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_Kurzbeschreibung_1" w:displacedByCustomXml="next"/>
    <w:bookmarkEnd w:id="1" w:displacedByCustomXml="next"/>
    <w:sdt>
      <w:sdtPr>
        <w:rPr>
          <w:rFonts w:ascii="Arial" w:eastAsia="Times New Roman" w:hAnsi="Arial" w:cs="Arial"/>
          <w:bCs w:val="0"/>
          <w:kern w:val="0"/>
          <w:sz w:val="26"/>
          <w:szCs w:val="26"/>
        </w:rPr>
        <w:alias w:val="Titel"/>
        <w:tag w:val=""/>
        <w:id w:val="1504163789"/>
        <w:placeholder>
          <w:docPart w:val="876DE471D79A4188B660E8BD412FC0C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6AFF3B3" w14:textId="440EAAF6" w:rsidR="00BC38F7" w:rsidRPr="00B86C62" w:rsidRDefault="00E90E30" w:rsidP="006D5EFE">
          <w:pPr>
            <w:pStyle w:val="Titel"/>
            <w:rPr>
              <w:sz w:val="26"/>
              <w:szCs w:val="26"/>
            </w:rPr>
          </w:pPr>
          <w:r w:rsidRPr="00B86C62">
            <w:rPr>
              <w:rFonts w:ascii="Arial" w:eastAsia="Times New Roman" w:hAnsi="Arial" w:cs="Arial"/>
              <w:bCs w:val="0"/>
              <w:kern w:val="0"/>
              <w:sz w:val="26"/>
              <w:szCs w:val="26"/>
            </w:rPr>
            <w:t>Transformationen ganzrationaler Funktionen</w:t>
          </w:r>
          <w:r w:rsidR="00B9639D" w:rsidRPr="00B86C62">
            <w:rPr>
              <w:rFonts w:ascii="Arial" w:eastAsia="Times New Roman" w:hAnsi="Arial" w:cs="Arial"/>
              <w:bCs w:val="0"/>
              <w:kern w:val="0"/>
              <w:sz w:val="26"/>
              <w:szCs w:val="26"/>
            </w:rPr>
            <w:t xml:space="preserve"> im Inhaltsfeld Analysis</w:t>
          </w:r>
        </w:p>
      </w:sdtContent>
    </w:sdt>
    <w:p w14:paraId="52DB4353" w14:textId="6EEE24B1" w:rsidR="006D5EFE" w:rsidRDefault="008B3D4D" w:rsidP="006D5EFE">
      <w:pPr>
        <w:pStyle w:val="Untertitel"/>
        <w:rPr>
          <w:rStyle w:val="SchwacheHervorhebung"/>
        </w:rPr>
      </w:pPr>
      <w:r>
        <w:rPr>
          <w:rStyle w:val="SchwacheHervorhebung"/>
        </w:rPr>
        <w:t xml:space="preserve">Material zum beispielhaften SiLP </w:t>
      </w:r>
      <w:r w:rsidR="006D5EFE" w:rsidRPr="00B3595B">
        <w:rPr>
          <w:rStyle w:val="SchwacheHervorhebung"/>
        </w:rPr>
        <w:t>G</w:t>
      </w:r>
      <w:r>
        <w:rPr>
          <w:rStyle w:val="SchwacheHervorhebung"/>
        </w:rPr>
        <w:t>OSt Mathematik</w:t>
      </w:r>
      <w:r w:rsidR="00530CBD">
        <w:rPr>
          <w:rStyle w:val="SchwacheHervorhebung"/>
        </w:rPr>
        <w:t xml:space="preserve"> NRW</w:t>
      </w:r>
      <w:r>
        <w:rPr>
          <w:rStyle w:val="SchwacheHervorhebung"/>
        </w:rPr>
        <w:t xml:space="preserve"> 2023</w:t>
      </w:r>
    </w:p>
    <w:p w14:paraId="58647A1F" w14:textId="5E5F655F" w:rsidR="00E928AB" w:rsidRPr="00E928AB" w:rsidRDefault="005A245D" w:rsidP="00E928AB">
      <w:r>
        <w:t>April</w:t>
      </w:r>
      <w:r w:rsidR="008B3D4D">
        <w:t xml:space="preserve"> 202</w:t>
      </w:r>
      <w:r w:rsidR="00F03ED9">
        <w:t>4</w:t>
      </w:r>
    </w:p>
    <w:p w14:paraId="2724C005" w14:textId="3A4F8362" w:rsidR="006C078C" w:rsidRDefault="00E46887" w:rsidP="004D4795">
      <w:pPr>
        <w:pStyle w:val="berschrift1"/>
      </w:pPr>
      <w:r w:rsidRPr="00557CF1">
        <w:t>Kurzbeschreibung</w:t>
      </w:r>
    </w:p>
    <w:p w14:paraId="0CDC31A5" w14:textId="6A8A5DD5" w:rsidR="00941734" w:rsidRPr="00B86C62" w:rsidRDefault="00484C51" w:rsidP="00FF4F56">
      <w:pPr>
        <w:pStyle w:val="Kurzbeschreibu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000000" w:themeColor="text1"/>
        </w:rPr>
      </w:pPr>
      <w:r w:rsidRPr="00B86C62">
        <w:rPr>
          <w:rFonts w:ascii="Arial" w:hAnsi="Arial"/>
        </w:rPr>
        <w:t>Das vorliegende Material dient als Ergänzung de</w:t>
      </w:r>
      <w:r w:rsidR="00B000EB">
        <w:rPr>
          <w:rFonts w:ascii="Arial" w:hAnsi="Arial"/>
        </w:rPr>
        <w:t>s</w:t>
      </w:r>
      <w:r w:rsidRPr="00B86C62">
        <w:rPr>
          <w:rFonts w:ascii="Arial" w:hAnsi="Arial"/>
        </w:rPr>
        <w:t xml:space="preserve"> Unterrichtsvorhaben</w:t>
      </w:r>
      <w:r w:rsidR="00B000EB">
        <w:rPr>
          <w:rFonts w:ascii="Arial" w:hAnsi="Arial"/>
        </w:rPr>
        <w:t>s</w:t>
      </w:r>
      <w:r w:rsidR="00EE71F9" w:rsidRPr="00B86C62">
        <w:rPr>
          <w:rFonts w:ascii="Arial" w:hAnsi="Arial"/>
        </w:rPr>
        <w:t xml:space="preserve"> </w:t>
      </w:r>
      <w:hyperlink r:id="rId8" w:history="1">
        <w:r w:rsidR="007243B4" w:rsidRPr="00B86C62">
          <w:rPr>
            <w:rStyle w:val="Hyperlink"/>
            <w:rFonts w:ascii="Arial" w:hAnsi="Arial"/>
            <w:i/>
            <w:iCs/>
          </w:rPr>
          <w:t>Transformationen der Sinusfunktion und Einfluss von Parametern</w:t>
        </w:r>
      </w:hyperlink>
      <w:r w:rsidR="00D975BC" w:rsidRPr="00B86C62">
        <w:rPr>
          <w:rFonts w:ascii="Arial" w:hAnsi="Arial"/>
          <w:i/>
          <w:iCs/>
        </w:rPr>
        <w:t xml:space="preserve">. </w:t>
      </w:r>
      <w:r w:rsidR="009076B5" w:rsidRPr="00B86C62">
        <w:rPr>
          <w:rFonts w:ascii="Arial" w:hAnsi="Arial"/>
        </w:rPr>
        <w:t>D</w:t>
      </w:r>
      <w:r w:rsidR="008F0005" w:rsidRPr="00B86C62">
        <w:rPr>
          <w:rFonts w:ascii="Arial" w:hAnsi="Arial"/>
        </w:rPr>
        <w:t xml:space="preserve">abei wird das </w:t>
      </w:r>
      <w:r w:rsidR="00806C7D" w:rsidRPr="00B86C62">
        <w:rPr>
          <w:rFonts w:ascii="Arial" w:hAnsi="Arial"/>
        </w:rPr>
        <w:t>Konzept</w:t>
      </w:r>
      <w:r w:rsidR="008F0005" w:rsidRPr="00B86C62">
        <w:rPr>
          <w:rFonts w:ascii="Arial" w:hAnsi="Arial"/>
        </w:rPr>
        <w:t xml:space="preserve"> der Transformationen </w:t>
      </w:r>
      <w:r w:rsidR="00806C7D" w:rsidRPr="00B86C62">
        <w:rPr>
          <w:rFonts w:ascii="Arial" w:hAnsi="Arial"/>
        </w:rPr>
        <w:t xml:space="preserve">verallgemeinert und </w:t>
      </w:r>
      <w:r w:rsidR="008F0005" w:rsidRPr="00B86C62">
        <w:rPr>
          <w:rFonts w:ascii="Arial" w:hAnsi="Arial"/>
        </w:rPr>
        <w:t>auf ganzrationale Funktionen</w:t>
      </w:r>
      <w:r w:rsidR="00411D14" w:rsidRPr="00B86C62">
        <w:rPr>
          <w:rFonts w:ascii="Arial" w:hAnsi="Arial"/>
        </w:rPr>
        <w:t xml:space="preserve"> übe</w:t>
      </w:r>
      <w:r w:rsidR="0077388D" w:rsidRPr="00B86C62">
        <w:rPr>
          <w:rFonts w:ascii="Arial" w:hAnsi="Arial"/>
        </w:rPr>
        <w:t>r</w:t>
      </w:r>
      <w:r w:rsidR="00411D14" w:rsidRPr="00B86C62">
        <w:rPr>
          <w:rFonts w:ascii="Arial" w:hAnsi="Arial"/>
        </w:rPr>
        <w:t>tragen.</w:t>
      </w:r>
      <w:r w:rsidR="002D4D22" w:rsidRPr="00B86C62">
        <w:rPr>
          <w:rFonts w:ascii="Arial" w:hAnsi="Arial"/>
          <w:i/>
          <w:iCs/>
        </w:rPr>
        <w:t xml:space="preserve"> </w:t>
      </w:r>
    </w:p>
    <w:p w14:paraId="281FE659" w14:textId="2B699740" w:rsidR="00023B47" w:rsidRPr="007E5AC9" w:rsidRDefault="0060513F" w:rsidP="007E5AC9">
      <w:pPr>
        <w:pStyle w:val="berschrift1"/>
      </w:pPr>
      <w:hyperlink r:id="rId9" w:anchor="_Das_Unterrichtsvorhaben_&quot;" w:history="1">
        <w:r w:rsidR="00023B47" w:rsidRPr="007E5AC9">
          <w:rPr>
            <w:rStyle w:val="Hyperlink"/>
          </w:rPr>
          <w:t>Das Unterrichtsvorhaben</w:t>
        </w:r>
      </w:hyperlink>
      <w:r w:rsidR="00023B47" w:rsidRPr="007E5AC9">
        <w:t xml:space="preserve"> im Überblick</w:t>
      </w:r>
    </w:p>
    <w:p w14:paraId="02746829" w14:textId="09B01105" w:rsidR="00C717BA" w:rsidRPr="00023B47" w:rsidRDefault="00C717BA" w:rsidP="00C717BA">
      <w:pPr>
        <w:spacing w:after="60"/>
      </w:pPr>
      <w:r>
        <w:t xml:space="preserve">Zeitbedarf: ca. </w:t>
      </w:r>
      <w:r w:rsidR="0077388D">
        <w:t>2</w:t>
      </w:r>
      <w:r w:rsidR="002464F6">
        <w:t xml:space="preserve"> </w:t>
      </w:r>
      <w:r>
        <w:t>-</w:t>
      </w:r>
      <w:r w:rsidR="002464F6">
        <w:t xml:space="preserve"> </w:t>
      </w:r>
      <w:r>
        <w:t>4</w:t>
      </w:r>
      <w:r w:rsidRPr="00023B47">
        <w:t xml:space="preserve"> Unterrichtsstunden</w:t>
      </w:r>
    </w:p>
    <w:p w14:paraId="46CCA504" w14:textId="18DD5D54" w:rsidR="00C717BA" w:rsidRPr="00023B47" w:rsidRDefault="00C717BA" w:rsidP="00B000EB">
      <w:pPr>
        <w:spacing w:before="240"/>
      </w:pPr>
      <w:r>
        <w:t xml:space="preserve">Das Unterrichtsvorhaben ist in </w:t>
      </w:r>
      <w:r w:rsidR="00F03ED9">
        <w:t>zwei</w:t>
      </w:r>
      <w:r>
        <w:t xml:space="preserve"> Abschnitte gegliedert:</w:t>
      </w:r>
    </w:p>
    <w:p w14:paraId="33E3662B" w14:textId="6FBC635A" w:rsidR="00C717BA" w:rsidRDefault="00D748DC" w:rsidP="00A50126">
      <w:pPr>
        <w:numPr>
          <w:ilvl w:val="0"/>
          <w:numId w:val="15"/>
        </w:numPr>
        <w:tabs>
          <w:tab w:val="num" w:pos="360"/>
        </w:tabs>
        <w:spacing w:after="0"/>
        <w:ind w:left="360" w:hanging="360"/>
        <w:jc w:val="left"/>
      </w:pPr>
      <w:r>
        <w:t>Aktivierung des Vorwissens</w:t>
      </w:r>
      <w:r w:rsidR="006050B3">
        <w:t xml:space="preserve">: </w:t>
      </w:r>
      <w:r w:rsidR="00BD37AA">
        <w:t xml:space="preserve">Vergleich </w:t>
      </w:r>
      <w:r w:rsidR="002464F6">
        <w:t xml:space="preserve">von </w:t>
      </w:r>
      <w:r w:rsidR="006050B3">
        <w:t xml:space="preserve">Transformationen bei </w:t>
      </w:r>
      <m:oMath>
        <m:r>
          <w:rPr>
            <w:rFonts w:ascii="Cambria Math" w:hAnsi="Cambria Math"/>
          </w:rPr>
          <m:t>sin(x)</m:t>
        </m:r>
      </m:oMath>
      <w:r w:rsidR="006050B3">
        <w:t xml:space="preserve"> und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D6EBD">
        <w:t xml:space="preserve"> (M1)</w:t>
      </w:r>
    </w:p>
    <w:p w14:paraId="35D356B0" w14:textId="279C8D7B" w:rsidR="00C717BA" w:rsidRDefault="00BD37AA" w:rsidP="00A50126">
      <w:pPr>
        <w:numPr>
          <w:ilvl w:val="0"/>
          <w:numId w:val="15"/>
        </w:numPr>
        <w:tabs>
          <w:tab w:val="num" w:pos="360"/>
        </w:tabs>
        <w:spacing w:after="0"/>
        <w:ind w:left="360" w:hanging="360"/>
        <w:jc w:val="left"/>
      </w:pPr>
      <w:r>
        <w:t>Untersuchung</w:t>
      </w:r>
      <w:r w:rsidR="00235A46">
        <w:t xml:space="preserve"> </w:t>
      </w:r>
      <w:r w:rsidR="00F03ED9">
        <w:t>ganzrationaler Funktion</w:t>
      </w:r>
      <w:r w:rsidR="00235A46">
        <w:t xml:space="preserve">en: </w:t>
      </w:r>
      <w:r w:rsidR="007426A4">
        <w:t xml:space="preserve">Einfluss einzelner Transformationen auf </w:t>
      </w:r>
      <w:r w:rsidR="00294C8C">
        <w:t xml:space="preserve">Eigenschaften einer </w:t>
      </w:r>
      <w:r w:rsidR="00F03ED9">
        <w:t>ganzrationalen Funktion</w:t>
      </w:r>
      <w:r w:rsidR="00235A46">
        <w:t xml:space="preserve"> </w:t>
      </w:r>
      <w:r w:rsidR="003D6EBD">
        <w:t>(M2 und M3)</w:t>
      </w:r>
    </w:p>
    <w:p w14:paraId="00C45724" w14:textId="7EDCC3DC" w:rsidR="00023B47" w:rsidRPr="00023B47" w:rsidRDefault="008B3D4D" w:rsidP="007E5AC9">
      <w:pPr>
        <w:pStyle w:val="berschrift1"/>
      </w:pPr>
      <w:r>
        <w:t>Lehrplanbezug</w:t>
      </w:r>
    </w:p>
    <w:p w14:paraId="074FA09A" w14:textId="3A2219D2" w:rsidR="007A2488" w:rsidRPr="007A2488" w:rsidRDefault="007A2488" w:rsidP="007A2488">
      <w:r w:rsidRPr="007A2488">
        <w:t xml:space="preserve">Dieses Unterrichtsvorhaben konkretisiert eine mögliche Umsetzung des </w:t>
      </w:r>
      <w:r w:rsidR="00B86C62">
        <w:t xml:space="preserve">beispielhaften </w:t>
      </w:r>
      <w:r w:rsidRPr="007A2488">
        <w:t xml:space="preserve">schulinternen Lehrplans Mathematik, der auf dem Kernlehrplan </w:t>
      </w:r>
      <w:r w:rsidR="008B3D4D">
        <w:t>der g</w:t>
      </w:r>
      <w:r w:rsidRPr="007A2488">
        <w:t>ymnasi</w:t>
      </w:r>
      <w:r w:rsidR="008B3D4D">
        <w:t xml:space="preserve">alen Oberstufe </w:t>
      </w:r>
      <w:r w:rsidRPr="007A2488">
        <w:t xml:space="preserve">Mathematik </w:t>
      </w:r>
      <w:r w:rsidR="007E5AC9">
        <w:fldChar w:fldCharType="begin"/>
      </w:r>
      <w:r w:rsidR="007E5AC9">
        <w:instrText>ADDIN CITAVI.PLACEHOLDER 07ad1848-f1ca-47bb-84bf-ec2eb37d05ac 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TWluaXN0ZXJpdW0gZsO8ciBTY2h1bGUgdW5kIEJpbGR1bmcgZGVzIExhbmRlcyBOb3JkcmhlaW4tV2VzdGZhbGVuLCAyMDE5KTwvVGV4dD4NCiAgICA8L1RleHRVbml0Pg0KICA8L1RleHRVbml0cz4NCjwvUGxhY2Vob2xkZXI+</w:instrText>
      </w:r>
      <w:r w:rsidR="007E5AC9">
        <w:fldChar w:fldCharType="separate"/>
      </w:r>
      <w:bookmarkStart w:id="2" w:name="_CTVP00107ad1848f1ca47bb84bfec2eb37d05ac"/>
      <w:r w:rsidR="007E5AC9">
        <w:t>(Ministerium für Schule und Bildung des Landes Nordrhein-Westfalen, 20</w:t>
      </w:r>
      <w:r w:rsidR="0062456B">
        <w:t>23</w:t>
      </w:r>
      <w:r w:rsidR="007E5AC9">
        <w:t>)</w:t>
      </w:r>
      <w:bookmarkEnd w:id="2"/>
      <w:r w:rsidR="007E5AC9">
        <w:fldChar w:fldCharType="end"/>
      </w:r>
      <w:r w:rsidR="007E5AC9">
        <w:t xml:space="preserve"> </w:t>
      </w:r>
      <w:r w:rsidRPr="007A2488">
        <w:t xml:space="preserve">basiert. </w:t>
      </w:r>
    </w:p>
    <w:p w14:paraId="14D0E0FB" w14:textId="44E697DB" w:rsidR="007A2488" w:rsidRDefault="00B86C62" w:rsidP="007E5AC9">
      <w:r>
        <w:t xml:space="preserve">Dieses Unterrichtsvorhaben kann als Teil des Unterrichtsvorhabens E-A2 des beispielhaften schulinternen Lehrplans dienen. </w:t>
      </w:r>
      <w:r w:rsidR="007A2488" w:rsidRPr="007A2488">
        <w:t>Die aufgeführten Kompetenzerwartungen des Kernlehrplans sind Schwerpunkte der Kompetenzentwicklung in diesem Unterrichtsvorhaben.</w:t>
      </w:r>
    </w:p>
    <w:tbl>
      <w:tblPr>
        <w:tblW w:w="5164" w:type="pct"/>
        <w:tblLook w:val="04A0" w:firstRow="1" w:lastRow="0" w:firstColumn="1" w:lastColumn="0" w:noHBand="0" w:noVBand="1"/>
      </w:tblPr>
      <w:tblGrid>
        <w:gridCol w:w="9351"/>
      </w:tblGrid>
      <w:tr w:rsidR="002464F6" w:rsidRPr="00695194" w14:paraId="4721DEE1" w14:textId="77777777" w:rsidTr="00B000EB">
        <w:trPr>
          <w:cantSplit/>
          <w:trHeight w:val="567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9DA76" w14:textId="77777777" w:rsidR="002464F6" w:rsidRPr="00530CBD" w:rsidRDefault="002464F6" w:rsidP="006D5EFE">
            <w:pPr>
              <w:pStyle w:val="bersichtsraster"/>
              <w:rPr>
                <w:b/>
                <w:sz w:val="22"/>
              </w:rPr>
            </w:pPr>
            <w:r w:rsidRPr="00530CBD">
              <w:rPr>
                <w:b/>
                <w:sz w:val="22"/>
              </w:rPr>
              <w:t>Kompetenzerwartungen</w:t>
            </w:r>
          </w:p>
          <w:p w14:paraId="4992E22B" w14:textId="77777777" w:rsidR="00B000EB" w:rsidRPr="00AB1C6F" w:rsidRDefault="00B000EB" w:rsidP="00B000EB">
            <w:pPr>
              <w:pStyle w:val="bersichtsraster"/>
              <w:spacing w:after="40"/>
              <w:rPr>
                <w:color w:val="000000" w:themeColor="text1"/>
              </w:rPr>
            </w:pPr>
            <w:r w:rsidRPr="00F3477E">
              <w:rPr>
                <w:b/>
                <w:bCs/>
                <w:color w:val="000000" w:themeColor="text1"/>
                <w:sz w:val="22"/>
              </w:rPr>
              <w:t>Inhaltsbezogene Kompetenzen</w:t>
            </w:r>
            <w:r>
              <w:rPr>
                <w:b/>
                <w:bCs/>
                <w:color w:val="000000" w:themeColor="text1"/>
                <w:sz w:val="22"/>
              </w:rPr>
              <w:t>:</w:t>
            </w:r>
            <w:r>
              <w:rPr>
                <w:color w:val="000000" w:themeColor="text1"/>
              </w:rPr>
              <w:t xml:space="preserve"> Die Schülerinnen und Schüler …</w:t>
            </w:r>
            <w:r>
              <w:rPr>
                <w:b/>
                <w:bCs/>
                <w:color w:val="000000" w:themeColor="text1"/>
                <w:sz w:val="22"/>
              </w:rPr>
              <w:t xml:space="preserve">  </w:t>
            </w:r>
          </w:p>
          <w:p w14:paraId="629EA371" w14:textId="41E146D2" w:rsidR="002464F6" w:rsidRDefault="002464F6" w:rsidP="008C780B">
            <w:pPr>
              <w:pStyle w:val="bersichtsraster-Kompetenz"/>
              <w:rPr>
                <w:rStyle w:val="highlight"/>
              </w:rPr>
            </w:pPr>
            <w:r w:rsidRPr="008C780B">
              <w:rPr>
                <w:color w:val="000000" w:themeColor="text1"/>
              </w:rPr>
              <w:t>EF-A</w:t>
            </w:r>
            <w:r w:rsidR="00B86C62">
              <w:rPr>
                <w:color w:val="000000" w:themeColor="text1"/>
              </w:rPr>
              <w:t>(</w:t>
            </w:r>
            <w:r w:rsidRPr="008C780B">
              <w:rPr>
                <w:color w:val="000000" w:themeColor="text1"/>
              </w:rPr>
              <w:t>3</w:t>
            </w:r>
            <w:r w:rsidR="00B86C62">
              <w:rPr>
                <w:color w:val="000000" w:themeColor="text1"/>
              </w:rPr>
              <w:t>)</w:t>
            </w:r>
            <w:r w:rsidRPr="008C780B">
              <w:rPr>
                <w:color w:val="000000" w:themeColor="text1"/>
              </w:rPr>
              <w:t xml:space="preserve"> </w:t>
            </w:r>
            <w:r w:rsidRPr="008C780B">
              <w:rPr>
                <w:rStyle w:val="highlight"/>
              </w:rPr>
              <w:t>erkunden und systematisieren den Einfluss von Parametern</w:t>
            </w:r>
            <w:r>
              <w:rPr>
                <w:rStyle w:val="highlight"/>
              </w:rPr>
              <w:t xml:space="preserve"> </w:t>
            </w:r>
            <w:r w:rsidRPr="008C780B">
              <w:rPr>
                <w:rStyle w:val="highlight"/>
              </w:rPr>
              <w:t>im Funktionsterm</w:t>
            </w:r>
            <w:r>
              <w:rPr>
                <w:rStyle w:val="highlight"/>
              </w:rPr>
              <w:t xml:space="preserve"> </w:t>
            </w:r>
            <w:r w:rsidRPr="008C780B">
              <w:rPr>
                <w:rStyle w:val="highlight"/>
              </w:rPr>
              <w:t>auf die Eigenschaften der Funktion (quadratische Funktionen,</w:t>
            </w:r>
            <w:r>
              <w:rPr>
                <w:rStyle w:val="highlight"/>
              </w:rPr>
              <w:t xml:space="preserve"> </w:t>
            </w:r>
            <w:r w:rsidRPr="008C780B">
              <w:rPr>
                <w:rStyle w:val="highlight"/>
              </w:rPr>
              <w:t>Potenzfunktionen,</w:t>
            </w:r>
            <w:r>
              <w:rPr>
                <w:rStyle w:val="highlight"/>
              </w:rPr>
              <w:t xml:space="preserve"> Sinus</w:t>
            </w:r>
            <w:r w:rsidRPr="008C780B">
              <w:rPr>
                <w:rStyle w:val="highlight"/>
              </w:rPr>
              <w:t>funktion),</w:t>
            </w:r>
          </w:p>
          <w:p w14:paraId="63CBF35E" w14:textId="77777777" w:rsidR="002464F6" w:rsidRDefault="002464F6" w:rsidP="00DB2905">
            <w:pPr>
              <w:pStyle w:val="bersichtsraster-Kompetenz"/>
              <w:jc w:val="left"/>
            </w:pPr>
            <w:r w:rsidRPr="008C780B">
              <w:rPr>
                <w:color w:val="000000" w:themeColor="text1"/>
              </w:rPr>
              <w:t>EF-A</w:t>
            </w:r>
            <w:r w:rsidR="00B86C62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</w:t>
            </w:r>
            <w:r w:rsidRPr="008C780B">
              <w:rPr>
                <w:color w:val="000000" w:themeColor="text1"/>
              </w:rPr>
              <w:t xml:space="preserve">) </w:t>
            </w:r>
            <w:r w:rsidRPr="008C780B">
              <w:t>wenden Transformationen bezüglich beider Achsen auf Funktionen (ganzrationale Funktionen, Sinusfunktion) an und deuten die zugehörigen Parameter</w:t>
            </w:r>
            <w:r w:rsidR="00DB2905">
              <w:t>.</w:t>
            </w:r>
          </w:p>
          <w:p w14:paraId="51A75EB3" w14:textId="77777777" w:rsidR="00B000EB" w:rsidRDefault="00B000EB" w:rsidP="00B000EB">
            <w:pPr>
              <w:pStyle w:val="bersichtsraster"/>
              <w:spacing w:before="120" w:after="40"/>
              <w:rPr>
                <w:color w:val="000000" w:themeColor="text1"/>
                <w:kern w:val="2"/>
              </w:rPr>
            </w:pPr>
            <w:r>
              <w:rPr>
                <w:b/>
                <w:sz w:val="22"/>
              </w:rPr>
              <w:t xml:space="preserve">Prozessbezogene </w:t>
            </w:r>
            <w:r w:rsidRPr="00B000EB">
              <w:rPr>
                <w:b/>
                <w:bCs/>
                <w:color w:val="000000" w:themeColor="text1"/>
                <w:sz w:val="22"/>
              </w:rPr>
              <w:t>Kompetenzen</w:t>
            </w:r>
            <w:r>
              <w:rPr>
                <w:b/>
                <w:sz w:val="22"/>
              </w:rPr>
              <w:t>:</w:t>
            </w:r>
            <w:r w:rsidRPr="0006603A">
              <w:rPr>
                <w:color w:val="000000" w:themeColor="text1"/>
                <w:kern w:val="2"/>
              </w:rPr>
              <w:t xml:space="preserve"> </w:t>
            </w:r>
            <w:r>
              <w:rPr>
                <w:color w:val="000000" w:themeColor="text1"/>
              </w:rPr>
              <w:t>Die Schülerinnen und Schüler …</w:t>
            </w:r>
            <w:r>
              <w:rPr>
                <w:b/>
                <w:bCs/>
                <w:color w:val="000000" w:themeColor="text1"/>
                <w:sz w:val="22"/>
              </w:rPr>
              <w:t xml:space="preserve">  </w:t>
            </w:r>
          </w:p>
          <w:p w14:paraId="78C735E0" w14:textId="77777777" w:rsidR="002924A2" w:rsidRDefault="002924A2" w:rsidP="002924A2">
            <w:pPr>
              <w:pStyle w:val="bersichtsraster-Kompetenz"/>
              <w:ind w:left="737" w:hanging="737"/>
              <w:jc w:val="left"/>
            </w:pPr>
            <w:r>
              <w:t>Ope-(11)</w:t>
            </w:r>
            <w:r>
              <w:tab/>
              <w:t>nutzen Mathematikwerkzeuge zum Darstellen, Berechnen, Kontrollieren und Präsentieren sowie zum Erkunden,</w:t>
            </w:r>
          </w:p>
          <w:p w14:paraId="0D6AD9A9" w14:textId="77777777" w:rsidR="002924A2" w:rsidRDefault="002924A2" w:rsidP="002924A2">
            <w:pPr>
              <w:pStyle w:val="bersichtsraster-Kompetenz"/>
              <w:spacing w:after="0"/>
              <w:ind w:left="737" w:hanging="737"/>
              <w:jc w:val="left"/>
            </w:pPr>
            <w:r>
              <w:t>Ope-(12)</w:t>
            </w:r>
            <w:r>
              <w:tab/>
              <w:t>verwenden im Unterricht ein modulares Mathematiksystem (MMS) zum …</w:t>
            </w:r>
          </w:p>
          <w:p w14:paraId="572CED41" w14:textId="77777777" w:rsidR="002924A2" w:rsidRDefault="002924A2" w:rsidP="002924A2">
            <w:pPr>
              <w:pStyle w:val="bersichtsraster-Kompetenz"/>
              <w:spacing w:after="0"/>
              <w:ind w:left="680"/>
              <w:jc w:val="left"/>
            </w:pPr>
            <w:r>
              <w:t>-</w:t>
            </w:r>
            <w:r>
              <w:tab/>
              <w:t>zielgerichteten Variieren von Parametern von Funktionen,</w:t>
            </w:r>
          </w:p>
          <w:p w14:paraId="7196ADAD" w14:textId="77777777" w:rsidR="002924A2" w:rsidRDefault="002924A2" w:rsidP="002924A2">
            <w:pPr>
              <w:pStyle w:val="bersichtsraster-Kompetenz"/>
              <w:ind w:left="680"/>
              <w:jc w:val="left"/>
            </w:pPr>
            <w:r>
              <w:t>-</w:t>
            </w:r>
            <w:r>
              <w:tab/>
              <w:t>Erstellen von Graphen und Wertetabellen von Funktionen,</w:t>
            </w:r>
          </w:p>
          <w:p w14:paraId="3C91C899" w14:textId="77777777" w:rsidR="002924A2" w:rsidRDefault="002924A2" w:rsidP="002924A2">
            <w:pPr>
              <w:pStyle w:val="bersichtsraster-Kompetenz"/>
              <w:ind w:left="737" w:hanging="737"/>
              <w:jc w:val="left"/>
            </w:pPr>
            <w:r>
              <w:t>Arg-(2)</w:t>
            </w:r>
            <w:r>
              <w:tab/>
              <w:t>unterstützen Vermutungen durch geeignete Beispiele,</w:t>
            </w:r>
          </w:p>
          <w:p w14:paraId="3FC96E13" w14:textId="77777777" w:rsidR="002924A2" w:rsidRDefault="002924A2" w:rsidP="002924A2">
            <w:pPr>
              <w:pStyle w:val="bersichtsraster-Kompetenz"/>
              <w:ind w:left="737" w:hanging="737"/>
              <w:jc w:val="left"/>
            </w:pPr>
            <w:r>
              <w:t>Arg-(3)</w:t>
            </w:r>
            <w:r>
              <w:tab/>
              <w:t>präzisieren Vermutungen mithilfe von Fachbegriffen und unter Berücksichtigung der logischen Struktur,</w:t>
            </w:r>
          </w:p>
          <w:p w14:paraId="0112BE79" w14:textId="27B645C0" w:rsidR="00B000EB" w:rsidRPr="00657A3E" w:rsidRDefault="002924A2" w:rsidP="002924A2">
            <w:pPr>
              <w:pStyle w:val="bersichtsraster-Kompetenz"/>
              <w:jc w:val="left"/>
            </w:pPr>
            <w:r>
              <w:t>Arg-(13)</w:t>
            </w:r>
            <w:r>
              <w:tab/>
              <w:t>überprüfen, inwiefern Ergebnisse, Begriffe und Regeln verallgemeinert werden können.</w:t>
            </w:r>
          </w:p>
        </w:tc>
      </w:tr>
    </w:tbl>
    <w:p w14:paraId="5730724F" w14:textId="77777777" w:rsidR="00B45512" w:rsidRPr="00657A3E" w:rsidRDefault="00B45512" w:rsidP="00657A3E">
      <w:pPr>
        <w:sectPr w:rsidR="00B45512" w:rsidRPr="00657A3E" w:rsidSect="00643205">
          <w:headerReference w:type="default" r:id="rId10"/>
          <w:footerReference w:type="default" r:id="rId11"/>
          <w:pgSz w:w="11900" w:h="16840"/>
          <w:pgMar w:top="1701" w:right="1418" w:bottom="1134" w:left="1418" w:header="709" w:footer="709" w:gutter="0"/>
          <w:cols w:space="708"/>
          <w:docGrid w:linePitch="360"/>
        </w:sectPr>
      </w:pPr>
    </w:p>
    <w:p w14:paraId="745F82D7" w14:textId="305691BB" w:rsidR="00BB47BD" w:rsidRPr="002924A2" w:rsidRDefault="00001A4D" w:rsidP="004B23C6">
      <w:pPr>
        <w:pStyle w:val="berschrift1"/>
        <w:spacing w:before="0" w:beforeAutospacing="0"/>
        <w:rPr>
          <w:sz w:val="32"/>
        </w:rPr>
      </w:pPr>
      <w:r w:rsidRPr="002924A2">
        <w:rPr>
          <w:sz w:val="32"/>
        </w:rPr>
        <w:lastRenderedPageBreak/>
        <w:t>M</w:t>
      </w:r>
      <w:r w:rsidR="00BB47BD" w:rsidRPr="002924A2">
        <w:rPr>
          <w:sz w:val="32"/>
        </w:rPr>
        <w:t>aterial</w:t>
      </w:r>
      <w:r w:rsidRPr="002924A2">
        <w:rPr>
          <w:sz w:val="32"/>
        </w:rPr>
        <w:t xml:space="preserve"> mit</w:t>
      </w:r>
      <w:r w:rsidR="00BB47BD" w:rsidRPr="002924A2">
        <w:rPr>
          <w:sz w:val="32"/>
        </w:rPr>
        <w:t xml:space="preserve"> Erläuterungen</w:t>
      </w:r>
      <w:r w:rsidR="00530CBD" w:rsidRPr="002924A2">
        <w:rPr>
          <w:sz w:val="32"/>
        </w:rPr>
        <w:t>/Didaktischen Hinweisen</w:t>
      </w:r>
    </w:p>
    <w:p w14:paraId="0F2B58E9" w14:textId="3C5292A3" w:rsidR="00953F2D" w:rsidRPr="002924A2" w:rsidRDefault="00595B13" w:rsidP="00B86C62">
      <w:pPr>
        <w:pStyle w:val="berschrift2"/>
        <w:spacing w:before="360"/>
        <w:rPr>
          <w:sz w:val="24"/>
        </w:rPr>
      </w:pPr>
      <w:r w:rsidRPr="002924A2">
        <w:rPr>
          <w:sz w:val="24"/>
        </w:rPr>
        <w:t xml:space="preserve">Material </w:t>
      </w:r>
      <w:r w:rsidR="00483608" w:rsidRPr="002924A2">
        <w:rPr>
          <w:sz w:val="24"/>
        </w:rPr>
        <w:t>1</w:t>
      </w:r>
      <w:r w:rsidR="00B86C62" w:rsidRPr="002924A2">
        <w:rPr>
          <w:sz w:val="24"/>
        </w:rPr>
        <w:t xml:space="preserve"> – Wiederholen und Vernetzen</w:t>
      </w:r>
    </w:p>
    <w:p w14:paraId="312678E8" w14:textId="77777777" w:rsidR="003C0209" w:rsidRDefault="00DB1C17" w:rsidP="00250B69">
      <w:r w:rsidRPr="00356E7A">
        <w:rPr>
          <w:b/>
          <w:bCs/>
        </w:rPr>
        <w:t>M1</w:t>
      </w:r>
      <w:r>
        <w:t xml:space="preserve"> </w:t>
      </w:r>
      <w:r w:rsidR="00907DD6">
        <w:t xml:space="preserve">dient der Wiederholung und Verallgemeinerung </w:t>
      </w:r>
      <w:r w:rsidR="007F0D9C">
        <w:t>bereits erarbeitet</w:t>
      </w:r>
      <w:r w:rsidR="006D4BB3">
        <w:t>er</w:t>
      </w:r>
      <w:r w:rsidR="007F0D9C">
        <w:t xml:space="preserve"> Inhalte bezüglich Transformationen </w:t>
      </w:r>
      <w:r w:rsidR="00E2006D">
        <w:t xml:space="preserve">von Funktionen. </w:t>
      </w:r>
    </w:p>
    <w:p w14:paraId="6571B7E3" w14:textId="294311F2" w:rsidR="00E5779E" w:rsidRDefault="003B6317" w:rsidP="00250B69">
      <w:r>
        <w:t xml:space="preserve">In den Lösungen zu Aufgabenteil b) wird sprachlich zwischen </w:t>
      </w:r>
      <w:r w:rsidR="00812FBD">
        <w:t>Parametern</w:t>
      </w:r>
      <w:r w:rsidR="00557960">
        <w:t xml:space="preserve"> unterschieden</w:t>
      </w:r>
      <w:r w:rsidR="00812FBD">
        <w:t xml:space="preserve">, die </w:t>
      </w:r>
      <w:r w:rsidR="00443C73">
        <w:t xml:space="preserve">sich auf den </w:t>
      </w:r>
      <w:r w:rsidR="00811712">
        <w:t>gesamten Funktionsterm beziehen (</w:t>
      </w:r>
      <w:r w:rsidR="009E16D0">
        <w:t>Multiplikation</w:t>
      </w:r>
      <w:r w:rsidR="00811712">
        <w:t xml:space="preserve"> mit Faktor </w:t>
      </w:r>
      <m:oMath>
        <m:r>
          <w:rPr>
            <w:rFonts w:ascii="Cambria Math" w:hAnsi="Cambria Math"/>
          </w:rPr>
          <m:t>a</m:t>
        </m:r>
      </m:oMath>
      <w:r w:rsidR="00811712">
        <w:t xml:space="preserve">, Addition von </w:t>
      </w:r>
      <m:oMath>
        <m:r>
          <w:rPr>
            <w:rFonts w:ascii="Cambria Math" w:hAnsi="Cambria Math"/>
          </w:rPr>
          <m:t>d</m:t>
        </m:r>
      </m:oMath>
      <w:r w:rsidR="009E16D0">
        <w:t xml:space="preserve">) und Parametern, die sich </w:t>
      </w:r>
      <w:r w:rsidR="00B33F4B">
        <w:t xml:space="preserve">auf </w:t>
      </w:r>
      <w:r w:rsidR="00411324">
        <w:t xml:space="preserve">das </w:t>
      </w:r>
      <w:r w:rsidR="00411324" w:rsidRPr="000A664C">
        <w:rPr>
          <w:i/>
          <w:iCs/>
        </w:rPr>
        <w:t>Argument der Funktion</w:t>
      </w:r>
      <w:r w:rsidR="00411324">
        <w:t xml:space="preserve">, also </w:t>
      </w:r>
      <w:r w:rsidR="00B33F4B">
        <w:t>die Funktionsvariable</w:t>
      </w:r>
      <w:r w:rsidR="002924A2">
        <w:t>,</w:t>
      </w:r>
      <w:r w:rsidR="00B33F4B">
        <w:t xml:space="preserve"> beziehen (Mul</w:t>
      </w:r>
      <w:r w:rsidR="00411324">
        <w:t>tiplikation mit Faktor</w:t>
      </w:r>
      <w:r w:rsidR="009C7982"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  <w:sz w:val="20"/>
                <w:szCs w:val="22"/>
              </w:rPr>
            </m:ctrlPr>
          </m:fPr>
          <m:num>
            <m:r>
              <w:rPr>
                <w:rFonts w:ascii="Cambria Math" w:hAnsi="Cambria Math" w:cstheme="majorHAnsi"/>
                <w:sz w:val="20"/>
                <w:szCs w:val="22"/>
              </w:rPr>
              <m:t>1</m:t>
            </m:r>
          </m:num>
          <m:den>
            <m:r>
              <w:rPr>
                <w:rFonts w:ascii="Cambria Math" w:hAnsi="Cambria Math" w:cstheme="majorHAnsi"/>
                <w:sz w:val="20"/>
                <w:szCs w:val="22"/>
              </w:rPr>
              <m:t>b</m:t>
            </m:r>
          </m:den>
        </m:f>
      </m:oMath>
      <w:r w:rsidR="00411324">
        <w:t xml:space="preserve"> </w:t>
      </w:r>
      <w:r w:rsidR="009C7982">
        <w:t xml:space="preserve">, Addition von </w:t>
      </w:r>
      <m:oMath>
        <m:r>
          <w:rPr>
            <w:rFonts w:ascii="Cambria Math" w:hAnsi="Cambria Math"/>
          </w:rPr>
          <m:t>-c</m:t>
        </m:r>
      </m:oMath>
      <w:r w:rsidR="009C7982">
        <w:t xml:space="preserve">) </w:t>
      </w:r>
      <w:r w:rsidR="002C3138">
        <w:t xml:space="preserve">. </w:t>
      </w:r>
      <w:r w:rsidR="009A0D52">
        <w:t xml:space="preserve">Für die Verwendung des Materials und der Lösungen </w:t>
      </w:r>
      <w:r w:rsidR="009E3DED">
        <w:t xml:space="preserve">als eigenständige Wiederholungseinheit </w:t>
      </w:r>
      <w:r w:rsidR="0033213B">
        <w:t xml:space="preserve">müsste die Lösung </w:t>
      </w:r>
      <w:r w:rsidR="00B86C62">
        <w:t>abhängig vom</w:t>
      </w:r>
      <w:r w:rsidR="000A664C">
        <w:t xml:space="preserve"> Vorwissen </w:t>
      </w:r>
      <w:r w:rsidR="0020410E">
        <w:t>ggf.</w:t>
      </w:r>
      <w:r w:rsidR="005A7715">
        <w:t xml:space="preserve"> </w:t>
      </w:r>
      <w:r w:rsidR="0033213B">
        <w:t xml:space="preserve">sprachlich erläutert oder </w:t>
      </w:r>
      <w:r w:rsidR="003C0209">
        <w:t>angepasst werden.</w:t>
      </w:r>
    </w:p>
    <w:p w14:paraId="4D134FF4" w14:textId="53E8374B" w:rsidR="008570B7" w:rsidRPr="002924A2" w:rsidRDefault="008570B7" w:rsidP="00B86C62">
      <w:pPr>
        <w:pStyle w:val="berschrift2"/>
        <w:spacing w:before="360"/>
        <w:rPr>
          <w:sz w:val="24"/>
        </w:rPr>
      </w:pPr>
      <w:r w:rsidRPr="002924A2">
        <w:rPr>
          <w:sz w:val="24"/>
        </w:rPr>
        <w:t xml:space="preserve">Material 2 </w:t>
      </w:r>
      <w:r w:rsidR="00356E7A" w:rsidRPr="002924A2">
        <w:rPr>
          <w:sz w:val="24"/>
        </w:rPr>
        <w:t>und 3</w:t>
      </w:r>
    </w:p>
    <w:p w14:paraId="5AB85B20" w14:textId="14B5DEB9" w:rsidR="002A5E14" w:rsidRDefault="005A7715" w:rsidP="002A5E14">
      <w:pPr>
        <w:rPr>
          <w:lang w:eastAsia="de-DE"/>
        </w:rPr>
      </w:pPr>
      <w:r w:rsidRPr="00356E7A">
        <w:rPr>
          <w:b/>
          <w:bCs/>
          <w:lang w:eastAsia="de-DE"/>
        </w:rPr>
        <w:t>M2</w:t>
      </w:r>
      <w:r w:rsidR="00427988">
        <w:rPr>
          <w:lang w:eastAsia="de-DE"/>
        </w:rPr>
        <w:t xml:space="preserve"> und </w:t>
      </w:r>
      <w:r w:rsidR="00427988" w:rsidRPr="00356E7A">
        <w:rPr>
          <w:b/>
          <w:bCs/>
          <w:lang w:eastAsia="de-DE"/>
        </w:rPr>
        <w:t>M3</w:t>
      </w:r>
      <w:r>
        <w:rPr>
          <w:lang w:eastAsia="de-DE"/>
        </w:rPr>
        <w:t xml:space="preserve"> dien</w:t>
      </w:r>
      <w:r w:rsidR="00427988">
        <w:rPr>
          <w:lang w:eastAsia="de-DE"/>
        </w:rPr>
        <w:t>en</w:t>
      </w:r>
      <w:r>
        <w:rPr>
          <w:lang w:eastAsia="de-DE"/>
        </w:rPr>
        <w:t xml:space="preserve"> der </w:t>
      </w:r>
      <w:r w:rsidR="00337C08">
        <w:rPr>
          <w:lang w:eastAsia="de-DE"/>
        </w:rPr>
        <w:t xml:space="preserve">Übertragung der Kenntnisse </w:t>
      </w:r>
      <w:r w:rsidR="00D03092">
        <w:rPr>
          <w:lang w:eastAsia="de-DE"/>
        </w:rPr>
        <w:t xml:space="preserve">zu Funktionstransformationen auf ganzrationale Funktionen. Hierbei liegt der Fokus </w:t>
      </w:r>
      <w:r w:rsidR="00427988">
        <w:rPr>
          <w:lang w:eastAsia="de-DE"/>
        </w:rPr>
        <w:t xml:space="preserve">bei </w:t>
      </w:r>
      <w:r w:rsidR="00427988" w:rsidRPr="00356E7A">
        <w:rPr>
          <w:b/>
          <w:bCs/>
          <w:lang w:eastAsia="de-DE"/>
        </w:rPr>
        <w:t>M2</w:t>
      </w:r>
      <w:r w:rsidR="00427988">
        <w:rPr>
          <w:lang w:eastAsia="de-DE"/>
        </w:rPr>
        <w:t xml:space="preserve"> </w:t>
      </w:r>
      <w:r w:rsidR="00D03092">
        <w:rPr>
          <w:lang w:eastAsia="de-DE"/>
        </w:rPr>
        <w:t xml:space="preserve">zunächst auf </w:t>
      </w:r>
      <w:r w:rsidR="00356E7A">
        <w:rPr>
          <w:lang w:eastAsia="de-DE"/>
        </w:rPr>
        <w:t>der</w:t>
      </w:r>
      <w:r w:rsidR="00D03092">
        <w:rPr>
          <w:lang w:eastAsia="de-DE"/>
        </w:rPr>
        <w:t xml:space="preserve"> </w:t>
      </w:r>
      <w:r w:rsidR="00427988">
        <w:rPr>
          <w:lang w:eastAsia="de-DE"/>
        </w:rPr>
        <w:t>systematischen Untersuch</w:t>
      </w:r>
      <w:r w:rsidR="00713830">
        <w:rPr>
          <w:lang w:eastAsia="de-DE"/>
        </w:rPr>
        <w:t>ung</w:t>
      </w:r>
      <w:r w:rsidR="00427988">
        <w:rPr>
          <w:lang w:eastAsia="de-DE"/>
        </w:rPr>
        <w:t xml:space="preserve"> </w:t>
      </w:r>
      <w:r w:rsidR="00713830">
        <w:rPr>
          <w:lang w:eastAsia="de-DE"/>
        </w:rPr>
        <w:t xml:space="preserve">der Einflüsse von Transformation auf </w:t>
      </w:r>
      <w:r w:rsidR="002313CC">
        <w:rPr>
          <w:lang w:eastAsia="de-DE"/>
        </w:rPr>
        <w:t xml:space="preserve">bereits bekannte </w:t>
      </w:r>
      <w:r w:rsidR="00713830">
        <w:rPr>
          <w:lang w:eastAsia="de-DE"/>
        </w:rPr>
        <w:t>Eigenschaften</w:t>
      </w:r>
      <w:r w:rsidR="00356E7A">
        <w:rPr>
          <w:lang w:eastAsia="de-DE"/>
        </w:rPr>
        <w:t xml:space="preserve"> ganzrationaler Funktionen</w:t>
      </w:r>
      <w:r w:rsidR="002924A2">
        <w:rPr>
          <w:lang w:eastAsia="de-DE"/>
        </w:rPr>
        <w:t xml:space="preserve"> auf Grundlage des Unterrichtsvorhabens E-A1 </w:t>
      </w:r>
      <w:r w:rsidR="002924A2" w:rsidRPr="002924A2">
        <w:rPr>
          <w:i/>
          <w:lang w:eastAsia="de-DE"/>
        </w:rPr>
        <w:t>Funktionsuntersuchung mit dem MMS</w:t>
      </w:r>
      <w:r w:rsidR="0067591F">
        <w:rPr>
          <w:lang w:eastAsia="de-DE"/>
        </w:rPr>
        <w:t xml:space="preserve">. Als Vertiefung oder Differenzierung </w:t>
      </w:r>
      <w:r w:rsidR="00626E0F">
        <w:rPr>
          <w:lang w:eastAsia="de-DE"/>
        </w:rPr>
        <w:t>können</w:t>
      </w:r>
      <w:r w:rsidR="00DF3F7A">
        <w:rPr>
          <w:lang w:eastAsia="de-DE"/>
        </w:rPr>
        <w:t xml:space="preserve"> </w:t>
      </w:r>
      <w:r w:rsidR="000240B4">
        <w:rPr>
          <w:lang w:eastAsia="de-DE"/>
        </w:rPr>
        <w:t xml:space="preserve">hier weitere Eigenschaften wie </w:t>
      </w:r>
      <w:r w:rsidR="00DF3F7A">
        <w:rPr>
          <w:lang w:eastAsia="de-DE"/>
        </w:rPr>
        <w:t xml:space="preserve">z.B. </w:t>
      </w:r>
      <w:r w:rsidR="000240B4" w:rsidRPr="00B267BC">
        <w:rPr>
          <w:i/>
          <w:iCs/>
          <w:lang w:eastAsia="de-DE"/>
        </w:rPr>
        <w:t>Symmetrie</w:t>
      </w:r>
      <w:r w:rsidR="00B267BC" w:rsidRPr="00B267BC">
        <w:rPr>
          <w:i/>
          <w:iCs/>
          <w:lang w:eastAsia="de-DE"/>
        </w:rPr>
        <w:t>n</w:t>
      </w:r>
      <w:r w:rsidR="00B267BC">
        <w:rPr>
          <w:lang w:eastAsia="de-DE"/>
        </w:rPr>
        <w:t xml:space="preserve"> </w:t>
      </w:r>
      <w:r w:rsidR="00DF3F7A">
        <w:rPr>
          <w:lang w:eastAsia="de-DE"/>
        </w:rPr>
        <w:t>betrachtet</w:t>
      </w:r>
      <w:r w:rsidR="00A1227F">
        <w:rPr>
          <w:lang w:eastAsia="de-DE"/>
        </w:rPr>
        <w:t xml:space="preserve"> werden</w:t>
      </w:r>
      <w:r w:rsidR="00B267BC">
        <w:rPr>
          <w:lang w:eastAsia="de-DE"/>
        </w:rPr>
        <w:t xml:space="preserve">. </w:t>
      </w:r>
    </w:p>
    <w:p w14:paraId="6FD9C250" w14:textId="4236917B" w:rsidR="00DD477A" w:rsidRPr="004C0EDA" w:rsidRDefault="004C0EDA" w:rsidP="002A5E14">
      <w:pPr>
        <w:rPr>
          <w:lang w:eastAsia="de-DE"/>
        </w:rPr>
      </w:pPr>
      <w:r w:rsidRPr="004C0EDA">
        <w:rPr>
          <w:lang w:eastAsia="de-DE"/>
        </w:rPr>
        <w:t>In</w:t>
      </w:r>
      <w:r>
        <w:rPr>
          <w:b/>
          <w:bCs/>
          <w:lang w:eastAsia="de-DE"/>
        </w:rPr>
        <w:t xml:space="preserve"> </w:t>
      </w:r>
      <w:r w:rsidR="00DD477A" w:rsidRPr="00DD477A">
        <w:rPr>
          <w:b/>
          <w:bCs/>
          <w:lang w:eastAsia="de-DE"/>
        </w:rPr>
        <w:t>M3</w:t>
      </w:r>
      <w:r>
        <w:rPr>
          <w:b/>
          <w:bCs/>
          <w:lang w:eastAsia="de-DE"/>
        </w:rPr>
        <w:t xml:space="preserve"> </w:t>
      </w:r>
      <w:r w:rsidR="004A1440" w:rsidRPr="004A1440">
        <w:rPr>
          <w:lang w:eastAsia="de-DE"/>
        </w:rPr>
        <w:t xml:space="preserve">liegt der Fokus auf der Verknüpfung </w:t>
      </w:r>
      <w:r w:rsidR="00F13262">
        <w:rPr>
          <w:lang w:eastAsia="de-DE"/>
        </w:rPr>
        <w:t>von Transformationen und der</w:t>
      </w:r>
      <w:r w:rsidR="004A1440" w:rsidRPr="004A1440">
        <w:rPr>
          <w:lang w:eastAsia="de-DE"/>
        </w:rPr>
        <w:t xml:space="preserve"> graphischen Darstellung</w:t>
      </w:r>
      <w:r w:rsidR="00F13262">
        <w:rPr>
          <w:lang w:eastAsia="de-DE"/>
        </w:rPr>
        <w:t xml:space="preserve"> von Funktionen.</w:t>
      </w:r>
      <w:r w:rsidR="00AE663F">
        <w:rPr>
          <w:lang w:eastAsia="de-DE"/>
        </w:rPr>
        <w:t xml:space="preserve"> Strategien zur Identifi</w:t>
      </w:r>
      <w:r w:rsidR="00102F09">
        <w:rPr>
          <w:lang w:eastAsia="de-DE"/>
        </w:rPr>
        <w:t xml:space="preserve">zierung der Transformationen </w:t>
      </w:r>
      <w:r w:rsidR="007E2F8E">
        <w:rPr>
          <w:lang w:eastAsia="de-DE"/>
        </w:rPr>
        <w:t xml:space="preserve">lassen sich </w:t>
      </w:r>
      <w:r w:rsidR="00193DA0">
        <w:rPr>
          <w:lang w:eastAsia="de-DE"/>
        </w:rPr>
        <w:t>beispielsweise</w:t>
      </w:r>
      <w:r w:rsidR="007E2F8E">
        <w:rPr>
          <w:lang w:eastAsia="de-DE"/>
        </w:rPr>
        <w:t xml:space="preserve"> aus de</w:t>
      </w:r>
      <w:r w:rsidR="00193DA0">
        <w:rPr>
          <w:lang w:eastAsia="de-DE"/>
        </w:rPr>
        <w:t xml:space="preserve">n Ergebnissen </w:t>
      </w:r>
      <w:r w:rsidR="002924A2">
        <w:rPr>
          <w:lang w:eastAsia="de-DE"/>
        </w:rPr>
        <w:t>von</w:t>
      </w:r>
      <w:r w:rsidR="00193DA0">
        <w:rPr>
          <w:lang w:eastAsia="de-DE"/>
        </w:rPr>
        <w:t xml:space="preserve"> </w:t>
      </w:r>
      <w:r w:rsidR="00193DA0" w:rsidRPr="00193DA0">
        <w:rPr>
          <w:b/>
          <w:bCs/>
          <w:lang w:eastAsia="de-DE"/>
        </w:rPr>
        <w:t>M2</w:t>
      </w:r>
      <w:r w:rsidR="00193DA0">
        <w:rPr>
          <w:lang w:eastAsia="de-DE"/>
        </w:rPr>
        <w:t xml:space="preserve"> ableiten.</w:t>
      </w:r>
      <w:r w:rsidR="00180C13">
        <w:rPr>
          <w:lang w:eastAsia="de-DE"/>
        </w:rPr>
        <w:t xml:space="preserve"> In den Lösungen wird zwischen Fällen, in denen die Reihenfolge der Transformationsschritte </w:t>
      </w:r>
      <w:r w:rsidR="00803F4F">
        <w:rPr>
          <w:lang w:eastAsia="de-DE"/>
        </w:rPr>
        <w:t xml:space="preserve">relevant ist und Fällen, in denen </w:t>
      </w:r>
      <w:r w:rsidR="008231AF">
        <w:rPr>
          <w:lang w:eastAsia="de-DE"/>
        </w:rPr>
        <w:t>dies</w:t>
      </w:r>
      <w:r w:rsidR="00803F4F">
        <w:rPr>
          <w:lang w:eastAsia="de-DE"/>
        </w:rPr>
        <w:t xml:space="preserve"> nicht der Fall ist</w:t>
      </w:r>
      <w:r w:rsidR="00DF3F7A">
        <w:rPr>
          <w:lang w:eastAsia="de-DE"/>
        </w:rPr>
        <w:t>,</w:t>
      </w:r>
      <w:r w:rsidR="00803F4F">
        <w:rPr>
          <w:lang w:eastAsia="de-DE"/>
        </w:rPr>
        <w:t xml:space="preserve"> unterschieden</w:t>
      </w:r>
      <w:r w:rsidR="008231AF">
        <w:rPr>
          <w:lang w:eastAsia="de-DE"/>
        </w:rPr>
        <w:t>.</w:t>
      </w:r>
    </w:p>
    <w:p w14:paraId="20C98CEE" w14:textId="20E154E0" w:rsidR="00C73B1B" w:rsidRPr="0012250D" w:rsidRDefault="00C73B1B" w:rsidP="00C73B1B">
      <w:pPr>
        <w:pStyle w:val="berschrift2"/>
      </w:pPr>
    </w:p>
    <w:p w14:paraId="6F304699" w14:textId="77777777" w:rsidR="00C73B1B" w:rsidRDefault="00C73B1B" w:rsidP="00C73B1B">
      <w:pPr>
        <w:spacing w:after="0" w:line="240" w:lineRule="auto"/>
        <w:jc w:val="left"/>
        <w:rPr>
          <w:rFonts w:eastAsia="Calibri"/>
          <w:b/>
          <w:lang w:eastAsia="en-US"/>
        </w:rPr>
        <w:sectPr w:rsidR="00C73B1B" w:rsidSect="00643205">
          <w:pgSz w:w="11900" w:h="16840"/>
          <w:pgMar w:top="1276" w:right="1418" w:bottom="1134" w:left="1418" w:header="709" w:footer="709" w:gutter="0"/>
          <w:cols w:space="708"/>
          <w:docGrid w:linePitch="360"/>
        </w:sectPr>
      </w:pPr>
    </w:p>
    <w:p w14:paraId="52E98F3B" w14:textId="29393911" w:rsidR="00D11B32" w:rsidRDefault="00D11B32" w:rsidP="00765B70">
      <w:pPr>
        <w:pStyle w:val="berschrift1"/>
      </w:pPr>
      <w:r>
        <w:lastRenderedPageBreak/>
        <w:t>Material / Arbeitsblätter</w:t>
      </w:r>
    </w:p>
    <w:p w14:paraId="49D4E3D8" w14:textId="3F2D95FE" w:rsidR="000C6FE1" w:rsidRDefault="00DB67F2" w:rsidP="00D11B32">
      <w:pPr>
        <w:rPr>
          <w:b/>
          <w:bCs/>
          <w:sz w:val="28"/>
          <w:szCs w:val="28"/>
        </w:rPr>
      </w:pPr>
      <w:r w:rsidRPr="00516AAE">
        <w:rPr>
          <w:b/>
          <w:bCs/>
          <w:sz w:val="28"/>
          <w:szCs w:val="28"/>
        </w:rPr>
        <w:t>M1</w:t>
      </w:r>
      <w:r w:rsidR="00B86C62">
        <w:rPr>
          <w:b/>
          <w:bCs/>
          <w:sz w:val="28"/>
          <w:szCs w:val="28"/>
        </w:rPr>
        <w:t xml:space="preserve"> –  </w:t>
      </w:r>
      <w:r w:rsidR="00AF692E" w:rsidRPr="004F6740">
        <w:rPr>
          <w:b/>
          <w:bCs/>
          <w:color w:val="000000" w:themeColor="text1"/>
          <w:sz w:val="28"/>
          <w:szCs w:val="28"/>
        </w:rPr>
        <w:t>Wiederholen und Vernetzen</w:t>
      </w:r>
    </w:p>
    <w:p w14:paraId="37829F13" w14:textId="5FDEB6B3" w:rsidR="008607DC" w:rsidRDefault="00DE46F6" w:rsidP="006C6E5E">
      <w:pPr>
        <w:spacing w:after="0"/>
        <w:rPr>
          <w:szCs w:val="22"/>
        </w:rPr>
      </w:pPr>
      <w:r>
        <w:rPr>
          <w:szCs w:val="22"/>
        </w:rPr>
        <w:t xml:space="preserve">Die untenstehenden Abbildungen zeigen die Graphen der Funktionen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  <m:r>
          <w:rPr>
            <w:rFonts w:ascii="Cambria Math" w:hAnsi="Cambria Math"/>
            <w:szCs w:val="22"/>
          </w:rPr>
          <m:t xml:space="preserve"> </m:t>
        </m:r>
      </m:oMath>
      <w:r>
        <w:rPr>
          <w:szCs w:val="22"/>
        </w:rPr>
        <w:t xml:space="preserve"> und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>
        <w:rPr>
          <w:szCs w:val="22"/>
        </w:rPr>
        <w:t xml:space="preserve"> sowie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  <m:r>
          <w:rPr>
            <w:rFonts w:ascii="Cambria Math" w:hAnsi="Cambria Math"/>
            <w:szCs w:val="22"/>
          </w:rPr>
          <m:t xml:space="preserve"> </m:t>
        </m:r>
      </m:oMath>
      <w:r>
        <w:rPr>
          <w:szCs w:val="22"/>
        </w:rPr>
        <w:t xml:space="preserve"> und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</m:oMath>
      <w:r>
        <w:rPr>
          <w:szCs w:val="22"/>
        </w:rPr>
        <w:t xml:space="preserve">. </w:t>
      </w:r>
      <w:r w:rsidR="00C75945">
        <w:rPr>
          <w:szCs w:val="22"/>
        </w:rPr>
        <w:t>D</w:t>
      </w:r>
      <w:r w:rsidR="00225E97">
        <w:rPr>
          <w:szCs w:val="22"/>
        </w:rPr>
        <w:t>ie</w:t>
      </w:r>
      <w:r w:rsidR="00C75945">
        <w:rPr>
          <w:szCs w:val="22"/>
        </w:rPr>
        <w:t xml:space="preserve"> </w:t>
      </w:r>
      <w:r w:rsidR="002A2264">
        <w:rPr>
          <w:szCs w:val="22"/>
        </w:rPr>
        <w:t>Graph</w:t>
      </w:r>
      <w:r w:rsidR="00225E97">
        <w:rPr>
          <w:szCs w:val="22"/>
        </w:rPr>
        <w:t>en</w:t>
      </w:r>
      <w:r w:rsidR="002A2264">
        <w:rPr>
          <w:szCs w:val="22"/>
        </w:rPr>
        <w:t xml:space="preserve"> </w:t>
      </w:r>
      <w:r w:rsidR="006C6E5E">
        <w:rPr>
          <w:szCs w:val="22"/>
        </w:rPr>
        <w:t>der Funktion</w:t>
      </w:r>
      <w:r w:rsidR="00225E97">
        <w:rPr>
          <w:szCs w:val="22"/>
        </w:rPr>
        <w:t>en</w:t>
      </w:r>
      <w:r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>
        <w:rPr>
          <w:szCs w:val="22"/>
        </w:rPr>
        <w:t xml:space="preserve"> und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</m:oMath>
      <w:r>
        <w:rPr>
          <w:szCs w:val="22"/>
        </w:rPr>
        <w:t xml:space="preserve"> </w:t>
      </w:r>
      <w:r w:rsidR="00746FDA">
        <w:rPr>
          <w:szCs w:val="22"/>
        </w:rPr>
        <w:t>k</w:t>
      </w:r>
      <w:r w:rsidR="00225E97">
        <w:rPr>
          <w:szCs w:val="22"/>
        </w:rPr>
        <w:t>ö</w:t>
      </w:r>
      <w:r w:rsidR="003D700B">
        <w:rPr>
          <w:szCs w:val="22"/>
        </w:rPr>
        <w:t>nn</w:t>
      </w:r>
      <w:r w:rsidR="00225E97">
        <w:rPr>
          <w:szCs w:val="22"/>
        </w:rPr>
        <w:t>en</w:t>
      </w:r>
      <w:r w:rsidR="003D700B">
        <w:rPr>
          <w:szCs w:val="22"/>
        </w:rPr>
        <w:t xml:space="preserve"> </w:t>
      </w:r>
      <w:r w:rsidR="00F4429B">
        <w:rPr>
          <w:szCs w:val="22"/>
        </w:rPr>
        <w:t>durch Transformation</w:t>
      </w:r>
      <w:r w:rsidR="0058046A">
        <w:rPr>
          <w:szCs w:val="22"/>
        </w:rPr>
        <w:t>en</w:t>
      </w:r>
      <w:r w:rsidR="00F4429B">
        <w:rPr>
          <w:szCs w:val="22"/>
        </w:rPr>
        <w:t xml:space="preserve"> aus de</w:t>
      </w:r>
      <w:r>
        <w:rPr>
          <w:szCs w:val="22"/>
        </w:rPr>
        <w:t>m</w:t>
      </w:r>
      <w:r w:rsidR="003478A1">
        <w:rPr>
          <w:szCs w:val="22"/>
        </w:rPr>
        <w:t xml:space="preserve"> Graphen der</w:t>
      </w:r>
      <w:r w:rsidR="00F4429B">
        <w:rPr>
          <w:szCs w:val="22"/>
        </w:rPr>
        <w:t xml:space="preserve"> </w:t>
      </w:r>
      <w:r>
        <w:rPr>
          <w:szCs w:val="22"/>
        </w:rPr>
        <w:t xml:space="preserve">jeweils zugehörigen </w:t>
      </w:r>
      <w:r w:rsidR="00F4429B">
        <w:rPr>
          <w:szCs w:val="22"/>
        </w:rPr>
        <w:t>Funktion</w:t>
      </w:r>
      <w:r w:rsidR="00746FDA"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  <m:r>
          <w:rPr>
            <w:rFonts w:ascii="Cambria Math" w:hAnsi="Cambria Math"/>
            <w:szCs w:val="22"/>
          </w:rPr>
          <m:t xml:space="preserve"> </m:t>
        </m:r>
      </m:oMath>
      <w:r w:rsidR="00746FDA">
        <w:rPr>
          <w:szCs w:val="22"/>
        </w:rPr>
        <w:t xml:space="preserve">bzw.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  <m:r>
          <w:rPr>
            <w:rFonts w:ascii="Cambria Math" w:hAnsi="Cambria Math"/>
            <w:szCs w:val="22"/>
          </w:rPr>
          <m:t xml:space="preserve"> </m:t>
        </m:r>
      </m:oMath>
      <w:r>
        <w:rPr>
          <w:szCs w:val="22"/>
        </w:rPr>
        <w:t xml:space="preserve"> </w:t>
      </w:r>
      <w:r w:rsidR="00746FDA">
        <w:rPr>
          <w:szCs w:val="22"/>
        </w:rPr>
        <w:t>mit</w:t>
      </w:r>
      <w:r w:rsidR="00200177"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func>
          <m:funcPr>
            <m:ctrlPr>
              <w:rPr>
                <w:rFonts w:ascii="Cambria Math" w:hAnsi="Cambria Math"/>
                <w:i/>
                <w:szCs w:val="22"/>
              </w:rPr>
            </m:ctrlPr>
          </m:funcPr>
          <m:fName>
            <m:r>
              <w:rPr>
                <w:rFonts w:ascii="Cambria Math" w:hAnsi="Cambria Math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</m:d>
          </m:e>
        </m:func>
      </m:oMath>
      <w:r w:rsidR="008B16AD">
        <w:rPr>
          <w:szCs w:val="22"/>
        </w:rPr>
        <w:t xml:space="preserve"> </w:t>
      </w:r>
      <w:r w:rsidR="00225E97">
        <w:rPr>
          <w:szCs w:val="22"/>
        </w:rPr>
        <w:t>und</w:t>
      </w:r>
      <w:r w:rsidR="008B16AD"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2</m:t>
            </m:r>
          </m:sup>
        </m:sSup>
      </m:oMath>
      <w:r w:rsidR="0037728E">
        <w:rPr>
          <w:szCs w:val="22"/>
        </w:rPr>
        <w:t xml:space="preserve"> </w:t>
      </w:r>
      <w:r w:rsidR="003D700B">
        <w:rPr>
          <w:szCs w:val="22"/>
        </w:rPr>
        <w:t>erzeugt werden.</w:t>
      </w:r>
    </w:p>
    <w:p w14:paraId="3E900D88" w14:textId="77777777" w:rsidR="00B7530A" w:rsidRPr="00B7530A" w:rsidRDefault="00B7530A" w:rsidP="006C6E5E">
      <w:pPr>
        <w:spacing w:after="0"/>
        <w:rPr>
          <w:sz w:val="8"/>
          <w:szCs w:val="8"/>
        </w:rPr>
      </w:pPr>
    </w:p>
    <w:p w14:paraId="4F447736" w14:textId="2E885AC9" w:rsidR="00831771" w:rsidRPr="00A83C6C" w:rsidRDefault="00E84A52" w:rsidP="00A83C6C">
      <w:pPr>
        <w:pStyle w:val="Listenabsatz"/>
        <w:numPr>
          <w:ilvl w:val="0"/>
          <w:numId w:val="13"/>
        </w:numPr>
        <w:rPr>
          <w:i/>
          <w:iCs/>
          <w:szCs w:val="22"/>
        </w:rPr>
      </w:pPr>
      <w:r w:rsidRPr="00376761">
        <w:rPr>
          <w:i/>
          <w:iCs/>
          <w:szCs w:val="22"/>
        </w:rPr>
        <w:t>Beschreibe</w:t>
      </w:r>
      <w:r w:rsidR="00B478CA">
        <w:rPr>
          <w:i/>
          <w:iCs/>
          <w:szCs w:val="22"/>
        </w:rPr>
        <w:t>n</w:t>
      </w:r>
      <w:r w:rsidRPr="00376761">
        <w:rPr>
          <w:i/>
          <w:iCs/>
          <w:szCs w:val="22"/>
        </w:rPr>
        <w:t xml:space="preserve"> </w:t>
      </w:r>
      <w:r w:rsidR="00A83C6C">
        <w:rPr>
          <w:i/>
          <w:iCs/>
          <w:szCs w:val="22"/>
        </w:rPr>
        <w:t xml:space="preserve">Sie </w:t>
      </w:r>
      <w:r w:rsidR="003478A1" w:rsidRPr="00376761">
        <w:rPr>
          <w:i/>
          <w:iCs/>
          <w:szCs w:val="22"/>
        </w:rPr>
        <w:t xml:space="preserve">jeweils </w:t>
      </w:r>
      <w:r w:rsidRPr="00376761">
        <w:rPr>
          <w:i/>
          <w:iCs/>
          <w:szCs w:val="22"/>
        </w:rPr>
        <w:t>die Transformationen in Worten</w:t>
      </w:r>
      <w:r w:rsidR="00CE6AB0">
        <w:rPr>
          <w:i/>
          <w:iCs/>
          <w:szCs w:val="22"/>
        </w:rPr>
        <w:t>. B</w:t>
      </w:r>
      <w:r w:rsidR="0037728E" w:rsidRPr="00376761">
        <w:rPr>
          <w:i/>
          <w:iCs/>
          <w:szCs w:val="22"/>
        </w:rPr>
        <w:t>estimme</w:t>
      </w:r>
      <w:r w:rsidR="00A83C6C">
        <w:rPr>
          <w:i/>
          <w:iCs/>
          <w:szCs w:val="22"/>
        </w:rPr>
        <w:t>n Sie</w:t>
      </w:r>
      <w:r w:rsidR="0037728E" w:rsidRPr="00376761">
        <w:rPr>
          <w:i/>
          <w:iCs/>
          <w:szCs w:val="22"/>
        </w:rPr>
        <w:t xml:space="preserve"> </w:t>
      </w:r>
      <w:r w:rsidR="00CE6AB0">
        <w:rPr>
          <w:i/>
          <w:iCs/>
          <w:szCs w:val="22"/>
        </w:rPr>
        <w:t>anschließend</w:t>
      </w:r>
      <w:r w:rsidRPr="00376761">
        <w:rPr>
          <w:i/>
          <w:iCs/>
          <w:szCs w:val="22"/>
        </w:rPr>
        <w:t xml:space="preserve"> </w:t>
      </w:r>
      <w:r w:rsidR="0058046A">
        <w:rPr>
          <w:i/>
          <w:iCs/>
          <w:szCs w:val="22"/>
        </w:rPr>
        <w:t>jeweils einen</w:t>
      </w:r>
      <w:r w:rsidR="00B7530A">
        <w:rPr>
          <w:i/>
          <w:iCs/>
          <w:szCs w:val="22"/>
        </w:rPr>
        <w:t xml:space="preserve"> </w:t>
      </w:r>
      <w:r w:rsidR="00AA421F" w:rsidRPr="00A83C6C">
        <w:rPr>
          <w:i/>
          <w:iCs/>
          <w:szCs w:val="22"/>
        </w:rPr>
        <w:t>Funktions</w:t>
      </w:r>
      <w:r w:rsidR="00831771" w:rsidRPr="00A83C6C">
        <w:rPr>
          <w:i/>
          <w:iCs/>
          <w:szCs w:val="22"/>
        </w:rPr>
        <w:t>term</w:t>
      </w:r>
      <w:r w:rsidR="00DE46F6">
        <w:rPr>
          <w:i/>
          <w:iCs/>
          <w:szCs w:val="22"/>
        </w:rPr>
        <w:t xml:space="preserve"> für die </w:t>
      </w:r>
      <w:r w:rsidR="00DE46F6" w:rsidRPr="00DE46F6">
        <w:rPr>
          <w:i/>
          <w:szCs w:val="22"/>
        </w:rPr>
        <w:t xml:space="preserve">Funktionen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 w:rsidR="00DE46F6" w:rsidRPr="00DE46F6">
        <w:rPr>
          <w:i/>
          <w:szCs w:val="22"/>
        </w:rPr>
        <w:t xml:space="preserve"> und</w:t>
      </w:r>
      <w:r w:rsidR="00DE46F6"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</m:oMath>
      <w:r w:rsidR="00DE46F6">
        <w:rPr>
          <w:szCs w:val="22"/>
        </w:rPr>
        <w:t>.</w:t>
      </w:r>
    </w:p>
    <w:p w14:paraId="37C4F6C8" w14:textId="77777777" w:rsidR="00B7530A" w:rsidRPr="00B7530A" w:rsidRDefault="00B7530A" w:rsidP="00B7530A">
      <w:pPr>
        <w:pStyle w:val="Listenabsatz"/>
        <w:ind w:left="360"/>
        <w:rPr>
          <w:i/>
          <w:iCs/>
          <w:sz w:val="8"/>
          <w:szCs w:val="8"/>
        </w:rPr>
      </w:pPr>
    </w:p>
    <w:p w14:paraId="7BA60CCD" w14:textId="38FD76B3" w:rsidR="00E70959" w:rsidRPr="00703ED6" w:rsidRDefault="001D4580" w:rsidP="00875AEB">
      <w:pPr>
        <w:spacing w:after="0"/>
        <w:ind w:firstLine="360"/>
        <w:jc w:val="center"/>
        <w:rPr>
          <w:sz w:val="12"/>
          <w:szCs w:val="12"/>
        </w:rPr>
      </w:pPr>
      <w:r w:rsidRPr="00E407B9">
        <w:rPr>
          <w:noProof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770F5E8" wp14:editId="53E38987">
                <wp:simplePos x="0" y="0"/>
                <wp:positionH relativeFrom="column">
                  <wp:posOffset>3048000</wp:posOffset>
                </wp:positionH>
                <wp:positionV relativeFrom="paragraph">
                  <wp:posOffset>2414270</wp:posOffset>
                </wp:positionV>
                <wp:extent cx="2641600" cy="1673860"/>
                <wp:effectExtent l="0" t="0" r="25400" b="21590"/>
                <wp:wrapSquare wrapText="bothSides"/>
                <wp:docPr id="711683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6738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6DB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4CC" w14:textId="77777777" w:rsidR="00B000EB" w:rsidRDefault="00B000EB" w:rsidP="00DE1D24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  <w:r w:rsidRPr="00E407B9">
                              <w:rPr>
                                <w:szCs w:val="22"/>
                                <w:u w:val="single"/>
                              </w:rPr>
                              <w:t>Beschreibung</w:t>
                            </w:r>
                            <w:r>
                              <w:rPr>
                                <w:szCs w:val="22"/>
                              </w:rPr>
                              <w:t xml:space="preserve">: </w:t>
                            </w:r>
                          </w:p>
                          <w:p w14:paraId="6BF73202" w14:textId="52C675B1" w:rsidR="00B000EB" w:rsidRDefault="00B000EB" w:rsidP="00DE1D24">
                            <w:pPr>
                              <w:spacing w:after="0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Der Graph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 entsteht, indem man den Graphen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>…</w:t>
                            </w:r>
                          </w:p>
                          <w:p w14:paraId="536806CE" w14:textId="77777777" w:rsidR="00B000EB" w:rsidRDefault="00B000EB" w:rsidP="00DE1D24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</w:p>
                          <w:p w14:paraId="793DC93A" w14:textId="77777777" w:rsidR="00B000EB" w:rsidRDefault="00B000EB" w:rsidP="00DE1D24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</w:p>
                          <w:p w14:paraId="6F5D363A" w14:textId="77777777" w:rsidR="00B000EB" w:rsidRDefault="00B000EB" w:rsidP="00DE1D24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</w:p>
                          <w:p w14:paraId="66FA8F2F" w14:textId="0383943D" w:rsidR="00B000EB" w:rsidRDefault="00B000EB" w:rsidP="00DE1D24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  <w:r w:rsidRPr="00DE1D24">
                              <w:rPr>
                                <w:szCs w:val="22"/>
                                <w:u w:val="single"/>
                              </w:rPr>
                              <w:t>Funktionsterm</w:t>
                            </w:r>
                            <w:r w:rsidRPr="00275AA9">
                              <w:rPr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=</m:t>
                              </m:r>
                            </m:oMath>
                          </w:p>
                          <w:p w14:paraId="74731A09" w14:textId="11FB0BA6" w:rsidR="00B000EB" w:rsidRDefault="00B000EB" w:rsidP="00DE1D2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0F5E8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40pt;margin-top:190.1pt;width:208pt;height:131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" fillcolor="#ffc" strokecolor="#f6db16" strokeweight="1pt">
                <v:textbox>
                  <w:txbxContent>
                    <w:p w14:paraId="1D15E4CC" w14:textId="77777777" w:rsidR="00B000EB" w:rsidRDefault="00B000EB" w:rsidP="00DE1D24">
                      <w:pPr>
                        <w:spacing w:after="0"/>
                        <w:rPr>
                          <w:szCs w:val="22"/>
                        </w:rPr>
                      </w:pPr>
                      <w:r w:rsidRPr="00E407B9">
                        <w:rPr>
                          <w:szCs w:val="22"/>
                          <w:u w:val="single"/>
                        </w:rPr>
                        <w:t>Beschreibung</w:t>
                      </w:r>
                      <w:r>
                        <w:rPr>
                          <w:szCs w:val="22"/>
                        </w:rPr>
                        <w:t xml:space="preserve">: </w:t>
                      </w:r>
                    </w:p>
                    <w:p w14:paraId="6BF73202" w14:textId="52C675B1" w:rsidR="00B000EB" w:rsidRDefault="00B000EB" w:rsidP="00DE1D24">
                      <w:pPr>
                        <w:spacing w:after="0"/>
                        <w:rPr>
                          <w:i/>
                          <w:iCs/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 xml:space="preserve">Der Graph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i/>
                          <w:iCs/>
                          <w:szCs w:val="22"/>
                        </w:rPr>
                        <w:t xml:space="preserve"> entsteht, indem man den Graphen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i/>
                          <w:iCs/>
                          <w:szCs w:val="22"/>
                        </w:rPr>
                        <w:t>…</w:t>
                      </w:r>
                    </w:p>
                    <w:p w14:paraId="536806CE" w14:textId="77777777" w:rsidR="00B000EB" w:rsidRDefault="00B000EB" w:rsidP="00DE1D24">
                      <w:pPr>
                        <w:spacing w:after="0"/>
                        <w:rPr>
                          <w:szCs w:val="22"/>
                        </w:rPr>
                      </w:pPr>
                    </w:p>
                    <w:p w14:paraId="793DC93A" w14:textId="77777777" w:rsidR="00B000EB" w:rsidRDefault="00B000EB" w:rsidP="00DE1D24">
                      <w:pPr>
                        <w:spacing w:after="0"/>
                        <w:rPr>
                          <w:szCs w:val="22"/>
                        </w:rPr>
                      </w:pPr>
                    </w:p>
                    <w:p w14:paraId="6F5D363A" w14:textId="77777777" w:rsidR="00B000EB" w:rsidRDefault="00B000EB" w:rsidP="00DE1D24">
                      <w:pPr>
                        <w:spacing w:after="0"/>
                        <w:rPr>
                          <w:szCs w:val="22"/>
                        </w:rPr>
                      </w:pPr>
                    </w:p>
                    <w:p w14:paraId="66FA8F2F" w14:textId="0383943D" w:rsidR="00B000EB" w:rsidRDefault="00B000EB" w:rsidP="00DE1D24">
                      <w:pPr>
                        <w:spacing w:after="0"/>
                        <w:rPr>
                          <w:szCs w:val="22"/>
                        </w:rPr>
                      </w:pPr>
                      <w:r w:rsidRPr="00DE1D24">
                        <w:rPr>
                          <w:szCs w:val="22"/>
                          <w:u w:val="single"/>
                        </w:rPr>
                        <w:t>Funktionsterm</w:t>
                      </w:r>
                      <w:r w:rsidRPr="00275AA9">
                        <w:rPr>
                          <w:szCs w:val="22"/>
                        </w:rPr>
                        <w:t>: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2"/>
                          </w:rPr>
                          <m:t>=</m:t>
                        </m:r>
                      </m:oMath>
                    </w:p>
                    <w:p w14:paraId="74731A09" w14:textId="11FB0BA6" w:rsidR="00B000EB" w:rsidRDefault="00B000EB" w:rsidP="00DE1D24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07B9">
        <w:rPr>
          <w:noProof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40A1FC4" wp14:editId="603947E2">
                <wp:simplePos x="0" y="0"/>
                <wp:positionH relativeFrom="column">
                  <wp:posOffset>19685</wp:posOffset>
                </wp:positionH>
                <wp:positionV relativeFrom="paragraph">
                  <wp:posOffset>2414270</wp:posOffset>
                </wp:positionV>
                <wp:extent cx="2607310" cy="1673860"/>
                <wp:effectExtent l="0" t="0" r="21590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6738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422B6" w14:textId="77777777" w:rsidR="00B000EB" w:rsidRDefault="00B000EB" w:rsidP="00E407B9">
                            <w:pPr>
                              <w:spacing w:after="0"/>
                              <w:jc w:val="left"/>
                              <w:rPr>
                                <w:szCs w:val="22"/>
                              </w:rPr>
                            </w:pPr>
                            <w:r w:rsidRPr="00E407B9">
                              <w:rPr>
                                <w:szCs w:val="22"/>
                                <w:u w:val="single"/>
                              </w:rPr>
                              <w:t>Beschreibung</w:t>
                            </w:r>
                            <w:r>
                              <w:rPr>
                                <w:szCs w:val="22"/>
                              </w:rPr>
                              <w:t xml:space="preserve">: </w:t>
                            </w:r>
                          </w:p>
                          <w:p w14:paraId="5197700A" w14:textId="7A54D3A9" w:rsidR="00B000EB" w:rsidRDefault="00B000EB" w:rsidP="00E407B9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Der Graph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entsteht, indem man den Graphen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>…</w:t>
                            </w:r>
                          </w:p>
                          <w:p w14:paraId="7EDB5E49" w14:textId="77777777" w:rsidR="00B000EB" w:rsidRDefault="00B000EB" w:rsidP="00E407B9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</w:p>
                          <w:p w14:paraId="3E83E3A8" w14:textId="77777777" w:rsidR="00B000EB" w:rsidRDefault="00B000EB" w:rsidP="00E407B9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</w:p>
                          <w:p w14:paraId="7C1FE4DF" w14:textId="77777777" w:rsidR="00B000EB" w:rsidRDefault="00B000EB" w:rsidP="00E407B9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</w:p>
                          <w:p w14:paraId="31964386" w14:textId="5815EEF8" w:rsidR="00B000EB" w:rsidRPr="0056321D" w:rsidRDefault="00B000EB" w:rsidP="00E407B9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DE1D24">
                              <w:rPr>
                                <w:szCs w:val="22"/>
                                <w:u w:val="single"/>
                              </w:rPr>
                              <w:t>Funktionsterm</w:t>
                            </w:r>
                            <w:r w:rsidRPr="00275AA9">
                              <w:rPr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=</m:t>
                              </m:r>
                            </m:oMath>
                            <w:r w:rsidRPr="00275AA9">
                              <w:rPr>
                                <w:szCs w:val="22"/>
                              </w:rPr>
                              <w:tab/>
                            </w:r>
                          </w:p>
                          <w:p w14:paraId="530D2163" w14:textId="634110EA" w:rsidR="00B000EB" w:rsidRDefault="00B000EB" w:rsidP="00E407B9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1FC4" id="_x0000_s1027" type="#_x0000_t202" style="position:absolute;left:0;text-align:left;margin-left:1.55pt;margin-top:190.1pt;width:205.3pt;height:131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" fillcolor="#eaf1dd [662]" strokecolor="#76923c [2406]" strokeweight="1pt">
                <v:textbox>
                  <w:txbxContent>
                    <w:p w14:paraId="6DE422B6" w14:textId="77777777" w:rsidR="00B000EB" w:rsidRDefault="00B000EB" w:rsidP="00E407B9">
                      <w:pPr>
                        <w:spacing w:after="0"/>
                        <w:jc w:val="left"/>
                        <w:rPr>
                          <w:szCs w:val="22"/>
                        </w:rPr>
                      </w:pPr>
                      <w:r w:rsidRPr="00E407B9">
                        <w:rPr>
                          <w:szCs w:val="22"/>
                          <w:u w:val="single"/>
                        </w:rPr>
                        <w:t>Beschreibung</w:t>
                      </w:r>
                      <w:r>
                        <w:rPr>
                          <w:szCs w:val="22"/>
                        </w:rPr>
                        <w:t xml:space="preserve">: </w:t>
                      </w:r>
                    </w:p>
                    <w:p w14:paraId="5197700A" w14:textId="7A54D3A9" w:rsidR="00B000EB" w:rsidRDefault="00B000EB" w:rsidP="00E407B9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 xml:space="preserve">Der Graph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Cs w:val="22"/>
                        </w:rPr>
                        <w:t xml:space="preserve">entsteht, indem man den Graphen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i/>
                          <w:iCs/>
                          <w:szCs w:val="22"/>
                        </w:rPr>
                        <w:t>…</w:t>
                      </w:r>
                    </w:p>
                    <w:p w14:paraId="7EDB5E49" w14:textId="77777777" w:rsidR="00B000EB" w:rsidRDefault="00B000EB" w:rsidP="00E407B9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</w:p>
                    <w:p w14:paraId="3E83E3A8" w14:textId="77777777" w:rsidR="00B000EB" w:rsidRDefault="00B000EB" w:rsidP="00E407B9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</w:p>
                    <w:p w14:paraId="7C1FE4DF" w14:textId="77777777" w:rsidR="00B000EB" w:rsidRDefault="00B000EB" w:rsidP="00E407B9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</w:p>
                    <w:p w14:paraId="31964386" w14:textId="5815EEF8" w:rsidR="00B000EB" w:rsidRPr="0056321D" w:rsidRDefault="00B000EB" w:rsidP="00E407B9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 w:rsidRPr="00DE1D24">
                        <w:rPr>
                          <w:szCs w:val="22"/>
                          <w:u w:val="single"/>
                        </w:rPr>
                        <w:t>Funktionsterm</w:t>
                      </w:r>
                      <w:r w:rsidRPr="00275AA9">
                        <w:rPr>
                          <w:szCs w:val="22"/>
                        </w:rPr>
                        <w:t>: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2"/>
                          </w:rPr>
                          <m:t>=</m:t>
                        </m:r>
                      </m:oMath>
                      <w:r w:rsidRPr="00275AA9">
                        <w:rPr>
                          <w:szCs w:val="22"/>
                        </w:rPr>
                        <w:tab/>
                      </w:r>
                    </w:p>
                    <w:p w14:paraId="530D2163" w14:textId="634110EA" w:rsidR="00B000EB" w:rsidRDefault="00B000EB" w:rsidP="00E407B9">
                      <w:pPr>
                        <w:spacing w:after="0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AEB" w:rsidRPr="00875AEB">
        <w:rPr>
          <w:noProof/>
          <w:szCs w:val="22"/>
          <w:lang w:eastAsia="de-DE"/>
        </w:rPr>
        <w:drawing>
          <wp:anchor distT="0" distB="0" distL="114300" distR="114300" simplePos="0" relativeHeight="251666432" behindDoc="0" locked="0" layoutInCell="1" allowOverlap="1" wp14:anchorId="0E37EE38" wp14:editId="2ABFCAB9">
            <wp:simplePos x="0" y="0"/>
            <wp:positionH relativeFrom="column">
              <wp:posOffset>19440</wp:posOffset>
            </wp:positionH>
            <wp:positionV relativeFrom="paragraph">
              <wp:posOffset>18490</wp:posOffset>
            </wp:positionV>
            <wp:extent cx="2606675" cy="2127250"/>
            <wp:effectExtent l="19050" t="19050" r="22225" b="25400"/>
            <wp:wrapTight wrapText="bothSides">
              <wp:wrapPolygon edited="0">
                <wp:start x="-158" y="-193"/>
                <wp:lineTo x="-158" y="21664"/>
                <wp:lineTo x="21626" y="21664"/>
                <wp:lineTo x="21626" y="-193"/>
                <wp:lineTo x="-158" y="-193"/>
              </wp:wrapPolygon>
            </wp:wrapTight>
            <wp:docPr id="1379881879" name="Grafik 1" descr="Ein Bild, das Diagramm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81879" name="Grafik 1" descr="Ein Bild, das Diagramm, Reihe,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127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AEB">
        <w:rPr>
          <w:sz w:val="12"/>
          <w:szCs w:val="12"/>
        </w:rPr>
        <w:t xml:space="preserve">  </w:t>
      </w:r>
      <w:r w:rsidR="00A661D8" w:rsidRPr="00A661D8">
        <w:rPr>
          <w:noProof/>
          <w:szCs w:val="22"/>
          <w:lang w:eastAsia="de-DE"/>
        </w:rPr>
        <w:drawing>
          <wp:inline distT="0" distB="0" distL="0" distR="0" wp14:anchorId="5D97BC0E" wp14:editId="7607EFD6">
            <wp:extent cx="2664227" cy="2127250"/>
            <wp:effectExtent l="19050" t="19050" r="22225" b="25400"/>
            <wp:docPr id="1573474350" name="Grafik 1" descr="Ein Bild, das Diagramm, Reihe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74350" name="Grafik 1" descr="Ein Bild, das Diagramm, Reihe, Muster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626" cy="21387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33409" w14:textId="18595232" w:rsidR="00831771" w:rsidRPr="00DE46F6" w:rsidRDefault="0049516F" w:rsidP="00952769">
      <w:pPr>
        <w:spacing w:after="0"/>
        <w:jc w:val="center"/>
        <w:rPr>
          <w:sz w:val="18"/>
          <w:szCs w:val="22"/>
        </w:rPr>
      </w:pPr>
      <w:r w:rsidRPr="00DE46F6">
        <w:rPr>
          <w:sz w:val="18"/>
          <w:szCs w:val="22"/>
        </w:rPr>
        <w:t xml:space="preserve"> </w:t>
      </w:r>
      <w:r w:rsidR="00D632B3" w:rsidRPr="00DE46F6">
        <w:rPr>
          <w:sz w:val="18"/>
          <w:szCs w:val="22"/>
        </w:rPr>
        <w:t xml:space="preserve">   </w:t>
      </w:r>
    </w:p>
    <w:p w14:paraId="75F126E7" w14:textId="2C02C697" w:rsidR="00A456C1" w:rsidRPr="007C6DF5" w:rsidRDefault="00474BF7" w:rsidP="00C41547">
      <w:pPr>
        <w:pStyle w:val="Listenabsatz"/>
        <w:numPr>
          <w:ilvl w:val="0"/>
          <w:numId w:val="13"/>
        </w:numPr>
        <w:spacing w:before="120" w:after="60" w:line="336" w:lineRule="auto"/>
        <w:ind w:left="357" w:hanging="357"/>
        <w:contextualSpacing w:val="0"/>
        <w:rPr>
          <w:szCs w:val="22"/>
        </w:rPr>
      </w:pPr>
      <w:r w:rsidRPr="007C6DF5">
        <w:rPr>
          <w:szCs w:val="22"/>
        </w:rPr>
        <w:t>Betrachtet werden</w:t>
      </w:r>
      <w:r w:rsidR="00122F5F" w:rsidRPr="007C6DF5">
        <w:rPr>
          <w:szCs w:val="22"/>
        </w:rPr>
        <w:t xml:space="preserve"> nun die Funktionen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3</m:t>
            </m:r>
          </m:sub>
        </m:sSub>
      </m:oMath>
      <w:r w:rsidR="007C6DF5" w:rsidRPr="007C6DF5">
        <w:rPr>
          <w:szCs w:val="22"/>
        </w:rPr>
        <w:t xml:space="preserve"> und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4</m:t>
            </m:r>
          </m:sub>
        </m:sSub>
      </m:oMath>
      <w:r w:rsidR="007C6DF5" w:rsidRPr="007C6DF5">
        <w:rPr>
          <w:szCs w:val="22"/>
        </w:rPr>
        <w:t xml:space="preserve"> mit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(x+1)</m:t>
            </m:r>
          </m:e>
          <m:sup>
            <m:r>
              <w:rPr>
                <w:rFonts w:ascii="Cambria Math" w:hAnsi="Cambria Math"/>
                <w:szCs w:val="22"/>
              </w:rPr>
              <m:t>3</m:t>
            </m:r>
          </m:sup>
        </m:sSup>
        <m:r>
          <w:rPr>
            <w:rFonts w:ascii="Cambria Math" w:hAnsi="Cambria Math"/>
            <w:szCs w:val="22"/>
          </w:rPr>
          <m:t xml:space="preserve">-3 </m:t>
        </m:r>
      </m:oMath>
      <w:r w:rsidR="007C6DF5" w:rsidRPr="007C6DF5">
        <w:rPr>
          <w:szCs w:val="22"/>
        </w:rPr>
        <w:t xml:space="preserve"> und</w:t>
      </w:r>
      <w:r w:rsidR="007C6DF5" w:rsidRPr="007C6DF5">
        <w:rPr>
          <w:szCs w:val="22"/>
        </w:rPr>
        <w:br/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Cs w:val="22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</w:rPr>
                  <m:t>x-2</m:t>
                </m:r>
              </m:e>
            </m:d>
            <m:r>
              <w:rPr>
                <w:rFonts w:ascii="Cambria Math" w:hAnsi="Cambria Math"/>
                <w:szCs w:val="22"/>
              </w:rPr>
              <m:t>+1</m:t>
            </m:r>
          </m:e>
        </m:func>
      </m:oMath>
      <w:r w:rsidR="007C6DF5" w:rsidRPr="007C6DF5">
        <w:rPr>
          <w:iCs/>
          <w:szCs w:val="22"/>
        </w:rPr>
        <w:t xml:space="preserve">. </w:t>
      </w:r>
      <w:r w:rsidR="00AB0736" w:rsidRPr="007C6DF5">
        <w:rPr>
          <w:iCs/>
          <w:szCs w:val="22"/>
        </w:rPr>
        <w:t>Die Graphen d</w:t>
      </w:r>
      <w:r w:rsidR="007C6DF5" w:rsidRPr="007C6DF5">
        <w:rPr>
          <w:iCs/>
          <w:szCs w:val="22"/>
        </w:rPr>
        <w:t>ies</w:t>
      </w:r>
      <w:r w:rsidR="00AB0736" w:rsidRPr="007C6DF5">
        <w:rPr>
          <w:iCs/>
          <w:szCs w:val="22"/>
        </w:rPr>
        <w:t xml:space="preserve">er Funktionen </w:t>
      </w:r>
      <w:r w:rsidR="0012018C" w:rsidRPr="007C6DF5">
        <w:rPr>
          <w:szCs w:val="22"/>
        </w:rPr>
        <w:t>können</w:t>
      </w:r>
      <w:r w:rsidR="007C6DF5">
        <w:rPr>
          <w:szCs w:val="22"/>
        </w:rPr>
        <w:t xml:space="preserve"> jeweils</w:t>
      </w:r>
      <w:r w:rsidR="0012018C" w:rsidRPr="007C6DF5">
        <w:rPr>
          <w:szCs w:val="22"/>
        </w:rPr>
        <w:t xml:space="preserve"> </w:t>
      </w:r>
      <w:r w:rsidR="00736AC4" w:rsidRPr="007C6DF5">
        <w:rPr>
          <w:szCs w:val="22"/>
        </w:rPr>
        <w:t>durch Verschiebung</w:t>
      </w:r>
      <w:r w:rsidR="007C6DF5">
        <w:rPr>
          <w:szCs w:val="22"/>
        </w:rPr>
        <w:t>en</w:t>
      </w:r>
      <w:r w:rsidR="00736AC4" w:rsidRPr="007C6DF5">
        <w:rPr>
          <w:szCs w:val="22"/>
        </w:rPr>
        <w:t xml:space="preserve"> in </w:t>
      </w:r>
      <w:r w:rsidR="00736AC4" w:rsidRPr="007C6DF5">
        <w:rPr>
          <w:i/>
          <w:szCs w:val="22"/>
        </w:rPr>
        <w:t>x</w:t>
      </w:r>
      <w:r w:rsidR="00736AC4" w:rsidRPr="007C6DF5">
        <w:rPr>
          <w:szCs w:val="22"/>
        </w:rPr>
        <w:t>-</w:t>
      </w:r>
      <w:r w:rsidR="00A01454" w:rsidRPr="007C6DF5">
        <w:rPr>
          <w:szCs w:val="22"/>
        </w:rPr>
        <w:t>Richtung</w:t>
      </w:r>
      <w:r w:rsidR="0047359C" w:rsidRPr="007C6DF5">
        <w:rPr>
          <w:szCs w:val="22"/>
        </w:rPr>
        <w:t xml:space="preserve"> </w:t>
      </w:r>
      <w:r w:rsidR="00736AC4" w:rsidRPr="007C6DF5">
        <w:rPr>
          <w:szCs w:val="22"/>
        </w:rPr>
        <w:t xml:space="preserve">und in </w:t>
      </w:r>
      <w:r w:rsidR="00736AC4" w:rsidRPr="007C6DF5">
        <w:rPr>
          <w:i/>
          <w:szCs w:val="22"/>
        </w:rPr>
        <w:t>y</w:t>
      </w:r>
      <w:r w:rsidR="00736AC4" w:rsidRPr="007C6DF5">
        <w:rPr>
          <w:szCs w:val="22"/>
        </w:rPr>
        <w:t xml:space="preserve">-Richtung </w:t>
      </w:r>
      <w:r w:rsidR="0076386E" w:rsidRPr="007C6DF5">
        <w:rPr>
          <w:szCs w:val="22"/>
        </w:rPr>
        <w:t>aus de</w:t>
      </w:r>
      <w:r w:rsidR="007C6DF5">
        <w:rPr>
          <w:szCs w:val="22"/>
        </w:rPr>
        <w:t>m</w:t>
      </w:r>
      <w:r w:rsidR="0076386E" w:rsidRPr="007C6DF5">
        <w:rPr>
          <w:szCs w:val="22"/>
        </w:rPr>
        <w:t xml:space="preserve"> </w:t>
      </w:r>
      <w:r w:rsidR="007C6DF5">
        <w:rPr>
          <w:szCs w:val="22"/>
        </w:rPr>
        <w:t xml:space="preserve">jeweils zugehörigen </w:t>
      </w:r>
      <w:r w:rsidR="0076386E" w:rsidRPr="007C6DF5">
        <w:rPr>
          <w:szCs w:val="22"/>
        </w:rPr>
        <w:t xml:space="preserve">Graphen </w:t>
      </w:r>
      <w:r w:rsidR="0005285A" w:rsidRPr="007C6DF5">
        <w:rPr>
          <w:szCs w:val="22"/>
        </w:rPr>
        <w:t xml:space="preserve">der Funktion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3</m:t>
            </m:r>
          </m:sub>
        </m:sSub>
      </m:oMath>
      <w:r w:rsidR="0005285A" w:rsidRPr="007C6DF5">
        <w:rPr>
          <w:szCs w:val="22"/>
        </w:rPr>
        <w:t xml:space="preserve"> </w:t>
      </w:r>
      <w:r w:rsidR="00E32631" w:rsidRPr="007C6DF5">
        <w:rPr>
          <w:szCs w:val="22"/>
        </w:rPr>
        <w:t>bzw.</w:t>
      </w:r>
      <w:r w:rsidR="0005285A" w:rsidRPr="007C6DF5">
        <w:rPr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4</m:t>
            </m:r>
          </m:sub>
        </m:sSub>
      </m:oMath>
      <w:r w:rsidR="00A456C1" w:rsidRPr="007C6DF5">
        <w:rPr>
          <w:szCs w:val="22"/>
        </w:rPr>
        <w:t xml:space="preserve"> </w:t>
      </w:r>
      <w:r w:rsidR="007C6DF5" w:rsidRPr="007C6DF5">
        <w:rPr>
          <w:szCs w:val="22"/>
        </w:rPr>
        <w:t xml:space="preserve">mit 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3</m:t>
            </m:r>
          </m:sup>
        </m:sSup>
        <m:r>
          <w:rPr>
            <w:rFonts w:ascii="Cambria Math" w:hAnsi="Cambria Math"/>
            <w:szCs w:val="22"/>
          </w:rPr>
          <m:t xml:space="preserve"> </m:t>
        </m:r>
      </m:oMath>
      <w:r w:rsidR="007C6DF5">
        <w:rPr>
          <w:szCs w:val="22"/>
        </w:rPr>
        <w:t xml:space="preserve"> </w:t>
      </w:r>
      <w:r w:rsidR="007C6DF5" w:rsidRPr="007C6DF5">
        <w:rPr>
          <w:szCs w:val="22"/>
        </w:rPr>
        <w:t xml:space="preserve">und 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Cs w:val="22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</m:d>
          </m:e>
        </m:func>
      </m:oMath>
      <w:r w:rsidR="007C6DF5">
        <w:rPr>
          <w:iCs/>
          <w:szCs w:val="22"/>
        </w:rPr>
        <w:t xml:space="preserve"> </w:t>
      </w:r>
      <w:r w:rsidR="007C6DF5" w:rsidRPr="007C6DF5">
        <w:rPr>
          <w:iCs/>
          <w:szCs w:val="22"/>
        </w:rPr>
        <w:t xml:space="preserve"> </w:t>
      </w:r>
      <w:r w:rsidR="00A456C1" w:rsidRPr="007C6DF5">
        <w:rPr>
          <w:szCs w:val="22"/>
        </w:rPr>
        <w:t>erzeugt werden.</w:t>
      </w:r>
      <w:r w:rsidR="00736AC4" w:rsidRPr="007C6DF5">
        <w:rPr>
          <w:szCs w:val="22"/>
        </w:rPr>
        <w:t xml:space="preserve"> </w:t>
      </w:r>
    </w:p>
    <w:p w14:paraId="52E9027F" w14:textId="4F957783" w:rsidR="00275AA9" w:rsidRPr="00297F3B" w:rsidRDefault="00974516" w:rsidP="007C6DF5">
      <w:pPr>
        <w:pStyle w:val="Listenabsatz"/>
        <w:ind w:left="357"/>
        <w:contextualSpacing w:val="0"/>
        <w:rPr>
          <w:i/>
          <w:iCs/>
          <w:szCs w:val="22"/>
        </w:rPr>
      </w:pPr>
      <w:r w:rsidRPr="00297F3B">
        <w:rPr>
          <w:i/>
          <w:iCs/>
          <w:szCs w:val="22"/>
        </w:rPr>
        <w:t>Erkläre</w:t>
      </w:r>
      <w:r w:rsidR="00727AC7">
        <w:rPr>
          <w:i/>
          <w:iCs/>
          <w:szCs w:val="22"/>
        </w:rPr>
        <w:t>n Sie</w:t>
      </w:r>
      <w:r w:rsidRPr="00297F3B">
        <w:rPr>
          <w:i/>
          <w:iCs/>
          <w:szCs w:val="22"/>
        </w:rPr>
        <w:t xml:space="preserve">, inwiefern sich </w:t>
      </w:r>
      <w:r w:rsidR="00952769">
        <w:rPr>
          <w:i/>
          <w:iCs/>
          <w:szCs w:val="22"/>
        </w:rPr>
        <w:t xml:space="preserve">diese </w:t>
      </w:r>
      <w:r w:rsidR="007203F9">
        <w:rPr>
          <w:i/>
          <w:iCs/>
          <w:szCs w:val="22"/>
        </w:rPr>
        <w:t>Transformationen</w:t>
      </w:r>
      <w:r w:rsidRPr="00297F3B">
        <w:rPr>
          <w:i/>
          <w:iCs/>
          <w:szCs w:val="22"/>
        </w:rPr>
        <w:t xml:space="preserve"> in </w:t>
      </w:r>
      <w:r w:rsidR="00DC3DA4" w:rsidRPr="00297F3B">
        <w:rPr>
          <w:i/>
          <w:iCs/>
          <w:szCs w:val="22"/>
        </w:rPr>
        <w:t>den Funktionstermen</w:t>
      </w:r>
      <w:r w:rsidR="00E32631">
        <w:rPr>
          <w:szCs w:val="22"/>
        </w:rPr>
        <w:t xml:space="preserve"> </w:t>
      </w:r>
      <w:r w:rsidR="00DC3DA4" w:rsidRPr="00297F3B">
        <w:rPr>
          <w:i/>
          <w:iCs/>
          <w:szCs w:val="22"/>
        </w:rPr>
        <w:t>wiederfinde</w:t>
      </w:r>
      <w:r w:rsidR="007203F9">
        <w:rPr>
          <w:i/>
          <w:iCs/>
          <w:szCs w:val="22"/>
        </w:rPr>
        <w:t>n</w:t>
      </w:r>
      <w:r w:rsidR="00DC3DA4" w:rsidRPr="00297F3B">
        <w:rPr>
          <w:i/>
          <w:iCs/>
          <w:szCs w:val="22"/>
        </w:rPr>
        <w:t>.</w:t>
      </w:r>
    </w:p>
    <w:p w14:paraId="50EF7C97" w14:textId="1C63D656" w:rsidR="00275AA9" w:rsidRPr="008A1272" w:rsidRDefault="00267A63" w:rsidP="007C6DF5">
      <w:pPr>
        <w:pStyle w:val="Listenabsatz"/>
        <w:numPr>
          <w:ilvl w:val="0"/>
          <w:numId w:val="13"/>
        </w:numPr>
        <w:spacing w:before="120"/>
        <w:ind w:left="357" w:hanging="357"/>
        <w:contextualSpacing w:val="0"/>
        <w:rPr>
          <w:szCs w:val="22"/>
        </w:rPr>
      </w:pPr>
      <w:r w:rsidRPr="008A1272">
        <w:rPr>
          <w:szCs w:val="22"/>
        </w:rPr>
        <w:t>Verallgemeine</w:t>
      </w:r>
      <w:r w:rsidR="008A1272">
        <w:rPr>
          <w:szCs w:val="22"/>
        </w:rPr>
        <w:t>rn Sie Ihre</w:t>
      </w:r>
      <w:r w:rsidRPr="008A1272">
        <w:rPr>
          <w:szCs w:val="22"/>
        </w:rPr>
        <w:t xml:space="preserve"> Beobachtung aus b)</w:t>
      </w:r>
      <w:r w:rsidR="00B15AB8" w:rsidRPr="008A1272">
        <w:rPr>
          <w:szCs w:val="22"/>
        </w:rPr>
        <w:t>:</w:t>
      </w:r>
      <w:r w:rsidR="008A1272">
        <w:rPr>
          <w:szCs w:val="22"/>
        </w:rPr>
        <w:t xml:space="preserve"> </w:t>
      </w:r>
      <w:r w:rsidR="00FD70D9">
        <w:rPr>
          <w:szCs w:val="22"/>
        </w:rPr>
        <w:tab/>
      </w:r>
      <w:r w:rsidR="00FD70D9">
        <w:rPr>
          <w:szCs w:val="22"/>
        </w:rPr>
        <w:br/>
      </w:r>
      <w:r w:rsidR="008D2F26" w:rsidRPr="008A1272">
        <w:rPr>
          <w:szCs w:val="22"/>
        </w:rPr>
        <w:t xml:space="preserve">Geht </w:t>
      </w:r>
      <w:r w:rsidR="00BB5551" w:rsidRPr="008A1272">
        <w:rPr>
          <w:szCs w:val="22"/>
        </w:rPr>
        <w:t xml:space="preserve">der Graph einer Funktion </w:t>
      </w:r>
      <m:oMath>
        <m:r>
          <w:rPr>
            <w:rFonts w:ascii="Cambria Math" w:hAnsi="Cambria Math"/>
            <w:szCs w:val="22"/>
          </w:rPr>
          <m:t>g</m:t>
        </m:r>
      </m:oMath>
      <w:r w:rsidR="00BB5551" w:rsidRPr="008A1272">
        <w:rPr>
          <w:szCs w:val="22"/>
        </w:rPr>
        <w:t xml:space="preserve"> </w:t>
      </w:r>
      <w:r w:rsidR="00404984" w:rsidRPr="008A1272">
        <w:rPr>
          <w:szCs w:val="22"/>
        </w:rPr>
        <w:t xml:space="preserve">durch Verschiebung </w:t>
      </w:r>
      <w:r w:rsidR="00247A23" w:rsidRPr="008A1272">
        <w:rPr>
          <w:szCs w:val="22"/>
        </w:rPr>
        <w:t xml:space="preserve">um </w:t>
      </w:r>
      <w:r w:rsidR="00B60833" w:rsidRPr="008A1272">
        <w:rPr>
          <w:b/>
          <w:bCs/>
          <w:szCs w:val="22"/>
        </w:rPr>
        <w:t>c</w:t>
      </w:r>
      <w:r w:rsidR="00161056" w:rsidRPr="008A1272">
        <w:rPr>
          <w:b/>
          <w:bCs/>
          <w:szCs w:val="22"/>
        </w:rPr>
        <w:t xml:space="preserve"> Einheiten in x-Richtung</w:t>
      </w:r>
      <w:r w:rsidR="00161056" w:rsidRPr="008A1272">
        <w:rPr>
          <w:szCs w:val="22"/>
        </w:rPr>
        <w:t xml:space="preserve"> und </w:t>
      </w:r>
      <w:r w:rsidR="00B60833" w:rsidRPr="008A1272">
        <w:rPr>
          <w:szCs w:val="22"/>
        </w:rPr>
        <w:t xml:space="preserve">um </w:t>
      </w:r>
      <w:r w:rsidR="00B60833" w:rsidRPr="008A1272">
        <w:rPr>
          <w:b/>
          <w:bCs/>
          <w:szCs w:val="22"/>
        </w:rPr>
        <w:t>d</w:t>
      </w:r>
      <w:r w:rsidR="00161056" w:rsidRPr="008A1272">
        <w:rPr>
          <w:b/>
          <w:bCs/>
          <w:szCs w:val="22"/>
        </w:rPr>
        <w:t xml:space="preserve"> Einheiten in y-Richtung</w:t>
      </w:r>
      <w:r w:rsidR="00161056" w:rsidRPr="008A1272">
        <w:rPr>
          <w:szCs w:val="22"/>
        </w:rPr>
        <w:t xml:space="preserve"> </w:t>
      </w:r>
      <w:r w:rsidR="00404984" w:rsidRPr="008A1272">
        <w:rPr>
          <w:szCs w:val="22"/>
        </w:rPr>
        <w:t xml:space="preserve">aus dem Graphen einer Funktion </w:t>
      </w:r>
      <m:oMath>
        <m:r>
          <w:rPr>
            <w:rFonts w:ascii="Cambria Math" w:hAnsi="Cambria Math"/>
            <w:szCs w:val="22"/>
          </w:rPr>
          <m:t>f</m:t>
        </m:r>
      </m:oMath>
      <w:r w:rsidR="00404984" w:rsidRPr="008A1272">
        <w:rPr>
          <w:szCs w:val="22"/>
        </w:rPr>
        <w:t xml:space="preserve"> hervor, so läss</w:t>
      </w:r>
      <w:r w:rsidR="00793A48" w:rsidRPr="008A1272">
        <w:rPr>
          <w:szCs w:val="22"/>
        </w:rPr>
        <w:t xml:space="preserve">t sich der Funktionsterm von </w:t>
      </w:r>
      <m:oMath>
        <m:r>
          <w:rPr>
            <w:rFonts w:ascii="Cambria Math" w:hAnsi="Cambria Math"/>
            <w:szCs w:val="22"/>
          </w:rPr>
          <m:t>g</m:t>
        </m:r>
      </m:oMath>
      <w:r w:rsidR="00793A48" w:rsidRPr="008A1272">
        <w:rPr>
          <w:szCs w:val="22"/>
        </w:rPr>
        <w:t xml:space="preserve"> </w:t>
      </w:r>
      <w:r w:rsidR="002725B0" w:rsidRPr="008A1272">
        <w:rPr>
          <w:szCs w:val="22"/>
        </w:rPr>
        <w:t xml:space="preserve">mithilfe des Funktionsterms von </w:t>
      </w:r>
      <m:oMath>
        <m:r>
          <w:rPr>
            <w:rFonts w:ascii="Cambria Math" w:hAnsi="Cambria Math"/>
            <w:szCs w:val="22"/>
          </w:rPr>
          <m:t>f</m:t>
        </m:r>
      </m:oMath>
      <w:r w:rsidR="002725B0" w:rsidRPr="008A1272">
        <w:rPr>
          <w:szCs w:val="22"/>
        </w:rPr>
        <w:t xml:space="preserve"> darstellen:</w:t>
      </w:r>
    </w:p>
    <w:p w14:paraId="38C2AED1" w14:textId="09321B36" w:rsidR="002725B0" w:rsidRPr="000C292C" w:rsidRDefault="00952769" w:rsidP="002725B0">
      <w:pPr>
        <w:pStyle w:val="Listenabsatz"/>
        <w:ind w:left="360"/>
        <w:rPr>
          <w:b/>
          <w:bCs/>
          <w:szCs w:val="22"/>
        </w:rPr>
      </w:pPr>
      <w:r w:rsidRPr="006F4617">
        <w:rPr>
          <w:b/>
          <w:bCs/>
          <w:noProof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6EFCFC" wp14:editId="4A7E8FF9">
                <wp:simplePos x="0" y="0"/>
                <wp:positionH relativeFrom="margin">
                  <wp:posOffset>1646555</wp:posOffset>
                </wp:positionH>
                <wp:positionV relativeFrom="paragraph">
                  <wp:posOffset>162560</wp:posOffset>
                </wp:positionV>
                <wp:extent cx="2442845" cy="381635"/>
                <wp:effectExtent l="0" t="0" r="14605" b="18415"/>
                <wp:wrapSquare wrapText="bothSides"/>
                <wp:docPr id="18572127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7DEB" w14:textId="34F961B7" w:rsidR="00B000EB" w:rsidRPr="00FD70D9" w:rsidRDefault="00B000EB" w:rsidP="00231018">
                            <w:pPr>
                              <w:jc w:val="center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x   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FCFC" id="_x0000_s1028" type="#_x0000_t202" style="position:absolute;left:0;text-align:left;margin-left:129.65pt;margin-top:12.8pt;width:192.35pt;height:30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" fillcolor="#f2dbdb [661]" strokecolor="#943634 [2405]">
                <v:textbox>
                  <w:txbxContent>
                    <w:p w14:paraId="05AF7DEB" w14:textId="34F961B7" w:rsidR="00B000EB" w:rsidRPr="00FD70D9" w:rsidRDefault="00B000EB" w:rsidP="00231018">
                      <w:pPr>
                        <w:jc w:val="center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x          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3EC9CE" w14:textId="77777777" w:rsidR="00275AA9" w:rsidRDefault="00275AA9" w:rsidP="00275AA9">
      <w:pPr>
        <w:rPr>
          <w:szCs w:val="22"/>
        </w:rPr>
      </w:pPr>
    </w:p>
    <w:p w14:paraId="73B693E8" w14:textId="2BB608CB" w:rsidR="00754933" w:rsidRPr="00842C44" w:rsidRDefault="00A5740E" w:rsidP="00A73216">
      <w:pPr>
        <w:spacing w:after="0"/>
        <w:rPr>
          <w:sz w:val="20"/>
          <w:szCs w:val="22"/>
        </w:rPr>
      </w:pPr>
      <w:r>
        <w:rPr>
          <w:b/>
          <w:bCs/>
          <w:sz w:val="28"/>
          <w:szCs w:val="28"/>
        </w:rPr>
        <w:lastRenderedPageBreak/>
        <w:t>M2 –</w:t>
      </w:r>
      <w:r w:rsidR="00082C6B">
        <w:rPr>
          <w:b/>
          <w:bCs/>
          <w:sz w:val="28"/>
          <w:szCs w:val="28"/>
        </w:rPr>
        <w:t xml:space="preserve"> </w:t>
      </w:r>
      <w:r w:rsidR="00842C44">
        <w:rPr>
          <w:b/>
          <w:bCs/>
          <w:sz w:val="28"/>
          <w:szCs w:val="28"/>
        </w:rPr>
        <w:t xml:space="preserve">Einfluss von Transformationen auf </w:t>
      </w:r>
      <w:r w:rsidR="00915E74">
        <w:rPr>
          <w:b/>
          <w:bCs/>
          <w:sz w:val="28"/>
          <w:szCs w:val="28"/>
        </w:rPr>
        <w:t xml:space="preserve">die </w:t>
      </w:r>
      <w:r w:rsidR="00842C44">
        <w:rPr>
          <w:b/>
          <w:bCs/>
          <w:sz w:val="28"/>
          <w:szCs w:val="28"/>
        </w:rPr>
        <w:t xml:space="preserve">Eigenschaften </w:t>
      </w:r>
      <w:r w:rsidR="00F03ED9">
        <w:rPr>
          <w:b/>
          <w:bCs/>
          <w:sz w:val="28"/>
          <w:szCs w:val="28"/>
        </w:rPr>
        <w:t>ganzrationale</w:t>
      </w:r>
      <w:r w:rsidR="00085C57">
        <w:rPr>
          <w:b/>
          <w:bCs/>
          <w:sz w:val="28"/>
          <w:szCs w:val="28"/>
        </w:rPr>
        <w:t>r</w:t>
      </w:r>
      <w:r w:rsidR="00F03ED9">
        <w:rPr>
          <w:b/>
          <w:bCs/>
          <w:sz w:val="28"/>
          <w:szCs w:val="28"/>
        </w:rPr>
        <w:t xml:space="preserve"> Funktion</w:t>
      </w:r>
      <w:r w:rsidR="00842C44">
        <w:rPr>
          <w:b/>
          <w:bCs/>
          <w:sz w:val="28"/>
          <w:szCs w:val="28"/>
        </w:rPr>
        <w:t>en</w:t>
      </w:r>
    </w:p>
    <w:p w14:paraId="742ECBD2" w14:textId="77777777" w:rsidR="00D11B32" w:rsidRDefault="00D11B32" w:rsidP="00AF1084">
      <w:pPr>
        <w:spacing w:after="0"/>
      </w:pPr>
    </w:p>
    <w:p w14:paraId="50F72C22" w14:textId="0751B9F0" w:rsidR="00842C44" w:rsidRDefault="00285263" w:rsidP="00BF0E1D">
      <w:r>
        <w:t xml:space="preserve">Gegeben </w:t>
      </w:r>
      <w:r w:rsidR="00FD0136">
        <w:t>sind</w:t>
      </w:r>
      <w:r>
        <w:t xml:space="preserve"> die </w:t>
      </w:r>
      <w:r w:rsidR="00CC1334">
        <w:t xml:space="preserve">ganzrationalen </w:t>
      </w:r>
      <w:r>
        <w:t>Funktion</w:t>
      </w:r>
      <w:r w:rsidR="00CC1334">
        <w:t>en</w:t>
      </w:r>
      <w:r w:rsidR="00632CFF">
        <w:t xml:space="preserve"> </w:t>
      </w:r>
      <w:r w:rsidR="00632CFF" w:rsidRPr="00F9462F">
        <w:rPr>
          <w:i/>
        </w:rPr>
        <w:t xml:space="preserve">f </w:t>
      </w:r>
      <w:r w:rsidR="00632CFF">
        <w:t xml:space="preserve">und </w:t>
      </w:r>
      <w:r w:rsidR="00632CFF" w:rsidRPr="00F9462F">
        <w:rPr>
          <w:i/>
        </w:rPr>
        <w:t>g</w:t>
      </w:r>
      <w:r w:rsidR="00BF10D5">
        <w:t xml:space="preserve"> mit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=0,5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E41E3C">
        <w:t xml:space="preserve"> </w:t>
      </w:r>
      <w:r w:rsidR="00F9462F">
        <w:t xml:space="preserve"> </w:t>
      </w:r>
      <w:r w:rsidR="00E41E3C">
        <w:t xml:space="preserve">und </w:t>
      </w:r>
      <w:r w:rsidR="00A86400">
        <w:br/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=0,5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</w:rPr>
          <m:t>-4,5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+11,5</m:t>
        </m:r>
        <m:r>
          <m:rPr>
            <m:sty m:val="bi"/>
          </m:rPr>
          <w:rPr>
            <w:rFonts w:ascii="Cambria Math" w:hAnsi="Cambria Math"/>
          </w:rPr>
          <m:t xml:space="preserve">x-7,5 </m:t>
        </m:r>
      </m:oMath>
      <w:r w:rsidR="00AD0624">
        <w:t>.</w:t>
      </w:r>
    </w:p>
    <w:p w14:paraId="3B4E6945" w14:textId="7DA982BE" w:rsidR="00212107" w:rsidRDefault="000352AF" w:rsidP="00A50126">
      <w:pPr>
        <w:pStyle w:val="Listenabsatz"/>
        <w:numPr>
          <w:ilvl w:val="0"/>
          <w:numId w:val="14"/>
        </w:numPr>
        <w:ind w:hanging="357"/>
        <w:rPr>
          <w:i/>
          <w:iCs/>
        </w:rPr>
      </w:pPr>
      <w:r>
        <w:rPr>
          <w:i/>
          <w:iCs/>
        </w:rPr>
        <w:t>Stelle</w:t>
      </w:r>
      <w:r w:rsidR="00BC1BB5">
        <w:rPr>
          <w:i/>
          <w:iCs/>
        </w:rPr>
        <w:t>n Sie</w:t>
      </w:r>
      <w:r w:rsidR="00BF0BFB" w:rsidRPr="00C2330E">
        <w:rPr>
          <w:i/>
          <w:iCs/>
        </w:rPr>
        <w:t xml:space="preserve"> </w:t>
      </w:r>
      <w:r w:rsidR="00AD0624" w:rsidRPr="00C2330E">
        <w:rPr>
          <w:i/>
          <w:iCs/>
        </w:rPr>
        <w:t>die</w:t>
      </w:r>
      <w:r w:rsidR="00BF0BFB" w:rsidRPr="00C2330E">
        <w:rPr>
          <w:i/>
          <w:iCs/>
        </w:rPr>
        <w:t xml:space="preserve"> Graphen von f </w:t>
      </w:r>
      <w:r w:rsidR="00AD0624" w:rsidRPr="00C2330E">
        <w:rPr>
          <w:i/>
          <w:iCs/>
        </w:rPr>
        <w:t xml:space="preserve">und g </w:t>
      </w:r>
      <w:r w:rsidR="00F901C9">
        <w:rPr>
          <w:i/>
          <w:iCs/>
        </w:rPr>
        <w:t>mit einem MMS</w:t>
      </w:r>
      <w:r>
        <w:rPr>
          <w:i/>
          <w:iCs/>
        </w:rPr>
        <w:t xml:space="preserve"> dar.</w:t>
      </w:r>
      <w:r w:rsidR="002135F0">
        <w:rPr>
          <w:i/>
          <w:iCs/>
        </w:rPr>
        <w:t xml:space="preserve"> </w:t>
      </w:r>
      <w:r w:rsidR="00F901C9">
        <w:rPr>
          <w:i/>
          <w:iCs/>
        </w:rPr>
        <w:t xml:space="preserve"> </w:t>
      </w:r>
    </w:p>
    <w:p w14:paraId="38D7A013" w14:textId="77777777" w:rsidR="007E5692" w:rsidRPr="00E541E2" w:rsidRDefault="007E5692" w:rsidP="00BF0E1D">
      <w:pPr>
        <w:pStyle w:val="Listenabsatz"/>
        <w:ind w:left="360"/>
        <w:rPr>
          <w:i/>
          <w:iCs/>
          <w:sz w:val="12"/>
          <w:szCs w:val="14"/>
        </w:rPr>
      </w:pPr>
    </w:p>
    <w:p w14:paraId="7C13036C" w14:textId="15A32863" w:rsidR="002135F0" w:rsidRDefault="00BB2C28" w:rsidP="00A50126">
      <w:pPr>
        <w:pStyle w:val="Listenabsatz"/>
        <w:numPr>
          <w:ilvl w:val="0"/>
          <w:numId w:val="14"/>
        </w:numPr>
        <w:ind w:hanging="357"/>
      </w:pPr>
      <w:r>
        <w:t xml:space="preserve">Der Graph von </w:t>
      </w:r>
      <w:r w:rsidRPr="00F9462F">
        <w:rPr>
          <w:i/>
        </w:rPr>
        <w:t>g</w:t>
      </w:r>
      <w:r>
        <w:t xml:space="preserve"> geht durch </w:t>
      </w:r>
      <w:r w:rsidR="00F9462F">
        <w:t xml:space="preserve">eine </w:t>
      </w:r>
      <w:r>
        <w:t xml:space="preserve">Transformation aus dem Graphen von </w:t>
      </w:r>
      <w:r w:rsidRPr="00F9462F">
        <w:rPr>
          <w:i/>
        </w:rPr>
        <w:t>f</w:t>
      </w:r>
      <w:r>
        <w:t xml:space="preserve"> </w:t>
      </w:r>
      <w:r w:rsidR="00A86400">
        <w:t xml:space="preserve"> </w:t>
      </w:r>
      <w:r>
        <w:t xml:space="preserve">hervor. </w:t>
      </w:r>
    </w:p>
    <w:p w14:paraId="2D9CB0D3" w14:textId="2144DBCC" w:rsidR="00F268C4" w:rsidRDefault="009C7BA0" w:rsidP="00547C25">
      <w:pPr>
        <w:pStyle w:val="Listenabsatz"/>
        <w:spacing w:after="60"/>
        <w:ind w:left="357"/>
        <w:contextualSpacing w:val="0"/>
      </w:pPr>
      <w:r>
        <w:rPr>
          <w:i/>
          <w:iCs/>
        </w:rPr>
        <w:t>Bestimme</w:t>
      </w:r>
      <w:r w:rsidR="00BC1BB5">
        <w:rPr>
          <w:i/>
          <w:iCs/>
        </w:rPr>
        <w:t>n Sie</w:t>
      </w:r>
      <w:r w:rsidR="00671E3F">
        <w:rPr>
          <w:i/>
          <w:iCs/>
        </w:rPr>
        <w:t xml:space="preserve"> mithilfe der Graphen von f und g</w:t>
      </w:r>
      <w:r>
        <w:rPr>
          <w:i/>
          <w:iCs/>
        </w:rPr>
        <w:t xml:space="preserve">, um welche Art von Transformation es sich </w:t>
      </w:r>
      <w:r w:rsidR="007E5692">
        <w:rPr>
          <w:i/>
          <w:iCs/>
        </w:rPr>
        <w:t xml:space="preserve">hierbei handelt. </w:t>
      </w:r>
      <w:r w:rsidR="00BB2C28" w:rsidRPr="00C2330E">
        <w:rPr>
          <w:i/>
          <w:iCs/>
        </w:rPr>
        <w:t>Be</w:t>
      </w:r>
      <w:r w:rsidR="00E07CA3" w:rsidRPr="00C2330E">
        <w:rPr>
          <w:i/>
          <w:iCs/>
        </w:rPr>
        <w:t>schreibe</w:t>
      </w:r>
      <w:r w:rsidR="00BC1BB5">
        <w:rPr>
          <w:i/>
          <w:iCs/>
        </w:rPr>
        <w:t>n Sie</w:t>
      </w:r>
      <w:r w:rsidR="00E07CA3" w:rsidRPr="00C2330E">
        <w:rPr>
          <w:i/>
          <w:iCs/>
        </w:rPr>
        <w:t xml:space="preserve"> die Transformation</w:t>
      </w:r>
      <w:r w:rsidR="002135F0">
        <w:rPr>
          <w:i/>
          <w:iCs/>
        </w:rPr>
        <w:t xml:space="preserve"> </w:t>
      </w:r>
      <w:r w:rsidR="007E5692">
        <w:rPr>
          <w:i/>
          <w:iCs/>
        </w:rPr>
        <w:t>anschließend</w:t>
      </w:r>
      <w:r w:rsidR="00671E3F">
        <w:rPr>
          <w:i/>
          <w:iCs/>
        </w:rPr>
        <w:t xml:space="preserve"> und geben Sie einen Funktionsterm von g </w:t>
      </w:r>
      <w:r w:rsidR="002829DB">
        <w:rPr>
          <w:i/>
          <w:iCs/>
        </w:rPr>
        <w:t xml:space="preserve">in Abhängigkeit von f </w:t>
      </w:r>
      <w:r w:rsidR="00671E3F">
        <w:rPr>
          <w:i/>
          <w:iCs/>
        </w:rPr>
        <w:t>an, an dem die Transformation abgelesen werden kann</w:t>
      </w:r>
      <w:r w:rsidR="0080560F" w:rsidRPr="00C2330E">
        <w:rPr>
          <w:i/>
          <w:iCs/>
        </w:rPr>
        <w:t>.</w:t>
      </w:r>
      <w:r w:rsidR="0080560F">
        <w:t xml:space="preserve"> </w:t>
      </w:r>
    </w:p>
    <w:p w14:paraId="578AAC86" w14:textId="6AEF5935" w:rsidR="00764C34" w:rsidRDefault="00547C25" w:rsidP="00547C25">
      <w:pPr>
        <w:pStyle w:val="Listenabsatz"/>
        <w:ind w:left="360"/>
      </w:pPr>
      <w:r w:rsidRPr="006E619D">
        <w:rPr>
          <w:noProof/>
          <w:sz w:val="16"/>
          <w:lang w:eastAsia="de-DE"/>
        </w:rPr>
        <w:drawing>
          <wp:anchor distT="0" distB="0" distL="114300" distR="114300" simplePos="0" relativeHeight="251669504" behindDoc="0" locked="0" layoutInCell="1" allowOverlap="1" wp14:anchorId="7D076A19" wp14:editId="3D7436F5">
            <wp:simplePos x="0" y="0"/>
            <wp:positionH relativeFrom="column">
              <wp:posOffset>231140</wp:posOffset>
            </wp:positionH>
            <wp:positionV relativeFrom="paragraph">
              <wp:posOffset>-635</wp:posOffset>
            </wp:positionV>
            <wp:extent cx="342900" cy="342900"/>
            <wp:effectExtent l="0" t="0" r="0" b="0"/>
            <wp:wrapTight wrapText="bothSides">
              <wp:wrapPolygon edited="0">
                <wp:start x="4800" y="0"/>
                <wp:lineTo x="0" y="6000"/>
                <wp:lineTo x="0" y="14400"/>
                <wp:lineTo x="4800" y="20400"/>
                <wp:lineTo x="15600" y="20400"/>
                <wp:lineTo x="20400" y="14400"/>
                <wp:lineTo x="20400" y="6000"/>
                <wp:lineTo x="15600" y="0"/>
                <wp:lineTo x="4800" y="0"/>
              </wp:wrapPolygon>
            </wp:wrapTight>
            <wp:docPr id="1852035309" name="Grafik 1" descr="Marke Fragezeich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5309" name="Grafik 1852035309" descr="Marke Fragezeichen Silhouett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62F">
        <w:t>B</w:t>
      </w:r>
      <w:r w:rsidR="0040134D" w:rsidRPr="00471C73">
        <w:t>enötig</w:t>
      </w:r>
      <w:r w:rsidR="00F9462F">
        <w:t>en Sie</w:t>
      </w:r>
      <w:r w:rsidR="0040134D" w:rsidRPr="00471C73">
        <w:t xml:space="preserve"> </w:t>
      </w:r>
      <w:r w:rsidR="00030FCB" w:rsidRPr="00471C73">
        <w:t xml:space="preserve">Unterstützung? </w:t>
      </w:r>
      <w:r w:rsidR="00030FCB">
        <w:t xml:space="preserve">- </w:t>
      </w:r>
      <w:r w:rsidR="00021D4E">
        <w:t xml:space="preserve"> </w:t>
      </w:r>
      <w:r w:rsidR="0063613B">
        <w:t>Im grünen Kasten unten</w:t>
      </w:r>
      <w:r w:rsidR="00021D4E">
        <w:t xml:space="preserve"> finde</w:t>
      </w:r>
      <w:r w:rsidR="00F9462F">
        <w:t>n Sie</w:t>
      </w:r>
      <w:r w:rsidR="0063613B">
        <w:t xml:space="preserve"> </w:t>
      </w:r>
      <w:r w:rsidR="00A00B20">
        <w:t>Fachb</w:t>
      </w:r>
      <w:r w:rsidR="00021D4E">
        <w:t>egriffe, die</w:t>
      </w:r>
      <w:r w:rsidR="003B7979">
        <w:t xml:space="preserve"> </w:t>
      </w:r>
      <w:r w:rsidR="00FD0136">
        <w:t>für die Beschreibung</w:t>
      </w:r>
      <w:r w:rsidR="00A0064B">
        <w:t xml:space="preserve"> von Transformatio</w:t>
      </w:r>
      <w:r w:rsidR="0063613B">
        <w:t>n</w:t>
      </w:r>
      <w:r w:rsidR="00A0064B">
        <w:t>en</w:t>
      </w:r>
      <w:r w:rsidR="00FD0136">
        <w:t xml:space="preserve"> geeignet sind.</w:t>
      </w:r>
      <w:r w:rsidR="003B7979">
        <w:t xml:space="preserve"> </w:t>
      </w:r>
    </w:p>
    <w:p w14:paraId="7639FA41" w14:textId="4D32CFE9" w:rsidR="007E5692" w:rsidRPr="006E619D" w:rsidRDefault="007E5692" w:rsidP="00BF0E1D">
      <w:pPr>
        <w:pStyle w:val="Listenabsatz"/>
        <w:ind w:left="644"/>
        <w:rPr>
          <w:sz w:val="10"/>
          <w:szCs w:val="18"/>
        </w:rPr>
      </w:pPr>
    </w:p>
    <w:p w14:paraId="175A21F9" w14:textId="771C19A7" w:rsidR="00BB042B" w:rsidRDefault="0080560F" w:rsidP="00A50126">
      <w:pPr>
        <w:pStyle w:val="Listenabsatz"/>
        <w:numPr>
          <w:ilvl w:val="0"/>
          <w:numId w:val="14"/>
        </w:numPr>
        <w:rPr>
          <w:i/>
          <w:iCs/>
        </w:rPr>
      </w:pPr>
      <w:r w:rsidRPr="00C2330E">
        <w:rPr>
          <w:i/>
          <w:iCs/>
        </w:rPr>
        <w:t>E</w:t>
      </w:r>
      <w:r w:rsidR="00C8716E" w:rsidRPr="00C2330E">
        <w:rPr>
          <w:i/>
          <w:iCs/>
        </w:rPr>
        <w:t>r</w:t>
      </w:r>
      <w:r w:rsidR="00663C5C">
        <w:rPr>
          <w:i/>
          <w:iCs/>
        </w:rPr>
        <w:t>läutern Sie</w:t>
      </w:r>
      <w:r w:rsidR="00C8716E" w:rsidRPr="00C2330E">
        <w:rPr>
          <w:i/>
          <w:iCs/>
        </w:rPr>
        <w:t xml:space="preserve">, welche </w:t>
      </w:r>
      <w:r w:rsidR="00C8716E" w:rsidRPr="00D374A2">
        <w:rPr>
          <w:i/>
          <w:iCs/>
          <w:u w:val="single"/>
        </w:rPr>
        <w:t>Eigenschaften</w:t>
      </w:r>
      <w:r w:rsidR="00C8716E" w:rsidRPr="00C2330E">
        <w:rPr>
          <w:i/>
          <w:iCs/>
        </w:rPr>
        <w:t xml:space="preserve"> </w:t>
      </w:r>
      <w:r w:rsidRPr="00C2330E">
        <w:rPr>
          <w:i/>
          <w:iCs/>
        </w:rPr>
        <w:t>oder</w:t>
      </w:r>
      <w:r w:rsidR="00C8716E" w:rsidRPr="00C2330E">
        <w:rPr>
          <w:i/>
          <w:iCs/>
        </w:rPr>
        <w:t xml:space="preserve"> </w:t>
      </w:r>
      <w:r w:rsidRPr="00D374A2">
        <w:rPr>
          <w:i/>
          <w:iCs/>
          <w:u w:val="single"/>
        </w:rPr>
        <w:t>Punkte</w:t>
      </w:r>
      <w:r w:rsidR="00C8716E" w:rsidRPr="00C2330E">
        <w:rPr>
          <w:i/>
          <w:iCs/>
        </w:rPr>
        <w:t xml:space="preserve"> </w:t>
      </w:r>
      <w:r w:rsidR="0007231D">
        <w:rPr>
          <w:i/>
          <w:iCs/>
        </w:rPr>
        <w:t>der beiden Graphen</w:t>
      </w:r>
      <w:r w:rsidRPr="00C2330E">
        <w:rPr>
          <w:i/>
          <w:iCs/>
        </w:rPr>
        <w:t xml:space="preserve"> </w:t>
      </w:r>
      <w:r w:rsidR="00F9462F">
        <w:rPr>
          <w:i/>
          <w:iCs/>
        </w:rPr>
        <w:t>Sie</w:t>
      </w:r>
      <w:r w:rsidR="004166A0">
        <w:rPr>
          <w:i/>
          <w:iCs/>
        </w:rPr>
        <w:t xml:space="preserve"> genutzt ha</w:t>
      </w:r>
      <w:r w:rsidR="00F9462F">
        <w:rPr>
          <w:i/>
          <w:iCs/>
        </w:rPr>
        <w:t>ben</w:t>
      </w:r>
      <w:r w:rsidRPr="00C2330E">
        <w:rPr>
          <w:i/>
          <w:iCs/>
        </w:rPr>
        <w:t xml:space="preserve">, um die Transformation </w:t>
      </w:r>
      <w:r w:rsidR="00D87D8C">
        <w:rPr>
          <w:i/>
          <w:iCs/>
        </w:rPr>
        <w:t>zu bestimmen</w:t>
      </w:r>
      <w:r w:rsidRPr="00C2330E">
        <w:rPr>
          <w:i/>
          <w:iCs/>
        </w:rPr>
        <w:t>.</w:t>
      </w:r>
      <w:r w:rsidR="001C418E">
        <w:rPr>
          <w:i/>
          <w:iCs/>
        </w:rPr>
        <w:t xml:space="preserve"> </w:t>
      </w:r>
    </w:p>
    <w:p w14:paraId="7F73CDB5" w14:textId="77777777" w:rsidR="001336DB" w:rsidRPr="007E5692" w:rsidRDefault="001336DB" w:rsidP="00174FE9">
      <w:pPr>
        <w:pStyle w:val="Listenabsatz"/>
        <w:spacing w:after="0" w:line="240" w:lineRule="auto"/>
        <w:ind w:left="646"/>
        <w:rPr>
          <w:i/>
          <w:sz w:val="12"/>
          <w:szCs w:val="14"/>
        </w:rPr>
      </w:pPr>
    </w:p>
    <w:p w14:paraId="77FED693" w14:textId="36C4EC34" w:rsidR="00D75F70" w:rsidRDefault="00364389" w:rsidP="006E619D">
      <w:r w:rsidRPr="00364389">
        <w:t>Die bereits bekannten Transformationen können auf ganzrationale Funktionen übertragen werden.</w:t>
      </w:r>
      <w:r w:rsidR="006235B9">
        <w:t xml:space="preserve"> Im Folgenden wird</w:t>
      </w:r>
      <w:r w:rsidR="00D75F70">
        <w:t xml:space="preserve"> eine ganzrationale Funktion </w:t>
      </w:r>
      <w:r w:rsidR="00D75F70" w:rsidRPr="00D75F70">
        <w:rPr>
          <w:i/>
        </w:rPr>
        <w:t>g</w:t>
      </w:r>
      <w:r w:rsidR="00D75F70">
        <w:t xml:space="preserve"> betrachtet, deren Graph durch Transformationen aus dem Graphen einer ganzrationalen Funktion </w:t>
      </w:r>
      <w:r w:rsidR="00D75F70" w:rsidRPr="00D75F70">
        <w:rPr>
          <w:i/>
        </w:rPr>
        <w:t>f</w:t>
      </w:r>
      <w:r w:rsidR="00D75F70">
        <w:t xml:space="preserve"> erzeugt werden kann. </w:t>
      </w:r>
      <w:r w:rsidR="006E619D">
        <w:t xml:space="preserve">Für den Funktionsterm von </w:t>
      </w:r>
      <w:r w:rsidR="006E619D" w:rsidRPr="006E619D">
        <w:rPr>
          <w:i/>
        </w:rPr>
        <w:t>g</w:t>
      </w:r>
      <w:r w:rsidR="006235B9">
        <w:t xml:space="preserve"> gilt</w:t>
      </w:r>
      <w:r w:rsidR="00D75F70"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 </m:t>
        </m:r>
        <m:r>
          <w:rPr>
            <w:rFonts w:ascii="Cambria Math" w:hAnsi="Cambria Math"/>
          </w:rPr>
          <m:t>a⋅</m:t>
        </m:r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b⋅</m:t>
            </m:r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x-c</m:t>
                </m:r>
              </m:e>
            </m:d>
          </m:e>
        </m:d>
        <m:r>
          <w:rPr>
            <w:rFonts w:ascii="Cambria Math" w:hAnsi="Cambria Math"/>
          </w:rPr>
          <m:t>+d</m:t>
        </m:r>
      </m:oMath>
      <w:r w:rsidR="00D75F70">
        <w:t>.</w:t>
      </w:r>
    </w:p>
    <w:p w14:paraId="5735CDA5" w14:textId="24001F1E" w:rsidR="00AF1294" w:rsidRPr="00AF1294" w:rsidRDefault="006235B9" w:rsidP="00AF1294">
      <w:pPr>
        <w:pStyle w:val="Listenabsatz"/>
        <w:numPr>
          <w:ilvl w:val="0"/>
          <w:numId w:val="14"/>
        </w:numPr>
        <w:ind w:left="357" w:hanging="357"/>
        <w:contextualSpacing w:val="0"/>
        <w:jc w:val="left"/>
      </w:pPr>
      <w:r w:rsidRPr="00071317">
        <w:rPr>
          <w:i/>
          <w:iCs/>
        </w:rPr>
        <w:t>Erkunden</w:t>
      </w:r>
      <w:r w:rsidR="002150BF" w:rsidRPr="00071317">
        <w:rPr>
          <w:i/>
          <w:iCs/>
        </w:rPr>
        <w:t xml:space="preserve"> Sie </w:t>
      </w:r>
      <w:r w:rsidR="00D03F28" w:rsidRPr="00071317">
        <w:rPr>
          <w:i/>
          <w:iCs/>
        </w:rPr>
        <w:t>mithilfe der GeoGebra-Datei „Transformationen</w:t>
      </w:r>
      <w:r w:rsidR="00717272">
        <w:rPr>
          <w:i/>
          <w:iCs/>
        </w:rPr>
        <w:t>-</w:t>
      </w:r>
      <w:r w:rsidR="00D03F28" w:rsidRPr="00071317">
        <w:rPr>
          <w:i/>
          <w:iCs/>
        </w:rPr>
        <w:t>ganzrational</w:t>
      </w:r>
      <w:r w:rsidR="00717272">
        <w:rPr>
          <w:i/>
          <w:iCs/>
        </w:rPr>
        <w:t>“</w:t>
      </w:r>
      <w:r w:rsidR="00D03F28" w:rsidRPr="00071317">
        <w:rPr>
          <w:i/>
          <w:iCs/>
        </w:rPr>
        <w:t xml:space="preserve"> </w:t>
      </w:r>
      <w:r w:rsidR="002150BF" w:rsidRPr="00071317">
        <w:rPr>
          <w:i/>
          <w:iCs/>
        </w:rPr>
        <w:t xml:space="preserve">für jede </w:t>
      </w:r>
      <w:r w:rsidR="00071317" w:rsidRPr="00071317">
        <w:rPr>
          <w:i/>
          <w:iCs/>
        </w:rPr>
        <w:t xml:space="preserve">der sechs </w:t>
      </w:r>
      <w:r w:rsidR="002150BF" w:rsidRPr="00071317">
        <w:rPr>
          <w:i/>
          <w:iCs/>
        </w:rPr>
        <w:t>Transformation</w:t>
      </w:r>
      <w:r w:rsidR="00071317" w:rsidRPr="00071317">
        <w:rPr>
          <w:i/>
          <w:iCs/>
        </w:rPr>
        <w:t xml:space="preserve">en </w:t>
      </w:r>
    </w:p>
    <w:p w14:paraId="461F18D8" w14:textId="77777777" w:rsidR="00AF1294" w:rsidRPr="00E541E2" w:rsidRDefault="00AF1294" w:rsidP="00E541E2">
      <w:pPr>
        <w:pStyle w:val="Listenabsatz"/>
        <w:numPr>
          <w:ilvl w:val="0"/>
          <w:numId w:val="30"/>
        </w:numPr>
        <w:spacing w:line="240" w:lineRule="auto"/>
        <w:ind w:left="993" w:hanging="357"/>
        <w:contextualSpacing w:val="0"/>
        <w:jc w:val="left"/>
        <w:rPr>
          <w:iCs/>
        </w:rPr>
      </w:pPr>
      <w:r w:rsidRPr="00E541E2">
        <w:rPr>
          <w:iCs/>
          <w:szCs w:val="20"/>
        </w:rPr>
        <w:t xml:space="preserve">Verschiebung um c bzw. d Einheiten in x- bzw. y-Richtung, </w:t>
      </w:r>
    </w:p>
    <w:p w14:paraId="3208F182" w14:textId="6B7F632B" w:rsidR="00AF1294" w:rsidRPr="00E541E2" w:rsidRDefault="00717272" w:rsidP="00E541E2">
      <w:pPr>
        <w:pStyle w:val="Listenabsatz"/>
        <w:numPr>
          <w:ilvl w:val="0"/>
          <w:numId w:val="30"/>
        </w:numPr>
        <w:spacing w:line="240" w:lineRule="auto"/>
        <w:ind w:left="993" w:hanging="357"/>
        <w:contextualSpacing w:val="0"/>
        <w:jc w:val="left"/>
        <w:rPr>
          <w:iCs/>
        </w:rPr>
      </w:pPr>
      <w:r>
        <w:rPr>
          <w:iCs/>
          <w:szCs w:val="20"/>
        </w:rPr>
        <w:t>Streckung mit dem Faktor</w:t>
      </w:r>
      <w:r w:rsidR="00AF1294" w:rsidRPr="00E541E2">
        <w:rPr>
          <w:iCs/>
          <w:szCs w:val="20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Cs/>
                <w:sz w:val="20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HAnsi"/>
                <w:sz w:val="20"/>
                <w:szCs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HAnsi"/>
                <w:sz w:val="20"/>
                <w:szCs w:val="22"/>
              </w:rPr>
              <m:t>b</m:t>
            </m:r>
          </m:den>
        </m:f>
      </m:oMath>
      <w:r w:rsidR="00AF1294" w:rsidRPr="00E541E2">
        <w:rPr>
          <w:iCs/>
          <w:szCs w:val="20"/>
        </w:rPr>
        <w:t xml:space="preserve"> </w:t>
      </w:r>
      <w:r>
        <w:rPr>
          <w:iCs/>
          <w:szCs w:val="20"/>
        </w:rPr>
        <w:t xml:space="preserve"> bzw. a </w:t>
      </w:r>
      <w:r w:rsidR="00AF1294" w:rsidRPr="00E541E2">
        <w:rPr>
          <w:iCs/>
          <w:szCs w:val="20"/>
        </w:rPr>
        <w:t xml:space="preserve">in x- bzw. y-Richtung, </w:t>
      </w:r>
    </w:p>
    <w:p w14:paraId="1C25D64E" w14:textId="01A9D5EF" w:rsidR="00AF1294" w:rsidRPr="002F0E9A" w:rsidRDefault="00AF1294" w:rsidP="00E541E2">
      <w:pPr>
        <w:pStyle w:val="Listenabsatz"/>
        <w:numPr>
          <w:ilvl w:val="0"/>
          <w:numId w:val="30"/>
        </w:numPr>
        <w:spacing w:line="240" w:lineRule="auto"/>
        <w:ind w:left="993" w:hanging="357"/>
        <w:contextualSpacing w:val="0"/>
        <w:jc w:val="left"/>
      </w:pPr>
      <w:r w:rsidRPr="00E541E2">
        <w:rPr>
          <w:iCs/>
          <w:szCs w:val="20"/>
        </w:rPr>
        <w:t>Spiegelung an der x- bzw. y-Achse</w:t>
      </w:r>
      <w:r w:rsidR="00717272">
        <w:rPr>
          <w:iCs/>
          <w:szCs w:val="20"/>
        </w:rPr>
        <w:t xml:space="preserve"> (d.h. </w:t>
      </w:r>
      <w:r w:rsidR="00AC6604">
        <w:rPr>
          <w:iCs/>
          <w:szCs w:val="20"/>
        </w:rPr>
        <w:t xml:space="preserve">Vorzeichenwechsel bei </w:t>
      </w:r>
      <w:r w:rsidR="00717272">
        <w:rPr>
          <w:iCs/>
          <w:szCs w:val="20"/>
        </w:rPr>
        <w:t>b bzw. a)</w:t>
      </w:r>
    </w:p>
    <w:p w14:paraId="36830D2B" w14:textId="77777777" w:rsidR="002F0E9A" w:rsidRPr="002F0E9A" w:rsidRDefault="002F0E9A" w:rsidP="002F0E9A">
      <w:pPr>
        <w:pStyle w:val="Listenabsatz"/>
        <w:spacing w:after="0" w:line="240" w:lineRule="auto"/>
        <w:ind w:left="992"/>
        <w:contextualSpacing w:val="0"/>
        <w:jc w:val="left"/>
        <w:rPr>
          <w:sz w:val="8"/>
          <w:szCs w:val="8"/>
        </w:rPr>
      </w:pPr>
    </w:p>
    <w:p w14:paraId="1EC7A46A" w14:textId="15F44633" w:rsidR="00AF1294" w:rsidRPr="00AF1294" w:rsidRDefault="002150BF" w:rsidP="002F0E9A">
      <w:pPr>
        <w:pStyle w:val="Listenabsatz"/>
        <w:ind w:left="357"/>
        <w:contextualSpacing w:val="0"/>
        <w:jc w:val="left"/>
      </w:pPr>
      <w:r w:rsidRPr="00225392">
        <w:rPr>
          <w:i/>
          <w:iCs/>
        </w:rPr>
        <w:t xml:space="preserve">jeweils den Einfluss </w:t>
      </w:r>
      <w:r w:rsidR="006E619D" w:rsidRPr="00225392">
        <w:rPr>
          <w:i/>
          <w:iCs/>
        </w:rPr>
        <w:t xml:space="preserve">der Transformation </w:t>
      </w:r>
      <w:r w:rsidR="003D728C" w:rsidRPr="00225392">
        <w:rPr>
          <w:i/>
          <w:iCs/>
        </w:rPr>
        <w:t xml:space="preserve">auf die </w:t>
      </w:r>
      <w:r w:rsidR="00071317" w:rsidRPr="00225392">
        <w:rPr>
          <w:i/>
          <w:iCs/>
        </w:rPr>
        <w:t xml:space="preserve">im gelben Kasten angegebenen </w:t>
      </w:r>
      <w:r w:rsidR="003D728C" w:rsidRPr="00225392">
        <w:rPr>
          <w:i/>
          <w:iCs/>
        </w:rPr>
        <w:t>Eigenschaften</w:t>
      </w:r>
      <w:r w:rsidR="006E619D" w:rsidRPr="00225392">
        <w:rPr>
          <w:i/>
          <w:iCs/>
        </w:rPr>
        <w:t xml:space="preserve"> des Graphen von g</w:t>
      </w:r>
      <w:r w:rsidR="00547C25" w:rsidRPr="00225392">
        <w:rPr>
          <w:i/>
          <w:iCs/>
        </w:rPr>
        <w:t xml:space="preserve"> und stellen Sie Ihre Ergebnisse wie im gelben Kasten dar.</w:t>
      </w:r>
    </w:p>
    <w:p w14:paraId="6CDE7433" w14:textId="77777777" w:rsidR="006E619D" w:rsidRPr="006E619D" w:rsidRDefault="006E619D" w:rsidP="006E619D">
      <w:pPr>
        <w:pStyle w:val="Listenabsatz"/>
        <w:ind w:left="0"/>
        <w:jc w:val="left"/>
        <w:rPr>
          <w:b/>
          <w:iCs/>
          <w:sz w:val="20"/>
        </w:rPr>
      </w:pPr>
      <w:r w:rsidRPr="006E619D">
        <w:rPr>
          <w:b/>
          <w:iCs/>
          <w:sz w:val="20"/>
        </w:rPr>
        <w:t xml:space="preserve">Hinweise: </w:t>
      </w:r>
    </w:p>
    <w:p w14:paraId="19B80385" w14:textId="77777777" w:rsidR="00A86400" w:rsidRPr="00A86400" w:rsidRDefault="00514668" w:rsidP="006E619D">
      <w:pPr>
        <w:pStyle w:val="Listenabsatz"/>
        <w:numPr>
          <w:ilvl w:val="0"/>
          <w:numId w:val="28"/>
        </w:numPr>
        <w:jc w:val="left"/>
        <w:rPr>
          <w:sz w:val="20"/>
        </w:rPr>
      </w:pPr>
      <w:r w:rsidRPr="006E619D">
        <w:rPr>
          <w:iCs/>
          <w:sz w:val="20"/>
        </w:rPr>
        <w:t xml:space="preserve">Verwenden Sie die Formulierungen </w:t>
      </w:r>
    </w:p>
    <w:p w14:paraId="4413DA51" w14:textId="25CE72C2" w:rsidR="00A86400" w:rsidRPr="00A86400" w:rsidRDefault="00514668" w:rsidP="00A86400">
      <w:pPr>
        <w:pStyle w:val="Listenabsatz"/>
        <w:numPr>
          <w:ilvl w:val="1"/>
          <w:numId w:val="28"/>
        </w:numPr>
        <w:jc w:val="left"/>
        <w:rPr>
          <w:sz w:val="20"/>
        </w:rPr>
      </w:pPr>
      <w:r w:rsidRPr="006E619D">
        <w:rPr>
          <w:iCs/>
          <w:sz w:val="20"/>
        </w:rPr>
        <w:t>„</w:t>
      </w:r>
      <w:r w:rsidRPr="006E619D">
        <w:rPr>
          <w:b/>
          <w:iCs/>
          <w:sz w:val="20"/>
        </w:rPr>
        <w:t>kein</w:t>
      </w:r>
      <w:r w:rsidR="006235B9" w:rsidRPr="006E619D">
        <w:rPr>
          <w:b/>
          <w:iCs/>
          <w:sz w:val="20"/>
        </w:rPr>
        <w:t>en</w:t>
      </w:r>
      <w:r w:rsidR="00573222" w:rsidRPr="006E619D">
        <w:rPr>
          <w:b/>
          <w:iCs/>
          <w:sz w:val="20"/>
        </w:rPr>
        <w:t xml:space="preserve"> </w:t>
      </w:r>
      <w:r w:rsidRPr="006E619D">
        <w:rPr>
          <w:b/>
          <w:iCs/>
          <w:sz w:val="20"/>
        </w:rPr>
        <w:t>Einfluss</w:t>
      </w:r>
      <w:r w:rsidRPr="006E619D">
        <w:rPr>
          <w:iCs/>
          <w:sz w:val="20"/>
        </w:rPr>
        <w:t>“</w:t>
      </w:r>
      <w:r w:rsidR="00066B62" w:rsidRPr="006E619D">
        <w:rPr>
          <w:iCs/>
          <w:sz w:val="20"/>
        </w:rPr>
        <w:t>,</w:t>
      </w:r>
      <w:r w:rsidRPr="006E619D">
        <w:rPr>
          <w:iCs/>
          <w:sz w:val="20"/>
        </w:rPr>
        <w:t xml:space="preserve"> </w:t>
      </w:r>
      <w:r w:rsidR="00904F89" w:rsidRPr="006E619D">
        <w:rPr>
          <w:iCs/>
          <w:sz w:val="20"/>
        </w:rPr>
        <w:t xml:space="preserve">wenn </w:t>
      </w:r>
      <w:r w:rsidR="006F6C6C" w:rsidRPr="006E619D">
        <w:rPr>
          <w:iCs/>
          <w:sz w:val="20"/>
        </w:rPr>
        <w:t xml:space="preserve">sich </w:t>
      </w:r>
      <w:r w:rsidR="00066B62" w:rsidRPr="006E619D">
        <w:rPr>
          <w:iCs/>
          <w:sz w:val="20"/>
        </w:rPr>
        <w:t xml:space="preserve">eine Eigenschaft durch </w:t>
      </w:r>
      <w:r w:rsidR="00A86400">
        <w:rPr>
          <w:iCs/>
          <w:sz w:val="20"/>
        </w:rPr>
        <w:t>die</w:t>
      </w:r>
      <w:r w:rsidR="00066B62" w:rsidRPr="006E619D">
        <w:rPr>
          <w:iCs/>
          <w:sz w:val="20"/>
        </w:rPr>
        <w:t xml:space="preserve"> Transformation </w:t>
      </w:r>
      <w:r w:rsidR="00E04052" w:rsidRPr="006E619D">
        <w:rPr>
          <w:iCs/>
          <w:sz w:val="20"/>
        </w:rPr>
        <w:t xml:space="preserve">nicht ändert und </w:t>
      </w:r>
    </w:p>
    <w:p w14:paraId="679B055E" w14:textId="3FC001DA" w:rsidR="006E619D" w:rsidRDefault="00E04052" w:rsidP="00A86400">
      <w:pPr>
        <w:pStyle w:val="Listenabsatz"/>
        <w:numPr>
          <w:ilvl w:val="1"/>
          <w:numId w:val="28"/>
        </w:numPr>
        <w:jc w:val="left"/>
        <w:rPr>
          <w:sz w:val="20"/>
        </w:rPr>
      </w:pPr>
      <w:r w:rsidRPr="006E619D">
        <w:rPr>
          <w:iCs/>
          <w:sz w:val="20"/>
        </w:rPr>
        <w:t>„</w:t>
      </w:r>
      <w:r w:rsidRPr="006E619D">
        <w:rPr>
          <w:b/>
          <w:iCs/>
          <w:sz w:val="20"/>
        </w:rPr>
        <w:t>nicht verallgemeinerbar</w:t>
      </w:r>
      <w:r w:rsidRPr="006E619D">
        <w:rPr>
          <w:iCs/>
          <w:sz w:val="20"/>
        </w:rPr>
        <w:t xml:space="preserve">“, wenn Sie den Einfluss nicht eindeutig beschreiben können. </w:t>
      </w:r>
    </w:p>
    <w:p w14:paraId="5B91501A" w14:textId="0A599AD1" w:rsidR="008B25C5" w:rsidRPr="006E619D" w:rsidRDefault="006E619D" w:rsidP="006E619D">
      <w:pPr>
        <w:pStyle w:val="Listenabsatz"/>
        <w:numPr>
          <w:ilvl w:val="0"/>
          <w:numId w:val="28"/>
        </w:numPr>
        <w:jc w:val="left"/>
        <w:rPr>
          <w:sz w:val="20"/>
        </w:rPr>
      </w:pPr>
      <w:r>
        <w:rPr>
          <w:i/>
          <w:i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88C5AB" wp14:editId="7EF952ED">
                <wp:simplePos x="0" y="0"/>
                <wp:positionH relativeFrom="column">
                  <wp:posOffset>434975</wp:posOffset>
                </wp:positionH>
                <wp:positionV relativeFrom="paragraph">
                  <wp:posOffset>297180</wp:posOffset>
                </wp:positionV>
                <wp:extent cx="5001491" cy="1227430"/>
                <wp:effectExtent l="19050" t="19050" r="46990" b="30480"/>
                <wp:wrapNone/>
                <wp:docPr id="1495934133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491" cy="1227430"/>
                          <a:chOff x="0" y="7953"/>
                          <a:chExt cx="3833564" cy="1376020"/>
                        </a:xfrm>
                      </wpg:grpSpPr>
                      <wps:wsp>
                        <wps:cNvPr id="896970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950"/>
                            <a:ext cx="3833564" cy="1117023"/>
                          </a:xfrm>
                          <a:custGeom>
                            <a:avLst/>
                            <a:gdLst>
                              <a:gd name="connsiteX0" fmla="*/ 0 w 3833564"/>
                              <a:gd name="connsiteY0" fmla="*/ 0 h 1117023"/>
                              <a:gd name="connsiteX1" fmla="*/ 562256 w 3833564"/>
                              <a:gd name="connsiteY1" fmla="*/ 0 h 1117023"/>
                              <a:gd name="connsiteX2" fmla="*/ 1239519 w 3833564"/>
                              <a:gd name="connsiteY2" fmla="*/ 0 h 1117023"/>
                              <a:gd name="connsiteX3" fmla="*/ 1840111 w 3833564"/>
                              <a:gd name="connsiteY3" fmla="*/ 0 h 1117023"/>
                              <a:gd name="connsiteX4" fmla="*/ 2479038 w 3833564"/>
                              <a:gd name="connsiteY4" fmla="*/ 0 h 1117023"/>
                              <a:gd name="connsiteX5" fmla="*/ 3194637 w 3833564"/>
                              <a:gd name="connsiteY5" fmla="*/ 0 h 1117023"/>
                              <a:gd name="connsiteX6" fmla="*/ 3833564 w 3833564"/>
                              <a:gd name="connsiteY6" fmla="*/ 0 h 1117023"/>
                              <a:gd name="connsiteX7" fmla="*/ 3833564 w 3833564"/>
                              <a:gd name="connsiteY7" fmla="*/ 580852 h 1117023"/>
                              <a:gd name="connsiteX8" fmla="*/ 3833564 w 3833564"/>
                              <a:gd name="connsiteY8" fmla="*/ 1117023 h 1117023"/>
                              <a:gd name="connsiteX9" fmla="*/ 3271308 w 3833564"/>
                              <a:gd name="connsiteY9" fmla="*/ 1117023 h 1117023"/>
                              <a:gd name="connsiteX10" fmla="*/ 2555709 w 3833564"/>
                              <a:gd name="connsiteY10" fmla="*/ 1117023 h 1117023"/>
                              <a:gd name="connsiteX11" fmla="*/ 1916782 w 3833564"/>
                              <a:gd name="connsiteY11" fmla="*/ 1117023 h 1117023"/>
                              <a:gd name="connsiteX12" fmla="*/ 1316190 w 3833564"/>
                              <a:gd name="connsiteY12" fmla="*/ 1117023 h 1117023"/>
                              <a:gd name="connsiteX13" fmla="*/ 638927 w 3833564"/>
                              <a:gd name="connsiteY13" fmla="*/ 1117023 h 1117023"/>
                              <a:gd name="connsiteX14" fmla="*/ 0 w 3833564"/>
                              <a:gd name="connsiteY14" fmla="*/ 1117023 h 1117023"/>
                              <a:gd name="connsiteX15" fmla="*/ 0 w 3833564"/>
                              <a:gd name="connsiteY15" fmla="*/ 547341 h 1117023"/>
                              <a:gd name="connsiteX16" fmla="*/ 0 w 3833564"/>
                              <a:gd name="connsiteY16" fmla="*/ 0 h 11170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833564" h="1117023" fill="none" extrusionOk="0">
                                <a:moveTo>
                                  <a:pt x="0" y="0"/>
                                </a:moveTo>
                                <a:cubicBezTo>
                                  <a:pt x="249209" y="-2757"/>
                                  <a:pt x="429206" y="-2106"/>
                                  <a:pt x="562256" y="0"/>
                                </a:cubicBezTo>
                                <a:cubicBezTo>
                                  <a:pt x="695306" y="2106"/>
                                  <a:pt x="978461" y="33335"/>
                                  <a:pt x="1239519" y="0"/>
                                </a:cubicBezTo>
                                <a:cubicBezTo>
                                  <a:pt x="1500577" y="-33335"/>
                                  <a:pt x="1617459" y="-26560"/>
                                  <a:pt x="1840111" y="0"/>
                                </a:cubicBezTo>
                                <a:cubicBezTo>
                                  <a:pt x="2062763" y="26560"/>
                                  <a:pt x="2242079" y="-23469"/>
                                  <a:pt x="2479038" y="0"/>
                                </a:cubicBezTo>
                                <a:cubicBezTo>
                                  <a:pt x="2715997" y="23469"/>
                                  <a:pt x="2976733" y="-22566"/>
                                  <a:pt x="3194637" y="0"/>
                                </a:cubicBezTo>
                                <a:cubicBezTo>
                                  <a:pt x="3412541" y="22566"/>
                                  <a:pt x="3566719" y="-22216"/>
                                  <a:pt x="3833564" y="0"/>
                                </a:cubicBezTo>
                                <a:cubicBezTo>
                                  <a:pt x="3854382" y="144998"/>
                                  <a:pt x="3820977" y="374243"/>
                                  <a:pt x="3833564" y="580852"/>
                                </a:cubicBezTo>
                                <a:cubicBezTo>
                                  <a:pt x="3846151" y="787461"/>
                                  <a:pt x="3849708" y="1003084"/>
                                  <a:pt x="3833564" y="1117023"/>
                                </a:cubicBezTo>
                                <a:cubicBezTo>
                                  <a:pt x="3604751" y="1136459"/>
                                  <a:pt x="3412439" y="1137202"/>
                                  <a:pt x="3271308" y="1117023"/>
                                </a:cubicBezTo>
                                <a:cubicBezTo>
                                  <a:pt x="3130177" y="1096844"/>
                                  <a:pt x="2886617" y="1084735"/>
                                  <a:pt x="2555709" y="1117023"/>
                                </a:cubicBezTo>
                                <a:cubicBezTo>
                                  <a:pt x="2224801" y="1149311"/>
                                  <a:pt x="2169880" y="1106234"/>
                                  <a:pt x="1916782" y="1117023"/>
                                </a:cubicBezTo>
                                <a:cubicBezTo>
                                  <a:pt x="1663684" y="1127812"/>
                                  <a:pt x="1584874" y="1120354"/>
                                  <a:pt x="1316190" y="1117023"/>
                                </a:cubicBezTo>
                                <a:cubicBezTo>
                                  <a:pt x="1047506" y="1113692"/>
                                  <a:pt x="891813" y="1084873"/>
                                  <a:pt x="638927" y="1117023"/>
                                </a:cubicBezTo>
                                <a:cubicBezTo>
                                  <a:pt x="386041" y="1149173"/>
                                  <a:pt x="131425" y="1140844"/>
                                  <a:pt x="0" y="1117023"/>
                                </a:cubicBezTo>
                                <a:cubicBezTo>
                                  <a:pt x="6293" y="924793"/>
                                  <a:pt x="19290" y="719766"/>
                                  <a:pt x="0" y="547341"/>
                                </a:cubicBezTo>
                                <a:cubicBezTo>
                                  <a:pt x="-19290" y="374916"/>
                                  <a:pt x="16843" y="238817"/>
                                  <a:pt x="0" y="0"/>
                                </a:cubicBezTo>
                                <a:close/>
                              </a:path>
                              <a:path w="3833564" h="1117023" stroke="0" extrusionOk="0">
                                <a:moveTo>
                                  <a:pt x="0" y="0"/>
                                </a:moveTo>
                                <a:cubicBezTo>
                                  <a:pt x="136972" y="29543"/>
                                  <a:pt x="376741" y="1974"/>
                                  <a:pt x="638927" y="0"/>
                                </a:cubicBezTo>
                                <a:cubicBezTo>
                                  <a:pt x="901113" y="-1974"/>
                                  <a:pt x="952941" y="18726"/>
                                  <a:pt x="1162848" y="0"/>
                                </a:cubicBezTo>
                                <a:cubicBezTo>
                                  <a:pt x="1372755" y="-18726"/>
                                  <a:pt x="1544978" y="-31317"/>
                                  <a:pt x="1801775" y="0"/>
                                </a:cubicBezTo>
                                <a:cubicBezTo>
                                  <a:pt x="2058572" y="31317"/>
                                  <a:pt x="2188598" y="-51"/>
                                  <a:pt x="2364031" y="0"/>
                                </a:cubicBezTo>
                                <a:cubicBezTo>
                                  <a:pt x="2539464" y="51"/>
                                  <a:pt x="2840471" y="-4478"/>
                                  <a:pt x="3002958" y="0"/>
                                </a:cubicBezTo>
                                <a:cubicBezTo>
                                  <a:pt x="3165445" y="4478"/>
                                  <a:pt x="3531164" y="-2472"/>
                                  <a:pt x="3833564" y="0"/>
                                </a:cubicBezTo>
                                <a:cubicBezTo>
                                  <a:pt x="3818029" y="175254"/>
                                  <a:pt x="3845001" y="313152"/>
                                  <a:pt x="3833564" y="558512"/>
                                </a:cubicBezTo>
                                <a:cubicBezTo>
                                  <a:pt x="3822127" y="803872"/>
                                  <a:pt x="3805967" y="876796"/>
                                  <a:pt x="3833564" y="1117023"/>
                                </a:cubicBezTo>
                                <a:cubicBezTo>
                                  <a:pt x="3597702" y="1124223"/>
                                  <a:pt x="3490348" y="1135990"/>
                                  <a:pt x="3309644" y="1117023"/>
                                </a:cubicBezTo>
                                <a:cubicBezTo>
                                  <a:pt x="3128940" y="1098056"/>
                                  <a:pt x="2850255" y="1121214"/>
                                  <a:pt x="2709052" y="1117023"/>
                                </a:cubicBezTo>
                                <a:cubicBezTo>
                                  <a:pt x="2567849" y="1112832"/>
                                  <a:pt x="2271384" y="1146420"/>
                                  <a:pt x="2108460" y="1117023"/>
                                </a:cubicBezTo>
                                <a:cubicBezTo>
                                  <a:pt x="1945536" y="1087626"/>
                                  <a:pt x="1638852" y="1120959"/>
                                  <a:pt x="1507869" y="1117023"/>
                                </a:cubicBezTo>
                                <a:cubicBezTo>
                                  <a:pt x="1376886" y="1113087"/>
                                  <a:pt x="1066880" y="1107653"/>
                                  <a:pt x="868941" y="1117023"/>
                                </a:cubicBezTo>
                                <a:cubicBezTo>
                                  <a:pt x="671002" y="1126393"/>
                                  <a:pt x="295046" y="1136343"/>
                                  <a:pt x="0" y="1117023"/>
                                </a:cubicBezTo>
                                <a:cubicBezTo>
                                  <a:pt x="-7103" y="989405"/>
                                  <a:pt x="-9400" y="720611"/>
                                  <a:pt x="0" y="592022"/>
                                </a:cubicBezTo>
                                <a:cubicBezTo>
                                  <a:pt x="9400" y="463433"/>
                                  <a:pt x="1348" y="2582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BD"/>
                          </a:solidFill>
                          <a:ln w="9525"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EFEDA" w14:textId="6AE6FA23" w:rsidR="00B000EB" w:rsidRPr="003A0443" w:rsidRDefault="00B000EB" w:rsidP="00A50A51">
                              <w:pPr>
                                <w:tabs>
                                  <w:tab w:val="left" w:pos="3119"/>
                                </w:tabs>
                                <w:spacing w:after="80" w:line="264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2"/>
                                </w:rPr>
                                <w:t>T</w:t>
                              </w:r>
                              <w:r w:rsidRPr="003A0443"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2"/>
                                </w:rPr>
                                <w:t xml:space="preserve">ransformation: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2"/>
                                </w:rPr>
                                <w:tab/>
                              </w:r>
                              <w:r w:rsidRPr="0063184E"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  <w:t>Verschiebung um c Einheiten in x-Richtung</w:t>
                              </w:r>
                              <w:r w:rsidRPr="0063184E">
                                <w:rPr>
                                  <w:rFonts w:ascii="Bradley Hand ITC" w:hAnsi="Bradley Hand ITC" w:cs="Calibri"/>
                                  <w:b/>
                                  <w:bCs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121010D" w14:textId="6275AA73" w:rsidR="00B000EB" w:rsidRPr="003A0443" w:rsidRDefault="00B000EB" w:rsidP="00A50A51">
                              <w:pPr>
                                <w:tabs>
                                  <w:tab w:val="left" w:pos="3119"/>
                                </w:tabs>
                                <w:spacing w:after="80" w:line="264" w:lineRule="auto"/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</w:pPr>
                              <w:r w:rsidRPr="003A0443"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>Einfluss auf Nullstellen: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 w:rsidRPr="0063184E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2"/>
                                </w:rPr>
                                <w:t>…</w:t>
                              </w:r>
                            </w:p>
                            <w:p w14:paraId="1B93A674" w14:textId="18C01D9B" w:rsidR="00B000EB" w:rsidRPr="003A0443" w:rsidRDefault="00B000EB" w:rsidP="00A50A51">
                              <w:pPr>
                                <w:tabs>
                                  <w:tab w:val="left" w:pos="3119"/>
                                </w:tabs>
                                <w:spacing w:after="80" w:line="264" w:lineRule="auto"/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</w:pPr>
                              <w:r w:rsidRPr="003A0443"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>Einfluss auf Hoch- und Tiefpunkte: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 w:rsidR="00A86400" w:rsidRPr="0063184E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2"/>
                                </w:rPr>
                                <w:t>…</w:t>
                              </w:r>
                            </w:p>
                            <w:p w14:paraId="3DE16FCF" w14:textId="35EFA3C3" w:rsidR="00B000EB" w:rsidRPr="00620132" w:rsidRDefault="00B000EB" w:rsidP="00A50A51">
                              <w:pPr>
                                <w:tabs>
                                  <w:tab w:val="left" w:pos="3119"/>
                                </w:tabs>
                                <w:spacing w:after="0" w:line="264" w:lineRule="auto"/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</w:pPr>
                              <w:r w:rsidRPr="003A0443"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>Einfluss auf y-Achsenabschnitt: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2"/>
                                </w:rPr>
                                <w:tab/>
                              </w:r>
                              <w:r w:rsidR="00A86400" w:rsidRPr="0063184E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162009" name="Grafik 1" descr="Anheften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90880">
                            <a:off x="1547061" y="7953"/>
                            <a:ext cx="262395" cy="309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8C5AB" id="Gruppieren 2" o:spid="_x0000_s1029" style="position:absolute;left:0;text-align:left;margin-left:34.25pt;margin-top:23.4pt;width:393.8pt;height:96.65pt;z-index:251662336;mso-width-relative:margin;mso-height-relative:margin" coordorigin=",79" coordsize="38335,1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">
                <v:shape id="_x0000_s1030" style="position:absolute;top:2669;width:38335;height:11170;visibility:visible;mso-wrap-style:square;v-text-anchor:top" coordsize="3833564,11170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" adj="-11796480,,5400" path="m,nfc249209,-2757,429206,-2106,562256,v133050,2106,416205,33335,677263,c1500577,-33335,1617459,-26560,1840111,v222652,26560,401968,-23469,638927,c2715997,23469,2976733,-22566,3194637,v217904,22566,372082,-22216,638927,c3854382,144998,3820977,374243,3833564,580852v12587,206609,16144,422232,,536171c3604751,1136459,3412439,1137202,3271308,1117023v-141131,-20179,-384691,-32288,-715599,c2224801,1149311,2169880,1106234,1916782,1117023v-253098,10789,-331908,3331,-600592,c1047506,1113692,891813,1084873,638927,1117023v-252886,32150,-507502,23821,-638927,c6293,924793,19290,719766,,547341,-19290,374916,16843,238817,,xem,nsc136972,29543,376741,1974,638927,v262186,-1974,314014,18726,523921,c1372755,-18726,1544978,-31317,1801775,v256797,31317,386823,-51,562256,c2539464,51,2840471,-4478,3002958,v162487,4478,528206,-2472,830606,c3818029,175254,3845001,313152,3833564,558512v-11437,245360,-27597,318284,,558511c3597702,1124223,3490348,1135990,3309644,1117023v-180704,-18967,-459389,4191,-600592,c2567849,1112832,2271384,1146420,2108460,1117023v-162924,-29397,-469608,3936,-600591,c1376886,1113087,1066880,1107653,868941,1117023v-197939,9370,-573895,19320,-868941,c-7103,989405,-9400,720611,,592022,9400,463433,1348,258201,,xe" fillcolor="#ffffbd" strokecolor="black [3200]">
                  <v:stroke joinstyle="miter"/>
                  <v:formulas/>
                  <v:path o:extrusionok="f" o:connecttype="custom" o:connectlocs="0,0;562256,0;1239519,0;1840111,0;2479038,0;3194637,0;3833564,0;3833564,580852;3833564,1117023;3271308,1117023;2555709,1117023;1916782,1117023;1316190,1117023;638927,1117023;0,1117023;0,547341;0,0" o:connectangles="0,0,0,0,0,0,0,0,0,0,0,0,0,0,0,0,0" textboxrect="0,0,3833564,1117023"/>
                  <v:textbox>
                    <w:txbxContent>
                      <w:p w14:paraId="0ADEFEDA" w14:textId="6AE6FA23" w:rsidR="00B000EB" w:rsidRPr="003A0443" w:rsidRDefault="00B000EB" w:rsidP="00A50A51">
                        <w:pPr>
                          <w:tabs>
                            <w:tab w:val="left" w:pos="3119"/>
                          </w:tabs>
                          <w:spacing w:after="80" w:line="264" w:lineRule="auto"/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2"/>
                          </w:rPr>
                          <w:t>T</w:t>
                        </w:r>
                        <w:r w:rsidRPr="003A0443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2"/>
                          </w:rPr>
                          <w:t xml:space="preserve">ransformation: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2"/>
                          </w:rPr>
                          <w:tab/>
                        </w:r>
                        <w:r w:rsidRPr="0063184E">
                          <w:rPr>
                            <w:b/>
                            <w:bCs/>
                            <w:sz w:val="18"/>
                            <w:szCs w:val="22"/>
                          </w:rPr>
                          <w:t>Verschiebung um c Einheiten in x-Richtung</w:t>
                        </w:r>
                        <w:r w:rsidRPr="0063184E">
                          <w:rPr>
                            <w:rFonts w:ascii="Bradley Hand ITC" w:hAnsi="Bradley Hand ITC" w:cs="Calibri"/>
                            <w:b/>
                            <w:bCs/>
                            <w:sz w:val="18"/>
                            <w:szCs w:val="22"/>
                          </w:rPr>
                          <w:t xml:space="preserve"> </w:t>
                        </w:r>
                      </w:p>
                      <w:p w14:paraId="4121010D" w14:textId="6275AA73" w:rsidR="00B000EB" w:rsidRPr="003A0443" w:rsidRDefault="00B000EB" w:rsidP="00A50A51">
                        <w:pPr>
                          <w:tabs>
                            <w:tab w:val="left" w:pos="3119"/>
                          </w:tabs>
                          <w:spacing w:after="80" w:line="264" w:lineRule="auto"/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</w:pPr>
                        <w:r w:rsidRPr="003A0443"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>Einfluss auf Nullstellen: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 w:rsidRPr="0063184E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2"/>
                          </w:rPr>
                          <w:t>…</w:t>
                        </w:r>
                      </w:p>
                      <w:p w14:paraId="1B93A674" w14:textId="18C01D9B" w:rsidR="00B000EB" w:rsidRPr="003A0443" w:rsidRDefault="00B000EB" w:rsidP="00A50A51">
                        <w:pPr>
                          <w:tabs>
                            <w:tab w:val="left" w:pos="3119"/>
                          </w:tabs>
                          <w:spacing w:after="80" w:line="264" w:lineRule="auto"/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</w:pPr>
                        <w:r w:rsidRPr="003A0443"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>Einfluss auf Hoch- und Tiefpunkte: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 w:rsidR="00A86400" w:rsidRPr="0063184E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2"/>
                          </w:rPr>
                          <w:t>…</w:t>
                        </w:r>
                      </w:p>
                      <w:p w14:paraId="3DE16FCF" w14:textId="35EFA3C3" w:rsidR="00B000EB" w:rsidRPr="00620132" w:rsidRDefault="00B000EB" w:rsidP="00A50A51">
                        <w:pPr>
                          <w:tabs>
                            <w:tab w:val="left" w:pos="3119"/>
                          </w:tabs>
                          <w:spacing w:after="0" w:line="264" w:lineRule="auto"/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</w:pPr>
                        <w:r w:rsidRPr="003A0443"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>Einfluss auf y-Achsenabschnitt: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sz w:val="20"/>
                            <w:szCs w:val="22"/>
                          </w:rPr>
                          <w:tab/>
                        </w:r>
                        <w:r w:rsidR="00A86400" w:rsidRPr="0063184E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2"/>
                          </w:rPr>
                          <w:t>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1" type="#_x0000_t75" alt="Anheften Silhouette" style="position:absolute;left:15470;top:79;width:2624;height:3096;rotation:23930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">
                  <v:imagedata r:id="rId22" o:title="Anheften Silhouette"/>
                  <v:path arrowok="t"/>
                </v:shape>
              </v:group>
            </w:pict>
          </mc:Fallback>
        </mc:AlternateContent>
      </w:r>
      <w:r w:rsidR="008F26C7" w:rsidRPr="006E619D">
        <w:rPr>
          <w:sz w:val="20"/>
        </w:rPr>
        <w:t xml:space="preserve">In der GeoGebra-Datei </w:t>
      </w:r>
      <w:r w:rsidR="006235B9" w:rsidRPr="006E619D">
        <w:rPr>
          <w:sz w:val="20"/>
        </w:rPr>
        <w:t>können Sie</w:t>
      </w:r>
      <w:r w:rsidR="008F26C7" w:rsidRPr="006E619D">
        <w:rPr>
          <w:sz w:val="20"/>
        </w:rPr>
        <w:t xml:space="preserve"> sowohl die Parameterwerte als auch de</w:t>
      </w:r>
      <w:r w:rsidR="006235B9" w:rsidRPr="006E619D">
        <w:rPr>
          <w:sz w:val="20"/>
        </w:rPr>
        <w:t>n</w:t>
      </w:r>
      <w:r w:rsidR="008F26C7" w:rsidRPr="006E619D">
        <w:rPr>
          <w:sz w:val="20"/>
        </w:rPr>
        <w:t xml:space="preserve"> Funktionsterm von </w:t>
      </w:r>
      <w:r w:rsidR="008F26C7" w:rsidRPr="006E619D">
        <w:rPr>
          <w:i/>
          <w:sz w:val="20"/>
        </w:rPr>
        <w:t>f</w:t>
      </w:r>
      <w:r w:rsidR="00E452ED" w:rsidRPr="006E619D">
        <w:rPr>
          <w:i/>
          <w:sz w:val="20"/>
        </w:rPr>
        <w:t xml:space="preserve"> </w:t>
      </w:r>
      <w:r w:rsidR="006235B9" w:rsidRPr="006E619D">
        <w:rPr>
          <w:sz w:val="20"/>
        </w:rPr>
        <w:t>verä</w:t>
      </w:r>
      <w:r w:rsidR="00E452ED" w:rsidRPr="006E619D">
        <w:rPr>
          <w:sz w:val="20"/>
        </w:rPr>
        <w:t>ndern.</w:t>
      </w:r>
      <w:r w:rsidR="009B4253">
        <w:rPr>
          <w:sz w:val="20"/>
        </w:rPr>
        <w:t xml:space="preserve"> In GeoGebra werden in Funktionstermen Dezimalpunkte (nicht Kommata) verwendet.</w:t>
      </w:r>
    </w:p>
    <w:p w14:paraId="390ECE77" w14:textId="62F5AB40" w:rsidR="00C26584" w:rsidRDefault="00C26584" w:rsidP="006E619D">
      <w:pPr>
        <w:pStyle w:val="Listenabsatz"/>
        <w:spacing w:line="360" w:lineRule="auto"/>
        <w:ind w:left="360"/>
      </w:pPr>
    </w:p>
    <w:p w14:paraId="7D15A705" w14:textId="092597DF" w:rsidR="00B059F9" w:rsidRDefault="00B059F9" w:rsidP="00B872FA">
      <w:pPr>
        <w:spacing w:after="0" w:line="360" w:lineRule="auto"/>
        <w:ind w:firstLine="709"/>
        <w:jc w:val="left"/>
      </w:pPr>
    </w:p>
    <w:p w14:paraId="68F8BD15" w14:textId="03A2EAD8" w:rsidR="00DC6C7A" w:rsidRPr="0042209F" w:rsidRDefault="00DC6C7A" w:rsidP="00355196">
      <w:pPr>
        <w:pStyle w:val="Listenabsatz"/>
        <w:spacing w:line="360" w:lineRule="auto"/>
        <w:ind w:left="360"/>
        <w:jc w:val="left"/>
        <w:rPr>
          <w:color w:val="000000" w:themeColor="text1"/>
        </w:rPr>
      </w:pPr>
    </w:p>
    <w:p w14:paraId="5FC30611" w14:textId="3D53B2B0" w:rsidR="00945CCE" w:rsidRPr="0042209F" w:rsidRDefault="00945CCE" w:rsidP="00355196">
      <w:pPr>
        <w:pStyle w:val="Listenabsatz"/>
        <w:spacing w:line="360" w:lineRule="auto"/>
        <w:ind w:left="360"/>
        <w:jc w:val="left"/>
        <w:rPr>
          <w:color w:val="000000" w:themeColor="text1"/>
        </w:rPr>
      </w:pPr>
    </w:p>
    <w:p w14:paraId="30EB290B" w14:textId="6D28F3EA" w:rsidR="00945CCE" w:rsidRPr="0042209F" w:rsidRDefault="00E541E2" w:rsidP="00355196">
      <w:pPr>
        <w:pStyle w:val="Listenabsatz"/>
        <w:spacing w:line="360" w:lineRule="auto"/>
        <w:ind w:left="360"/>
        <w:jc w:val="left"/>
        <w:rPr>
          <w:color w:val="000000" w:themeColor="text1"/>
        </w:rPr>
      </w:pPr>
      <w:r w:rsidRPr="0042209F">
        <w:rPr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E35A0D" wp14:editId="46B4E123">
                <wp:simplePos x="0" y="0"/>
                <wp:positionH relativeFrom="column">
                  <wp:posOffset>2686685</wp:posOffset>
                </wp:positionH>
                <wp:positionV relativeFrom="paragraph">
                  <wp:posOffset>191135</wp:posOffset>
                </wp:positionV>
                <wp:extent cx="3084830" cy="504825"/>
                <wp:effectExtent l="0" t="0" r="20320" b="28575"/>
                <wp:wrapSquare wrapText="bothSides"/>
                <wp:docPr id="19885021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4830" cy="504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2613D" w14:textId="73851FB1" w:rsidR="00B000EB" w:rsidRPr="00186972" w:rsidRDefault="00B000EB" w:rsidP="00186972">
                            <w:pPr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186972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Zu b):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86972">
                              <w:rPr>
                                <w:sz w:val="18"/>
                                <w:szCs w:val="20"/>
                              </w:rPr>
                              <w:t xml:space="preserve">Verschiebung; Streckung;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Spiegelung; </w:t>
                            </w:r>
                            <w:r w:rsidRPr="00186972">
                              <w:rPr>
                                <w:sz w:val="18"/>
                                <w:szCs w:val="20"/>
                              </w:rPr>
                              <w:t>Achse; Graph; x-Richtung; y-Richtung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5A0D" id="_x0000_s1032" type="#_x0000_t202" style="position:absolute;left:0;text-align:left;margin-left:211.55pt;margin-top:15.05pt;width:242.9pt;height:39.75pt;rotation:18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" fillcolor="#d6e3bc [1302]" strokecolor="#76923c [2406]">
                <v:textbox style="mso-fit-shape-to-text:t">
                  <w:txbxContent>
                    <w:p w14:paraId="4892613D" w14:textId="73851FB1" w:rsidR="00B000EB" w:rsidRPr="00186972" w:rsidRDefault="00B000EB" w:rsidP="00186972">
                      <w:pPr>
                        <w:jc w:val="left"/>
                        <w:rPr>
                          <w:sz w:val="18"/>
                          <w:szCs w:val="20"/>
                        </w:rPr>
                      </w:pPr>
                      <w:r w:rsidRPr="00186972">
                        <w:rPr>
                          <w:b/>
                          <w:bCs/>
                          <w:sz w:val="18"/>
                          <w:szCs w:val="20"/>
                        </w:rPr>
                        <w:t>Zu b):</w:t>
                      </w:r>
                      <w:r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Pr="00186972">
                        <w:rPr>
                          <w:sz w:val="18"/>
                          <w:szCs w:val="20"/>
                        </w:rPr>
                        <w:t xml:space="preserve">Verschiebung; Streckung; </w:t>
                      </w:r>
                      <w:r>
                        <w:rPr>
                          <w:sz w:val="18"/>
                          <w:szCs w:val="20"/>
                        </w:rPr>
                        <w:t xml:space="preserve">Spiegelung; </w:t>
                      </w:r>
                      <w:r w:rsidRPr="00186972">
                        <w:rPr>
                          <w:sz w:val="18"/>
                          <w:szCs w:val="20"/>
                        </w:rPr>
                        <w:t>Achse; Graph; x-Richtung; y-Richtung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05D4F8" w14:textId="61F0F0A7" w:rsidR="00945CCE" w:rsidRPr="0042209F" w:rsidRDefault="00945CCE" w:rsidP="00355196">
      <w:pPr>
        <w:pStyle w:val="Listenabsatz"/>
        <w:spacing w:line="360" w:lineRule="auto"/>
        <w:ind w:left="360"/>
        <w:jc w:val="left"/>
        <w:rPr>
          <w:color w:val="000000" w:themeColor="text1"/>
        </w:rPr>
        <w:sectPr w:rsidR="00945CCE" w:rsidRPr="0042209F" w:rsidSect="00643205">
          <w:pgSz w:w="11900" w:h="16840"/>
          <w:pgMar w:top="1276" w:right="1418" w:bottom="1134" w:left="1418" w:header="709" w:footer="709" w:gutter="0"/>
          <w:cols w:space="708"/>
          <w:docGrid w:linePitch="360"/>
        </w:sectPr>
      </w:pPr>
    </w:p>
    <w:p w14:paraId="4E1F3FBA" w14:textId="6F65785F" w:rsidR="00F63FBD" w:rsidRDefault="00F63FBD" w:rsidP="00CA3B75">
      <w:pPr>
        <w:pStyle w:val="Listenabsatz"/>
        <w:spacing w:after="80" w:line="360" w:lineRule="auto"/>
        <w:ind w:left="0"/>
        <w:jc w:val="left"/>
        <w:rPr>
          <w:b/>
          <w:bCs/>
          <w:sz w:val="28"/>
          <w:szCs w:val="28"/>
        </w:rPr>
      </w:pPr>
      <w:r w:rsidRPr="00516AAE">
        <w:rPr>
          <w:b/>
          <w:bCs/>
          <w:sz w:val="28"/>
          <w:szCs w:val="28"/>
        </w:rPr>
        <w:lastRenderedPageBreak/>
        <w:t>M</w:t>
      </w:r>
      <w:r w:rsidR="00A5740E">
        <w:rPr>
          <w:b/>
          <w:bCs/>
          <w:sz w:val="28"/>
          <w:szCs w:val="28"/>
        </w:rPr>
        <w:t xml:space="preserve">3 – </w:t>
      </w:r>
      <w:r>
        <w:rPr>
          <w:b/>
          <w:bCs/>
          <w:sz w:val="28"/>
          <w:szCs w:val="28"/>
        </w:rPr>
        <w:t>Transformationen am Graphen erkennen</w:t>
      </w:r>
    </w:p>
    <w:p w14:paraId="41EF6E66" w14:textId="58C8B18D" w:rsidR="00E45CCD" w:rsidRDefault="00EB2930" w:rsidP="00441CA0">
      <w:pPr>
        <w:pStyle w:val="Listenabsatz"/>
        <w:spacing w:after="60" w:line="276" w:lineRule="auto"/>
        <w:ind w:left="0"/>
        <w:contextualSpacing w:val="0"/>
        <w:jc w:val="left"/>
        <w:rPr>
          <w:color w:val="000000" w:themeColor="text1"/>
          <w:szCs w:val="22"/>
        </w:rPr>
      </w:pPr>
      <w:r w:rsidRPr="00BB2CE5">
        <w:rPr>
          <w:color w:val="000000" w:themeColor="text1"/>
          <w:szCs w:val="22"/>
        </w:rPr>
        <w:t xml:space="preserve">Der </w:t>
      </w:r>
      <w:r w:rsidR="009E0928">
        <w:rPr>
          <w:color w:val="000000" w:themeColor="text1"/>
          <w:szCs w:val="22"/>
        </w:rPr>
        <w:t xml:space="preserve">gestrichelt dargestellte </w:t>
      </w:r>
      <w:r w:rsidRPr="00BB2CE5">
        <w:rPr>
          <w:color w:val="000000" w:themeColor="text1"/>
          <w:szCs w:val="22"/>
        </w:rPr>
        <w:t xml:space="preserve">Graph von </w:t>
      </w:r>
      <w:r w:rsidRPr="00A5740E">
        <w:rPr>
          <w:i/>
          <w:color w:val="000000" w:themeColor="text1"/>
          <w:szCs w:val="22"/>
        </w:rPr>
        <w:t>g</w:t>
      </w:r>
      <w:r w:rsidRPr="00BB2CE5">
        <w:rPr>
          <w:color w:val="000000" w:themeColor="text1"/>
          <w:szCs w:val="22"/>
        </w:rPr>
        <w:t xml:space="preserve"> ist </w:t>
      </w:r>
      <w:r w:rsidR="006531AF">
        <w:rPr>
          <w:color w:val="000000" w:themeColor="text1"/>
          <w:szCs w:val="22"/>
        </w:rPr>
        <w:t xml:space="preserve">jeweils </w:t>
      </w:r>
      <w:r w:rsidR="006531AF" w:rsidRPr="00BB2CE5">
        <w:rPr>
          <w:color w:val="000000" w:themeColor="text1"/>
          <w:szCs w:val="22"/>
        </w:rPr>
        <w:t>durch Transformation</w:t>
      </w:r>
      <w:r w:rsidR="006531AF">
        <w:rPr>
          <w:color w:val="000000" w:themeColor="text1"/>
          <w:szCs w:val="22"/>
        </w:rPr>
        <w:t>en</w:t>
      </w:r>
      <w:r w:rsidR="006531AF" w:rsidRPr="00BB2CE5">
        <w:rPr>
          <w:color w:val="000000" w:themeColor="text1"/>
          <w:szCs w:val="22"/>
        </w:rPr>
        <w:t xml:space="preserve"> </w:t>
      </w:r>
      <w:r w:rsidRPr="00BB2CE5">
        <w:rPr>
          <w:color w:val="000000" w:themeColor="text1"/>
          <w:szCs w:val="22"/>
        </w:rPr>
        <w:t xml:space="preserve">aus dem Graphen von </w:t>
      </w:r>
      <w:r w:rsidR="00FB7B1A" w:rsidRPr="00A5740E">
        <w:rPr>
          <w:i/>
          <w:color w:val="000000" w:themeColor="text1"/>
          <w:szCs w:val="22"/>
        </w:rPr>
        <w:t xml:space="preserve">f </w:t>
      </w:r>
      <w:r w:rsidR="00BB2CE5">
        <w:rPr>
          <w:color w:val="000000" w:themeColor="text1"/>
          <w:szCs w:val="22"/>
        </w:rPr>
        <w:t xml:space="preserve">entstanden. </w:t>
      </w:r>
    </w:p>
    <w:p w14:paraId="475F6AB9" w14:textId="40E6256E" w:rsidR="00AB3017" w:rsidRDefault="00BB2CE5" w:rsidP="00A440B9">
      <w:pPr>
        <w:pStyle w:val="Listenabsatz"/>
        <w:spacing w:after="0"/>
        <w:ind w:left="0"/>
        <w:jc w:val="left"/>
        <w:rPr>
          <w:i/>
          <w:iCs/>
          <w:color w:val="000000" w:themeColor="text1"/>
          <w:szCs w:val="22"/>
        </w:rPr>
      </w:pPr>
      <w:r w:rsidRPr="00E45CCD">
        <w:rPr>
          <w:i/>
          <w:iCs/>
          <w:color w:val="000000" w:themeColor="text1"/>
          <w:szCs w:val="22"/>
        </w:rPr>
        <w:t>Be</w:t>
      </w:r>
      <w:r w:rsidR="004F67A1" w:rsidRPr="00E45CCD">
        <w:rPr>
          <w:i/>
          <w:iCs/>
          <w:color w:val="000000" w:themeColor="text1"/>
          <w:szCs w:val="22"/>
        </w:rPr>
        <w:t>schreibe</w:t>
      </w:r>
      <w:r w:rsidR="004C551B">
        <w:rPr>
          <w:i/>
          <w:iCs/>
          <w:color w:val="000000" w:themeColor="text1"/>
          <w:szCs w:val="22"/>
        </w:rPr>
        <w:t>n Si</w:t>
      </w:r>
      <w:r w:rsidR="00FD1E7B">
        <w:rPr>
          <w:i/>
          <w:iCs/>
          <w:color w:val="000000" w:themeColor="text1"/>
          <w:szCs w:val="22"/>
        </w:rPr>
        <w:t>e</w:t>
      </w:r>
      <w:r w:rsidR="004F67A1" w:rsidRPr="00E45CCD">
        <w:rPr>
          <w:i/>
          <w:iCs/>
          <w:color w:val="000000" w:themeColor="text1"/>
          <w:szCs w:val="22"/>
        </w:rPr>
        <w:t xml:space="preserve"> die Transformation</w:t>
      </w:r>
      <w:r w:rsidR="006531AF">
        <w:rPr>
          <w:i/>
          <w:iCs/>
          <w:color w:val="000000" w:themeColor="text1"/>
          <w:szCs w:val="22"/>
        </w:rPr>
        <w:t>en</w:t>
      </w:r>
      <w:r w:rsidR="00AB3017">
        <w:rPr>
          <w:i/>
          <w:iCs/>
          <w:color w:val="000000" w:themeColor="text1"/>
          <w:szCs w:val="22"/>
        </w:rPr>
        <w:t>, indem Sie</w:t>
      </w:r>
      <w:r w:rsidR="004F67A1" w:rsidRPr="00E45CCD">
        <w:rPr>
          <w:i/>
          <w:iCs/>
          <w:color w:val="000000" w:themeColor="text1"/>
          <w:szCs w:val="22"/>
        </w:rPr>
        <w:t xml:space="preserve"> </w:t>
      </w:r>
    </w:p>
    <w:p w14:paraId="6CD7DBDA" w14:textId="777CFC54" w:rsidR="00920D5B" w:rsidRDefault="0058286B" w:rsidP="001E0314">
      <w:pPr>
        <w:pStyle w:val="Listenabsatz"/>
        <w:numPr>
          <w:ilvl w:val="0"/>
          <w:numId w:val="25"/>
        </w:numPr>
        <w:tabs>
          <w:tab w:val="clear" w:pos="720"/>
        </w:tabs>
        <w:spacing w:after="0"/>
        <w:ind w:left="426" w:hanging="284"/>
        <w:jc w:val="left"/>
        <w:rPr>
          <w:i/>
          <w:iCs/>
          <w:color w:val="000000" w:themeColor="text1"/>
          <w:szCs w:val="22"/>
        </w:rPr>
      </w:pPr>
      <w:r>
        <w:rPr>
          <w:i/>
          <w:iCs/>
          <w:color w:val="000000" w:themeColor="text1"/>
          <w:szCs w:val="22"/>
        </w:rPr>
        <w:t>d</w:t>
      </w:r>
      <w:r w:rsidR="006A2590">
        <w:rPr>
          <w:i/>
          <w:iCs/>
          <w:color w:val="000000" w:themeColor="text1"/>
          <w:szCs w:val="22"/>
        </w:rPr>
        <w:t xml:space="preserve">ie </w:t>
      </w:r>
      <w:r w:rsidR="00987365">
        <w:rPr>
          <w:i/>
          <w:iCs/>
          <w:color w:val="000000" w:themeColor="text1"/>
          <w:szCs w:val="22"/>
        </w:rPr>
        <w:t>einzelnen</w:t>
      </w:r>
      <w:r w:rsidR="006A2590">
        <w:rPr>
          <w:i/>
          <w:iCs/>
          <w:color w:val="000000" w:themeColor="text1"/>
          <w:szCs w:val="22"/>
        </w:rPr>
        <w:t xml:space="preserve"> Transformation</w:t>
      </w:r>
      <w:r>
        <w:rPr>
          <w:i/>
          <w:iCs/>
          <w:color w:val="000000" w:themeColor="text1"/>
          <w:szCs w:val="22"/>
        </w:rPr>
        <w:t>s</w:t>
      </w:r>
      <w:r w:rsidR="006A2590">
        <w:rPr>
          <w:i/>
          <w:iCs/>
          <w:color w:val="000000" w:themeColor="text1"/>
          <w:szCs w:val="22"/>
        </w:rPr>
        <w:t xml:space="preserve">schritte </w:t>
      </w:r>
      <w:r w:rsidR="00E4530B">
        <w:rPr>
          <w:i/>
          <w:iCs/>
          <w:color w:val="000000" w:themeColor="text1"/>
          <w:szCs w:val="22"/>
        </w:rPr>
        <w:t>(</w:t>
      </w:r>
      <w:r w:rsidR="00B21ADE">
        <w:rPr>
          <w:i/>
          <w:iCs/>
          <w:color w:val="000000" w:themeColor="text1"/>
          <w:szCs w:val="22"/>
        </w:rPr>
        <w:t>ggf</w:t>
      </w:r>
      <w:r w:rsidR="00E4530B">
        <w:rPr>
          <w:i/>
          <w:iCs/>
          <w:color w:val="000000" w:themeColor="text1"/>
          <w:szCs w:val="22"/>
        </w:rPr>
        <w:t xml:space="preserve">. </w:t>
      </w:r>
      <w:r w:rsidR="006A2590">
        <w:rPr>
          <w:i/>
          <w:iCs/>
          <w:color w:val="000000" w:themeColor="text1"/>
          <w:szCs w:val="22"/>
        </w:rPr>
        <w:t>in der richtigen Reihenfolge</w:t>
      </w:r>
      <w:r w:rsidR="00E4530B">
        <w:rPr>
          <w:i/>
          <w:iCs/>
          <w:color w:val="000000" w:themeColor="text1"/>
          <w:szCs w:val="22"/>
        </w:rPr>
        <w:t>)</w:t>
      </w:r>
      <w:r w:rsidR="006A2590">
        <w:rPr>
          <w:i/>
          <w:iCs/>
          <w:color w:val="000000" w:themeColor="text1"/>
          <w:szCs w:val="22"/>
        </w:rPr>
        <w:t xml:space="preserve"> </w:t>
      </w:r>
      <w:r w:rsidR="006531AF">
        <w:rPr>
          <w:i/>
          <w:iCs/>
          <w:color w:val="000000" w:themeColor="text1"/>
          <w:szCs w:val="22"/>
        </w:rPr>
        <w:t>angeben</w:t>
      </w:r>
      <w:r w:rsidR="003D7792">
        <w:rPr>
          <w:i/>
          <w:iCs/>
          <w:color w:val="000000" w:themeColor="text1"/>
          <w:szCs w:val="22"/>
        </w:rPr>
        <w:t xml:space="preserve"> und</w:t>
      </w:r>
    </w:p>
    <w:p w14:paraId="7C5C5C46" w14:textId="4B3D9E45" w:rsidR="00A145F5" w:rsidRPr="00A145F5" w:rsidRDefault="00920D5B" w:rsidP="00BB6023">
      <w:pPr>
        <w:pStyle w:val="Listenabsatz"/>
        <w:numPr>
          <w:ilvl w:val="0"/>
          <w:numId w:val="25"/>
        </w:numPr>
        <w:tabs>
          <w:tab w:val="clear" w:pos="720"/>
        </w:tabs>
        <w:spacing w:after="80"/>
        <w:ind w:left="426" w:hanging="284"/>
        <w:contextualSpacing w:val="0"/>
        <w:jc w:val="left"/>
        <w:rPr>
          <w:i/>
          <w:iCs/>
          <w:color w:val="000000" w:themeColor="text1"/>
          <w:szCs w:val="22"/>
        </w:rPr>
      </w:pPr>
      <w:r w:rsidRPr="00A23734">
        <w:rPr>
          <w:i/>
          <w:iCs/>
          <w:szCs w:val="22"/>
        </w:rPr>
        <w:t xml:space="preserve">einen Funktionsterm von g </w:t>
      </w:r>
      <w:r w:rsidRPr="005F3766">
        <w:rPr>
          <w:i/>
          <w:iCs/>
          <w:szCs w:val="22"/>
        </w:rPr>
        <w:t xml:space="preserve">in </w:t>
      </w:r>
      <w:r w:rsidRPr="00A23734">
        <w:rPr>
          <w:i/>
          <w:iCs/>
          <w:szCs w:val="22"/>
        </w:rPr>
        <w:t>kurzer Darstellung abhängig von f</w:t>
      </w:r>
      <w:r w:rsidRPr="005F3766">
        <w:rPr>
          <w:i/>
          <w:iCs/>
          <w:szCs w:val="22"/>
        </w:rPr>
        <w:t xml:space="preserve"> angeben</w:t>
      </w:r>
      <w:r w:rsidR="009E2F6B">
        <w:rPr>
          <w:i/>
          <w:iCs/>
          <w:szCs w:val="22"/>
        </w:rPr>
        <w:t>.</w:t>
      </w:r>
    </w:p>
    <w:p w14:paraId="3B837B06" w14:textId="60F7657D" w:rsidR="00514354" w:rsidRPr="00391D52" w:rsidRDefault="00BB6023" w:rsidP="00BB6023">
      <w:pPr>
        <w:spacing w:after="0"/>
        <w:ind w:left="397" w:hanging="397"/>
        <w:jc w:val="left"/>
        <w:rPr>
          <w:i/>
          <w:iCs/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 </w:t>
      </w:r>
      <w:r w:rsidR="003D7792" w:rsidRPr="00441CA0">
        <w:rPr>
          <w:b/>
          <w:color w:val="000000" w:themeColor="text1"/>
          <w:sz w:val="20"/>
          <w:szCs w:val="22"/>
        </w:rPr>
        <w:t>Zusatzaufgabe</w:t>
      </w:r>
      <w:r w:rsidRPr="00441CA0">
        <w:rPr>
          <w:b/>
          <w:color w:val="000000" w:themeColor="text1"/>
          <w:sz w:val="20"/>
          <w:szCs w:val="22"/>
        </w:rPr>
        <w:t>*</w:t>
      </w:r>
      <w:r w:rsidR="003D7792" w:rsidRPr="00441CA0">
        <w:rPr>
          <w:color w:val="000000" w:themeColor="text1"/>
          <w:sz w:val="20"/>
          <w:szCs w:val="22"/>
        </w:rPr>
        <w:t>:</w:t>
      </w:r>
      <w:r w:rsidR="003D7792" w:rsidRPr="00441CA0">
        <w:rPr>
          <w:i/>
          <w:iCs/>
          <w:color w:val="000000" w:themeColor="text1"/>
          <w:sz w:val="20"/>
          <w:szCs w:val="22"/>
        </w:rPr>
        <w:t xml:space="preserve"> </w:t>
      </w:r>
      <w:r w:rsidR="00196175" w:rsidRPr="00441CA0">
        <w:rPr>
          <w:i/>
          <w:iCs/>
          <w:color w:val="000000" w:themeColor="text1"/>
          <w:sz w:val="20"/>
          <w:szCs w:val="22"/>
        </w:rPr>
        <w:t xml:space="preserve">Geben Sie </w:t>
      </w:r>
      <w:r w:rsidR="00A145F5" w:rsidRPr="00441CA0">
        <w:rPr>
          <w:i/>
          <w:iCs/>
          <w:color w:val="000000" w:themeColor="text1"/>
          <w:sz w:val="20"/>
          <w:szCs w:val="22"/>
        </w:rPr>
        <w:t xml:space="preserve">den Funktionsterm </w:t>
      </w:r>
      <w:r w:rsidR="006531AF" w:rsidRPr="00441CA0">
        <w:rPr>
          <w:i/>
          <w:iCs/>
          <w:color w:val="000000" w:themeColor="text1"/>
          <w:sz w:val="20"/>
          <w:szCs w:val="22"/>
        </w:rPr>
        <w:t xml:space="preserve">von g </w:t>
      </w:r>
      <w:r w:rsidR="00A145F5" w:rsidRPr="00441CA0">
        <w:rPr>
          <w:i/>
          <w:iCs/>
          <w:color w:val="000000" w:themeColor="text1"/>
          <w:sz w:val="20"/>
          <w:szCs w:val="22"/>
        </w:rPr>
        <w:t xml:space="preserve">auch in einer längeren Darstellung ausgehend vom Funktionsterm von f an. Es wird dabei nicht erwartet, dass Klammern im Term aufgelöst werden oder der Term vereinfacht wird </w:t>
      </w:r>
      <w:r w:rsidR="006531AF" w:rsidRPr="00441CA0">
        <w:rPr>
          <w:i/>
          <w:iCs/>
          <w:color w:val="000000" w:themeColor="text1"/>
          <w:sz w:val="20"/>
          <w:szCs w:val="22"/>
        </w:rPr>
        <w:t xml:space="preserve">(vgl. Beispiel im </w:t>
      </w:r>
      <w:r w:rsidR="001F3E89" w:rsidRPr="00441CA0">
        <w:rPr>
          <w:i/>
          <w:iCs/>
          <w:color w:val="000000" w:themeColor="text1"/>
          <w:sz w:val="20"/>
          <w:szCs w:val="22"/>
        </w:rPr>
        <w:t xml:space="preserve">blauen </w:t>
      </w:r>
      <w:r w:rsidR="006531AF" w:rsidRPr="00441CA0">
        <w:rPr>
          <w:i/>
          <w:iCs/>
          <w:color w:val="000000" w:themeColor="text1"/>
          <w:sz w:val="20"/>
          <w:szCs w:val="22"/>
        </w:rPr>
        <w:t>Kasten).</w:t>
      </w:r>
    </w:p>
    <w:p w14:paraId="2E745A3E" w14:textId="7E9333C5" w:rsidR="00A145F5" w:rsidRPr="006531AF" w:rsidRDefault="00DA7F99" w:rsidP="006531AF">
      <w:pPr>
        <w:pStyle w:val="Listenabsatz"/>
        <w:spacing w:after="0"/>
        <w:ind w:left="142"/>
        <w:jc w:val="left"/>
        <w:rPr>
          <w:color w:val="000000" w:themeColor="text1"/>
          <w:szCs w:val="22"/>
        </w:rPr>
      </w:pP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36461C5D" wp14:editId="6D87E6B9">
                <wp:simplePos x="0" y="0"/>
                <wp:positionH relativeFrom="column">
                  <wp:posOffset>-43180</wp:posOffset>
                </wp:positionH>
                <wp:positionV relativeFrom="paragraph">
                  <wp:posOffset>198755</wp:posOffset>
                </wp:positionV>
                <wp:extent cx="3740150" cy="2533650"/>
                <wp:effectExtent l="57150" t="19050" r="69850" b="952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533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A5AE1" id="Rechteck 2" o:spid="_x0000_s1026" style="position:absolute;margin-left:-3.4pt;margin-top:15.65pt;width:294.5pt;height:199.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" fillcolor="#c6d9f1 [671]" strokecolor="#4579b8 [3044]">
                <v:shadow on="t" color="black" opacity="22937f" origin=",.5" offset="0,.63889mm"/>
              </v:rect>
            </w:pict>
          </mc:Fallback>
        </mc:AlternateContent>
      </w:r>
      <w:r w:rsidRPr="00605CE7">
        <w:rPr>
          <w:noProof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4FD3F7" wp14:editId="5734E700">
                <wp:simplePos x="0" y="0"/>
                <wp:positionH relativeFrom="column">
                  <wp:posOffset>2176145</wp:posOffset>
                </wp:positionH>
                <wp:positionV relativeFrom="paragraph">
                  <wp:posOffset>141605</wp:posOffset>
                </wp:positionV>
                <wp:extent cx="1581150" cy="2686050"/>
                <wp:effectExtent l="0" t="0" r="0" b="0"/>
                <wp:wrapNone/>
                <wp:docPr id="5533164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6409" w14:textId="77777777" w:rsidR="00667BF0" w:rsidRDefault="00441CA0" w:rsidP="00667BF0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25" w:hanging="125"/>
                              <w:contextualSpacing w:val="0"/>
                              <w:jc w:val="left"/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41CA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Der Graph von g kann aus dem Graphen von f erzeugt werden, indem der Graph von f</w:t>
                            </w:r>
                          </w:p>
                          <w:p w14:paraId="7239F33F" w14:textId="23E0E6ED" w:rsidR="00667BF0" w:rsidRDefault="00DA7F99" w:rsidP="00667BF0">
                            <w:pPr>
                              <w:pStyle w:val="Listenabsatz"/>
                              <w:numPr>
                                <w:ilvl w:val="1"/>
                                <w:numId w:val="27"/>
                              </w:numPr>
                              <w:spacing w:after="0" w:line="276" w:lineRule="auto"/>
                              <w:ind w:left="284" w:hanging="142"/>
                              <w:contextualSpacing w:val="0"/>
                              <w:jc w:val="left"/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1CA0" w:rsidRP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um 2 Ein</w:t>
                            </w:r>
                            <w:r w:rsid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heiten in x-Richtung verschoben</w:t>
                            </w:r>
                            <w:r w:rsidR="00282FA7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und</w:t>
                            </w:r>
                            <w:r w:rsid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78DD73" w14:textId="34D3036F" w:rsidR="00B000EB" w:rsidRPr="00667BF0" w:rsidRDefault="00DA7F99" w:rsidP="00282FA7">
                            <w:pPr>
                              <w:pStyle w:val="Listenabsatz"/>
                              <w:numPr>
                                <w:ilvl w:val="1"/>
                                <w:numId w:val="27"/>
                              </w:numPr>
                              <w:spacing w:after="0" w:line="276" w:lineRule="auto"/>
                              <w:ind w:left="284" w:hanging="142"/>
                              <w:contextualSpacing w:val="0"/>
                              <w:jc w:val="left"/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2FA7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441CA0" w:rsidRP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 y-Richtung </w:t>
                            </w:r>
                            <w:r w:rsidR="00282FA7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mit </w:t>
                            </w:r>
                            <w:r w:rsidR="00B000EB" w:rsidRP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dem Faktor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cf01"/>
                                      <w:rFonts w:ascii="Cambria Math" w:hAnsi="Cambria Math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B000EB" w:rsidRP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1CA0" w:rsidRPr="00667BF0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gestreckt wird</w:t>
                            </w:r>
                            <w:r w:rsidR="00282FA7"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FEA367" w14:textId="49177A78" w:rsidR="00B000EB" w:rsidRPr="0062207A" w:rsidRDefault="00B000EB" w:rsidP="0062207A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26" w:hanging="126"/>
                              <w:jc w:val="left"/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f01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Style w:val="cf01"/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Style w:val="cf01"/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Style w:val="cf01"/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Style w:val="cf01"/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Style w:val="cf01"/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 f</m:t>
                              </m:r>
                              <m:d>
                                <m:dPr>
                                  <m:ctrlPr>
                                    <w:rPr>
                                      <w:rStyle w:val="cf01"/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Style w:val="cf01"/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x-2</m:t>
                                  </m:r>
                                </m:e>
                              </m:d>
                            </m:oMath>
                          </w:p>
                          <w:p w14:paraId="792E4684" w14:textId="64707A6F" w:rsidR="00B000EB" w:rsidRPr="0008348A" w:rsidRDefault="00B000EB" w:rsidP="00282FA7">
                            <w:pPr>
                              <w:spacing w:before="120" w:after="0" w:line="276" w:lineRule="auto"/>
                              <w:jc w:val="left"/>
                              <w:rPr>
                                <w:rStyle w:val="cf01"/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8348A">
                              <w:rPr>
                                <w:rStyle w:val="cf01"/>
                                <w:rFonts w:ascii="Arial" w:hAnsi="Arial" w:cs="Arial"/>
                                <w:sz w:val="20"/>
                                <w:szCs w:val="20"/>
                              </w:rPr>
                              <w:t>Zusatz</w:t>
                            </w:r>
                            <w:r>
                              <w:rPr>
                                <w:rStyle w:val="cf01"/>
                                <w:rFonts w:ascii="Arial" w:hAnsi="Arial" w:cs="Arial"/>
                                <w:sz w:val="20"/>
                                <w:szCs w:val="20"/>
                              </w:rPr>
                              <w:t>aufgabe*</w:t>
                            </w:r>
                            <w:r w:rsidRPr="0008348A">
                              <w:rPr>
                                <w:rStyle w:val="cf01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47865DD" w14:textId="474760CE" w:rsidR="00B000EB" w:rsidRPr="00221DF1" w:rsidRDefault="00B000EB" w:rsidP="0062207A">
                            <w:pPr>
                              <w:pStyle w:val="Listenabsatz"/>
                              <w:spacing w:after="0" w:line="276" w:lineRule="auto"/>
                              <w:ind w:left="126" w:hanging="126"/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Style w:val="cf01"/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g</m:t>
                                </m:r>
                                <m:d>
                                  <m:dPr>
                                    <m:ctrlPr>
                                      <w:rPr>
                                        <w:rStyle w:val="cf01"/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Style w:val="cf01"/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Style w:val="cf01"/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 2⋅</m:t>
                                </m:r>
                                <m:f>
                                  <m:fPr>
                                    <m:ctrlPr>
                                      <w:rPr>
                                        <w:rStyle w:val="cf01"/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Style w:val="cf01"/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Style w:val="cf01"/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Style w:val="cf01"/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⋅(x-2)³</m:t>
                                </m:r>
                              </m:oMath>
                            </m:oMathPara>
                          </w:p>
                          <w:p w14:paraId="61B04DBF" w14:textId="5D2B730A" w:rsidR="00B000EB" w:rsidRPr="00221DF1" w:rsidRDefault="00B000EB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D3F7" id="_x0000_s1033" type="#_x0000_t202" style="position:absolute;left:0;text-align:left;margin-left:171.35pt;margin-top:11.15pt;width:124.5pt;height:21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MQFAIAAAIEAAAOAAAAZHJzL2Uyb0RvYy54bWysU9tu2zAMfR+wfxD0vvjSOEu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" filled="f" stroked="f">
                <v:textbox>
                  <w:txbxContent>
                    <w:p w14:paraId="7FC36409" w14:textId="77777777" w:rsidR="00667BF0" w:rsidRDefault="00441CA0" w:rsidP="00667BF0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25" w:hanging="125"/>
                        <w:contextualSpacing w:val="0"/>
                        <w:jc w:val="left"/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441CA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Der Graph von g kann aus dem Graphen von f erzeugt werden, indem der Graph von f</w:t>
                      </w:r>
                    </w:p>
                    <w:p w14:paraId="7239F33F" w14:textId="23E0E6ED" w:rsidR="00667BF0" w:rsidRDefault="00DA7F99" w:rsidP="00667BF0">
                      <w:pPr>
                        <w:pStyle w:val="Listenabsatz"/>
                        <w:numPr>
                          <w:ilvl w:val="1"/>
                          <w:numId w:val="27"/>
                        </w:numPr>
                        <w:spacing w:after="0" w:line="276" w:lineRule="auto"/>
                        <w:ind w:left="284" w:hanging="142"/>
                        <w:contextualSpacing w:val="0"/>
                        <w:jc w:val="left"/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441CA0" w:rsidRP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um 2 Ein</w:t>
                      </w:r>
                      <w:r w:rsid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heiten in x-Richtung verschoben</w:t>
                      </w:r>
                      <w:r w:rsidR="00282FA7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und</w:t>
                      </w:r>
                      <w:r w:rsid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78DD73" w14:textId="34D3036F" w:rsidR="00B000EB" w:rsidRPr="00667BF0" w:rsidRDefault="00DA7F99" w:rsidP="00282FA7">
                      <w:pPr>
                        <w:pStyle w:val="Listenabsatz"/>
                        <w:numPr>
                          <w:ilvl w:val="1"/>
                          <w:numId w:val="27"/>
                        </w:numPr>
                        <w:spacing w:after="0" w:line="276" w:lineRule="auto"/>
                        <w:ind w:left="284" w:hanging="142"/>
                        <w:contextualSpacing w:val="0"/>
                        <w:jc w:val="left"/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282FA7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441CA0" w:rsidRP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n y-Richtung </w:t>
                      </w:r>
                      <w:r w:rsidR="00282FA7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mit </w:t>
                      </w:r>
                      <w:r w:rsidR="00B000EB" w:rsidRP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dem Faktor </w:t>
                      </w:r>
                      <m:oMath>
                        <m:f>
                          <m:fPr>
                            <m:ctrlPr>
                              <w:rPr>
                                <w:rStyle w:val="cf01"/>
                                <w:rFonts w:ascii="Cambria Math" w:hAnsi="Cambria Math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</m:oMath>
                      <w:r w:rsidR="00B000EB" w:rsidRP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441CA0" w:rsidRPr="00667BF0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gestreckt wird</w:t>
                      </w:r>
                      <w:r w:rsidR="00282FA7"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76FEA367" w14:textId="49177A78" w:rsidR="00B000EB" w:rsidRPr="0062207A" w:rsidRDefault="00B000EB" w:rsidP="0062207A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26" w:hanging="126"/>
                        <w:jc w:val="left"/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Style w:val="cf01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m:oMath>
                        <m:r>
                          <w:rPr>
                            <w:rStyle w:val="cf01"/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Style w:val="cf01"/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Style w:val="cf01"/>
                            <w:rFonts w:ascii="Cambria Math" w:hAnsi="Cambria Math"/>
                            <w:sz w:val="20"/>
                            <w:szCs w:val="2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Style w:val="cf01"/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Style w:val="cf01"/>
                            <w:rFonts w:ascii="Cambria Math" w:hAnsi="Cambria Math"/>
                            <w:sz w:val="20"/>
                            <w:szCs w:val="20"/>
                          </w:rPr>
                          <m:t xml:space="preserve"> f</m:t>
                        </m:r>
                        <m:d>
                          <m:dPr>
                            <m:ctrlPr>
                              <w:rPr>
                                <w:rStyle w:val="cf01"/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Style w:val="cf01"/>
                                <w:rFonts w:ascii="Cambria Math" w:hAnsi="Cambria Math"/>
                                <w:sz w:val="20"/>
                                <w:szCs w:val="20"/>
                              </w:rPr>
                              <m:t>x-2</m:t>
                            </m:r>
                          </m:e>
                        </m:d>
                      </m:oMath>
                    </w:p>
                    <w:p w14:paraId="792E4684" w14:textId="64707A6F" w:rsidR="00B000EB" w:rsidRPr="0008348A" w:rsidRDefault="00B000EB" w:rsidP="00282FA7">
                      <w:pPr>
                        <w:spacing w:before="120" w:after="0" w:line="276" w:lineRule="auto"/>
                        <w:jc w:val="left"/>
                        <w:rPr>
                          <w:rStyle w:val="cf01"/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08348A">
                        <w:rPr>
                          <w:rStyle w:val="cf01"/>
                          <w:rFonts w:ascii="Arial" w:hAnsi="Arial" w:cs="Arial"/>
                          <w:sz w:val="20"/>
                          <w:szCs w:val="20"/>
                        </w:rPr>
                        <w:t>Zusatz</w:t>
                      </w:r>
                      <w:r>
                        <w:rPr>
                          <w:rStyle w:val="cf01"/>
                          <w:rFonts w:ascii="Arial" w:hAnsi="Arial" w:cs="Arial"/>
                          <w:sz w:val="20"/>
                          <w:szCs w:val="20"/>
                        </w:rPr>
                        <w:t>aufgabe*</w:t>
                      </w:r>
                      <w:r w:rsidRPr="0008348A">
                        <w:rPr>
                          <w:rStyle w:val="cf01"/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47865DD" w14:textId="474760CE" w:rsidR="00B000EB" w:rsidRPr="00221DF1" w:rsidRDefault="00B000EB" w:rsidP="0062207A">
                      <w:pPr>
                        <w:pStyle w:val="Listenabsatz"/>
                        <w:spacing w:after="0" w:line="276" w:lineRule="auto"/>
                        <w:ind w:left="126" w:hanging="126"/>
                        <w:jc w:val="lef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Style w:val="cf01"/>
                              <w:rFonts w:ascii="Cambria Math" w:hAnsi="Cambria Math" w:cs="Arial"/>
                              <w:sz w:val="20"/>
                              <w:szCs w:val="20"/>
                            </w:rPr>
                            <m:t>g</m:t>
                          </m:r>
                          <m:d>
                            <m:dPr>
                              <m:ctrlPr>
                                <w:rPr>
                                  <w:rStyle w:val="cf01"/>
                                  <w:rFonts w:ascii="Cambria Math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Style w:val="cf01"/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Style w:val="cf01"/>
                              <w:rFonts w:ascii="Cambria Math" w:hAnsi="Cambria Math"/>
                              <w:sz w:val="20"/>
                              <w:szCs w:val="20"/>
                            </w:rPr>
                            <m:t>= 2⋅</m:t>
                          </m:r>
                          <m:f>
                            <m:fPr>
                              <m:ctrlPr>
                                <w:rPr>
                                  <w:rStyle w:val="cf01"/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Style w:val="cf01"/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Style w:val="cf01"/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Style w:val="cf01"/>
                              <w:rFonts w:ascii="Cambria Math" w:hAnsi="Cambria Math"/>
                              <w:sz w:val="20"/>
                              <w:szCs w:val="20"/>
                            </w:rPr>
                            <m:t>⋅(x-2)³</m:t>
                          </m:r>
                        </m:oMath>
                      </m:oMathPara>
                    </w:p>
                    <w:p w14:paraId="61B04DBF" w14:textId="5D2B730A" w:rsidR="00B000EB" w:rsidRPr="00221DF1" w:rsidRDefault="00B000EB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5F5" w:rsidRPr="006531AF">
        <w:rPr>
          <w:color w:val="000000" w:themeColor="text1"/>
          <w:sz w:val="20"/>
          <w:szCs w:val="22"/>
        </w:rPr>
        <w:t>[Hinweis: Im Allgemeinen reicht stets die kurze Darstellung zur Angabe eines Funktionsterms aus.</w:t>
      </w:r>
      <w:r w:rsidR="00514354" w:rsidRPr="006531AF">
        <w:rPr>
          <w:color w:val="000000" w:themeColor="text1"/>
          <w:sz w:val="20"/>
          <w:szCs w:val="22"/>
        </w:rPr>
        <w:t>]</w:t>
      </w:r>
    </w:p>
    <w:p w14:paraId="24BB6FA5" w14:textId="678C5192" w:rsidR="00B1260C" w:rsidRPr="0026085A" w:rsidRDefault="000F7B43" w:rsidP="00441CA0">
      <w:pPr>
        <w:pStyle w:val="Listenabsatz"/>
        <w:spacing w:before="80" w:line="240" w:lineRule="auto"/>
        <w:ind w:left="0"/>
        <w:contextualSpacing w:val="0"/>
        <w:jc w:val="left"/>
        <w:rPr>
          <w:sz w:val="28"/>
          <w:szCs w:val="28"/>
        </w:rPr>
      </w:pPr>
      <w:r w:rsidRPr="00A13F7D">
        <w:rPr>
          <w:rStyle w:val="cf01"/>
          <w:rFonts w:ascii="Arial" w:hAnsi="Arial" w:cs="Arial"/>
          <w:b/>
          <w:bCs/>
          <w:sz w:val="24"/>
          <w:szCs w:val="24"/>
        </w:rPr>
        <w:t>Beispiel</w:t>
      </w:r>
      <w:r w:rsidRPr="0026085A">
        <w:rPr>
          <w:rStyle w:val="cf01"/>
          <w:rFonts w:ascii="Arial" w:hAnsi="Arial" w:cs="Arial"/>
          <w:sz w:val="24"/>
          <w:szCs w:val="24"/>
        </w:rPr>
        <w:t xml:space="preserve">: </w:t>
      </w:r>
      <m:oMath>
        <m:r>
          <w:rPr>
            <w:rStyle w:val="cf01"/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Style w:val="cf01"/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Style w:val="cf01"/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Style w:val="cf01"/>
            <w:rFonts w:ascii="Cambria Math" w:hAnsi="Cambria Math"/>
            <w:sz w:val="24"/>
            <w:szCs w:val="24"/>
          </w:rPr>
          <m:t>= 2</m:t>
        </m:r>
        <m:sSup>
          <m:sSupPr>
            <m:ctrlPr>
              <w:rPr>
                <w:rStyle w:val="cf01"/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Style w:val="cf01"/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Style w:val="cf01"/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FA048B">
        <w:rPr>
          <w:rStyle w:val="cf01"/>
          <w:rFonts w:ascii="Arial" w:hAnsi="Arial" w:cs="Arial"/>
          <w:sz w:val="24"/>
          <w:szCs w:val="24"/>
        </w:rPr>
        <w:t xml:space="preserve">     </w:t>
      </w:r>
      <w:r w:rsidR="00FA048B" w:rsidRPr="00667BF0">
        <w:rPr>
          <w:rStyle w:val="cf01"/>
          <w:rFonts w:ascii="Arial" w:hAnsi="Arial" w:cs="Arial"/>
          <w:b/>
          <w:sz w:val="22"/>
          <w:szCs w:val="20"/>
        </w:rPr>
        <w:t>Lösung:</w:t>
      </w:r>
      <w:r w:rsidR="00FA048B">
        <w:rPr>
          <w:rStyle w:val="cf01"/>
          <w:rFonts w:ascii="Arial" w:hAnsi="Arial" w:cs="Arial"/>
          <w:sz w:val="24"/>
          <w:szCs w:val="24"/>
        </w:rPr>
        <w:t xml:space="preserve"> </w:t>
      </w:r>
      <w:r w:rsidR="00211214">
        <w:rPr>
          <w:rStyle w:val="cf01"/>
          <w:rFonts w:ascii="Arial" w:hAnsi="Arial" w:cs="Arial"/>
          <w:sz w:val="24"/>
          <w:szCs w:val="24"/>
        </w:rPr>
        <w:tab/>
      </w:r>
      <w:r w:rsidR="00FA048B">
        <w:rPr>
          <w:rStyle w:val="cf01"/>
          <w:rFonts w:ascii="Arial" w:hAnsi="Arial" w:cs="Arial"/>
          <w:sz w:val="24"/>
          <w:szCs w:val="24"/>
        </w:rPr>
        <w:tab/>
      </w:r>
      <w:r w:rsidR="00FA048B">
        <w:rPr>
          <w:rStyle w:val="cf01"/>
          <w:rFonts w:ascii="Arial" w:hAnsi="Arial" w:cs="Arial"/>
          <w:sz w:val="24"/>
          <w:szCs w:val="24"/>
        </w:rPr>
        <w:tab/>
      </w:r>
      <w:r w:rsidR="00FA048B">
        <w:rPr>
          <w:rStyle w:val="cf01"/>
          <w:rFonts w:ascii="Arial" w:hAnsi="Arial" w:cs="Arial"/>
          <w:sz w:val="24"/>
          <w:szCs w:val="24"/>
        </w:rPr>
        <w:tab/>
        <w:t xml:space="preserve">     </w:t>
      </w:r>
      <w:r w:rsidR="00211214" w:rsidRPr="00211214">
        <w:rPr>
          <w:rStyle w:val="cf01"/>
          <w:rFonts w:ascii="Arial" w:hAnsi="Arial" w:cs="Arial"/>
          <w:b/>
          <w:bCs/>
          <w:sz w:val="24"/>
          <w:szCs w:val="24"/>
        </w:rPr>
        <w:t>a)</w:t>
      </w:r>
      <w:r w:rsidR="00211214">
        <w:rPr>
          <w:rStyle w:val="cf01"/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2</m:t>
            </m:r>
          </m:sup>
        </m:sSup>
      </m:oMath>
      <w:r w:rsidR="00211214" w:rsidRPr="0026085A">
        <w:tab/>
      </w:r>
    </w:p>
    <w:p w14:paraId="0E2D57C5" w14:textId="34BA2A79" w:rsidR="00B1260C" w:rsidRPr="0026085A" w:rsidRDefault="00594F61" w:rsidP="007C07B8">
      <w:pPr>
        <w:pStyle w:val="Listenabsatz"/>
        <w:tabs>
          <w:tab w:val="left" w:pos="5977"/>
        </w:tabs>
        <w:ind w:left="0"/>
        <w:jc w:val="left"/>
        <w:rPr>
          <w:color w:val="000000" w:themeColor="text1"/>
          <w:szCs w:val="22"/>
        </w:rPr>
      </w:pPr>
      <w:r w:rsidRPr="0026085A">
        <w:rPr>
          <w:noProof/>
        </w:rPr>
        <w:t xml:space="preserve"> </w:t>
      </w:r>
      <w:r w:rsidR="008A25F3" w:rsidRPr="0026085A">
        <w:rPr>
          <w:noProof/>
          <w:lang w:eastAsia="de-DE"/>
        </w:rPr>
        <w:drawing>
          <wp:inline distT="0" distB="0" distL="0" distR="0" wp14:anchorId="0A6782E6" wp14:editId="01772ABB">
            <wp:extent cx="2147738" cy="1836000"/>
            <wp:effectExtent l="19050" t="19050" r="24130" b="12065"/>
            <wp:docPr id="1994879897" name="Grafik 1" descr="Ein Bild, das Text, Diagramm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79897" name="Grafik 1" descr="Ein Bild, das Text, Diagramm, Reihe, Zahl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7738" cy="183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1214">
        <w:rPr>
          <w:noProof/>
        </w:rPr>
        <w:tab/>
      </w:r>
      <w:r w:rsidR="008A2F6A" w:rsidRPr="0026085A">
        <w:rPr>
          <w:noProof/>
          <w:sz w:val="24"/>
          <w:lang w:eastAsia="de-DE"/>
        </w:rPr>
        <w:drawing>
          <wp:inline distT="0" distB="0" distL="0" distR="0" wp14:anchorId="7AFEBBD6" wp14:editId="3E29245D">
            <wp:extent cx="1905959" cy="1836000"/>
            <wp:effectExtent l="19050" t="19050" r="18415" b="12065"/>
            <wp:docPr id="1894192267" name="Grafik 1" descr="Ein Bild, das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92267" name="Grafik 1" descr="Ein Bild, das Diagramm, Reihe, parallel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959" cy="183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DBD7A" w14:textId="74DD53C3" w:rsidR="0000314D" w:rsidRPr="0026085A" w:rsidRDefault="0000314D" w:rsidP="001E3EFE">
      <w:pPr>
        <w:pStyle w:val="Listenabsatz"/>
        <w:tabs>
          <w:tab w:val="left" w:pos="5954"/>
        </w:tabs>
        <w:spacing w:after="0" w:line="240" w:lineRule="auto"/>
        <w:ind w:left="425"/>
        <w:jc w:val="left"/>
        <w:rPr>
          <w:i/>
          <w:iCs/>
          <w:color w:val="000000" w:themeColor="text1"/>
          <w:szCs w:val="22"/>
        </w:rPr>
      </w:pPr>
    </w:p>
    <w:p w14:paraId="4A5E0E69" w14:textId="13D72B3A" w:rsidR="006E5D26" w:rsidRPr="00211214" w:rsidRDefault="00A1654E" w:rsidP="00441CA0">
      <w:pPr>
        <w:tabs>
          <w:tab w:val="left" w:pos="5711"/>
        </w:tabs>
        <w:spacing w:before="480" w:after="0"/>
        <w:jc w:val="left"/>
        <w:rPr>
          <w:sz w:val="24"/>
        </w:rPr>
      </w:pPr>
      <w:r w:rsidRPr="00211214">
        <w:rPr>
          <w:b/>
          <w:bCs/>
          <w:szCs w:val="22"/>
        </w:rPr>
        <w:t>b)</w:t>
      </w:r>
      <w:r w:rsidRPr="00211214">
        <w:rPr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3</m:t>
            </m:r>
          </m:sup>
        </m:sSup>
        <m:r>
          <w:rPr>
            <w:rFonts w:ascii="Cambria Math" w:hAnsi="Cambria Math"/>
            <w:szCs w:val="22"/>
          </w:rPr>
          <m:t>-3x</m:t>
        </m:r>
      </m:oMath>
      <w:r w:rsidR="001C05AE" w:rsidRPr="00211214">
        <w:rPr>
          <w:sz w:val="24"/>
        </w:rPr>
        <w:tab/>
      </w:r>
      <w:r w:rsidR="007B1D72" w:rsidRPr="00622635">
        <w:rPr>
          <w:b/>
          <w:bCs/>
          <w:noProof/>
          <w:szCs w:val="22"/>
        </w:rPr>
        <w:t>c)</w:t>
      </w:r>
      <w:r w:rsidR="007B1D72" w:rsidRPr="00622635">
        <w:rPr>
          <w:noProof/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3</m:t>
            </m:r>
          </m:sup>
        </m:sSup>
        <m:r>
          <w:rPr>
            <w:rFonts w:ascii="Cambria Math" w:hAnsi="Cambria Math"/>
            <w:szCs w:val="22"/>
          </w:rPr>
          <m:t>-2</m:t>
        </m:r>
        <m:sSup>
          <m:sSupPr>
            <m:ctrlPr>
              <w:rPr>
                <w:rFonts w:ascii="Cambria Math" w:hAnsi="Cambria Math"/>
                <w:i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2</m:t>
            </m:r>
          </m:sup>
        </m:sSup>
        <m:r>
          <w:rPr>
            <w:rFonts w:ascii="Cambria Math" w:hAnsi="Cambria Math"/>
            <w:szCs w:val="22"/>
          </w:rPr>
          <m:t>-x+2</m:t>
        </m:r>
      </m:oMath>
    </w:p>
    <w:p w14:paraId="4C091017" w14:textId="0AA79E85" w:rsidR="006E5D26" w:rsidRDefault="005A5BB8" w:rsidP="007C07B8">
      <w:pPr>
        <w:tabs>
          <w:tab w:val="left" w:pos="5711"/>
        </w:tabs>
        <w:spacing w:after="0" w:line="240" w:lineRule="auto"/>
        <w:jc w:val="left"/>
        <w:rPr>
          <w:noProof/>
          <w:sz w:val="20"/>
          <w:szCs w:val="22"/>
        </w:rPr>
      </w:pPr>
      <w:r w:rsidRPr="0026085A">
        <w:rPr>
          <w:noProof/>
          <w:color w:val="FF0000"/>
          <w:szCs w:val="22"/>
          <w:lang w:eastAsia="de-DE"/>
        </w:rPr>
        <w:drawing>
          <wp:inline distT="0" distB="0" distL="0" distR="0" wp14:anchorId="67AE5504" wp14:editId="5E5CA951">
            <wp:extent cx="2161613" cy="1872000"/>
            <wp:effectExtent l="19050" t="19050" r="10160" b="13970"/>
            <wp:docPr id="747936519" name="Grafik 1" descr="Ein Bild, das Diagramm, Tex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36519" name="Grafik 1" descr="Ein Bild, das Diagramm, Text, Reihe, Zahl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1613" cy="1872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3EFE">
        <w:rPr>
          <w:szCs w:val="22"/>
        </w:rPr>
        <w:tab/>
      </w:r>
      <w:r w:rsidR="000F7723">
        <w:rPr>
          <w:szCs w:val="22"/>
        </w:rPr>
        <w:t xml:space="preserve"> </w:t>
      </w:r>
      <w:r w:rsidR="007B1D72" w:rsidRPr="003A1E43">
        <w:rPr>
          <w:noProof/>
          <w:szCs w:val="22"/>
          <w:lang w:eastAsia="de-DE"/>
        </w:rPr>
        <w:drawing>
          <wp:inline distT="0" distB="0" distL="0" distR="0" wp14:anchorId="46572C8D" wp14:editId="60916C07">
            <wp:extent cx="2016561" cy="1872000"/>
            <wp:effectExtent l="19050" t="19050" r="22225" b="13970"/>
            <wp:docPr id="1800653471" name="Grafik 1" descr="Ein Bild, das Reihe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53471" name="Grafik 1" descr="Ein Bild, das Reihe, Diagramm, parallel enthält.&#10;&#10;Automatisch generierte Beschreibung"/>
                    <pic:cNvPicPr/>
                  </pic:nvPicPr>
                  <pic:blipFill rotWithShape="1">
                    <a:blip r:embed="rId26"/>
                    <a:srcRect l="1934"/>
                    <a:stretch/>
                  </pic:blipFill>
                  <pic:spPr bwMode="auto">
                    <a:xfrm>
                      <a:off x="0" y="0"/>
                      <a:ext cx="2016561" cy="187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C7C" w:rsidRPr="0000314D">
        <w:rPr>
          <w:noProof/>
          <w:color w:val="FF0000"/>
          <w:sz w:val="20"/>
          <w:szCs w:val="20"/>
          <w:lang w:eastAsia="de-DE"/>
        </w:rPr>
        <w:t xml:space="preserve"> </w:t>
      </w:r>
      <w:r w:rsidR="00BB7C7C" w:rsidRPr="0000314D">
        <w:rPr>
          <w:noProof/>
          <w:sz w:val="20"/>
          <w:szCs w:val="22"/>
        </w:rPr>
        <w:t xml:space="preserve"> </w:t>
      </w:r>
    </w:p>
    <w:p w14:paraId="4E81EEBD" w14:textId="5B349AD4" w:rsidR="003A1E43" w:rsidRPr="007C07B8" w:rsidRDefault="00CA3B75" w:rsidP="00441CA0">
      <w:pPr>
        <w:pStyle w:val="Listenabsatz"/>
        <w:tabs>
          <w:tab w:val="left" w:pos="5683"/>
        </w:tabs>
        <w:spacing w:before="120"/>
        <w:ind w:left="0"/>
        <w:jc w:val="left"/>
        <w:rPr>
          <w:szCs w:val="22"/>
        </w:rPr>
      </w:pPr>
      <w:r w:rsidRPr="00372A6F">
        <w:rPr>
          <w:noProof/>
          <w:szCs w:val="22"/>
          <w:lang w:eastAsia="de-DE"/>
        </w:rPr>
        <w:drawing>
          <wp:anchor distT="0" distB="0" distL="114300" distR="114300" simplePos="0" relativeHeight="251679744" behindDoc="0" locked="0" layoutInCell="1" allowOverlap="1" wp14:anchorId="11C3DF22" wp14:editId="6478B4DA">
            <wp:simplePos x="0" y="0"/>
            <wp:positionH relativeFrom="column">
              <wp:posOffset>-24130</wp:posOffset>
            </wp:positionH>
            <wp:positionV relativeFrom="paragraph">
              <wp:posOffset>363855</wp:posOffset>
            </wp:positionV>
            <wp:extent cx="2514600" cy="2066432"/>
            <wp:effectExtent l="19050" t="19050" r="19050" b="10160"/>
            <wp:wrapNone/>
            <wp:docPr id="1788658588" name="Grafik 1" descr="Ein Bild, das Text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58588" name="Grafik 1" descr="Ein Bild, das Text, Diagramm, Reihe enthält.&#10;&#10;Automatisch generierte Beschreibu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/>
                    <a:stretch/>
                  </pic:blipFill>
                  <pic:spPr bwMode="auto">
                    <a:xfrm>
                      <a:off x="0" y="0"/>
                      <a:ext cx="2514600" cy="20664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54E" w:rsidRPr="00622635">
        <w:rPr>
          <w:b/>
          <w:bCs/>
          <w:noProof/>
          <w:szCs w:val="22"/>
        </w:rPr>
        <w:t>d)</w:t>
      </w:r>
      <w:r w:rsidR="00A1654E" w:rsidRPr="00622635">
        <w:rPr>
          <w:noProof/>
          <w:szCs w:val="22"/>
        </w:rPr>
        <w:t xml:space="preserve"> </w:t>
      </w:r>
      <m:oMath>
        <m:r>
          <w:rPr>
            <w:rFonts w:ascii="Cambria Math" w:hAnsi="Cambria Math"/>
            <w:noProof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szCs w:val="22"/>
              </w:rPr>
            </m:ctrlPr>
          </m:dPr>
          <m:e>
            <m:r>
              <w:rPr>
                <w:rFonts w:ascii="Cambria Math" w:hAnsi="Cambria Math"/>
                <w:noProof/>
                <w:szCs w:val="22"/>
              </w:rPr>
              <m:t>x</m:t>
            </m:r>
          </m:e>
        </m:d>
        <m:r>
          <w:rPr>
            <w:rFonts w:ascii="Cambria Math" w:hAnsi="Cambria Math"/>
            <w:noProof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Cs w:val="22"/>
              </w:rPr>
            </m:ctrlPr>
          </m:sSupPr>
          <m:e>
            <m:r>
              <w:rPr>
                <w:rFonts w:ascii="Cambria Math" w:hAnsi="Cambria Math"/>
                <w:noProof/>
                <w:szCs w:val="22"/>
              </w:rPr>
              <m:t>x</m:t>
            </m:r>
          </m:e>
          <m:sup>
            <m:r>
              <w:rPr>
                <w:rFonts w:ascii="Cambria Math" w:hAnsi="Cambria Math"/>
                <w:noProof/>
                <w:szCs w:val="22"/>
              </w:rPr>
              <m:t>4</m:t>
            </m:r>
          </m:sup>
        </m:sSup>
        <m:r>
          <w:rPr>
            <w:rFonts w:ascii="Cambria Math" w:hAnsi="Cambria Math"/>
            <w:noProof/>
            <w:szCs w:val="22"/>
          </w:rPr>
          <m:t>-2</m:t>
        </m:r>
        <m:sSup>
          <m:sSupPr>
            <m:ctrlPr>
              <w:rPr>
                <w:rFonts w:ascii="Cambria Math" w:hAnsi="Cambria Math"/>
                <w:i/>
                <w:noProof/>
                <w:szCs w:val="22"/>
              </w:rPr>
            </m:ctrlPr>
          </m:sSupPr>
          <m:e>
            <m:r>
              <w:rPr>
                <w:rFonts w:ascii="Cambria Math" w:hAnsi="Cambria Math"/>
                <w:noProof/>
                <w:szCs w:val="22"/>
              </w:rPr>
              <m:t>x</m:t>
            </m:r>
          </m:e>
          <m:sup>
            <m:r>
              <w:rPr>
                <w:rFonts w:ascii="Cambria Math" w:hAnsi="Cambria Math"/>
                <w:noProof/>
                <w:szCs w:val="22"/>
              </w:rPr>
              <m:t>2</m:t>
            </m:r>
          </m:sup>
        </m:sSup>
      </m:oMath>
      <w:r w:rsidR="007B1D72">
        <w:rPr>
          <w:noProof/>
          <w:szCs w:val="22"/>
        </w:rPr>
        <w:tab/>
      </w:r>
      <w:r w:rsidR="007B1D72" w:rsidRPr="00622635">
        <w:rPr>
          <w:b/>
          <w:bCs/>
          <w:noProof/>
          <w:szCs w:val="22"/>
        </w:rPr>
        <w:t>e)</w:t>
      </w:r>
      <w:r w:rsidR="007B1D72" w:rsidRPr="00622635">
        <w:rPr>
          <w:noProof/>
          <w:szCs w:val="22"/>
        </w:rPr>
        <w:t xml:space="preserve"> </w:t>
      </w:r>
      <m:oMath>
        <m:r>
          <w:rPr>
            <w:rFonts w:ascii="Cambria Math" w:hAnsi="Cambria Math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sz w:val="21"/>
                <w:szCs w:val="21"/>
              </w:rPr>
              <m:t>x</m:t>
            </m:r>
          </m:e>
        </m:d>
        <m:r>
          <w:rPr>
            <w:rFonts w:ascii="Cambria Math" w:hAnsi="Cambria Math"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1"/>
                    <w:szCs w:val="21"/>
                  </w:rPr>
                  <m:t>2048</m:t>
                </m:r>
              </m:den>
            </m:f>
            <m:r>
              <w:rPr>
                <w:rFonts w:ascii="Cambria Math" w:hAnsi="Cambria Math"/>
                <w:sz w:val="21"/>
                <w:szCs w:val="21"/>
              </w:rPr>
              <m:t>x</m:t>
            </m:r>
          </m:e>
          <m:sup>
            <m:r>
              <w:rPr>
                <w:rFonts w:ascii="Cambria Math" w:hAnsi="Cambria Math"/>
                <w:sz w:val="21"/>
                <w:szCs w:val="21"/>
              </w:rPr>
              <m:t>5</m:t>
            </m:r>
          </m:sup>
        </m:sSup>
        <m:r>
          <w:rPr>
            <w:rFonts w:ascii="Cambria Math" w:hAnsi="Cambria Math"/>
            <w:sz w:val="21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256</m:t>
            </m:r>
          </m:den>
        </m:f>
        <m:sSup>
          <m:sSup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sz w:val="21"/>
                <w:szCs w:val="21"/>
              </w:rPr>
              <m:t>x</m:t>
            </m:r>
          </m:e>
          <m:sup>
            <m:r>
              <w:rPr>
                <w:rFonts w:ascii="Cambria Math" w:hAnsi="Cambria Math"/>
                <w:sz w:val="21"/>
                <w:szCs w:val="21"/>
              </w:rPr>
              <m:t>4</m:t>
            </m:r>
          </m:sup>
        </m:sSup>
        <m:r>
          <w:rPr>
            <w:rFonts w:ascii="Cambria Math" w:hAnsi="Cambria Math"/>
            <w:sz w:val="21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sz w:val="21"/>
                <w:szCs w:val="21"/>
              </w:rPr>
              <m:t>x</m:t>
            </m:r>
          </m:e>
          <m:sup>
            <m:r>
              <w:rPr>
                <w:rFonts w:ascii="Cambria Math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hAnsi="Cambria Math"/>
            <w:sz w:val="21"/>
            <w:szCs w:val="21"/>
          </w:rPr>
          <m:t>+2</m:t>
        </m:r>
      </m:oMath>
      <w:r w:rsidR="00826FFC">
        <w:rPr>
          <w:sz w:val="21"/>
          <w:szCs w:val="21"/>
        </w:rPr>
        <w:t xml:space="preserve"> </w:t>
      </w:r>
      <w:r w:rsidR="007C07B8">
        <w:rPr>
          <w:szCs w:val="22"/>
        </w:rPr>
        <w:tab/>
      </w:r>
      <w:r w:rsidR="0011177B" w:rsidRPr="0011177B">
        <w:rPr>
          <w:noProof/>
          <w:szCs w:val="22"/>
          <w:lang w:eastAsia="de-DE"/>
        </w:rPr>
        <w:drawing>
          <wp:inline distT="0" distB="0" distL="0" distR="0" wp14:anchorId="74AD7327" wp14:editId="5A134AD6">
            <wp:extent cx="2076809" cy="1836000"/>
            <wp:effectExtent l="19050" t="19050" r="19050" b="12065"/>
            <wp:docPr id="912953807" name="Grafik 1" descr="Ein Bild, das Text, Diagramm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53807" name="Grafik 1" descr="Ein Bild, das Text, Diagramm, Reihe, Zahl enthält.&#10;&#10;Automatisch generierte Beschreibung"/>
                    <pic:cNvPicPr/>
                  </pic:nvPicPr>
                  <pic:blipFill rotWithShape="1">
                    <a:blip r:embed="rId28"/>
                    <a:srcRect l="2243"/>
                    <a:stretch/>
                  </pic:blipFill>
                  <pic:spPr bwMode="auto">
                    <a:xfrm>
                      <a:off x="0" y="0"/>
                      <a:ext cx="2076809" cy="183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21"/>
            <w:szCs w:val="21"/>
          </w:rPr>
          <m:t xml:space="preserve"> </m:t>
        </m:r>
      </m:oMath>
    </w:p>
    <w:p w14:paraId="55077012" w14:textId="77777777" w:rsidR="00B000EB" w:rsidRDefault="00B000EB" w:rsidP="00B000EB">
      <w:pPr>
        <w:spacing w:after="240"/>
        <w:rPr>
          <w:b/>
          <w:bCs/>
          <w:sz w:val="28"/>
          <w:szCs w:val="28"/>
        </w:rPr>
      </w:pPr>
      <w:r w:rsidRPr="00516AAE">
        <w:rPr>
          <w:b/>
          <w:bCs/>
          <w:sz w:val="28"/>
          <w:szCs w:val="28"/>
        </w:rPr>
        <w:lastRenderedPageBreak/>
        <w:t>M1</w:t>
      </w:r>
      <w:r>
        <w:rPr>
          <w:b/>
          <w:bCs/>
          <w:sz w:val="28"/>
          <w:szCs w:val="28"/>
        </w:rPr>
        <w:t xml:space="preserve"> – Lösungen</w:t>
      </w:r>
    </w:p>
    <w:p w14:paraId="19634AB1" w14:textId="77777777" w:rsidR="00B000EB" w:rsidRDefault="00B000EB" w:rsidP="00B000EB">
      <w:pPr>
        <w:pStyle w:val="Listenabsatz"/>
        <w:numPr>
          <w:ilvl w:val="0"/>
          <w:numId w:val="18"/>
        </w:numPr>
        <w:spacing w:after="0"/>
        <w:rPr>
          <w:b/>
          <w:bCs/>
          <w:sz w:val="24"/>
        </w:rPr>
      </w:pPr>
      <w:r w:rsidRPr="00D36614">
        <w:rPr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A7F60E" wp14:editId="489764EE">
                <wp:simplePos x="0" y="0"/>
                <wp:positionH relativeFrom="column">
                  <wp:posOffset>3155315</wp:posOffset>
                </wp:positionH>
                <wp:positionV relativeFrom="paragraph">
                  <wp:posOffset>251460</wp:posOffset>
                </wp:positionV>
                <wp:extent cx="2556510" cy="1774190"/>
                <wp:effectExtent l="0" t="0" r="15240" b="16510"/>
                <wp:wrapSquare wrapText="bothSides"/>
                <wp:docPr id="329194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177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4572" w14:textId="77777777" w:rsidR="00B000EB" w:rsidRDefault="00B000EB" w:rsidP="00B000EB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  <w:r w:rsidRPr="00E407B9">
                              <w:rPr>
                                <w:szCs w:val="22"/>
                                <w:u w:val="single"/>
                              </w:rPr>
                              <w:t>Beschreibung</w:t>
                            </w:r>
                            <w:r>
                              <w:rPr>
                                <w:szCs w:val="22"/>
                              </w:rPr>
                              <w:t xml:space="preserve">: </w:t>
                            </w:r>
                          </w:p>
                          <w:p w14:paraId="326A15E9" w14:textId="77777777" w:rsidR="00B000EB" w:rsidRDefault="00B000EB" w:rsidP="00B000EB">
                            <w:pPr>
                              <w:spacing w:after="0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Der Graph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 entsteht, indem man den Graphen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2AD749E9" w14:textId="77777777" w:rsidR="00B000EB" w:rsidRPr="00A86400" w:rsidRDefault="00B000EB" w:rsidP="00B000EB">
                            <w:pPr>
                              <w:spacing w:after="0"/>
                              <w:rPr>
                                <w:i/>
                                <w:szCs w:val="22"/>
                              </w:rPr>
                            </w:pPr>
                            <w:r w:rsidRPr="00A86400">
                              <w:rPr>
                                <w:i/>
                                <w:szCs w:val="22"/>
                              </w:rPr>
                              <w:t xml:space="preserve">um 3 Einheiten in x-Richtung und um </w:t>
                            </w:r>
                            <w:r w:rsidRPr="00A86400">
                              <w:rPr>
                                <w:i/>
                                <w:szCs w:val="22"/>
                              </w:rPr>
                              <w:br/>
                              <w:t>-1 Einheit in y-Richtung verschiebt.</w:t>
                            </w:r>
                          </w:p>
                          <w:p w14:paraId="203B4750" w14:textId="77777777" w:rsidR="00B000EB" w:rsidRDefault="00B000EB" w:rsidP="00B000EB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</w:p>
                          <w:p w14:paraId="1D2B8F79" w14:textId="77777777" w:rsidR="00B000EB" w:rsidRDefault="00B000EB" w:rsidP="00B000EB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  <w:r w:rsidRPr="00DE1D24">
                              <w:rPr>
                                <w:szCs w:val="22"/>
                                <w:u w:val="single"/>
                              </w:rPr>
                              <w:t>Funktionsterm</w:t>
                            </w:r>
                            <w:r w:rsidRPr="00275AA9">
                              <w:rPr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x-3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-1</m:t>
                              </m:r>
                            </m:oMath>
                          </w:p>
                          <w:p w14:paraId="2B2BCC68" w14:textId="77777777" w:rsidR="00B000EB" w:rsidRDefault="00B000EB" w:rsidP="00B000E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F60E" id="_x0000_s1034" type="#_x0000_t202" style="position:absolute;left:0;text-align:left;margin-left:248.45pt;margin-top:19.8pt;width:201.3pt;height:13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" filled="f" strokecolor="black [3213]" strokeweight="1pt">
                <v:textbox>
                  <w:txbxContent>
                    <w:p w14:paraId="67794572" w14:textId="77777777" w:rsidR="00B000EB" w:rsidRDefault="00B000EB" w:rsidP="00B000EB">
                      <w:pPr>
                        <w:spacing w:after="0"/>
                        <w:rPr>
                          <w:szCs w:val="22"/>
                        </w:rPr>
                      </w:pPr>
                      <w:r w:rsidRPr="00E407B9">
                        <w:rPr>
                          <w:szCs w:val="22"/>
                          <w:u w:val="single"/>
                        </w:rPr>
                        <w:t>Beschreibung</w:t>
                      </w:r>
                      <w:r>
                        <w:rPr>
                          <w:szCs w:val="22"/>
                        </w:rPr>
                        <w:t xml:space="preserve">: </w:t>
                      </w:r>
                    </w:p>
                    <w:p w14:paraId="326A15E9" w14:textId="77777777" w:rsidR="00B000EB" w:rsidRDefault="00B000EB" w:rsidP="00B000EB">
                      <w:pPr>
                        <w:spacing w:after="0"/>
                        <w:rPr>
                          <w:i/>
                          <w:iCs/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 xml:space="preserve">Der Graph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i/>
                          <w:iCs/>
                          <w:szCs w:val="22"/>
                        </w:rPr>
                        <w:t xml:space="preserve"> entsteht, indem man den Graphen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2AD749E9" w14:textId="77777777" w:rsidR="00B000EB" w:rsidRPr="00A86400" w:rsidRDefault="00B000EB" w:rsidP="00B000EB">
                      <w:pPr>
                        <w:spacing w:after="0"/>
                        <w:rPr>
                          <w:i/>
                          <w:szCs w:val="22"/>
                        </w:rPr>
                      </w:pPr>
                      <w:r w:rsidRPr="00A86400">
                        <w:rPr>
                          <w:i/>
                          <w:szCs w:val="22"/>
                        </w:rPr>
                        <w:t xml:space="preserve">um 3 Einheiten in x-Richtung und um </w:t>
                      </w:r>
                      <w:r w:rsidRPr="00A86400">
                        <w:rPr>
                          <w:i/>
                          <w:szCs w:val="22"/>
                        </w:rPr>
                        <w:br/>
                        <w:t>-1 Einheit in y-Richtung verschiebt.</w:t>
                      </w:r>
                    </w:p>
                    <w:p w14:paraId="203B4750" w14:textId="77777777" w:rsidR="00B000EB" w:rsidRDefault="00B000EB" w:rsidP="00B000EB">
                      <w:pPr>
                        <w:spacing w:after="0"/>
                        <w:rPr>
                          <w:szCs w:val="22"/>
                        </w:rPr>
                      </w:pPr>
                    </w:p>
                    <w:p w14:paraId="1D2B8F79" w14:textId="77777777" w:rsidR="00B000EB" w:rsidRDefault="00B000EB" w:rsidP="00B000EB">
                      <w:pPr>
                        <w:spacing w:after="0"/>
                        <w:rPr>
                          <w:szCs w:val="22"/>
                        </w:rPr>
                      </w:pPr>
                      <w:r w:rsidRPr="00DE1D24">
                        <w:rPr>
                          <w:szCs w:val="22"/>
                          <w:u w:val="single"/>
                        </w:rPr>
                        <w:t>Funktionsterm</w:t>
                      </w:r>
                      <w:r w:rsidRPr="00275AA9">
                        <w:rPr>
                          <w:szCs w:val="22"/>
                        </w:rPr>
                        <w:t>: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2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x-3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Cs w:val="22"/>
                          </w:rPr>
                          <m:t>-1</m:t>
                        </m:r>
                      </m:oMath>
                    </w:p>
                    <w:p w14:paraId="2B2BCC68" w14:textId="77777777" w:rsidR="00B000EB" w:rsidRDefault="00B000EB" w:rsidP="00B000EB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36614">
        <w:rPr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07E33D" wp14:editId="10A580C4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2607310" cy="1774190"/>
                <wp:effectExtent l="0" t="0" r="21590" b="16510"/>
                <wp:wrapSquare wrapText="bothSides"/>
                <wp:docPr id="417130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77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7524" w14:textId="77777777" w:rsidR="00B000EB" w:rsidRDefault="00B000EB" w:rsidP="00B000EB">
                            <w:pPr>
                              <w:spacing w:after="0"/>
                              <w:jc w:val="left"/>
                              <w:rPr>
                                <w:szCs w:val="22"/>
                              </w:rPr>
                            </w:pPr>
                            <w:r w:rsidRPr="00E407B9">
                              <w:rPr>
                                <w:szCs w:val="22"/>
                                <w:u w:val="single"/>
                              </w:rPr>
                              <w:t>Beschreibung</w:t>
                            </w:r>
                            <w:r>
                              <w:rPr>
                                <w:szCs w:val="22"/>
                              </w:rPr>
                              <w:t xml:space="preserve">: </w:t>
                            </w:r>
                          </w:p>
                          <w:p w14:paraId="1893CB3C" w14:textId="77777777" w:rsidR="00B000EB" w:rsidRDefault="00B000EB" w:rsidP="00B000EB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Der Graph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entsteht, indem man den Graphen von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78E87883" w14:textId="77777777" w:rsidR="00B000EB" w:rsidRPr="00303D5A" w:rsidRDefault="00B000EB" w:rsidP="00B000EB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303D5A">
                              <w:rPr>
                                <w:i/>
                                <w:iCs/>
                                <w:szCs w:val="22"/>
                              </w:rPr>
                              <w:t xml:space="preserve">um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π</m:t>
                              </m:r>
                            </m:oMath>
                            <w:r w:rsidRPr="00303D5A">
                              <w:rPr>
                                <w:i/>
                                <w:iCs/>
                                <w:szCs w:val="22"/>
                              </w:rPr>
                              <w:t xml:space="preserve"> Einheiten in x-Richtung und um 2 Einheiten in y-Richtung verschiebt</w:t>
                            </w: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>.</w:t>
                            </w:r>
                          </w:p>
                          <w:p w14:paraId="096430E1" w14:textId="77777777" w:rsidR="00B000EB" w:rsidRDefault="00B000EB" w:rsidP="00B000EB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</w:p>
                          <w:p w14:paraId="63B3E1CE" w14:textId="77777777" w:rsidR="00B000EB" w:rsidRPr="0056321D" w:rsidRDefault="00B000EB" w:rsidP="00B000EB">
                            <w:pPr>
                              <w:spacing w:after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DE1D24">
                              <w:rPr>
                                <w:szCs w:val="22"/>
                                <w:u w:val="single"/>
                              </w:rPr>
                              <w:t>Funktionsterm</w:t>
                            </w:r>
                            <w:r w:rsidRPr="00275AA9">
                              <w:rPr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=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x-π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>+2</m:t>
                              </m:r>
                            </m:oMath>
                            <w:r w:rsidRPr="00275AA9">
                              <w:rPr>
                                <w:szCs w:val="22"/>
                              </w:rPr>
                              <w:tab/>
                            </w:r>
                          </w:p>
                          <w:p w14:paraId="06EA9347" w14:textId="77777777" w:rsidR="00B000EB" w:rsidRDefault="00B000EB" w:rsidP="00B000EB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E33D" id="_x0000_s1035" type="#_x0000_t202" style="position:absolute;left:0;text-align:left;margin-left:0;margin-top:19.95pt;width:205.3pt;height:139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" filled="f" strokecolor="black [3213]" strokeweight="1pt">
                <v:textbox>
                  <w:txbxContent>
                    <w:p w14:paraId="4A4D7524" w14:textId="77777777" w:rsidR="00B000EB" w:rsidRDefault="00B000EB" w:rsidP="00B000EB">
                      <w:pPr>
                        <w:spacing w:after="0"/>
                        <w:jc w:val="left"/>
                        <w:rPr>
                          <w:szCs w:val="22"/>
                        </w:rPr>
                      </w:pPr>
                      <w:r w:rsidRPr="00E407B9">
                        <w:rPr>
                          <w:szCs w:val="22"/>
                          <w:u w:val="single"/>
                        </w:rPr>
                        <w:t>Beschreibung</w:t>
                      </w:r>
                      <w:r>
                        <w:rPr>
                          <w:szCs w:val="22"/>
                        </w:rPr>
                        <w:t xml:space="preserve">: </w:t>
                      </w:r>
                    </w:p>
                    <w:p w14:paraId="1893CB3C" w14:textId="77777777" w:rsidR="00B000EB" w:rsidRDefault="00B000EB" w:rsidP="00B000EB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 xml:space="preserve">Der Graph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Cs w:val="22"/>
                        </w:rPr>
                        <w:t xml:space="preserve">entsteht, indem man den Graphen von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78E87883" w14:textId="77777777" w:rsidR="00B000EB" w:rsidRPr="00303D5A" w:rsidRDefault="00B000EB" w:rsidP="00B000EB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 w:rsidRPr="00303D5A">
                        <w:rPr>
                          <w:i/>
                          <w:iCs/>
                          <w:szCs w:val="22"/>
                        </w:rPr>
                        <w:t xml:space="preserve">um </w:t>
                      </w:r>
                      <m:oMath>
                        <m:r>
                          <w:rPr>
                            <w:rFonts w:ascii="Cambria Math" w:hAnsi="Cambria Math"/>
                            <w:szCs w:val="22"/>
                          </w:rPr>
                          <m:t>π</m:t>
                        </m:r>
                      </m:oMath>
                      <w:r w:rsidRPr="00303D5A">
                        <w:rPr>
                          <w:i/>
                          <w:iCs/>
                          <w:szCs w:val="22"/>
                        </w:rPr>
                        <w:t xml:space="preserve"> Einheiten in x-Richtung und um 2 Einheiten in y-Richtung verschiebt</w:t>
                      </w:r>
                      <w:r>
                        <w:rPr>
                          <w:i/>
                          <w:iCs/>
                          <w:szCs w:val="22"/>
                        </w:rPr>
                        <w:t>.</w:t>
                      </w:r>
                    </w:p>
                    <w:p w14:paraId="096430E1" w14:textId="77777777" w:rsidR="00B000EB" w:rsidRDefault="00B000EB" w:rsidP="00B000EB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</w:p>
                    <w:p w14:paraId="63B3E1CE" w14:textId="77777777" w:rsidR="00B000EB" w:rsidRPr="0056321D" w:rsidRDefault="00B000EB" w:rsidP="00B000EB">
                      <w:pPr>
                        <w:spacing w:after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 w:rsidRPr="00DE1D24">
                        <w:rPr>
                          <w:szCs w:val="22"/>
                          <w:u w:val="single"/>
                        </w:rPr>
                        <w:t>Funktionsterm</w:t>
                      </w:r>
                      <w:r w:rsidRPr="00275AA9">
                        <w:rPr>
                          <w:szCs w:val="22"/>
                        </w:rPr>
                        <w:t>: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2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x-π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/>
                            <w:szCs w:val="22"/>
                          </w:rPr>
                          <m:t>+2</m:t>
                        </m:r>
                      </m:oMath>
                      <w:r w:rsidRPr="00275AA9">
                        <w:rPr>
                          <w:szCs w:val="22"/>
                        </w:rPr>
                        <w:tab/>
                      </w:r>
                    </w:p>
                    <w:p w14:paraId="06EA9347" w14:textId="77777777" w:rsidR="00B000EB" w:rsidRDefault="00B000EB" w:rsidP="00B000EB">
                      <w:pPr>
                        <w:spacing w:after="0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4"/>
        </w:rPr>
        <w:t xml:space="preserve"> </w:t>
      </w:r>
    </w:p>
    <w:p w14:paraId="11352E36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403A9327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222C083A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0E44505F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6DCC01EF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46731B38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48E814AD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0A6E08D1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3A54F6D8" w14:textId="77777777" w:rsidR="00B000EB" w:rsidRDefault="00B000EB" w:rsidP="00B000EB">
      <w:pPr>
        <w:pStyle w:val="Listenabsatz"/>
        <w:spacing w:after="0"/>
        <w:ind w:left="360"/>
        <w:rPr>
          <w:b/>
          <w:bCs/>
          <w:sz w:val="24"/>
        </w:rPr>
      </w:pPr>
    </w:p>
    <w:p w14:paraId="688E89CB" w14:textId="77777777" w:rsidR="00B000EB" w:rsidRDefault="00B000EB" w:rsidP="00B000EB">
      <w:pPr>
        <w:pStyle w:val="Listenabsatz"/>
        <w:spacing w:after="0"/>
        <w:ind w:left="0"/>
        <w:rPr>
          <w:szCs w:val="22"/>
        </w:rPr>
      </w:pPr>
      <w:r>
        <w:rPr>
          <w:szCs w:val="22"/>
        </w:rPr>
        <w:t>Hinweis: Es existieren weitere Lösungen. (</w:t>
      </w:r>
      <w:r>
        <w:rPr>
          <w:i/>
          <w:iCs/>
          <w:szCs w:val="22"/>
        </w:rPr>
        <w:t>Be</w:t>
      </w:r>
      <w:r w:rsidRPr="003E3389">
        <w:rPr>
          <w:i/>
          <w:iCs/>
          <w:szCs w:val="22"/>
        </w:rPr>
        <w:t xml:space="preserve">i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iCs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1,</m:t>
                </m:r>
              </m:sub>
            </m:sSub>
            <m:r>
              <w:rPr>
                <w:rFonts w:ascii="Cambria Math" w:hAnsi="Cambria Math"/>
                <w:szCs w:val="22"/>
              </w:rPr>
              <m:t xml:space="preserve"> g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 w:rsidRPr="003E3389">
        <w:rPr>
          <w:i/>
          <w:iCs/>
          <w:szCs w:val="22"/>
        </w:rPr>
        <w:t xml:space="preserve"> z.B.: Spiegelung an der x-Achse und Verschiebung </w:t>
      </w:r>
      <w:r>
        <w:rPr>
          <w:i/>
          <w:iCs/>
          <w:szCs w:val="22"/>
        </w:rPr>
        <w:t xml:space="preserve">um 2 Einheiten </w:t>
      </w:r>
      <w:r w:rsidRPr="003E3389">
        <w:rPr>
          <w:i/>
          <w:iCs/>
          <w:szCs w:val="22"/>
        </w:rPr>
        <w:t>in y-Richtung</w:t>
      </w:r>
      <w:r>
        <w:rPr>
          <w:szCs w:val="22"/>
        </w:rPr>
        <w:t>)</w:t>
      </w:r>
    </w:p>
    <w:p w14:paraId="3F491BF8" w14:textId="77777777" w:rsidR="00B000EB" w:rsidRDefault="00B000EB" w:rsidP="00A86400">
      <w:pPr>
        <w:pStyle w:val="Listenabsatz"/>
        <w:ind w:left="0"/>
        <w:contextualSpacing w:val="0"/>
        <w:rPr>
          <w:szCs w:val="22"/>
        </w:rPr>
      </w:pPr>
    </w:p>
    <w:p w14:paraId="72C2D028" w14:textId="57D75996" w:rsidR="00B000EB" w:rsidRDefault="00B000EB" w:rsidP="00A86400">
      <w:pPr>
        <w:pStyle w:val="Listenabsatz"/>
        <w:numPr>
          <w:ilvl w:val="0"/>
          <w:numId w:val="18"/>
        </w:numPr>
        <w:spacing w:before="120" w:after="0"/>
        <w:rPr>
          <w:szCs w:val="22"/>
        </w:rPr>
      </w:pPr>
      <w:r w:rsidRPr="00B21A3C">
        <w:rPr>
          <w:szCs w:val="22"/>
        </w:rPr>
        <w:t xml:space="preserve">Die Verschiebung in Richtung der x-Achse ist an einem </w:t>
      </w:r>
      <w:r w:rsidR="00A86400">
        <w:rPr>
          <w:szCs w:val="22"/>
        </w:rPr>
        <w:t>negativen</w:t>
      </w:r>
      <w:r w:rsidRPr="00B21A3C">
        <w:rPr>
          <w:szCs w:val="22"/>
        </w:rPr>
        <w:t xml:space="preserve"> Summanden zu erkennen, </w:t>
      </w:r>
      <w:r w:rsidRPr="003E02CA">
        <w:rPr>
          <w:szCs w:val="22"/>
        </w:rPr>
        <w:t>der im Funktionsargument steht</w:t>
      </w:r>
      <w:r w:rsidRPr="00B21A3C">
        <w:rPr>
          <w:szCs w:val="22"/>
        </w:rPr>
        <w:t xml:space="preserve">. </w:t>
      </w:r>
      <w:r w:rsidRPr="00A24181">
        <w:rPr>
          <w:szCs w:val="22"/>
        </w:rPr>
        <w:t xml:space="preserve">Die Verschiebung in Richtung der y-Achse ist an einem Summanden zu erkennen, der zum Funktionsterm </w:t>
      </w:r>
      <w:r>
        <w:rPr>
          <w:szCs w:val="22"/>
        </w:rPr>
        <w:t xml:space="preserve">von </w:t>
      </w:r>
      <w:r w:rsidRPr="00A1227F">
        <w:rPr>
          <w:i/>
          <w:iCs/>
          <w:szCs w:val="22"/>
        </w:rPr>
        <w:t xml:space="preserve">f </w:t>
      </w:r>
      <w:r w:rsidRPr="00A24181">
        <w:rPr>
          <w:szCs w:val="22"/>
        </w:rPr>
        <w:t>addiert wird.</w:t>
      </w:r>
    </w:p>
    <w:p w14:paraId="7B94B2EB" w14:textId="77777777" w:rsidR="00A86400" w:rsidRPr="00A86400" w:rsidRDefault="00A86400" w:rsidP="00A86400">
      <w:pPr>
        <w:spacing w:after="0"/>
        <w:rPr>
          <w:szCs w:val="22"/>
        </w:rPr>
      </w:pPr>
    </w:p>
    <w:p w14:paraId="36B89148" w14:textId="77777777" w:rsidR="00B000EB" w:rsidRDefault="00B000EB" w:rsidP="00B000EB">
      <w:pPr>
        <w:pStyle w:val="Listenabsatz"/>
        <w:numPr>
          <w:ilvl w:val="0"/>
          <w:numId w:val="18"/>
        </w:numPr>
        <w:spacing w:after="0"/>
        <w:rPr>
          <w:szCs w:val="22"/>
        </w:rPr>
      </w:pPr>
      <w:r>
        <w:rPr>
          <w:szCs w:val="22"/>
        </w:rPr>
        <w:t xml:space="preserve"> </w:t>
      </w:r>
    </w:p>
    <w:p w14:paraId="61AA4FA5" w14:textId="77777777" w:rsidR="00B000EB" w:rsidRPr="00F75C62" w:rsidRDefault="00B000EB" w:rsidP="00B000EB">
      <w:pPr>
        <w:pStyle w:val="Listenabsatz"/>
        <w:spacing w:after="0"/>
        <w:ind w:left="360"/>
        <w:rPr>
          <w:szCs w:val="22"/>
        </w:rPr>
      </w:pPr>
      <w:r w:rsidRPr="006F4617">
        <w:rPr>
          <w:b/>
          <w:bCs/>
          <w:noProof/>
          <w:szCs w:val="22"/>
          <w:lang w:eastAsia="de-DE"/>
        </w:rPr>
        <mc:AlternateContent>
          <mc:Choice Requires="wps">
            <w:drawing>
              <wp:inline distT="0" distB="0" distL="0" distR="0" wp14:anchorId="38499E5E" wp14:editId="7B4D5AB4">
                <wp:extent cx="2442845" cy="675005"/>
                <wp:effectExtent l="0" t="0" r="14605" b="10795"/>
                <wp:docPr id="4556692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AC6F" w14:textId="77777777" w:rsidR="00B000EB" w:rsidRPr="006F4617" w:rsidRDefault="00B000EB" w:rsidP="00B000E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0840D85" w14:textId="77777777" w:rsidR="00B000EB" w:rsidRPr="00FD70D9" w:rsidRDefault="00B000EB" w:rsidP="00B000EB">
                            <w:pPr>
                              <w:jc w:val="center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x-c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499E5E" id="Textfeld 2" o:spid="_x0000_s1036" type="#_x0000_t202" style="width:192.35pt;height:5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" filled="f" strokecolor="black [3213]">
                <v:textbox>
                  <w:txbxContent>
                    <w:p w14:paraId="7020AC6F" w14:textId="77777777" w:rsidR="00B000EB" w:rsidRPr="006F4617" w:rsidRDefault="00B000EB" w:rsidP="00B000EB">
                      <w:pPr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sz w:val="20"/>
                          <w:szCs w:val="20"/>
                        </w:rPr>
                      </w:pPr>
                    </w:p>
                    <w:p w14:paraId="30840D85" w14:textId="77777777" w:rsidR="00B000EB" w:rsidRPr="00FD70D9" w:rsidRDefault="00B000EB" w:rsidP="00B000EB">
                      <w:pPr>
                        <w:jc w:val="center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x-c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+d</m:t>
                          </m:r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</w:p>
    <w:p w14:paraId="5DBE5AA3" w14:textId="77777777" w:rsidR="00B000EB" w:rsidRDefault="00B000EB" w:rsidP="00B000EB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BDDC729" w14:textId="77777777" w:rsidR="00B000EB" w:rsidRDefault="00B000EB" w:rsidP="00B000EB">
      <w:pPr>
        <w:spacing w:line="360" w:lineRule="auto"/>
        <w:jc w:val="left"/>
        <w:rPr>
          <w:b/>
          <w:bCs/>
          <w:sz w:val="28"/>
          <w:szCs w:val="28"/>
        </w:rPr>
      </w:pPr>
      <w:r w:rsidRPr="00D51264">
        <w:rPr>
          <w:b/>
          <w:bCs/>
          <w:sz w:val="28"/>
          <w:szCs w:val="28"/>
        </w:rPr>
        <w:lastRenderedPageBreak/>
        <w:t>M2</w:t>
      </w:r>
      <w:r>
        <w:rPr>
          <w:b/>
          <w:bCs/>
          <w:sz w:val="28"/>
          <w:szCs w:val="28"/>
        </w:rPr>
        <w:t xml:space="preserve"> – Lösungen</w:t>
      </w:r>
    </w:p>
    <w:p w14:paraId="2AE01E51" w14:textId="559C0DDB" w:rsidR="00A86400" w:rsidRDefault="00A86400" w:rsidP="00A86400">
      <w:pPr>
        <w:pStyle w:val="Listenabsatz"/>
        <w:numPr>
          <w:ilvl w:val="0"/>
          <w:numId w:val="31"/>
        </w:numPr>
        <w:spacing w:line="360" w:lineRule="auto"/>
        <w:jc w:val="left"/>
        <w:rPr>
          <w:szCs w:val="22"/>
        </w:rPr>
      </w:pPr>
      <w:r>
        <w:rPr>
          <w:szCs w:val="22"/>
        </w:rPr>
        <w:t>Individuelle Lösung</w:t>
      </w:r>
    </w:p>
    <w:p w14:paraId="062E5B1F" w14:textId="28539DF9" w:rsidR="00B000EB" w:rsidRDefault="00B000EB" w:rsidP="00A86400">
      <w:pPr>
        <w:pStyle w:val="Listenabsatz"/>
        <w:numPr>
          <w:ilvl w:val="0"/>
          <w:numId w:val="31"/>
        </w:numPr>
        <w:spacing w:line="360" w:lineRule="auto"/>
        <w:jc w:val="left"/>
        <w:rPr>
          <w:szCs w:val="22"/>
        </w:rPr>
      </w:pPr>
      <w:r w:rsidRPr="00B27CA6">
        <w:rPr>
          <w:szCs w:val="22"/>
        </w:rPr>
        <w:t xml:space="preserve">Es handelt sich um eine Verschiebung in </w:t>
      </w:r>
      <w:r w:rsidRPr="00F9462F">
        <w:rPr>
          <w:i/>
          <w:szCs w:val="22"/>
        </w:rPr>
        <w:t>x</w:t>
      </w:r>
      <w:r w:rsidRPr="00B27CA6">
        <w:rPr>
          <w:szCs w:val="22"/>
        </w:rPr>
        <w:t xml:space="preserve">-Richtung. Der Graph von </w:t>
      </w:r>
      <w:r w:rsidRPr="00F9462F">
        <w:rPr>
          <w:i/>
          <w:szCs w:val="22"/>
        </w:rPr>
        <w:t>g</w:t>
      </w:r>
      <w:r w:rsidRPr="00B27CA6">
        <w:rPr>
          <w:szCs w:val="22"/>
        </w:rPr>
        <w:t xml:space="preserve"> geht durch Verschiebung um 3 Einheiten in </w:t>
      </w:r>
      <w:r w:rsidRPr="00F9462F">
        <w:rPr>
          <w:i/>
          <w:szCs w:val="22"/>
        </w:rPr>
        <w:t>x</w:t>
      </w:r>
      <w:r w:rsidRPr="00B27CA6">
        <w:rPr>
          <w:szCs w:val="22"/>
        </w:rPr>
        <w:t xml:space="preserve">-Richtung aus dem Graphen von </w:t>
      </w:r>
      <w:r w:rsidRPr="00F9462F">
        <w:rPr>
          <w:i/>
          <w:szCs w:val="22"/>
        </w:rPr>
        <w:t>f</w:t>
      </w:r>
      <w:r w:rsidRPr="00B27CA6">
        <w:rPr>
          <w:szCs w:val="22"/>
        </w:rPr>
        <w:t xml:space="preserve"> hervor.</w:t>
      </w:r>
    </w:p>
    <w:p w14:paraId="3B6A650A" w14:textId="77777777" w:rsidR="00B000EB" w:rsidRDefault="00B000EB" w:rsidP="00B000EB">
      <w:pPr>
        <w:pStyle w:val="Listenabsatz"/>
        <w:spacing w:line="360" w:lineRule="auto"/>
        <w:ind w:left="360"/>
        <w:jc w:val="left"/>
        <w:rPr>
          <w:szCs w:val="22"/>
        </w:rPr>
      </w:pPr>
      <w:r>
        <w:rPr>
          <w:szCs w:val="22"/>
        </w:rPr>
        <w:t xml:space="preserve">Funktionsterm: </w:t>
      </w:r>
      <m:oMath>
        <m:r>
          <w:rPr>
            <w:rFonts w:ascii="Cambria Math" w:hAnsi="Cambria Math"/>
            <w:szCs w:val="22"/>
          </w:rPr>
          <m:t>g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w:rPr>
            <w:rFonts w:ascii="Cambria Math" w:hAnsi="Cambria Math"/>
            <w:szCs w:val="22"/>
          </w:rPr>
          <m:t>=f(x-3)</m:t>
        </m:r>
      </m:oMath>
    </w:p>
    <w:p w14:paraId="7BB313FC" w14:textId="5D463204" w:rsidR="00B000EB" w:rsidRDefault="00B000EB" w:rsidP="00A86400">
      <w:pPr>
        <w:pStyle w:val="Listenabsatz"/>
        <w:numPr>
          <w:ilvl w:val="0"/>
          <w:numId w:val="31"/>
        </w:numPr>
        <w:spacing w:line="360" w:lineRule="auto"/>
        <w:jc w:val="left"/>
        <w:rPr>
          <w:szCs w:val="22"/>
        </w:rPr>
      </w:pPr>
      <w:r w:rsidRPr="00CD20F1">
        <w:rPr>
          <w:szCs w:val="22"/>
        </w:rPr>
        <w:t>Vielfältige Lösungen möglich, zum Beispiel:</w:t>
      </w:r>
      <w:r>
        <w:rPr>
          <w:szCs w:val="22"/>
        </w:rPr>
        <w:t xml:space="preserve"> An den Koordinaten der Schnittpunkte mit der x-Achse (bzw. des Hoch- und Tiefpunkts) lässt sich die Verschiebung ablesen.</w:t>
      </w:r>
    </w:p>
    <w:p w14:paraId="2012A535" w14:textId="77777777" w:rsidR="00B000EB" w:rsidRPr="00B27CA6" w:rsidRDefault="00B000EB" w:rsidP="00A86400">
      <w:pPr>
        <w:pStyle w:val="Listenabsatz"/>
        <w:numPr>
          <w:ilvl w:val="0"/>
          <w:numId w:val="31"/>
        </w:numPr>
        <w:spacing w:after="0" w:line="240" w:lineRule="auto"/>
        <w:ind w:left="98" w:hanging="98"/>
        <w:jc w:val="left"/>
        <w:rPr>
          <w:szCs w:val="22"/>
        </w:rPr>
      </w:pPr>
    </w:p>
    <w:p w14:paraId="0658A312" w14:textId="77777777" w:rsidR="00B000EB" w:rsidRPr="001F4B0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mc:AlternateContent>
          <mc:Choice Requires="wps">
            <w:drawing>
              <wp:inline distT="0" distB="0" distL="0" distR="0" wp14:anchorId="36CF670F" wp14:editId="4DB17F0B">
                <wp:extent cx="6254750" cy="866775"/>
                <wp:effectExtent l="0" t="0" r="12700" b="28575"/>
                <wp:docPr id="6109581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80908"/>
                                    <a:gd name="connsiteY0" fmla="*/ 0 h 1187863"/>
                                    <a:gd name="connsiteX1" fmla="*/ 583867 w 3980908"/>
                                    <a:gd name="connsiteY1" fmla="*/ 0 h 1187863"/>
                                    <a:gd name="connsiteX2" fmla="*/ 1287160 w 3980908"/>
                                    <a:gd name="connsiteY2" fmla="*/ 0 h 1187863"/>
                                    <a:gd name="connsiteX3" fmla="*/ 1910836 w 3980908"/>
                                    <a:gd name="connsiteY3" fmla="*/ 0 h 1187863"/>
                                    <a:gd name="connsiteX4" fmla="*/ 2574321 w 3980908"/>
                                    <a:gd name="connsiteY4" fmla="*/ 0 h 1187863"/>
                                    <a:gd name="connsiteX5" fmla="*/ 3317423 w 3980908"/>
                                    <a:gd name="connsiteY5" fmla="*/ 0 h 1187863"/>
                                    <a:gd name="connsiteX6" fmla="*/ 3980908 w 3980908"/>
                                    <a:gd name="connsiteY6" fmla="*/ 0 h 1187863"/>
                                    <a:gd name="connsiteX7" fmla="*/ 3980908 w 3980908"/>
                                    <a:gd name="connsiteY7" fmla="*/ 617689 h 1187863"/>
                                    <a:gd name="connsiteX8" fmla="*/ 3980908 w 3980908"/>
                                    <a:gd name="connsiteY8" fmla="*/ 1187863 h 1187863"/>
                                    <a:gd name="connsiteX9" fmla="*/ 3397041 w 3980908"/>
                                    <a:gd name="connsiteY9" fmla="*/ 1187863 h 1187863"/>
                                    <a:gd name="connsiteX10" fmla="*/ 2653939 w 3980908"/>
                                    <a:gd name="connsiteY10" fmla="*/ 1187863 h 1187863"/>
                                    <a:gd name="connsiteX11" fmla="*/ 1990454 w 3980908"/>
                                    <a:gd name="connsiteY11" fmla="*/ 1187863 h 1187863"/>
                                    <a:gd name="connsiteX12" fmla="*/ 1366778 w 3980908"/>
                                    <a:gd name="connsiteY12" fmla="*/ 1187863 h 1187863"/>
                                    <a:gd name="connsiteX13" fmla="*/ 663485 w 3980908"/>
                                    <a:gd name="connsiteY13" fmla="*/ 1187863 h 1187863"/>
                                    <a:gd name="connsiteX14" fmla="*/ 0 w 3980908"/>
                                    <a:gd name="connsiteY14" fmla="*/ 1187863 h 1187863"/>
                                    <a:gd name="connsiteX15" fmla="*/ 0 w 3980908"/>
                                    <a:gd name="connsiteY15" fmla="*/ 582053 h 1187863"/>
                                    <a:gd name="connsiteX16" fmla="*/ 0 w 3980908"/>
                                    <a:gd name="connsiteY16" fmla="*/ 0 h 11878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80908" h="118786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8487" y="17131"/>
                                        <a:pt x="394468" y="-4481"/>
                                        <a:pt x="583867" y="0"/>
                                      </a:cubicBezTo>
                                      <a:cubicBezTo>
                                        <a:pt x="773266" y="4481"/>
                                        <a:pt x="958175" y="-7661"/>
                                        <a:pt x="1287160" y="0"/>
                                      </a:cubicBezTo>
                                      <a:cubicBezTo>
                                        <a:pt x="1616145" y="7661"/>
                                        <a:pt x="1601412" y="23263"/>
                                        <a:pt x="1910836" y="0"/>
                                      </a:cubicBezTo>
                                      <a:cubicBezTo>
                                        <a:pt x="2220260" y="-23263"/>
                                        <a:pt x="2268330" y="4472"/>
                                        <a:pt x="2574321" y="0"/>
                                      </a:cubicBezTo>
                                      <a:cubicBezTo>
                                        <a:pt x="2880312" y="-4472"/>
                                        <a:pt x="3032103" y="3085"/>
                                        <a:pt x="3317423" y="0"/>
                                      </a:cubicBezTo>
                                      <a:cubicBezTo>
                                        <a:pt x="3602743" y="-3085"/>
                                        <a:pt x="3841671" y="-29098"/>
                                        <a:pt x="3980908" y="0"/>
                                      </a:cubicBezTo>
                                      <a:cubicBezTo>
                                        <a:pt x="3968895" y="133739"/>
                                        <a:pt x="3983755" y="440497"/>
                                        <a:pt x="3980908" y="617689"/>
                                      </a:cubicBezTo>
                                      <a:cubicBezTo>
                                        <a:pt x="3978061" y="794881"/>
                                        <a:pt x="3968801" y="1009337"/>
                                        <a:pt x="3980908" y="1187863"/>
                                      </a:cubicBezTo>
                                      <a:cubicBezTo>
                                        <a:pt x="3856732" y="1191760"/>
                                        <a:pt x="3679127" y="1215001"/>
                                        <a:pt x="3397041" y="1187863"/>
                                      </a:cubicBezTo>
                                      <a:cubicBezTo>
                                        <a:pt x="3114955" y="1160725"/>
                                        <a:pt x="2830705" y="1213161"/>
                                        <a:pt x="2653939" y="1187863"/>
                                      </a:cubicBezTo>
                                      <a:cubicBezTo>
                                        <a:pt x="2477173" y="1162565"/>
                                        <a:pt x="2191036" y="1202578"/>
                                        <a:pt x="1990454" y="1187863"/>
                                      </a:cubicBezTo>
                                      <a:cubicBezTo>
                                        <a:pt x="1789873" y="1173148"/>
                                        <a:pt x="1600932" y="1172003"/>
                                        <a:pt x="1366778" y="1187863"/>
                                      </a:cubicBezTo>
                                      <a:cubicBezTo>
                                        <a:pt x="1132624" y="1203723"/>
                                        <a:pt x="824477" y="1195651"/>
                                        <a:pt x="663485" y="1187863"/>
                                      </a:cubicBezTo>
                                      <a:cubicBezTo>
                                        <a:pt x="502493" y="1180075"/>
                                        <a:pt x="304239" y="1179292"/>
                                        <a:pt x="0" y="1187863"/>
                                      </a:cubicBezTo>
                                      <a:cubicBezTo>
                                        <a:pt x="4848" y="942289"/>
                                        <a:pt x="20115" y="845835"/>
                                        <a:pt x="0" y="582053"/>
                                      </a:cubicBezTo>
                                      <a:cubicBezTo>
                                        <a:pt x="-20115" y="318271"/>
                                        <a:pt x="-13549" y="120734"/>
                                        <a:pt x="0" y="0"/>
                                      </a:cubicBezTo>
                                      <a:close/>
                                    </a:path>
                                    <a:path w="3980908" h="118786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5694" y="8713"/>
                                        <a:pt x="362225" y="6540"/>
                                        <a:pt x="663485" y="0"/>
                                      </a:cubicBezTo>
                                      <a:cubicBezTo>
                                        <a:pt x="964746" y="-6540"/>
                                        <a:pt x="955572" y="11755"/>
                                        <a:pt x="1207542" y="0"/>
                                      </a:cubicBezTo>
                                      <a:cubicBezTo>
                                        <a:pt x="1459512" y="-11755"/>
                                        <a:pt x="1689975" y="26711"/>
                                        <a:pt x="1871027" y="0"/>
                                      </a:cubicBezTo>
                                      <a:cubicBezTo>
                                        <a:pt x="2052079" y="-26711"/>
                                        <a:pt x="2233614" y="-27431"/>
                                        <a:pt x="2454893" y="0"/>
                                      </a:cubicBezTo>
                                      <a:cubicBezTo>
                                        <a:pt x="2676172" y="27431"/>
                                        <a:pt x="2936127" y="-31139"/>
                                        <a:pt x="3118378" y="0"/>
                                      </a:cubicBezTo>
                                      <a:cubicBezTo>
                                        <a:pt x="3300630" y="31139"/>
                                        <a:pt x="3605824" y="-27213"/>
                                        <a:pt x="3980908" y="0"/>
                                      </a:cubicBezTo>
                                      <a:cubicBezTo>
                                        <a:pt x="3986923" y="272147"/>
                                        <a:pt x="3962606" y="367650"/>
                                        <a:pt x="3980908" y="593932"/>
                                      </a:cubicBezTo>
                                      <a:cubicBezTo>
                                        <a:pt x="3999210" y="820214"/>
                                        <a:pt x="4006534" y="915984"/>
                                        <a:pt x="3980908" y="1187863"/>
                                      </a:cubicBezTo>
                                      <a:cubicBezTo>
                                        <a:pt x="3743269" y="1172020"/>
                                        <a:pt x="3685937" y="1202332"/>
                                        <a:pt x="3436851" y="1187863"/>
                                      </a:cubicBezTo>
                                      <a:cubicBezTo>
                                        <a:pt x="3187765" y="1173394"/>
                                        <a:pt x="2959927" y="1184581"/>
                                        <a:pt x="2813175" y="1187863"/>
                                      </a:cubicBezTo>
                                      <a:cubicBezTo>
                                        <a:pt x="2666423" y="1191145"/>
                                        <a:pt x="2480020" y="1218006"/>
                                        <a:pt x="2189499" y="1187863"/>
                                      </a:cubicBezTo>
                                      <a:cubicBezTo>
                                        <a:pt x="1898978" y="1157720"/>
                                        <a:pt x="1739068" y="1169422"/>
                                        <a:pt x="1565824" y="1187863"/>
                                      </a:cubicBezTo>
                                      <a:cubicBezTo>
                                        <a:pt x="1392581" y="1206304"/>
                                        <a:pt x="1103473" y="1158846"/>
                                        <a:pt x="902339" y="1187863"/>
                                      </a:cubicBezTo>
                                      <a:cubicBezTo>
                                        <a:pt x="701206" y="1216880"/>
                                        <a:pt x="324992" y="1231413"/>
                                        <a:pt x="0" y="1187863"/>
                                      </a:cubicBezTo>
                                      <a:cubicBezTo>
                                        <a:pt x="-19369" y="1007717"/>
                                        <a:pt x="2787" y="898068"/>
                                        <a:pt x="0" y="629567"/>
                                      </a:cubicBezTo>
                                      <a:cubicBezTo>
                                        <a:pt x="-2787" y="361066"/>
                                        <a:pt x="-27917" y="3085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3929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D67C7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2"/>
                              </w:rPr>
                              <w:t>Transformation: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Verschiebung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um c Einheiten </w:t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>in x-Richtung</w:t>
                            </w:r>
                          </w:p>
                          <w:p w14:paraId="6994A306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Addition von c </w:t>
                            </w:r>
                          </w:p>
                          <w:p w14:paraId="063F01D0" w14:textId="1E28FB4B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Addition von c zu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r</w:t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x-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Koordinate;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y-</w:t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Koordinate bleibt unverändert.</w:t>
                            </w:r>
                          </w:p>
                          <w:p w14:paraId="3A3539DE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646B95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nicht verallgemeinerbar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CF670F" id="_x0000_s1037" type="#_x0000_t202" style="width:492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" filled="f" strokecolor="black [3200]">
                <v:textbox>
                  <w:txbxContent>
                    <w:p w14:paraId="30633929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D67C7C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2"/>
                        </w:rPr>
                        <w:t>Transformation: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Verschiebung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um c Einheiten </w:t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>in x-Richtung</w:t>
                      </w:r>
                    </w:p>
                    <w:p w14:paraId="6994A306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Addition von c </w:t>
                      </w:r>
                    </w:p>
                    <w:p w14:paraId="063F01D0" w14:textId="1E28FB4B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Addition von c zu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r</w:t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x-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Koordinate;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y-</w:t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Koordinate bleibt unverändert.</w:t>
                      </w:r>
                    </w:p>
                    <w:p w14:paraId="3A3539DE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646B95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nicht verallgemeinerbar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74A197" w14:textId="77777777" w:rsidR="00B000E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2D63A59C" wp14:editId="62D518A1">
                <wp:extent cx="6254750" cy="928687"/>
                <wp:effectExtent l="0" t="0" r="12700" b="24130"/>
                <wp:docPr id="9451697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86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13550"/>
                                    <a:gd name="connsiteY0" fmla="*/ 0 h 1184961"/>
                                    <a:gd name="connsiteX1" fmla="*/ 573987 w 3913550"/>
                                    <a:gd name="connsiteY1" fmla="*/ 0 h 1184961"/>
                                    <a:gd name="connsiteX2" fmla="*/ 1265381 w 3913550"/>
                                    <a:gd name="connsiteY2" fmla="*/ 0 h 1184961"/>
                                    <a:gd name="connsiteX3" fmla="*/ 1878504 w 3913550"/>
                                    <a:gd name="connsiteY3" fmla="*/ 0 h 1184961"/>
                                    <a:gd name="connsiteX4" fmla="*/ 2530762 w 3913550"/>
                                    <a:gd name="connsiteY4" fmla="*/ 0 h 1184961"/>
                                    <a:gd name="connsiteX5" fmla="*/ 3261292 w 3913550"/>
                                    <a:gd name="connsiteY5" fmla="*/ 0 h 1184961"/>
                                    <a:gd name="connsiteX6" fmla="*/ 3913550 w 3913550"/>
                                    <a:gd name="connsiteY6" fmla="*/ 0 h 1184961"/>
                                    <a:gd name="connsiteX7" fmla="*/ 3913550 w 3913550"/>
                                    <a:gd name="connsiteY7" fmla="*/ 616180 h 1184961"/>
                                    <a:gd name="connsiteX8" fmla="*/ 3913550 w 3913550"/>
                                    <a:gd name="connsiteY8" fmla="*/ 1184961 h 1184961"/>
                                    <a:gd name="connsiteX9" fmla="*/ 3339563 w 3913550"/>
                                    <a:gd name="connsiteY9" fmla="*/ 1184961 h 1184961"/>
                                    <a:gd name="connsiteX10" fmla="*/ 2609033 w 3913550"/>
                                    <a:gd name="connsiteY10" fmla="*/ 1184961 h 1184961"/>
                                    <a:gd name="connsiteX11" fmla="*/ 1956775 w 3913550"/>
                                    <a:gd name="connsiteY11" fmla="*/ 1184961 h 1184961"/>
                                    <a:gd name="connsiteX12" fmla="*/ 1343652 w 3913550"/>
                                    <a:gd name="connsiteY12" fmla="*/ 1184961 h 1184961"/>
                                    <a:gd name="connsiteX13" fmla="*/ 652258 w 3913550"/>
                                    <a:gd name="connsiteY13" fmla="*/ 1184961 h 1184961"/>
                                    <a:gd name="connsiteX14" fmla="*/ 0 w 3913550"/>
                                    <a:gd name="connsiteY14" fmla="*/ 1184961 h 1184961"/>
                                    <a:gd name="connsiteX15" fmla="*/ 0 w 3913550"/>
                                    <a:gd name="connsiteY15" fmla="*/ 580631 h 1184961"/>
                                    <a:gd name="connsiteX16" fmla="*/ 0 w 3913550"/>
                                    <a:gd name="connsiteY16" fmla="*/ 0 h 11849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13550" h="118496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9583" y="11323"/>
                                        <a:pt x="406102" y="-15523"/>
                                        <a:pt x="573987" y="0"/>
                                      </a:cubicBezTo>
                                      <a:cubicBezTo>
                                        <a:pt x="741872" y="15523"/>
                                        <a:pt x="954189" y="-14325"/>
                                        <a:pt x="1265381" y="0"/>
                                      </a:cubicBezTo>
                                      <a:cubicBezTo>
                                        <a:pt x="1576573" y="14325"/>
                                        <a:pt x="1587270" y="15386"/>
                                        <a:pt x="1878504" y="0"/>
                                      </a:cubicBezTo>
                                      <a:cubicBezTo>
                                        <a:pt x="2169738" y="-15386"/>
                                        <a:pt x="2242295" y="-11740"/>
                                        <a:pt x="2530762" y="0"/>
                                      </a:cubicBezTo>
                                      <a:cubicBezTo>
                                        <a:pt x="2819229" y="11740"/>
                                        <a:pt x="3008092" y="32567"/>
                                        <a:pt x="3261292" y="0"/>
                                      </a:cubicBezTo>
                                      <a:cubicBezTo>
                                        <a:pt x="3514492" y="-32567"/>
                                        <a:pt x="3690055" y="25090"/>
                                        <a:pt x="3913550" y="0"/>
                                      </a:cubicBezTo>
                                      <a:cubicBezTo>
                                        <a:pt x="3917968" y="184970"/>
                                        <a:pt x="3889887" y="334679"/>
                                        <a:pt x="3913550" y="616180"/>
                                      </a:cubicBezTo>
                                      <a:cubicBezTo>
                                        <a:pt x="3937213" y="897681"/>
                                        <a:pt x="3937588" y="1034133"/>
                                        <a:pt x="3913550" y="1184961"/>
                                      </a:cubicBezTo>
                                      <a:cubicBezTo>
                                        <a:pt x="3763140" y="1168851"/>
                                        <a:pt x="3625046" y="1198173"/>
                                        <a:pt x="3339563" y="1184961"/>
                                      </a:cubicBezTo>
                                      <a:cubicBezTo>
                                        <a:pt x="3054080" y="1171749"/>
                                        <a:pt x="2832643" y="1154014"/>
                                        <a:pt x="2609033" y="1184961"/>
                                      </a:cubicBezTo>
                                      <a:cubicBezTo>
                                        <a:pt x="2385423" y="1215909"/>
                                        <a:pt x="2146651" y="1204940"/>
                                        <a:pt x="1956775" y="1184961"/>
                                      </a:cubicBezTo>
                                      <a:cubicBezTo>
                                        <a:pt x="1766899" y="1164982"/>
                                        <a:pt x="1630067" y="1214809"/>
                                        <a:pt x="1343652" y="1184961"/>
                                      </a:cubicBezTo>
                                      <a:cubicBezTo>
                                        <a:pt x="1057237" y="1155113"/>
                                        <a:pt x="846235" y="1173889"/>
                                        <a:pt x="652258" y="1184961"/>
                                      </a:cubicBezTo>
                                      <a:cubicBezTo>
                                        <a:pt x="458281" y="1196033"/>
                                        <a:pt x="234715" y="1189810"/>
                                        <a:pt x="0" y="1184961"/>
                                      </a:cubicBezTo>
                                      <a:cubicBezTo>
                                        <a:pt x="-10366" y="945011"/>
                                        <a:pt x="2875" y="812445"/>
                                        <a:pt x="0" y="580631"/>
                                      </a:cubicBezTo>
                                      <a:cubicBezTo>
                                        <a:pt x="-2875" y="348817"/>
                                        <a:pt x="6021" y="242429"/>
                                        <a:pt x="0" y="0"/>
                                      </a:cubicBezTo>
                                      <a:close/>
                                    </a:path>
                                    <a:path w="3913550" h="118496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081" y="27042"/>
                                        <a:pt x="504478" y="-18878"/>
                                        <a:pt x="652258" y="0"/>
                                      </a:cubicBezTo>
                                      <a:cubicBezTo>
                                        <a:pt x="800038" y="18878"/>
                                        <a:pt x="1039135" y="19985"/>
                                        <a:pt x="1187110" y="0"/>
                                      </a:cubicBezTo>
                                      <a:cubicBezTo>
                                        <a:pt x="1335085" y="-19985"/>
                                        <a:pt x="1604617" y="23822"/>
                                        <a:pt x="1839369" y="0"/>
                                      </a:cubicBezTo>
                                      <a:cubicBezTo>
                                        <a:pt x="2074121" y="-23822"/>
                                        <a:pt x="2221376" y="26160"/>
                                        <a:pt x="2413356" y="0"/>
                                      </a:cubicBezTo>
                                      <a:cubicBezTo>
                                        <a:pt x="2605336" y="-26160"/>
                                        <a:pt x="2912633" y="21680"/>
                                        <a:pt x="3065614" y="0"/>
                                      </a:cubicBezTo>
                                      <a:cubicBezTo>
                                        <a:pt x="3218595" y="-21680"/>
                                        <a:pt x="3534243" y="-16811"/>
                                        <a:pt x="3913550" y="0"/>
                                      </a:cubicBezTo>
                                      <a:cubicBezTo>
                                        <a:pt x="3913643" y="136641"/>
                                        <a:pt x="3886238" y="324371"/>
                                        <a:pt x="3913550" y="592481"/>
                                      </a:cubicBezTo>
                                      <a:cubicBezTo>
                                        <a:pt x="3940862" y="860591"/>
                                        <a:pt x="3923957" y="1042551"/>
                                        <a:pt x="3913550" y="1184961"/>
                                      </a:cubicBezTo>
                                      <a:cubicBezTo>
                                        <a:pt x="3651276" y="1180903"/>
                                        <a:pt x="3526385" y="1199835"/>
                                        <a:pt x="3378698" y="1184961"/>
                                      </a:cubicBezTo>
                                      <a:cubicBezTo>
                                        <a:pt x="3231011" y="1170087"/>
                                        <a:pt x="3034665" y="1196615"/>
                                        <a:pt x="2765575" y="1184961"/>
                                      </a:cubicBezTo>
                                      <a:cubicBezTo>
                                        <a:pt x="2496485" y="1173307"/>
                                        <a:pt x="2443993" y="1192104"/>
                                        <a:pt x="2152453" y="1184961"/>
                                      </a:cubicBezTo>
                                      <a:cubicBezTo>
                                        <a:pt x="1860913" y="1177818"/>
                                        <a:pt x="1802927" y="1167109"/>
                                        <a:pt x="1539330" y="1184961"/>
                                      </a:cubicBezTo>
                                      <a:cubicBezTo>
                                        <a:pt x="1275733" y="1202813"/>
                                        <a:pt x="1073033" y="1159793"/>
                                        <a:pt x="887071" y="1184961"/>
                                      </a:cubicBezTo>
                                      <a:cubicBezTo>
                                        <a:pt x="701109" y="1210129"/>
                                        <a:pt x="183329" y="1183170"/>
                                        <a:pt x="0" y="1184961"/>
                                      </a:cubicBezTo>
                                      <a:cubicBezTo>
                                        <a:pt x="-21939" y="995746"/>
                                        <a:pt x="16828" y="826524"/>
                                        <a:pt x="0" y="628029"/>
                                      </a:cubicBezTo>
                                      <a:cubicBezTo>
                                        <a:pt x="-16828" y="429534"/>
                                        <a:pt x="7917" y="152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C10F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3A044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Transformation: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>Verschiebung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 um d Einheiten</w:t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 in y-Richtung</w:t>
                            </w:r>
                          </w:p>
                          <w:p w14:paraId="567013E5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  <w:t>nicht verallgemeinerbar</w:t>
                            </w:r>
                          </w:p>
                          <w:p w14:paraId="24B821EB" w14:textId="6B24CE13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Addition von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d zur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y-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Koordinate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x-Koordinate bleibt unverändert.</w:t>
                            </w:r>
                          </w:p>
                          <w:p w14:paraId="46F9F329" w14:textId="77777777" w:rsidR="00B000EB" w:rsidRPr="00B62A29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B62A29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Addition von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3A59C" id="_x0000_s1038" type="#_x0000_t202" style="width:492.5pt;height:7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" filled="f" strokecolor="black [3213]">
                <v:textbox>
                  <w:txbxContent>
                    <w:p w14:paraId="26F9C10F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3A044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 xml:space="preserve">Transformation: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>Verschiebung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 um d Einheiten</w:t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 in y-Richtung</w:t>
                      </w:r>
                    </w:p>
                    <w:p w14:paraId="567013E5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  <w:t>nicht verallgemeinerbar</w:t>
                      </w:r>
                    </w:p>
                    <w:p w14:paraId="24B821EB" w14:textId="6B24CE13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Addition von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d zur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y-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Koordinate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;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x-Koordinate bleibt unverändert.</w:t>
                      </w:r>
                    </w:p>
                    <w:p w14:paraId="46F9F329" w14:textId="77777777" w:rsidR="00B000EB" w:rsidRPr="00B62A29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B62A29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Addition von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67CC3C" w14:textId="77777777" w:rsidR="00B000E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241EB2DB" wp14:editId="48C03148">
                <wp:extent cx="6254750" cy="921715"/>
                <wp:effectExtent l="0" t="0" r="12700" b="12065"/>
                <wp:docPr id="2624341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1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13550"/>
                                    <a:gd name="connsiteY0" fmla="*/ 0 h 1184961"/>
                                    <a:gd name="connsiteX1" fmla="*/ 573987 w 3913550"/>
                                    <a:gd name="connsiteY1" fmla="*/ 0 h 1184961"/>
                                    <a:gd name="connsiteX2" fmla="*/ 1265381 w 3913550"/>
                                    <a:gd name="connsiteY2" fmla="*/ 0 h 1184961"/>
                                    <a:gd name="connsiteX3" fmla="*/ 1878504 w 3913550"/>
                                    <a:gd name="connsiteY3" fmla="*/ 0 h 1184961"/>
                                    <a:gd name="connsiteX4" fmla="*/ 2530762 w 3913550"/>
                                    <a:gd name="connsiteY4" fmla="*/ 0 h 1184961"/>
                                    <a:gd name="connsiteX5" fmla="*/ 3261292 w 3913550"/>
                                    <a:gd name="connsiteY5" fmla="*/ 0 h 1184961"/>
                                    <a:gd name="connsiteX6" fmla="*/ 3913550 w 3913550"/>
                                    <a:gd name="connsiteY6" fmla="*/ 0 h 1184961"/>
                                    <a:gd name="connsiteX7" fmla="*/ 3913550 w 3913550"/>
                                    <a:gd name="connsiteY7" fmla="*/ 616180 h 1184961"/>
                                    <a:gd name="connsiteX8" fmla="*/ 3913550 w 3913550"/>
                                    <a:gd name="connsiteY8" fmla="*/ 1184961 h 1184961"/>
                                    <a:gd name="connsiteX9" fmla="*/ 3339563 w 3913550"/>
                                    <a:gd name="connsiteY9" fmla="*/ 1184961 h 1184961"/>
                                    <a:gd name="connsiteX10" fmla="*/ 2609033 w 3913550"/>
                                    <a:gd name="connsiteY10" fmla="*/ 1184961 h 1184961"/>
                                    <a:gd name="connsiteX11" fmla="*/ 1956775 w 3913550"/>
                                    <a:gd name="connsiteY11" fmla="*/ 1184961 h 1184961"/>
                                    <a:gd name="connsiteX12" fmla="*/ 1343652 w 3913550"/>
                                    <a:gd name="connsiteY12" fmla="*/ 1184961 h 1184961"/>
                                    <a:gd name="connsiteX13" fmla="*/ 652258 w 3913550"/>
                                    <a:gd name="connsiteY13" fmla="*/ 1184961 h 1184961"/>
                                    <a:gd name="connsiteX14" fmla="*/ 0 w 3913550"/>
                                    <a:gd name="connsiteY14" fmla="*/ 1184961 h 1184961"/>
                                    <a:gd name="connsiteX15" fmla="*/ 0 w 3913550"/>
                                    <a:gd name="connsiteY15" fmla="*/ 580631 h 1184961"/>
                                    <a:gd name="connsiteX16" fmla="*/ 0 w 3913550"/>
                                    <a:gd name="connsiteY16" fmla="*/ 0 h 11849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13550" h="118496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9583" y="11323"/>
                                        <a:pt x="406102" y="-15523"/>
                                        <a:pt x="573987" y="0"/>
                                      </a:cubicBezTo>
                                      <a:cubicBezTo>
                                        <a:pt x="741872" y="15523"/>
                                        <a:pt x="954189" y="-14325"/>
                                        <a:pt x="1265381" y="0"/>
                                      </a:cubicBezTo>
                                      <a:cubicBezTo>
                                        <a:pt x="1576573" y="14325"/>
                                        <a:pt x="1587270" y="15386"/>
                                        <a:pt x="1878504" y="0"/>
                                      </a:cubicBezTo>
                                      <a:cubicBezTo>
                                        <a:pt x="2169738" y="-15386"/>
                                        <a:pt x="2242295" y="-11740"/>
                                        <a:pt x="2530762" y="0"/>
                                      </a:cubicBezTo>
                                      <a:cubicBezTo>
                                        <a:pt x="2819229" y="11740"/>
                                        <a:pt x="3008092" y="32567"/>
                                        <a:pt x="3261292" y="0"/>
                                      </a:cubicBezTo>
                                      <a:cubicBezTo>
                                        <a:pt x="3514492" y="-32567"/>
                                        <a:pt x="3690055" y="25090"/>
                                        <a:pt x="3913550" y="0"/>
                                      </a:cubicBezTo>
                                      <a:cubicBezTo>
                                        <a:pt x="3917968" y="184970"/>
                                        <a:pt x="3889887" y="334679"/>
                                        <a:pt x="3913550" y="616180"/>
                                      </a:cubicBezTo>
                                      <a:cubicBezTo>
                                        <a:pt x="3937213" y="897681"/>
                                        <a:pt x="3937588" y="1034133"/>
                                        <a:pt x="3913550" y="1184961"/>
                                      </a:cubicBezTo>
                                      <a:cubicBezTo>
                                        <a:pt x="3763140" y="1168851"/>
                                        <a:pt x="3625046" y="1198173"/>
                                        <a:pt x="3339563" y="1184961"/>
                                      </a:cubicBezTo>
                                      <a:cubicBezTo>
                                        <a:pt x="3054080" y="1171749"/>
                                        <a:pt x="2832643" y="1154014"/>
                                        <a:pt x="2609033" y="1184961"/>
                                      </a:cubicBezTo>
                                      <a:cubicBezTo>
                                        <a:pt x="2385423" y="1215909"/>
                                        <a:pt x="2146651" y="1204940"/>
                                        <a:pt x="1956775" y="1184961"/>
                                      </a:cubicBezTo>
                                      <a:cubicBezTo>
                                        <a:pt x="1766899" y="1164982"/>
                                        <a:pt x="1630067" y="1214809"/>
                                        <a:pt x="1343652" y="1184961"/>
                                      </a:cubicBezTo>
                                      <a:cubicBezTo>
                                        <a:pt x="1057237" y="1155113"/>
                                        <a:pt x="846235" y="1173889"/>
                                        <a:pt x="652258" y="1184961"/>
                                      </a:cubicBezTo>
                                      <a:cubicBezTo>
                                        <a:pt x="458281" y="1196033"/>
                                        <a:pt x="234715" y="1189810"/>
                                        <a:pt x="0" y="1184961"/>
                                      </a:cubicBezTo>
                                      <a:cubicBezTo>
                                        <a:pt x="-10366" y="945011"/>
                                        <a:pt x="2875" y="812445"/>
                                        <a:pt x="0" y="580631"/>
                                      </a:cubicBezTo>
                                      <a:cubicBezTo>
                                        <a:pt x="-2875" y="348817"/>
                                        <a:pt x="6021" y="242429"/>
                                        <a:pt x="0" y="0"/>
                                      </a:cubicBezTo>
                                      <a:close/>
                                    </a:path>
                                    <a:path w="3913550" h="118496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081" y="27042"/>
                                        <a:pt x="504478" y="-18878"/>
                                        <a:pt x="652258" y="0"/>
                                      </a:cubicBezTo>
                                      <a:cubicBezTo>
                                        <a:pt x="800038" y="18878"/>
                                        <a:pt x="1039135" y="19985"/>
                                        <a:pt x="1187110" y="0"/>
                                      </a:cubicBezTo>
                                      <a:cubicBezTo>
                                        <a:pt x="1335085" y="-19985"/>
                                        <a:pt x="1604617" y="23822"/>
                                        <a:pt x="1839369" y="0"/>
                                      </a:cubicBezTo>
                                      <a:cubicBezTo>
                                        <a:pt x="2074121" y="-23822"/>
                                        <a:pt x="2221376" y="26160"/>
                                        <a:pt x="2413356" y="0"/>
                                      </a:cubicBezTo>
                                      <a:cubicBezTo>
                                        <a:pt x="2605336" y="-26160"/>
                                        <a:pt x="2912633" y="21680"/>
                                        <a:pt x="3065614" y="0"/>
                                      </a:cubicBezTo>
                                      <a:cubicBezTo>
                                        <a:pt x="3218595" y="-21680"/>
                                        <a:pt x="3534243" y="-16811"/>
                                        <a:pt x="3913550" y="0"/>
                                      </a:cubicBezTo>
                                      <a:cubicBezTo>
                                        <a:pt x="3913643" y="136641"/>
                                        <a:pt x="3886238" y="324371"/>
                                        <a:pt x="3913550" y="592481"/>
                                      </a:cubicBezTo>
                                      <a:cubicBezTo>
                                        <a:pt x="3940862" y="860591"/>
                                        <a:pt x="3923957" y="1042551"/>
                                        <a:pt x="3913550" y="1184961"/>
                                      </a:cubicBezTo>
                                      <a:cubicBezTo>
                                        <a:pt x="3651276" y="1180903"/>
                                        <a:pt x="3526385" y="1199835"/>
                                        <a:pt x="3378698" y="1184961"/>
                                      </a:cubicBezTo>
                                      <a:cubicBezTo>
                                        <a:pt x="3231011" y="1170087"/>
                                        <a:pt x="3034665" y="1196615"/>
                                        <a:pt x="2765575" y="1184961"/>
                                      </a:cubicBezTo>
                                      <a:cubicBezTo>
                                        <a:pt x="2496485" y="1173307"/>
                                        <a:pt x="2443993" y="1192104"/>
                                        <a:pt x="2152453" y="1184961"/>
                                      </a:cubicBezTo>
                                      <a:cubicBezTo>
                                        <a:pt x="1860913" y="1177818"/>
                                        <a:pt x="1802927" y="1167109"/>
                                        <a:pt x="1539330" y="1184961"/>
                                      </a:cubicBezTo>
                                      <a:cubicBezTo>
                                        <a:pt x="1275733" y="1202813"/>
                                        <a:pt x="1073033" y="1159793"/>
                                        <a:pt x="887071" y="1184961"/>
                                      </a:cubicBezTo>
                                      <a:cubicBezTo>
                                        <a:pt x="701109" y="1210129"/>
                                        <a:pt x="183329" y="1183170"/>
                                        <a:pt x="0" y="1184961"/>
                                      </a:cubicBezTo>
                                      <a:cubicBezTo>
                                        <a:pt x="-21939" y="995746"/>
                                        <a:pt x="16828" y="826524"/>
                                        <a:pt x="0" y="628029"/>
                                      </a:cubicBezTo>
                                      <a:cubicBezTo>
                                        <a:pt x="-16828" y="429534"/>
                                        <a:pt x="7917" y="152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24DF9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3A044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Transformation: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Streckung in y-Richtung mit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dem </w:t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Faktor a </w:t>
                            </w:r>
                          </w:p>
                          <w:p w14:paraId="53A640BE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keinen Einfluss</w:t>
                            </w:r>
                          </w:p>
                          <w:p w14:paraId="2C0E9975" w14:textId="3448EF62" w:rsidR="00B000EB" w:rsidRPr="00FE26CC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Multiplikation der y-Koordinate mit dem Faktor a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;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x-Koordinate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bleibt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unverändert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14:paraId="4721EE94" w14:textId="77777777" w:rsidR="00B000EB" w:rsidRDefault="00B000EB" w:rsidP="00B000EB">
                            <w:pPr>
                              <w:spacing w:after="0"/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Multiplikation mit dem Faktor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1EB2DB" id="_x0000_s1039" type="#_x0000_t202" style="width:492.5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" filled="f" strokecolor="black [3213]">
                <v:textbox>
                  <w:txbxContent>
                    <w:p w14:paraId="7DF24DF9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3A044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 xml:space="preserve">Transformation: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Streckung in y-Richtung mit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dem </w:t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Faktor a </w:t>
                      </w:r>
                    </w:p>
                    <w:p w14:paraId="53A640BE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keinen Einfluss</w:t>
                      </w:r>
                    </w:p>
                    <w:p w14:paraId="2C0E9975" w14:textId="3448EF62" w:rsidR="00B000EB" w:rsidRPr="00FE26CC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Multiplikation der y-Koordinate mit dem Faktor a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;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x-Koordinate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bleibt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unverändert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.</w:t>
                      </w:r>
                    </w:p>
                    <w:p w14:paraId="4721EE94" w14:textId="77777777" w:rsidR="00B000EB" w:rsidRDefault="00B000EB" w:rsidP="00B000EB">
                      <w:pPr>
                        <w:spacing w:after="0"/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Multiplikation mit dem Faktor 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130459" w14:textId="77777777" w:rsidR="00B000E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102F7A11" wp14:editId="086A88AA">
                <wp:extent cx="6254750" cy="1281112"/>
                <wp:effectExtent l="0" t="0" r="12700" b="14605"/>
                <wp:docPr id="20280788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2811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13550"/>
                                    <a:gd name="connsiteY0" fmla="*/ 0 h 1184961"/>
                                    <a:gd name="connsiteX1" fmla="*/ 573987 w 3913550"/>
                                    <a:gd name="connsiteY1" fmla="*/ 0 h 1184961"/>
                                    <a:gd name="connsiteX2" fmla="*/ 1265381 w 3913550"/>
                                    <a:gd name="connsiteY2" fmla="*/ 0 h 1184961"/>
                                    <a:gd name="connsiteX3" fmla="*/ 1878504 w 3913550"/>
                                    <a:gd name="connsiteY3" fmla="*/ 0 h 1184961"/>
                                    <a:gd name="connsiteX4" fmla="*/ 2530762 w 3913550"/>
                                    <a:gd name="connsiteY4" fmla="*/ 0 h 1184961"/>
                                    <a:gd name="connsiteX5" fmla="*/ 3261292 w 3913550"/>
                                    <a:gd name="connsiteY5" fmla="*/ 0 h 1184961"/>
                                    <a:gd name="connsiteX6" fmla="*/ 3913550 w 3913550"/>
                                    <a:gd name="connsiteY6" fmla="*/ 0 h 1184961"/>
                                    <a:gd name="connsiteX7" fmla="*/ 3913550 w 3913550"/>
                                    <a:gd name="connsiteY7" fmla="*/ 616180 h 1184961"/>
                                    <a:gd name="connsiteX8" fmla="*/ 3913550 w 3913550"/>
                                    <a:gd name="connsiteY8" fmla="*/ 1184961 h 1184961"/>
                                    <a:gd name="connsiteX9" fmla="*/ 3339563 w 3913550"/>
                                    <a:gd name="connsiteY9" fmla="*/ 1184961 h 1184961"/>
                                    <a:gd name="connsiteX10" fmla="*/ 2609033 w 3913550"/>
                                    <a:gd name="connsiteY10" fmla="*/ 1184961 h 1184961"/>
                                    <a:gd name="connsiteX11" fmla="*/ 1956775 w 3913550"/>
                                    <a:gd name="connsiteY11" fmla="*/ 1184961 h 1184961"/>
                                    <a:gd name="connsiteX12" fmla="*/ 1343652 w 3913550"/>
                                    <a:gd name="connsiteY12" fmla="*/ 1184961 h 1184961"/>
                                    <a:gd name="connsiteX13" fmla="*/ 652258 w 3913550"/>
                                    <a:gd name="connsiteY13" fmla="*/ 1184961 h 1184961"/>
                                    <a:gd name="connsiteX14" fmla="*/ 0 w 3913550"/>
                                    <a:gd name="connsiteY14" fmla="*/ 1184961 h 1184961"/>
                                    <a:gd name="connsiteX15" fmla="*/ 0 w 3913550"/>
                                    <a:gd name="connsiteY15" fmla="*/ 580631 h 1184961"/>
                                    <a:gd name="connsiteX16" fmla="*/ 0 w 3913550"/>
                                    <a:gd name="connsiteY16" fmla="*/ 0 h 11849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13550" h="118496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9583" y="11323"/>
                                        <a:pt x="406102" y="-15523"/>
                                        <a:pt x="573987" y="0"/>
                                      </a:cubicBezTo>
                                      <a:cubicBezTo>
                                        <a:pt x="741872" y="15523"/>
                                        <a:pt x="954189" y="-14325"/>
                                        <a:pt x="1265381" y="0"/>
                                      </a:cubicBezTo>
                                      <a:cubicBezTo>
                                        <a:pt x="1576573" y="14325"/>
                                        <a:pt x="1587270" y="15386"/>
                                        <a:pt x="1878504" y="0"/>
                                      </a:cubicBezTo>
                                      <a:cubicBezTo>
                                        <a:pt x="2169738" y="-15386"/>
                                        <a:pt x="2242295" y="-11740"/>
                                        <a:pt x="2530762" y="0"/>
                                      </a:cubicBezTo>
                                      <a:cubicBezTo>
                                        <a:pt x="2819229" y="11740"/>
                                        <a:pt x="3008092" y="32567"/>
                                        <a:pt x="3261292" y="0"/>
                                      </a:cubicBezTo>
                                      <a:cubicBezTo>
                                        <a:pt x="3514492" y="-32567"/>
                                        <a:pt x="3690055" y="25090"/>
                                        <a:pt x="3913550" y="0"/>
                                      </a:cubicBezTo>
                                      <a:cubicBezTo>
                                        <a:pt x="3917968" y="184970"/>
                                        <a:pt x="3889887" y="334679"/>
                                        <a:pt x="3913550" y="616180"/>
                                      </a:cubicBezTo>
                                      <a:cubicBezTo>
                                        <a:pt x="3937213" y="897681"/>
                                        <a:pt x="3937588" y="1034133"/>
                                        <a:pt x="3913550" y="1184961"/>
                                      </a:cubicBezTo>
                                      <a:cubicBezTo>
                                        <a:pt x="3763140" y="1168851"/>
                                        <a:pt x="3625046" y="1198173"/>
                                        <a:pt x="3339563" y="1184961"/>
                                      </a:cubicBezTo>
                                      <a:cubicBezTo>
                                        <a:pt x="3054080" y="1171749"/>
                                        <a:pt x="2832643" y="1154014"/>
                                        <a:pt x="2609033" y="1184961"/>
                                      </a:cubicBezTo>
                                      <a:cubicBezTo>
                                        <a:pt x="2385423" y="1215909"/>
                                        <a:pt x="2146651" y="1204940"/>
                                        <a:pt x="1956775" y="1184961"/>
                                      </a:cubicBezTo>
                                      <a:cubicBezTo>
                                        <a:pt x="1766899" y="1164982"/>
                                        <a:pt x="1630067" y="1214809"/>
                                        <a:pt x="1343652" y="1184961"/>
                                      </a:cubicBezTo>
                                      <a:cubicBezTo>
                                        <a:pt x="1057237" y="1155113"/>
                                        <a:pt x="846235" y="1173889"/>
                                        <a:pt x="652258" y="1184961"/>
                                      </a:cubicBezTo>
                                      <a:cubicBezTo>
                                        <a:pt x="458281" y="1196033"/>
                                        <a:pt x="234715" y="1189810"/>
                                        <a:pt x="0" y="1184961"/>
                                      </a:cubicBezTo>
                                      <a:cubicBezTo>
                                        <a:pt x="-10366" y="945011"/>
                                        <a:pt x="2875" y="812445"/>
                                        <a:pt x="0" y="580631"/>
                                      </a:cubicBezTo>
                                      <a:cubicBezTo>
                                        <a:pt x="-2875" y="348817"/>
                                        <a:pt x="6021" y="242429"/>
                                        <a:pt x="0" y="0"/>
                                      </a:cubicBezTo>
                                      <a:close/>
                                    </a:path>
                                    <a:path w="3913550" h="118496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081" y="27042"/>
                                        <a:pt x="504478" y="-18878"/>
                                        <a:pt x="652258" y="0"/>
                                      </a:cubicBezTo>
                                      <a:cubicBezTo>
                                        <a:pt x="800038" y="18878"/>
                                        <a:pt x="1039135" y="19985"/>
                                        <a:pt x="1187110" y="0"/>
                                      </a:cubicBezTo>
                                      <a:cubicBezTo>
                                        <a:pt x="1335085" y="-19985"/>
                                        <a:pt x="1604617" y="23822"/>
                                        <a:pt x="1839369" y="0"/>
                                      </a:cubicBezTo>
                                      <a:cubicBezTo>
                                        <a:pt x="2074121" y="-23822"/>
                                        <a:pt x="2221376" y="26160"/>
                                        <a:pt x="2413356" y="0"/>
                                      </a:cubicBezTo>
                                      <a:cubicBezTo>
                                        <a:pt x="2605336" y="-26160"/>
                                        <a:pt x="2912633" y="21680"/>
                                        <a:pt x="3065614" y="0"/>
                                      </a:cubicBezTo>
                                      <a:cubicBezTo>
                                        <a:pt x="3218595" y="-21680"/>
                                        <a:pt x="3534243" y="-16811"/>
                                        <a:pt x="3913550" y="0"/>
                                      </a:cubicBezTo>
                                      <a:cubicBezTo>
                                        <a:pt x="3913643" y="136641"/>
                                        <a:pt x="3886238" y="324371"/>
                                        <a:pt x="3913550" y="592481"/>
                                      </a:cubicBezTo>
                                      <a:cubicBezTo>
                                        <a:pt x="3940862" y="860591"/>
                                        <a:pt x="3923957" y="1042551"/>
                                        <a:pt x="3913550" y="1184961"/>
                                      </a:cubicBezTo>
                                      <a:cubicBezTo>
                                        <a:pt x="3651276" y="1180903"/>
                                        <a:pt x="3526385" y="1199835"/>
                                        <a:pt x="3378698" y="1184961"/>
                                      </a:cubicBezTo>
                                      <a:cubicBezTo>
                                        <a:pt x="3231011" y="1170087"/>
                                        <a:pt x="3034665" y="1196615"/>
                                        <a:pt x="2765575" y="1184961"/>
                                      </a:cubicBezTo>
                                      <a:cubicBezTo>
                                        <a:pt x="2496485" y="1173307"/>
                                        <a:pt x="2443993" y="1192104"/>
                                        <a:pt x="2152453" y="1184961"/>
                                      </a:cubicBezTo>
                                      <a:cubicBezTo>
                                        <a:pt x="1860913" y="1177818"/>
                                        <a:pt x="1802927" y="1167109"/>
                                        <a:pt x="1539330" y="1184961"/>
                                      </a:cubicBezTo>
                                      <a:cubicBezTo>
                                        <a:pt x="1275733" y="1202813"/>
                                        <a:pt x="1073033" y="1159793"/>
                                        <a:pt x="887071" y="1184961"/>
                                      </a:cubicBezTo>
                                      <a:cubicBezTo>
                                        <a:pt x="701109" y="1210129"/>
                                        <a:pt x="183329" y="1183170"/>
                                        <a:pt x="0" y="1184961"/>
                                      </a:cubicBezTo>
                                      <a:cubicBezTo>
                                        <a:pt x="-21939" y="995746"/>
                                        <a:pt x="16828" y="826524"/>
                                        <a:pt x="0" y="628029"/>
                                      </a:cubicBezTo>
                                      <a:cubicBezTo>
                                        <a:pt x="-16828" y="429534"/>
                                        <a:pt x="7917" y="152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A6BC5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3A044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Transformation: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Streckung in x-Richtung mit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dem </w:t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Faktor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ajorHAnsi"/>
                                      <w:b/>
                                      <w:i/>
                                      <w:sz w:val="20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14:paraId="1F9553C3" w14:textId="77777777" w:rsidR="00B000EB" w:rsidRPr="00360D6E" w:rsidRDefault="00B000EB" w:rsidP="00B000EB">
                            <w:pPr>
                              <w:spacing w:after="0"/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Multiplikation mit dem Faktor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0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</w:p>
                          <w:p w14:paraId="3EBB2898" w14:textId="209938C6" w:rsidR="00B000EB" w:rsidRPr="00FE26CC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Multiplikation der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x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-Koordinate mit dem Faktor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0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HAnsi"/>
                                      <w:sz w:val="20"/>
                                      <w:szCs w:val="22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;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y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-Koordinate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bleibt </w:t>
                            </w:r>
                            <w:r w:rsidRPr="00FE26C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unverändert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14:paraId="2D11375F" w14:textId="77777777" w:rsidR="00B000EB" w:rsidRPr="0028005F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keinen Einfluss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2F7A11" id="_x0000_s1040" type="#_x0000_t202" style="width:492.5pt;height:10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" filled="f" strokecolor="black [3213]">
                <v:textbox>
                  <w:txbxContent>
                    <w:p w14:paraId="7BCA6BC5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3A044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 xml:space="preserve">Transformation: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Streckung in x-Richtung mit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dem </w:t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Faktor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ajorHAnsi"/>
                                <w:b/>
                                <w:i/>
                                <w:sz w:val="20"/>
                                <w:szCs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b</m:t>
                            </m:r>
                          </m:den>
                        </m:f>
                      </m:oMath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 xml:space="preserve"> </w:t>
                      </w:r>
                    </w:p>
                    <w:p w14:paraId="1F9553C3" w14:textId="77777777" w:rsidR="00B000EB" w:rsidRPr="00360D6E" w:rsidRDefault="00B000EB" w:rsidP="00B000EB">
                      <w:pPr>
                        <w:spacing w:after="0"/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Multiplikation mit dem Faktor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ajorHAnsi"/>
                                <w:i/>
                                <w:sz w:val="20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b</m:t>
                            </m:r>
                          </m:den>
                        </m:f>
                      </m:oMath>
                    </w:p>
                    <w:p w14:paraId="3EBB2898" w14:textId="209938C6" w:rsidR="00B000EB" w:rsidRPr="00FE26CC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Multiplikation der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x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-Koordinate mit dem Faktor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ajorHAnsi"/>
                                <w:i/>
                                <w:sz w:val="20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HAnsi"/>
                                <w:sz w:val="20"/>
                                <w:szCs w:val="22"/>
                              </w:rPr>
                              <m:t>b</m:t>
                            </m:r>
                          </m:den>
                        </m:f>
                      </m:oMath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;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y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-Koordinate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bleibt </w:t>
                      </w:r>
                      <w:r w:rsidRPr="00FE26CC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unverändert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.</w:t>
                      </w:r>
                    </w:p>
                    <w:p w14:paraId="2D11375F" w14:textId="77777777" w:rsidR="00B000EB" w:rsidRPr="0028005F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keinen Einfluss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9A890C" w14:textId="77777777" w:rsidR="00B000E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7A0994DB" wp14:editId="5CA0911D">
                <wp:extent cx="6254750" cy="1068019"/>
                <wp:effectExtent l="0" t="0" r="12700" b="18415"/>
                <wp:docPr id="6275863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680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13550"/>
                                    <a:gd name="connsiteY0" fmla="*/ 0 h 1184961"/>
                                    <a:gd name="connsiteX1" fmla="*/ 573987 w 3913550"/>
                                    <a:gd name="connsiteY1" fmla="*/ 0 h 1184961"/>
                                    <a:gd name="connsiteX2" fmla="*/ 1265381 w 3913550"/>
                                    <a:gd name="connsiteY2" fmla="*/ 0 h 1184961"/>
                                    <a:gd name="connsiteX3" fmla="*/ 1878504 w 3913550"/>
                                    <a:gd name="connsiteY3" fmla="*/ 0 h 1184961"/>
                                    <a:gd name="connsiteX4" fmla="*/ 2530762 w 3913550"/>
                                    <a:gd name="connsiteY4" fmla="*/ 0 h 1184961"/>
                                    <a:gd name="connsiteX5" fmla="*/ 3261292 w 3913550"/>
                                    <a:gd name="connsiteY5" fmla="*/ 0 h 1184961"/>
                                    <a:gd name="connsiteX6" fmla="*/ 3913550 w 3913550"/>
                                    <a:gd name="connsiteY6" fmla="*/ 0 h 1184961"/>
                                    <a:gd name="connsiteX7" fmla="*/ 3913550 w 3913550"/>
                                    <a:gd name="connsiteY7" fmla="*/ 616180 h 1184961"/>
                                    <a:gd name="connsiteX8" fmla="*/ 3913550 w 3913550"/>
                                    <a:gd name="connsiteY8" fmla="*/ 1184961 h 1184961"/>
                                    <a:gd name="connsiteX9" fmla="*/ 3339563 w 3913550"/>
                                    <a:gd name="connsiteY9" fmla="*/ 1184961 h 1184961"/>
                                    <a:gd name="connsiteX10" fmla="*/ 2609033 w 3913550"/>
                                    <a:gd name="connsiteY10" fmla="*/ 1184961 h 1184961"/>
                                    <a:gd name="connsiteX11" fmla="*/ 1956775 w 3913550"/>
                                    <a:gd name="connsiteY11" fmla="*/ 1184961 h 1184961"/>
                                    <a:gd name="connsiteX12" fmla="*/ 1343652 w 3913550"/>
                                    <a:gd name="connsiteY12" fmla="*/ 1184961 h 1184961"/>
                                    <a:gd name="connsiteX13" fmla="*/ 652258 w 3913550"/>
                                    <a:gd name="connsiteY13" fmla="*/ 1184961 h 1184961"/>
                                    <a:gd name="connsiteX14" fmla="*/ 0 w 3913550"/>
                                    <a:gd name="connsiteY14" fmla="*/ 1184961 h 1184961"/>
                                    <a:gd name="connsiteX15" fmla="*/ 0 w 3913550"/>
                                    <a:gd name="connsiteY15" fmla="*/ 580631 h 1184961"/>
                                    <a:gd name="connsiteX16" fmla="*/ 0 w 3913550"/>
                                    <a:gd name="connsiteY16" fmla="*/ 0 h 11849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13550" h="118496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9583" y="11323"/>
                                        <a:pt x="406102" y="-15523"/>
                                        <a:pt x="573987" y="0"/>
                                      </a:cubicBezTo>
                                      <a:cubicBezTo>
                                        <a:pt x="741872" y="15523"/>
                                        <a:pt x="954189" y="-14325"/>
                                        <a:pt x="1265381" y="0"/>
                                      </a:cubicBezTo>
                                      <a:cubicBezTo>
                                        <a:pt x="1576573" y="14325"/>
                                        <a:pt x="1587270" y="15386"/>
                                        <a:pt x="1878504" y="0"/>
                                      </a:cubicBezTo>
                                      <a:cubicBezTo>
                                        <a:pt x="2169738" y="-15386"/>
                                        <a:pt x="2242295" y="-11740"/>
                                        <a:pt x="2530762" y="0"/>
                                      </a:cubicBezTo>
                                      <a:cubicBezTo>
                                        <a:pt x="2819229" y="11740"/>
                                        <a:pt x="3008092" y="32567"/>
                                        <a:pt x="3261292" y="0"/>
                                      </a:cubicBezTo>
                                      <a:cubicBezTo>
                                        <a:pt x="3514492" y="-32567"/>
                                        <a:pt x="3690055" y="25090"/>
                                        <a:pt x="3913550" y="0"/>
                                      </a:cubicBezTo>
                                      <a:cubicBezTo>
                                        <a:pt x="3917968" y="184970"/>
                                        <a:pt x="3889887" y="334679"/>
                                        <a:pt x="3913550" y="616180"/>
                                      </a:cubicBezTo>
                                      <a:cubicBezTo>
                                        <a:pt x="3937213" y="897681"/>
                                        <a:pt x="3937588" y="1034133"/>
                                        <a:pt x="3913550" y="1184961"/>
                                      </a:cubicBezTo>
                                      <a:cubicBezTo>
                                        <a:pt x="3763140" y="1168851"/>
                                        <a:pt x="3625046" y="1198173"/>
                                        <a:pt x="3339563" y="1184961"/>
                                      </a:cubicBezTo>
                                      <a:cubicBezTo>
                                        <a:pt x="3054080" y="1171749"/>
                                        <a:pt x="2832643" y="1154014"/>
                                        <a:pt x="2609033" y="1184961"/>
                                      </a:cubicBezTo>
                                      <a:cubicBezTo>
                                        <a:pt x="2385423" y="1215909"/>
                                        <a:pt x="2146651" y="1204940"/>
                                        <a:pt x="1956775" y="1184961"/>
                                      </a:cubicBezTo>
                                      <a:cubicBezTo>
                                        <a:pt x="1766899" y="1164982"/>
                                        <a:pt x="1630067" y="1214809"/>
                                        <a:pt x="1343652" y="1184961"/>
                                      </a:cubicBezTo>
                                      <a:cubicBezTo>
                                        <a:pt x="1057237" y="1155113"/>
                                        <a:pt x="846235" y="1173889"/>
                                        <a:pt x="652258" y="1184961"/>
                                      </a:cubicBezTo>
                                      <a:cubicBezTo>
                                        <a:pt x="458281" y="1196033"/>
                                        <a:pt x="234715" y="1189810"/>
                                        <a:pt x="0" y="1184961"/>
                                      </a:cubicBezTo>
                                      <a:cubicBezTo>
                                        <a:pt x="-10366" y="945011"/>
                                        <a:pt x="2875" y="812445"/>
                                        <a:pt x="0" y="580631"/>
                                      </a:cubicBezTo>
                                      <a:cubicBezTo>
                                        <a:pt x="-2875" y="348817"/>
                                        <a:pt x="6021" y="242429"/>
                                        <a:pt x="0" y="0"/>
                                      </a:cubicBezTo>
                                      <a:close/>
                                    </a:path>
                                    <a:path w="3913550" h="118496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081" y="27042"/>
                                        <a:pt x="504478" y="-18878"/>
                                        <a:pt x="652258" y="0"/>
                                      </a:cubicBezTo>
                                      <a:cubicBezTo>
                                        <a:pt x="800038" y="18878"/>
                                        <a:pt x="1039135" y="19985"/>
                                        <a:pt x="1187110" y="0"/>
                                      </a:cubicBezTo>
                                      <a:cubicBezTo>
                                        <a:pt x="1335085" y="-19985"/>
                                        <a:pt x="1604617" y="23822"/>
                                        <a:pt x="1839369" y="0"/>
                                      </a:cubicBezTo>
                                      <a:cubicBezTo>
                                        <a:pt x="2074121" y="-23822"/>
                                        <a:pt x="2221376" y="26160"/>
                                        <a:pt x="2413356" y="0"/>
                                      </a:cubicBezTo>
                                      <a:cubicBezTo>
                                        <a:pt x="2605336" y="-26160"/>
                                        <a:pt x="2912633" y="21680"/>
                                        <a:pt x="3065614" y="0"/>
                                      </a:cubicBezTo>
                                      <a:cubicBezTo>
                                        <a:pt x="3218595" y="-21680"/>
                                        <a:pt x="3534243" y="-16811"/>
                                        <a:pt x="3913550" y="0"/>
                                      </a:cubicBezTo>
                                      <a:cubicBezTo>
                                        <a:pt x="3913643" y="136641"/>
                                        <a:pt x="3886238" y="324371"/>
                                        <a:pt x="3913550" y="592481"/>
                                      </a:cubicBezTo>
                                      <a:cubicBezTo>
                                        <a:pt x="3940862" y="860591"/>
                                        <a:pt x="3923957" y="1042551"/>
                                        <a:pt x="3913550" y="1184961"/>
                                      </a:cubicBezTo>
                                      <a:cubicBezTo>
                                        <a:pt x="3651276" y="1180903"/>
                                        <a:pt x="3526385" y="1199835"/>
                                        <a:pt x="3378698" y="1184961"/>
                                      </a:cubicBezTo>
                                      <a:cubicBezTo>
                                        <a:pt x="3231011" y="1170087"/>
                                        <a:pt x="3034665" y="1196615"/>
                                        <a:pt x="2765575" y="1184961"/>
                                      </a:cubicBezTo>
                                      <a:cubicBezTo>
                                        <a:pt x="2496485" y="1173307"/>
                                        <a:pt x="2443993" y="1192104"/>
                                        <a:pt x="2152453" y="1184961"/>
                                      </a:cubicBezTo>
                                      <a:cubicBezTo>
                                        <a:pt x="1860913" y="1177818"/>
                                        <a:pt x="1802927" y="1167109"/>
                                        <a:pt x="1539330" y="1184961"/>
                                      </a:cubicBezTo>
                                      <a:cubicBezTo>
                                        <a:pt x="1275733" y="1202813"/>
                                        <a:pt x="1073033" y="1159793"/>
                                        <a:pt x="887071" y="1184961"/>
                                      </a:cubicBezTo>
                                      <a:cubicBezTo>
                                        <a:pt x="701109" y="1210129"/>
                                        <a:pt x="183329" y="1183170"/>
                                        <a:pt x="0" y="1184961"/>
                                      </a:cubicBezTo>
                                      <a:cubicBezTo>
                                        <a:pt x="-21939" y="995746"/>
                                        <a:pt x="16828" y="826524"/>
                                        <a:pt x="0" y="628029"/>
                                      </a:cubicBezTo>
                                      <a:cubicBezTo>
                                        <a:pt x="-16828" y="429534"/>
                                        <a:pt x="7917" y="152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5FD6C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3A044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Transformation: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>Spiegelung an der x-Achse</w:t>
                            </w:r>
                          </w:p>
                          <w:p w14:paraId="1757DDC5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keinen Einfluss</w:t>
                            </w:r>
                          </w:p>
                          <w:p w14:paraId="20E397A0" w14:textId="4A1C156C" w:rsidR="00B000EB" w:rsidRPr="00A715F2" w:rsidRDefault="00B000EB" w:rsidP="00B000EB">
                            <w:pPr>
                              <w:spacing w:after="0"/>
                              <w:ind w:left="2836" w:hanging="2835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  <w:t xml:space="preserve">Das Vorzeichen der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y-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Koordinate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wechselt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x-Koordinate bleibt unverändert, Art des Extrempunkts (Hoch- bzw. Tiefpunkt) wechselt.</w:t>
                            </w:r>
                          </w:p>
                          <w:p w14:paraId="563C8C6C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Das Vorzeichen wechselt.</w:t>
                            </w:r>
                          </w:p>
                          <w:p w14:paraId="6BE3E705" w14:textId="77777777" w:rsidR="00B000EB" w:rsidRDefault="00B000EB" w:rsidP="00B000E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994DB" id="_x0000_s1041" type="#_x0000_t202" style="width:492.5pt;height:8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" filled="f" strokecolor="black [3213]">
                <v:textbox>
                  <w:txbxContent>
                    <w:p w14:paraId="0885FD6C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3A044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 xml:space="preserve">Transformation: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>Spiegelung an der x-Achse</w:t>
                      </w:r>
                    </w:p>
                    <w:p w14:paraId="1757DDC5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keinen Einfluss</w:t>
                      </w:r>
                    </w:p>
                    <w:p w14:paraId="20E397A0" w14:textId="4A1C156C" w:rsidR="00B000EB" w:rsidRPr="00A715F2" w:rsidRDefault="00B000EB" w:rsidP="00B000EB">
                      <w:pPr>
                        <w:spacing w:after="0"/>
                        <w:ind w:left="2836" w:hanging="2835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  <w:t xml:space="preserve">Das Vorzeichen der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y-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Koordinate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wechselt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;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x-Koordinate bleibt unverändert, Art des Extrempunkts (Hoch- bzw. Tiefpunkt) wechselt.</w:t>
                      </w:r>
                    </w:p>
                    <w:p w14:paraId="563C8C6C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Das Vorzeichen wechselt.</w:t>
                      </w:r>
                    </w:p>
                    <w:p w14:paraId="6BE3E705" w14:textId="77777777" w:rsidR="00B000EB" w:rsidRDefault="00B000EB" w:rsidP="00B000EB">
                      <w:pPr>
                        <w:spacing w:after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886C78" w14:textId="77777777" w:rsidR="00B000EB" w:rsidRDefault="00B000EB" w:rsidP="00B000EB">
      <w:pPr>
        <w:spacing w:after="240" w:line="240" w:lineRule="auto"/>
        <w:ind w:left="98" w:hanging="98"/>
        <w:jc w:val="left"/>
        <w:rPr>
          <w:color w:val="000000" w:themeColor="text1"/>
        </w:rPr>
      </w:pPr>
      <w:r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16EBF39C" wp14:editId="74ED54A0">
                <wp:extent cx="6254750" cy="943661"/>
                <wp:effectExtent l="0" t="0" r="12700" b="27940"/>
                <wp:docPr id="15257044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436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101349027">
                                <a:custGeom>
                                  <a:avLst/>
                                  <a:gdLst>
                                    <a:gd name="connsiteX0" fmla="*/ 0 w 3913550"/>
                                    <a:gd name="connsiteY0" fmla="*/ 0 h 1184961"/>
                                    <a:gd name="connsiteX1" fmla="*/ 573987 w 3913550"/>
                                    <a:gd name="connsiteY1" fmla="*/ 0 h 1184961"/>
                                    <a:gd name="connsiteX2" fmla="*/ 1265381 w 3913550"/>
                                    <a:gd name="connsiteY2" fmla="*/ 0 h 1184961"/>
                                    <a:gd name="connsiteX3" fmla="*/ 1878504 w 3913550"/>
                                    <a:gd name="connsiteY3" fmla="*/ 0 h 1184961"/>
                                    <a:gd name="connsiteX4" fmla="*/ 2530762 w 3913550"/>
                                    <a:gd name="connsiteY4" fmla="*/ 0 h 1184961"/>
                                    <a:gd name="connsiteX5" fmla="*/ 3261292 w 3913550"/>
                                    <a:gd name="connsiteY5" fmla="*/ 0 h 1184961"/>
                                    <a:gd name="connsiteX6" fmla="*/ 3913550 w 3913550"/>
                                    <a:gd name="connsiteY6" fmla="*/ 0 h 1184961"/>
                                    <a:gd name="connsiteX7" fmla="*/ 3913550 w 3913550"/>
                                    <a:gd name="connsiteY7" fmla="*/ 616180 h 1184961"/>
                                    <a:gd name="connsiteX8" fmla="*/ 3913550 w 3913550"/>
                                    <a:gd name="connsiteY8" fmla="*/ 1184961 h 1184961"/>
                                    <a:gd name="connsiteX9" fmla="*/ 3339563 w 3913550"/>
                                    <a:gd name="connsiteY9" fmla="*/ 1184961 h 1184961"/>
                                    <a:gd name="connsiteX10" fmla="*/ 2609033 w 3913550"/>
                                    <a:gd name="connsiteY10" fmla="*/ 1184961 h 1184961"/>
                                    <a:gd name="connsiteX11" fmla="*/ 1956775 w 3913550"/>
                                    <a:gd name="connsiteY11" fmla="*/ 1184961 h 1184961"/>
                                    <a:gd name="connsiteX12" fmla="*/ 1343652 w 3913550"/>
                                    <a:gd name="connsiteY12" fmla="*/ 1184961 h 1184961"/>
                                    <a:gd name="connsiteX13" fmla="*/ 652258 w 3913550"/>
                                    <a:gd name="connsiteY13" fmla="*/ 1184961 h 1184961"/>
                                    <a:gd name="connsiteX14" fmla="*/ 0 w 3913550"/>
                                    <a:gd name="connsiteY14" fmla="*/ 1184961 h 1184961"/>
                                    <a:gd name="connsiteX15" fmla="*/ 0 w 3913550"/>
                                    <a:gd name="connsiteY15" fmla="*/ 580631 h 1184961"/>
                                    <a:gd name="connsiteX16" fmla="*/ 0 w 3913550"/>
                                    <a:gd name="connsiteY16" fmla="*/ 0 h 11849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913550" h="1184961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9583" y="11323"/>
                                        <a:pt x="406102" y="-15523"/>
                                        <a:pt x="573987" y="0"/>
                                      </a:cubicBezTo>
                                      <a:cubicBezTo>
                                        <a:pt x="741872" y="15523"/>
                                        <a:pt x="954189" y="-14325"/>
                                        <a:pt x="1265381" y="0"/>
                                      </a:cubicBezTo>
                                      <a:cubicBezTo>
                                        <a:pt x="1576573" y="14325"/>
                                        <a:pt x="1587270" y="15386"/>
                                        <a:pt x="1878504" y="0"/>
                                      </a:cubicBezTo>
                                      <a:cubicBezTo>
                                        <a:pt x="2169738" y="-15386"/>
                                        <a:pt x="2242295" y="-11740"/>
                                        <a:pt x="2530762" y="0"/>
                                      </a:cubicBezTo>
                                      <a:cubicBezTo>
                                        <a:pt x="2819229" y="11740"/>
                                        <a:pt x="3008092" y="32567"/>
                                        <a:pt x="3261292" y="0"/>
                                      </a:cubicBezTo>
                                      <a:cubicBezTo>
                                        <a:pt x="3514492" y="-32567"/>
                                        <a:pt x="3690055" y="25090"/>
                                        <a:pt x="3913550" y="0"/>
                                      </a:cubicBezTo>
                                      <a:cubicBezTo>
                                        <a:pt x="3917968" y="184970"/>
                                        <a:pt x="3889887" y="334679"/>
                                        <a:pt x="3913550" y="616180"/>
                                      </a:cubicBezTo>
                                      <a:cubicBezTo>
                                        <a:pt x="3937213" y="897681"/>
                                        <a:pt x="3937588" y="1034133"/>
                                        <a:pt x="3913550" y="1184961"/>
                                      </a:cubicBezTo>
                                      <a:cubicBezTo>
                                        <a:pt x="3763140" y="1168851"/>
                                        <a:pt x="3625046" y="1198173"/>
                                        <a:pt x="3339563" y="1184961"/>
                                      </a:cubicBezTo>
                                      <a:cubicBezTo>
                                        <a:pt x="3054080" y="1171749"/>
                                        <a:pt x="2832643" y="1154014"/>
                                        <a:pt x="2609033" y="1184961"/>
                                      </a:cubicBezTo>
                                      <a:cubicBezTo>
                                        <a:pt x="2385423" y="1215909"/>
                                        <a:pt x="2146651" y="1204940"/>
                                        <a:pt x="1956775" y="1184961"/>
                                      </a:cubicBezTo>
                                      <a:cubicBezTo>
                                        <a:pt x="1766899" y="1164982"/>
                                        <a:pt x="1630067" y="1214809"/>
                                        <a:pt x="1343652" y="1184961"/>
                                      </a:cubicBezTo>
                                      <a:cubicBezTo>
                                        <a:pt x="1057237" y="1155113"/>
                                        <a:pt x="846235" y="1173889"/>
                                        <a:pt x="652258" y="1184961"/>
                                      </a:cubicBezTo>
                                      <a:cubicBezTo>
                                        <a:pt x="458281" y="1196033"/>
                                        <a:pt x="234715" y="1189810"/>
                                        <a:pt x="0" y="1184961"/>
                                      </a:cubicBezTo>
                                      <a:cubicBezTo>
                                        <a:pt x="-10366" y="945011"/>
                                        <a:pt x="2875" y="812445"/>
                                        <a:pt x="0" y="580631"/>
                                      </a:cubicBezTo>
                                      <a:cubicBezTo>
                                        <a:pt x="-2875" y="348817"/>
                                        <a:pt x="6021" y="242429"/>
                                        <a:pt x="0" y="0"/>
                                      </a:cubicBezTo>
                                      <a:close/>
                                    </a:path>
                                    <a:path w="3913550" h="1184961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081" y="27042"/>
                                        <a:pt x="504478" y="-18878"/>
                                        <a:pt x="652258" y="0"/>
                                      </a:cubicBezTo>
                                      <a:cubicBezTo>
                                        <a:pt x="800038" y="18878"/>
                                        <a:pt x="1039135" y="19985"/>
                                        <a:pt x="1187110" y="0"/>
                                      </a:cubicBezTo>
                                      <a:cubicBezTo>
                                        <a:pt x="1335085" y="-19985"/>
                                        <a:pt x="1604617" y="23822"/>
                                        <a:pt x="1839369" y="0"/>
                                      </a:cubicBezTo>
                                      <a:cubicBezTo>
                                        <a:pt x="2074121" y="-23822"/>
                                        <a:pt x="2221376" y="26160"/>
                                        <a:pt x="2413356" y="0"/>
                                      </a:cubicBezTo>
                                      <a:cubicBezTo>
                                        <a:pt x="2605336" y="-26160"/>
                                        <a:pt x="2912633" y="21680"/>
                                        <a:pt x="3065614" y="0"/>
                                      </a:cubicBezTo>
                                      <a:cubicBezTo>
                                        <a:pt x="3218595" y="-21680"/>
                                        <a:pt x="3534243" y="-16811"/>
                                        <a:pt x="3913550" y="0"/>
                                      </a:cubicBezTo>
                                      <a:cubicBezTo>
                                        <a:pt x="3913643" y="136641"/>
                                        <a:pt x="3886238" y="324371"/>
                                        <a:pt x="3913550" y="592481"/>
                                      </a:cubicBezTo>
                                      <a:cubicBezTo>
                                        <a:pt x="3940862" y="860591"/>
                                        <a:pt x="3923957" y="1042551"/>
                                        <a:pt x="3913550" y="1184961"/>
                                      </a:cubicBezTo>
                                      <a:cubicBezTo>
                                        <a:pt x="3651276" y="1180903"/>
                                        <a:pt x="3526385" y="1199835"/>
                                        <a:pt x="3378698" y="1184961"/>
                                      </a:cubicBezTo>
                                      <a:cubicBezTo>
                                        <a:pt x="3231011" y="1170087"/>
                                        <a:pt x="3034665" y="1196615"/>
                                        <a:pt x="2765575" y="1184961"/>
                                      </a:cubicBezTo>
                                      <a:cubicBezTo>
                                        <a:pt x="2496485" y="1173307"/>
                                        <a:pt x="2443993" y="1192104"/>
                                        <a:pt x="2152453" y="1184961"/>
                                      </a:cubicBezTo>
                                      <a:cubicBezTo>
                                        <a:pt x="1860913" y="1177818"/>
                                        <a:pt x="1802927" y="1167109"/>
                                        <a:pt x="1539330" y="1184961"/>
                                      </a:cubicBezTo>
                                      <a:cubicBezTo>
                                        <a:pt x="1275733" y="1202813"/>
                                        <a:pt x="1073033" y="1159793"/>
                                        <a:pt x="887071" y="1184961"/>
                                      </a:cubicBezTo>
                                      <a:cubicBezTo>
                                        <a:pt x="701109" y="1210129"/>
                                        <a:pt x="183329" y="1183170"/>
                                        <a:pt x="0" y="1184961"/>
                                      </a:cubicBezTo>
                                      <a:cubicBezTo>
                                        <a:pt x="-21939" y="995746"/>
                                        <a:pt x="16828" y="826524"/>
                                        <a:pt x="0" y="628029"/>
                                      </a:cubicBezTo>
                                      <a:cubicBezTo>
                                        <a:pt x="-16828" y="429534"/>
                                        <a:pt x="7917" y="152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29837" w14:textId="77777777" w:rsidR="00B000EB" w:rsidRPr="001E46C1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</w:pPr>
                            <w:r w:rsidRPr="003A044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Transformation: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2"/>
                              </w:rPr>
                              <w:tab/>
                            </w:r>
                            <w:r w:rsidRPr="001E46C1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</w:rPr>
                              <w:t>Spiegelung an der y-Achse</w:t>
                            </w:r>
                          </w:p>
                          <w:p w14:paraId="473630F3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Nullstellen: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Das Vorzeichen wechselt jeweils.</w:t>
                            </w:r>
                          </w:p>
                          <w:p w14:paraId="0500B23F" w14:textId="4695DA7F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Hoch- und Tiefpunkte: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  <w:t>Das Vorzeichen der x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Koordinate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wechselt</w:t>
                            </w:r>
                            <w:r w:rsidR="00CC4834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y-Koordinate bleibt unverändert.</w:t>
                            </w:r>
                          </w:p>
                          <w:p w14:paraId="06C2D7CF" w14:textId="77777777" w:rsidR="00B000EB" w:rsidRPr="00A715F2" w:rsidRDefault="00B000EB" w:rsidP="00B000E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Einfluss auf y-Achsenabschnitt: </w:t>
                            </w:r>
                            <w:r w:rsidRPr="00A715F2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keinen Einfluss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BF39C" id="_x0000_s1042" type="#_x0000_t202" style="width:492.5pt;height:7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" filled="f" strokecolor="black [3213]">
                <v:textbox>
                  <w:txbxContent>
                    <w:p w14:paraId="21229837" w14:textId="77777777" w:rsidR="00B000EB" w:rsidRPr="001E46C1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</w:pPr>
                      <w:r w:rsidRPr="003A044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 xml:space="preserve">Transformation: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2"/>
                        </w:rPr>
                        <w:tab/>
                      </w:r>
                      <w:r w:rsidRPr="001E46C1">
                        <w:rPr>
                          <w:rFonts w:asciiTheme="majorHAnsi" w:hAnsiTheme="majorHAnsi" w:cstheme="majorHAnsi"/>
                          <w:b/>
                          <w:sz w:val="20"/>
                          <w:szCs w:val="22"/>
                        </w:rPr>
                        <w:t>Spiegelung an der y-Achse</w:t>
                      </w:r>
                    </w:p>
                    <w:p w14:paraId="473630F3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Nullstellen: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Das Vorzeichen wechselt jeweils.</w:t>
                      </w:r>
                    </w:p>
                    <w:p w14:paraId="0500B23F" w14:textId="4695DA7F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Hoch- und Tiefpunkte: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  <w:t>Das Vorzeichen der x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Koordinate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wechselt</w:t>
                      </w:r>
                      <w:r w:rsidR="00CC4834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;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y-Koordinate bleibt unverändert.</w:t>
                      </w:r>
                    </w:p>
                    <w:p w14:paraId="06C2D7CF" w14:textId="77777777" w:rsidR="00B000EB" w:rsidRPr="00A715F2" w:rsidRDefault="00B000EB" w:rsidP="00B000EB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Einfluss auf y-Achsenabschnitt: </w:t>
                      </w:r>
                      <w:r w:rsidRPr="00A715F2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keinen Einfluss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0AD438" w14:textId="14278089" w:rsidR="003A1E43" w:rsidRDefault="003A1E43" w:rsidP="007C07B8">
      <w:pPr>
        <w:pStyle w:val="Listenabsatz"/>
        <w:tabs>
          <w:tab w:val="left" w:pos="5208"/>
        </w:tabs>
        <w:ind w:left="0"/>
        <w:jc w:val="left"/>
        <w:rPr>
          <w:b/>
          <w:bCs/>
          <w:sz w:val="28"/>
          <w:szCs w:val="28"/>
        </w:rPr>
      </w:pPr>
      <w:r w:rsidRPr="00516AAE">
        <w:rPr>
          <w:b/>
          <w:bCs/>
          <w:sz w:val="28"/>
          <w:szCs w:val="28"/>
        </w:rPr>
        <w:lastRenderedPageBreak/>
        <w:t>M</w:t>
      </w:r>
      <w:r>
        <w:rPr>
          <w:b/>
          <w:bCs/>
          <w:sz w:val="28"/>
          <w:szCs w:val="28"/>
        </w:rPr>
        <w:t>3 – Lösung</w:t>
      </w:r>
    </w:p>
    <w:p w14:paraId="2355AA6E" w14:textId="77777777" w:rsidR="007F1E89" w:rsidRPr="00A46EFD" w:rsidRDefault="007F1E89" w:rsidP="007F1E89">
      <w:pPr>
        <w:pStyle w:val="Listenabsatz"/>
        <w:spacing w:line="360" w:lineRule="auto"/>
        <w:ind w:left="0"/>
        <w:rPr>
          <w:i/>
          <w:iCs/>
          <w:sz w:val="12"/>
          <w:szCs w:val="12"/>
        </w:rPr>
      </w:pPr>
    </w:p>
    <w:p w14:paraId="6A33AC8F" w14:textId="29E6D8A4" w:rsidR="007F1E89" w:rsidRDefault="007C07B8" w:rsidP="009F7CF4">
      <w:pPr>
        <w:pStyle w:val="Listenabsatz"/>
        <w:spacing w:line="360" w:lineRule="auto"/>
        <w:ind w:left="0"/>
        <w:contextualSpacing w:val="0"/>
        <w:rPr>
          <w:i/>
          <w:iCs/>
          <w:szCs w:val="22"/>
        </w:rPr>
      </w:pPr>
      <w:r>
        <w:rPr>
          <w:i/>
          <w:iCs/>
          <w:szCs w:val="22"/>
        </w:rPr>
        <w:t xml:space="preserve">Hinweis: </w:t>
      </w:r>
      <w:r w:rsidR="007F1E89" w:rsidRPr="007F1E89">
        <w:rPr>
          <w:i/>
          <w:iCs/>
          <w:szCs w:val="22"/>
        </w:rPr>
        <w:t xml:space="preserve">In der Regel gibt es mehrere richtige Lösungen. </w:t>
      </w:r>
    </w:p>
    <w:p w14:paraId="2D126D58" w14:textId="7AFF385A" w:rsidR="00C062D7" w:rsidRDefault="00C062D7" w:rsidP="009F7CF4">
      <w:pPr>
        <w:pStyle w:val="Listenabsatz"/>
        <w:numPr>
          <w:ilvl w:val="0"/>
          <w:numId w:val="20"/>
        </w:numPr>
        <w:spacing w:before="120" w:after="0" w:line="240" w:lineRule="auto"/>
        <w:ind w:left="357" w:hanging="357"/>
        <w:jc w:val="left"/>
        <w:rPr>
          <w:szCs w:val="22"/>
        </w:rPr>
      </w:pPr>
    </w:p>
    <w:p w14:paraId="1540181E" w14:textId="77777777" w:rsidR="00DA7F99" w:rsidRPr="00023688" w:rsidRDefault="00DA7F99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Der Graph von </w:t>
      </w:r>
      <w:r w:rsidRPr="00023688">
        <w:rPr>
          <w:i/>
          <w:szCs w:val="22"/>
        </w:rPr>
        <w:t>g</w:t>
      </w:r>
      <w:r w:rsidRPr="00023688">
        <w:rPr>
          <w:szCs w:val="22"/>
        </w:rPr>
        <w:t xml:space="preserve"> kann aus dem Graphen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erzeugt werden, indem der Graph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</w:t>
      </w:r>
    </w:p>
    <w:p w14:paraId="3F53EEB1" w14:textId="07301297" w:rsidR="00023688" w:rsidRPr="00023688" w:rsidRDefault="009928F9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zunächst an der </w:t>
      </w:r>
      <w:r w:rsidRPr="00023688">
        <w:rPr>
          <w:i/>
          <w:szCs w:val="22"/>
        </w:rPr>
        <w:t>x</w:t>
      </w:r>
      <w:r w:rsidRPr="00023688">
        <w:rPr>
          <w:szCs w:val="22"/>
        </w:rPr>
        <w:t xml:space="preserve">-Achse gespiegelt </w:t>
      </w:r>
      <w:r w:rsidR="00B00C69" w:rsidRPr="00023688">
        <w:rPr>
          <w:szCs w:val="22"/>
        </w:rPr>
        <w:t xml:space="preserve">und </w:t>
      </w:r>
    </w:p>
    <w:p w14:paraId="2954124B" w14:textId="6B2681F1" w:rsidR="00C062D7" w:rsidRPr="00023688" w:rsidRDefault="00B00C69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1" w:hanging="323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anschließend um 2 Einheiten in </w:t>
      </w:r>
      <w:r w:rsidRPr="00023688">
        <w:rPr>
          <w:i/>
          <w:szCs w:val="22"/>
        </w:rPr>
        <w:t>y</w:t>
      </w:r>
      <w:r w:rsidRPr="00023688">
        <w:rPr>
          <w:szCs w:val="22"/>
        </w:rPr>
        <w:t>-Richtung verschoben wird.</w:t>
      </w:r>
      <w:r w:rsidR="001D6695" w:rsidRPr="00023688">
        <w:rPr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 xml:space="preserve"> </m:t>
        </m:r>
      </m:oMath>
      <w:r w:rsidR="00C062D7" w:rsidRPr="00023688">
        <w:rPr>
          <w:szCs w:val="22"/>
        </w:rPr>
        <w:t xml:space="preserve"> </w:t>
      </w:r>
    </w:p>
    <w:p w14:paraId="6755AEDD" w14:textId="77777777" w:rsidR="00C062D7" w:rsidRPr="00023688" w:rsidRDefault="009928F9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/>
        <w:jc w:val="left"/>
        <w:rPr>
          <w:color w:val="000000" w:themeColor="text1"/>
          <w:sz w:val="24"/>
        </w:rPr>
      </w:pPr>
      <m:oMath>
        <m:r>
          <w:rPr>
            <w:rFonts w:ascii="Cambria Math" w:hAnsi="Cambria Math"/>
            <w:color w:val="000000" w:themeColor="text1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=-f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+2</m:t>
        </m:r>
      </m:oMath>
      <w:r w:rsidR="00294A8C" w:rsidRPr="00023688">
        <w:rPr>
          <w:color w:val="000000" w:themeColor="text1"/>
          <w:sz w:val="24"/>
        </w:rPr>
        <w:t xml:space="preserve"> </w:t>
      </w:r>
      <w:r w:rsidR="00EA2AB3" w:rsidRPr="00023688">
        <w:rPr>
          <w:color w:val="000000" w:themeColor="text1"/>
          <w:sz w:val="24"/>
        </w:rPr>
        <w:tab/>
      </w:r>
    </w:p>
    <w:p w14:paraId="492E7020" w14:textId="26A37796" w:rsidR="00A70849" w:rsidRPr="00023688" w:rsidRDefault="00294A8C" w:rsidP="00985F78">
      <w:pPr>
        <w:spacing w:before="60" w:after="60" w:line="240" w:lineRule="auto"/>
        <w:ind w:left="210"/>
        <w:jc w:val="left"/>
        <w:rPr>
          <w:color w:val="000000" w:themeColor="text1"/>
          <w:sz w:val="24"/>
        </w:rPr>
      </w:pPr>
      <w:r w:rsidRPr="00023688">
        <w:rPr>
          <w:color w:val="000000" w:themeColor="text1"/>
        </w:rPr>
        <w:t>Zusatz</w:t>
      </w:r>
      <w:r w:rsidR="00C062D7" w:rsidRPr="00023688">
        <w:rPr>
          <w:color w:val="000000" w:themeColor="text1"/>
        </w:rPr>
        <w:t>aufgabe</w:t>
      </w:r>
      <w:r w:rsidR="003008B2" w:rsidRPr="00023688">
        <w:rPr>
          <w:color w:val="000000" w:themeColor="text1"/>
        </w:rPr>
        <w:t>*</w:t>
      </w:r>
      <w:r w:rsidRPr="00023688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color w:val="000000" w:themeColor="text1"/>
            <w:sz w:val="24"/>
          </w:rPr>
          <m:t>g(x)=-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</w:rPr>
          <m:t>+2</m:t>
        </m:r>
      </m:oMath>
    </w:p>
    <w:p w14:paraId="11E38C0A" w14:textId="0CDC110D" w:rsidR="00620370" w:rsidRPr="00985F78" w:rsidRDefault="0098760C" w:rsidP="00985F78">
      <w:pPr>
        <w:spacing w:before="60" w:after="60" w:line="288" w:lineRule="auto"/>
        <w:ind w:left="210"/>
        <w:jc w:val="left"/>
        <w:rPr>
          <w:i/>
          <w:iCs/>
          <w:sz w:val="16"/>
          <w:szCs w:val="18"/>
        </w:rPr>
      </w:pPr>
      <w:r w:rsidRPr="00985F78">
        <w:rPr>
          <w:i/>
          <w:iCs/>
          <w:color w:val="000000" w:themeColor="text1"/>
          <w:sz w:val="20"/>
          <w:szCs w:val="22"/>
        </w:rPr>
        <w:t xml:space="preserve">Denkbar wäre hier </w:t>
      </w:r>
      <w:r w:rsidR="00D32BD0" w:rsidRPr="00985F78">
        <w:rPr>
          <w:i/>
          <w:iCs/>
          <w:color w:val="000000" w:themeColor="text1"/>
          <w:sz w:val="20"/>
          <w:szCs w:val="22"/>
        </w:rPr>
        <w:t xml:space="preserve">ebenso zunächst eine Verschiebung </w:t>
      </w:r>
      <w:r w:rsidR="00287F2F" w:rsidRPr="00985F78">
        <w:rPr>
          <w:i/>
          <w:iCs/>
          <w:color w:val="000000" w:themeColor="text1"/>
          <w:sz w:val="20"/>
          <w:szCs w:val="22"/>
        </w:rPr>
        <w:t xml:space="preserve">um -2 Einheiten in y-Richtung </w:t>
      </w:r>
      <w:r w:rsidR="003008B2" w:rsidRPr="00985F78">
        <w:rPr>
          <w:i/>
          <w:iCs/>
          <w:color w:val="000000" w:themeColor="text1"/>
          <w:sz w:val="20"/>
          <w:szCs w:val="22"/>
        </w:rPr>
        <w:t>mit</w:t>
      </w:r>
      <w:r w:rsidR="00287F2F" w:rsidRPr="00985F78">
        <w:rPr>
          <w:i/>
          <w:iCs/>
          <w:color w:val="000000" w:themeColor="text1"/>
          <w:sz w:val="20"/>
          <w:szCs w:val="22"/>
        </w:rPr>
        <w:t xml:space="preserve"> anschließender Spiegelung</w:t>
      </w:r>
      <w:r w:rsidR="00B41153" w:rsidRPr="00985F78">
        <w:rPr>
          <w:i/>
          <w:iCs/>
          <w:color w:val="000000" w:themeColor="text1"/>
          <w:sz w:val="20"/>
          <w:szCs w:val="22"/>
        </w:rPr>
        <w:t xml:space="preserve"> an der x-Achse, was dem Term </w:t>
      </w:r>
      <m:oMath>
        <m:r>
          <w:rPr>
            <w:rFonts w:ascii="Cambria Math" w:hAnsi="Cambria Math"/>
            <w:color w:val="000000" w:themeColor="text1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=-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>-2</m:t>
            </m:r>
          </m:e>
        </m:d>
      </m:oMath>
      <w:r w:rsidR="008216AB" w:rsidRPr="00985F78">
        <w:rPr>
          <w:i/>
          <w:color w:val="000000" w:themeColor="text1"/>
        </w:rPr>
        <w:t xml:space="preserve"> </w:t>
      </w:r>
      <w:r w:rsidR="008216AB" w:rsidRPr="00985F78">
        <w:rPr>
          <w:i/>
          <w:color w:val="000000" w:themeColor="text1"/>
          <w:sz w:val="20"/>
          <w:szCs w:val="22"/>
        </w:rPr>
        <w:t>entspricht, welcher äquivalent zur oben angegeben Lösung ist.</w:t>
      </w:r>
    </w:p>
    <w:p w14:paraId="591B2247" w14:textId="0EAC44A5" w:rsidR="003008B2" w:rsidRDefault="00023688" w:rsidP="00985F78">
      <w:pPr>
        <w:pStyle w:val="Listenabsatz"/>
        <w:numPr>
          <w:ilvl w:val="0"/>
          <w:numId w:val="20"/>
        </w:numPr>
        <w:spacing w:before="60" w:after="60" w:line="240" w:lineRule="auto"/>
        <w:jc w:val="left"/>
        <w:rPr>
          <w:szCs w:val="22"/>
        </w:rPr>
      </w:pPr>
      <w:r>
        <w:rPr>
          <w:szCs w:val="22"/>
        </w:rPr>
        <w:t xml:space="preserve"> </w:t>
      </w:r>
    </w:p>
    <w:p w14:paraId="5E6D9D01" w14:textId="77777777" w:rsidR="00023688" w:rsidRPr="00023688" w:rsidRDefault="00023688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szCs w:val="22"/>
        </w:rPr>
      </w:pPr>
      <w:r w:rsidRPr="00023688">
        <w:rPr>
          <w:szCs w:val="22"/>
        </w:rPr>
        <w:t xml:space="preserve">Der Graph von </w:t>
      </w:r>
      <w:r w:rsidRPr="00985F78">
        <w:rPr>
          <w:i/>
          <w:szCs w:val="22"/>
        </w:rPr>
        <w:t>g</w:t>
      </w:r>
      <w:r w:rsidRPr="00023688">
        <w:rPr>
          <w:szCs w:val="22"/>
        </w:rPr>
        <w:t xml:space="preserve"> kann aus dem Graphen von </w:t>
      </w:r>
      <w:r w:rsidRPr="00985F78">
        <w:rPr>
          <w:i/>
          <w:szCs w:val="22"/>
        </w:rPr>
        <w:t xml:space="preserve">f </w:t>
      </w:r>
      <w:r w:rsidRPr="00023688">
        <w:rPr>
          <w:szCs w:val="22"/>
        </w:rPr>
        <w:t xml:space="preserve">erzeugt werden, indem der Graph von </w:t>
      </w:r>
      <w:r w:rsidRPr="00985F78">
        <w:rPr>
          <w:i/>
          <w:szCs w:val="22"/>
        </w:rPr>
        <w:t>f</w:t>
      </w:r>
      <w:r w:rsidRPr="00023688">
        <w:rPr>
          <w:szCs w:val="22"/>
        </w:rPr>
        <w:t xml:space="preserve"> </w:t>
      </w:r>
    </w:p>
    <w:p w14:paraId="52899DC8" w14:textId="6101C24E" w:rsidR="003008B2" w:rsidRPr="00023688" w:rsidRDefault="005B0809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 w:rsidRPr="00023688">
        <w:rPr>
          <w:szCs w:val="22"/>
        </w:rPr>
        <w:t xml:space="preserve">um 5 Einheiten in </w:t>
      </w:r>
      <w:r w:rsidRPr="00985F78">
        <w:rPr>
          <w:i/>
          <w:szCs w:val="22"/>
        </w:rPr>
        <w:t>x</w:t>
      </w:r>
      <w:r w:rsidRPr="00023688">
        <w:rPr>
          <w:szCs w:val="22"/>
        </w:rPr>
        <w:t xml:space="preserve">-Richtung </w:t>
      </w:r>
      <w:r w:rsidR="00864401" w:rsidRPr="00023688">
        <w:rPr>
          <w:szCs w:val="22"/>
        </w:rPr>
        <w:t xml:space="preserve">verschoben </w:t>
      </w:r>
      <w:r w:rsidRPr="00023688">
        <w:rPr>
          <w:szCs w:val="22"/>
        </w:rPr>
        <w:t xml:space="preserve">und </w:t>
      </w:r>
    </w:p>
    <w:p w14:paraId="1F6C2558" w14:textId="39154DF8" w:rsidR="003008B2" w:rsidRPr="00985F78" w:rsidRDefault="00D27A29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 w:val="20"/>
          <w:szCs w:val="22"/>
        </w:rPr>
      </w:pPr>
      <w:r w:rsidRPr="00023688">
        <w:rPr>
          <w:szCs w:val="22"/>
        </w:rPr>
        <w:t xml:space="preserve">in </w:t>
      </w:r>
      <w:r w:rsidRPr="00985F78">
        <w:rPr>
          <w:i/>
          <w:szCs w:val="22"/>
        </w:rPr>
        <w:t>y</w:t>
      </w:r>
      <w:r w:rsidRPr="00023688">
        <w:rPr>
          <w:szCs w:val="22"/>
        </w:rPr>
        <w:t xml:space="preserve">-Richtung mit dem Faktor 2 </w:t>
      </w:r>
      <w:r w:rsidR="00864401" w:rsidRPr="00023688">
        <w:rPr>
          <w:szCs w:val="22"/>
        </w:rPr>
        <w:t>gestreckt wird</w:t>
      </w:r>
      <w:r w:rsidR="00EA2AB3" w:rsidRPr="00023688">
        <w:rPr>
          <w:szCs w:val="22"/>
        </w:rPr>
        <w:t>.</w:t>
      </w:r>
      <w:r w:rsidR="003008B2" w:rsidRPr="00023688">
        <w:rPr>
          <w:szCs w:val="22"/>
        </w:rPr>
        <w:t xml:space="preserve"> </w:t>
      </w:r>
      <w:r w:rsidR="003008B2" w:rsidRPr="00985F78">
        <w:rPr>
          <w:sz w:val="20"/>
          <w:szCs w:val="22"/>
        </w:rPr>
        <w:t>[Reihenfolge spielt keine Rolle]</w:t>
      </w:r>
    </w:p>
    <w:p w14:paraId="71D3F340" w14:textId="36E85096" w:rsidR="003008B2" w:rsidRPr="003008B2" w:rsidRDefault="005B0809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szCs w:val="22"/>
        </w:rPr>
      </w:pPr>
      <m:oMath>
        <m:r>
          <w:rPr>
            <w:rFonts w:ascii="Cambria Math" w:hAnsi="Cambria Math"/>
            <w:szCs w:val="22"/>
          </w:rPr>
          <m:t>g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Cs w:val="22"/>
          </w:rPr>
          <m:t>=2⋅</m:t>
        </m:r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-5</m:t>
            </m:r>
          </m:e>
        </m:d>
      </m:oMath>
    </w:p>
    <w:p w14:paraId="48437DEE" w14:textId="6E274239" w:rsidR="00836C8A" w:rsidRPr="003008B2" w:rsidRDefault="00EA2AB3" w:rsidP="00985F78">
      <w:pPr>
        <w:spacing w:before="60" w:after="60" w:line="240" w:lineRule="auto"/>
        <w:ind w:left="210"/>
        <w:jc w:val="left"/>
        <w:rPr>
          <w:szCs w:val="22"/>
        </w:rPr>
      </w:pPr>
      <w:r w:rsidRPr="00691514">
        <w:rPr>
          <w:color w:val="000000" w:themeColor="text1"/>
        </w:rPr>
        <w:t>Zusatz</w:t>
      </w:r>
      <w:r w:rsidR="003008B2" w:rsidRPr="00691514">
        <w:rPr>
          <w:color w:val="000000" w:themeColor="text1"/>
        </w:rPr>
        <w:t>aufgabe*</w:t>
      </w:r>
      <w:r w:rsidR="004B543B" w:rsidRPr="00691514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color w:val="000000" w:themeColor="text1"/>
            <w:sz w:val="24"/>
          </w:rPr>
          <m:t>g(x)=2⋅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</w:rPr>
              <m:t>-3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x-5</m:t>
                </m:r>
              </m:e>
            </m:d>
          </m:e>
        </m:d>
      </m:oMath>
    </w:p>
    <w:p w14:paraId="4B86A0F9" w14:textId="7880BBEE" w:rsidR="004B543B" w:rsidRPr="009928F9" w:rsidRDefault="00023688" w:rsidP="00985F78">
      <w:pPr>
        <w:pStyle w:val="Listenabsatz"/>
        <w:numPr>
          <w:ilvl w:val="0"/>
          <w:numId w:val="20"/>
        </w:numPr>
        <w:spacing w:before="60" w:after="60" w:line="240" w:lineRule="auto"/>
        <w:jc w:val="left"/>
        <w:rPr>
          <w:szCs w:val="22"/>
        </w:rPr>
      </w:pPr>
      <w:r>
        <w:rPr>
          <w:szCs w:val="22"/>
        </w:rPr>
        <w:t xml:space="preserve"> </w:t>
      </w:r>
    </w:p>
    <w:p w14:paraId="6B22C3D6" w14:textId="77777777" w:rsidR="00023688" w:rsidRPr="00023688" w:rsidRDefault="00023688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Der Graph von </w:t>
      </w:r>
      <w:r w:rsidRPr="00023688">
        <w:rPr>
          <w:i/>
          <w:szCs w:val="22"/>
        </w:rPr>
        <w:t>g</w:t>
      </w:r>
      <w:r w:rsidRPr="00023688">
        <w:rPr>
          <w:szCs w:val="22"/>
        </w:rPr>
        <w:t xml:space="preserve"> kann aus dem Graphen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erzeugt werden, indem der Graph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</w:t>
      </w:r>
    </w:p>
    <w:p w14:paraId="3F5AC540" w14:textId="77777777" w:rsidR="00023688" w:rsidRDefault="00EE17A4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>mit dem Faktor</w:t>
      </w:r>
      <w:r w:rsidR="005B0809" w:rsidRPr="00B27CA6">
        <w:rPr>
          <w:szCs w:val="22"/>
        </w:rPr>
        <w:t xml:space="preserve"> </w:t>
      </w:r>
      <w:r w:rsidR="0093106D">
        <w:rPr>
          <w:szCs w:val="22"/>
        </w:rPr>
        <w:t>2</w:t>
      </w:r>
      <w:r w:rsidR="005B0809" w:rsidRPr="00B27CA6">
        <w:rPr>
          <w:szCs w:val="22"/>
        </w:rPr>
        <w:t xml:space="preserve"> in </w:t>
      </w:r>
      <w:r w:rsidR="005B0809" w:rsidRPr="00023688">
        <w:rPr>
          <w:i/>
          <w:szCs w:val="22"/>
        </w:rPr>
        <w:t>x</w:t>
      </w:r>
      <w:r w:rsidR="005B0809" w:rsidRPr="00B27CA6">
        <w:rPr>
          <w:szCs w:val="22"/>
        </w:rPr>
        <w:t xml:space="preserve">-Richtung </w:t>
      </w:r>
      <w:r w:rsidR="0093106D">
        <w:rPr>
          <w:szCs w:val="22"/>
        </w:rPr>
        <w:t xml:space="preserve">und </w:t>
      </w:r>
    </w:p>
    <w:p w14:paraId="643A22DD" w14:textId="6D6B7A00" w:rsidR="005B0809" w:rsidRPr="00023688" w:rsidRDefault="00023688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 w:val="18"/>
          <w:szCs w:val="22"/>
        </w:rPr>
      </w:pPr>
      <w:r>
        <w:rPr>
          <w:szCs w:val="22"/>
        </w:rPr>
        <w:t xml:space="preserve">mit </w:t>
      </w:r>
      <w:r w:rsidR="00EE17A4">
        <w:rPr>
          <w:szCs w:val="22"/>
        </w:rPr>
        <w:t>dem Faktor</w:t>
      </w:r>
      <w:r w:rsidR="006B43C9">
        <w:rPr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</w:rPr>
              <m:t>2</m:t>
            </m:r>
          </m:den>
        </m:f>
      </m:oMath>
      <w:r w:rsidR="00507243" w:rsidRPr="00023688">
        <w:rPr>
          <w:szCs w:val="22"/>
        </w:rPr>
        <w:t xml:space="preserve"> </w:t>
      </w:r>
      <w:r w:rsidR="006B43C9">
        <w:rPr>
          <w:szCs w:val="22"/>
        </w:rPr>
        <w:t>in</w:t>
      </w:r>
      <w:r w:rsidR="00A440B9">
        <w:rPr>
          <w:szCs w:val="22"/>
        </w:rPr>
        <w:t xml:space="preserve"> </w:t>
      </w:r>
      <w:r w:rsidR="00A440B9" w:rsidRPr="00023688">
        <w:rPr>
          <w:i/>
          <w:szCs w:val="22"/>
        </w:rPr>
        <w:t>y</w:t>
      </w:r>
      <w:r w:rsidR="00A440B9" w:rsidRPr="00023688">
        <w:rPr>
          <w:szCs w:val="22"/>
        </w:rPr>
        <w:t>-</w:t>
      </w:r>
      <w:r w:rsidR="00A440B9">
        <w:rPr>
          <w:szCs w:val="22"/>
        </w:rPr>
        <w:t xml:space="preserve">Richtung </w:t>
      </w:r>
      <w:r w:rsidR="006B43C9">
        <w:rPr>
          <w:szCs w:val="22"/>
        </w:rPr>
        <w:t>gestreckt wird.</w:t>
      </w:r>
      <w:r w:rsidRPr="00023688">
        <w:rPr>
          <w:szCs w:val="22"/>
        </w:rPr>
        <w:t xml:space="preserve"> </w:t>
      </w:r>
      <w:r>
        <w:rPr>
          <w:szCs w:val="22"/>
        </w:rPr>
        <w:t xml:space="preserve"> </w:t>
      </w:r>
      <w:r w:rsidRPr="00CA3B75">
        <w:rPr>
          <w:sz w:val="20"/>
          <w:szCs w:val="22"/>
        </w:rPr>
        <w:t>[Reihenfolge spielt keine Rolle]</w:t>
      </w:r>
      <w:r w:rsidR="003008B2">
        <w:rPr>
          <w:szCs w:val="22"/>
        </w:rPr>
        <w:br/>
      </w:r>
      <w:r w:rsidR="003008B2" w:rsidRPr="00023688">
        <w:rPr>
          <w:sz w:val="18"/>
          <w:szCs w:val="22"/>
        </w:rPr>
        <w:t>[</w:t>
      </w:r>
      <w:r w:rsidR="00FD172D" w:rsidRPr="00023688">
        <w:rPr>
          <w:sz w:val="18"/>
          <w:szCs w:val="22"/>
        </w:rPr>
        <w:t>vgl. x-Koordinate des Tiefpunktes und y-Koordinate des Hochp</w:t>
      </w:r>
      <w:r w:rsidRPr="00023688">
        <w:rPr>
          <w:sz w:val="18"/>
          <w:szCs w:val="22"/>
        </w:rPr>
        <w:t>unktes]</w:t>
      </w:r>
    </w:p>
    <w:p w14:paraId="48A0ADCF" w14:textId="686E9DF1" w:rsidR="003008B2" w:rsidRDefault="006565B5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/>
        <w:jc w:val="left"/>
        <w:rPr>
          <w:color w:val="000000" w:themeColor="text1"/>
          <w:sz w:val="24"/>
        </w:rPr>
      </w:pPr>
      <m:oMath>
        <m:r>
          <w:rPr>
            <w:rFonts w:ascii="Cambria Math" w:hAnsi="Cambria Math"/>
            <w:color w:val="000000" w:themeColor="text1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24"/>
          </w:rPr>
          <m:t>⋅f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</m:d>
      </m:oMath>
    </w:p>
    <w:p w14:paraId="422BDF3B" w14:textId="01611493" w:rsidR="008216AB" w:rsidRPr="003008B2" w:rsidRDefault="003008B2" w:rsidP="00985F78">
      <w:pPr>
        <w:spacing w:before="60" w:after="60" w:line="240" w:lineRule="auto"/>
        <w:ind w:left="210"/>
        <w:jc w:val="left"/>
        <w:rPr>
          <w:color w:val="000000" w:themeColor="text1"/>
          <w:sz w:val="24"/>
        </w:rPr>
      </w:pPr>
      <w:r w:rsidRPr="00691514">
        <w:rPr>
          <w:color w:val="000000" w:themeColor="text1"/>
        </w:rPr>
        <w:t>Zusatzaufgabe*</w:t>
      </w:r>
      <w:r w:rsidR="000658AA" w:rsidRPr="00691514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color w:val="000000" w:themeColor="text1"/>
            <w:sz w:val="24"/>
          </w:rPr>
          <m:t>g(x)=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24"/>
          </w:rPr>
          <m:t>⋅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2⋅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</w:rPr>
              <m:t>x+2</m:t>
            </m:r>
          </m:e>
        </m:d>
      </m:oMath>
    </w:p>
    <w:p w14:paraId="26E35BC6" w14:textId="2C0B1E23" w:rsidR="003008B2" w:rsidRDefault="003008B2" w:rsidP="00985F78">
      <w:pPr>
        <w:pStyle w:val="Listenabsatz"/>
        <w:numPr>
          <w:ilvl w:val="0"/>
          <w:numId w:val="20"/>
        </w:numPr>
        <w:spacing w:before="60" w:after="60" w:line="240" w:lineRule="auto"/>
        <w:jc w:val="left"/>
        <w:rPr>
          <w:szCs w:val="22"/>
        </w:rPr>
      </w:pPr>
    </w:p>
    <w:p w14:paraId="0576C57A" w14:textId="77777777" w:rsidR="00985F78" w:rsidRPr="00023688" w:rsidRDefault="00985F78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Der Graph von </w:t>
      </w:r>
      <w:r w:rsidRPr="00023688">
        <w:rPr>
          <w:i/>
          <w:szCs w:val="22"/>
        </w:rPr>
        <w:t>g</w:t>
      </w:r>
      <w:r w:rsidRPr="00023688">
        <w:rPr>
          <w:szCs w:val="22"/>
        </w:rPr>
        <w:t xml:space="preserve"> kann aus dem Graphen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erzeugt werden, indem der Graph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</w:t>
      </w:r>
    </w:p>
    <w:p w14:paraId="0CB79039" w14:textId="7B282690" w:rsidR="00985F78" w:rsidRPr="00985F78" w:rsidRDefault="00335C75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>z</w:t>
      </w:r>
      <w:r w:rsidR="00F715EA" w:rsidRPr="00335C75">
        <w:rPr>
          <w:szCs w:val="22"/>
        </w:rPr>
        <w:t>unächst</w:t>
      </w:r>
      <w:r w:rsidR="0098356E" w:rsidRPr="00335C75">
        <w:rPr>
          <w:szCs w:val="22"/>
        </w:rPr>
        <w:t xml:space="preserve"> </w:t>
      </w:r>
      <w:r w:rsidRPr="00335C75">
        <w:rPr>
          <w:szCs w:val="22"/>
        </w:rPr>
        <w:t xml:space="preserve">mit dem Faktor </w:t>
      </w:r>
      <m:oMath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</w:rPr>
              <m:t>2</m:t>
            </m:r>
          </m:den>
        </m:f>
      </m:oMath>
      <w:r w:rsidR="00691514">
        <w:rPr>
          <w:szCs w:val="22"/>
        </w:rPr>
        <w:t xml:space="preserve">  </w:t>
      </w:r>
      <w:r w:rsidR="006227EF">
        <w:rPr>
          <w:szCs w:val="22"/>
        </w:rPr>
        <w:t xml:space="preserve">in </w:t>
      </w:r>
      <w:r w:rsidR="006227EF" w:rsidRPr="00CA3B75">
        <w:rPr>
          <w:i/>
          <w:szCs w:val="22"/>
        </w:rPr>
        <w:t>x</w:t>
      </w:r>
      <w:r w:rsidR="006227EF">
        <w:rPr>
          <w:szCs w:val="22"/>
        </w:rPr>
        <w:t>-Richtung gestreckt</w:t>
      </w:r>
      <w:r w:rsidR="00D27F9F">
        <w:rPr>
          <w:szCs w:val="22"/>
        </w:rPr>
        <w:t xml:space="preserve"> </w:t>
      </w:r>
      <w:r w:rsidR="00FD172D" w:rsidRPr="00985F78">
        <w:rPr>
          <w:sz w:val="20"/>
          <w:szCs w:val="22"/>
        </w:rPr>
        <w:t xml:space="preserve">[vgl. Abstand der Extrempunkte] </w:t>
      </w:r>
    </w:p>
    <w:p w14:paraId="72CD798C" w14:textId="77777777" w:rsidR="00985F78" w:rsidRDefault="00D27F9F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>und</w:t>
      </w:r>
      <w:r w:rsidR="00FD172D">
        <w:rPr>
          <w:szCs w:val="22"/>
        </w:rPr>
        <w:t xml:space="preserve"> </w:t>
      </w:r>
      <w:r w:rsidR="00815AA3">
        <w:rPr>
          <w:szCs w:val="22"/>
        </w:rPr>
        <w:t xml:space="preserve">an der </w:t>
      </w:r>
      <w:r w:rsidR="000B36BD" w:rsidRPr="00985F78">
        <w:rPr>
          <w:i/>
          <w:szCs w:val="22"/>
        </w:rPr>
        <w:t>x</w:t>
      </w:r>
      <w:r w:rsidR="000B36BD">
        <w:rPr>
          <w:szCs w:val="22"/>
        </w:rPr>
        <w:t xml:space="preserve">-Achse gespiegelt wird </w:t>
      </w:r>
      <w:r w:rsidR="00D537DC">
        <w:rPr>
          <w:szCs w:val="22"/>
        </w:rPr>
        <w:t>sowie</w:t>
      </w:r>
      <w:r w:rsidR="000B36BD">
        <w:rPr>
          <w:szCs w:val="22"/>
        </w:rPr>
        <w:t xml:space="preserve"> </w:t>
      </w:r>
    </w:p>
    <w:p w14:paraId="230B028A" w14:textId="77777777" w:rsidR="00985F78" w:rsidRDefault="00815AA3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>anschließend</w:t>
      </w:r>
      <w:r w:rsidR="00A440B9" w:rsidRPr="00335C75">
        <w:rPr>
          <w:szCs w:val="22"/>
        </w:rPr>
        <w:t xml:space="preserve"> um </w:t>
      </w:r>
      <w:r w:rsidR="0048607D" w:rsidRPr="00335C75">
        <w:rPr>
          <w:szCs w:val="22"/>
        </w:rPr>
        <w:t>2</w:t>
      </w:r>
      <w:r w:rsidR="00A440B9" w:rsidRPr="00335C75">
        <w:rPr>
          <w:szCs w:val="22"/>
        </w:rPr>
        <w:t xml:space="preserve"> Einheiten in </w:t>
      </w:r>
      <w:r w:rsidR="00A440B9" w:rsidRPr="00985F78">
        <w:rPr>
          <w:i/>
          <w:szCs w:val="22"/>
        </w:rPr>
        <w:t>x</w:t>
      </w:r>
      <w:r w:rsidR="00A440B9" w:rsidRPr="00335C75">
        <w:rPr>
          <w:szCs w:val="22"/>
        </w:rPr>
        <w:t>-Richtung</w:t>
      </w:r>
      <w:r w:rsidR="008F4837">
        <w:rPr>
          <w:szCs w:val="22"/>
        </w:rPr>
        <w:t xml:space="preserve"> verschoben wird.</w:t>
      </w:r>
    </w:p>
    <w:p w14:paraId="4E622D31" w14:textId="0EF689A4" w:rsidR="00A440B9" w:rsidRPr="00985F78" w:rsidRDefault="003008B2" w:rsidP="00985F78">
      <w:pPr>
        <w:pStyle w:val="Listenabsatz"/>
        <w:spacing w:before="60" w:after="60" w:line="240" w:lineRule="auto"/>
        <w:ind w:left="850"/>
        <w:contextualSpacing w:val="0"/>
        <w:jc w:val="left"/>
        <w:rPr>
          <w:szCs w:val="22"/>
        </w:rPr>
      </w:pPr>
      <w:r w:rsidRPr="00985F78">
        <w:rPr>
          <w:sz w:val="20"/>
          <w:szCs w:val="22"/>
        </w:rPr>
        <w:t>[Reihenfolge der beiden ersten Schritte spielt keine Rolle, sofern der dritte danach erfolgt.]</w:t>
      </w:r>
    </w:p>
    <w:p w14:paraId="1330FE11" w14:textId="60AA05D2" w:rsidR="003008B2" w:rsidRPr="003008B2" w:rsidRDefault="00FD1714" w:rsidP="00985F78">
      <w:pPr>
        <w:pStyle w:val="Listenabsatz"/>
        <w:numPr>
          <w:ilvl w:val="1"/>
          <w:numId w:val="20"/>
        </w:numPr>
        <w:spacing w:before="60" w:after="0" w:line="240" w:lineRule="auto"/>
        <w:ind w:left="567" w:hanging="357"/>
        <w:contextualSpacing w:val="0"/>
        <w:jc w:val="left"/>
        <w:rPr>
          <w:szCs w:val="22"/>
        </w:rPr>
      </w:pPr>
      <m:oMath>
        <m:r>
          <w:rPr>
            <w:rFonts w:ascii="Cambria Math" w:hAnsi="Cambria Math"/>
            <w:szCs w:val="22"/>
          </w:rPr>
          <m:t>g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Cs w:val="22"/>
          </w:rPr>
          <m:t>=-</m:t>
        </m:r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3</m:t>
                </m:r>
              </m:den>
            </m:f>
            <m:d>
              <m:dPr>
                <m:ctrlPr>
                  <w:rPr>
                    <w:rFonts w:ascii="Cambria Math" w:hAnsi="Cambria Math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-2</m:t>
                </m:r>
              </m:e>
            </m:d>
          </m:e>
        </m:d>
      </m:oMath>
    </w:p>
    <w:p w14:paraId="0C4E325F" w14:textId="6F25E90D" w:rsidR="00FD1714" w:rsidRPr="003008B2" w:rsidRDefault="003008B2" w:rsidP="00985F78">
      <w:pPr>
        <w:spacing w:after="60" w:line="240" w:lineRule="auto"/>
        <w:ind w:left="210"/>
        <w:jc w:val="left"/>
        <w:rPr>
          <w:szCs w:val="22"/>
        </w:rPr>
      </w:pPr>
      <w:r w:rsidRPr="00691514">
        <w:rPr>
          <w:color w:val="000000" w:themeColor="text1"/>
        </w:rPr>
        <w:t>Zusatzaufgabe*</w:t>
      </w:r>
      <w:r w:rsidR="00FD1714" w:rsidRPr="00691514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color w:val="000000" w:themeColor="text1"/>
            <w:sz w:val="24"/>
          </w:rPr>
          <m:t>g(x)=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-1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⋅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⋅(x-2)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</w:rPr>
              <m:t>-2⋅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 w:val="24"/>
                      </w:rPr>
                      <m:t>⋅(x-2)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2</m:t>
                </m:r>
              </m:sup>
            </m:sSup>
          </m:e>
        </m:d>
      </m:oMath>
    </w:p>
    <w:p w14:paraId="0A86AFB9" w14:textId="33975607" w:rsidR="003008B2" w:rsidRPr="003008B2" w:rsidRDefault="003008B2" w:rsidP="00985F78">
      <w:pPr>
        <w:pStyle w:val="Listenabsatz"/>
        <w:numPr>
          <w:ilvl w:val="0"/>
          <w:numId w:val="20"/>
        </w:numPr>
        <w:spacing w:before="60" w:after="60" w:line="240" w:lineRule="auto"/>
        <w:jc w:val="left"/>
        <w:rPr>
          <w:color w:val="000000" w:themeColor="text1"/>
          <w:sz w:val="24"/>
        </w:rPr>
      </w:pPr>
    </w:p>
    <w:p w14:paraId="636996A7" w14:textId="77777777" w:rsidR="00985F78" w:rsidRPr="00023688" w:rsidRDefault="00985F78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 w:hanging="357"/>
        <w:contextualSpacing w:val="0"/>
        <w:jc w:val="left"/>
        <w:rPr>
          <w:color w:val="000000" w:themeColor="text1"/>
          <w:sz w:val="24"/>
        </w:rPr>
      </w:pPr>
      <w:r w:rsidRPr="00023688">
        <w:rPr>
          <w:szCs w:val="22"/>
        </w:rPr>
        <w:t xml:space="preserve">Der Graph von </w:t>
      </w:r>
      <w:r w:rsidRPr="00023688">
        <w:rPr>
          <w:i/>
          <w:szCs w:val="22"/>
        </w:rPr>
        <w:t>g</w:t>
      </w:r>
      <w:r w:rsidRPr="00023688">
        <w:rPr>
          <w:szCs w:val="22"/>
        </w:rPr>
        <w:t xml:space="preserve"> kann aus dem Graphen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erzeugt werden, indem der Graph von </w:t>
      </w:r>
      <w:r w:rsidRPr="00023688">
        <w:rPr>
          <w:i/>
          <w:szCs w:val="22"/>
        </w:rPr>
        <w:t>f</w:t>
      </w:r>
      <w:r w:rsidRPr="00023688">
        <w:rPr>
          <w:szCs w:val="22"/>
        </w:rPr>
        <w:t xml:space="preserve"> </w:t>
      </w:r>
    </w:p>
    <w:p w14:paraId="29024506" w14:textId="77777777" w:rsidR="00985F78" w:rsidRDefault="00D56F05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 xml:space="preserve">an der </w:t>
      </w:r>
      <w:r w:rsidRPr="00985F78">
        <w:rPr>
          <w:i/>
          <w:szCs w:val="22"/>
        </w:rPr>
        <w:t>y</w:t>
      </w:r>
      <w:r>
        <w:rPr>
          <w:szCs w:val="22"/>
        </w:rPr>
        <w:t xml:space="preserve">-Achse gespiegelt und </w:t>
      </w:r>
    </w:p>
    <w:p w14:paraId="4F5987CC" w14:textId="183EC6E8" w:rsidR="00531D91" w:rsidRPr="00985F78" w:rsidRDefault="00D56F05" w:rsidP="00985F78">
      <w:pPr>
        <w:pStyle w:val="Listenabsatz"/>
        <w:numPr>
          <w:ilvl w:val="2"/>
          <w:numId w:val="20"/>
        </w:numPr>
        <w:spacing w:before="60" w:after="60" w:line="240" w:lineRule="auto"/>
        <w:ind w:left="850" w:hanging="323"/>
        <w:contextualSpacing w:val="0"/>
        <w:jc w:val="left"/>
        <w:rPr>
          <w:szCs w:val="22"/>
        </w:rPr>
      </w:pPr>
      <w:r>
        <w:rPr>
          <w:szCs w:val="22"/>
        </w:rPr>
        <w:t xml:space="preserve">um -6 Einheiten in </w:t>
      </w:r>
      <w:r w:rsidRPr="00985F78">
        <w:rPr>
          <w:i/>
          <w:szCs w:val="22"/>
        </w:rPr>
        <w:t>y</w:t>
      </w:r>
      <w:r>
        <w:rPr>
          <w:szCs w:val="22"/>
        </w:rPr>
        <w:t>-Richtung verschoben wird.</w:t>
      </w:r>
      <w:r w:rsidR="00985F78">
        <w:rPr>
          <w:szCs w:val="22"/>
        </w:rPr>
        <w:t xml:space="preserve"> </w:t>
      </w:r>
      <w:r w:rsidR="003008B2" w:rsidRPr="00985F78">
        <w:rPr>
          <w:szCs w:val="22"/>
        </w:rPr>
        <w:t>[Reihenfolge spielt keine Rolle]</w:t>
      </w:r>
    </w:p>
    <w:p w14:paraId="6FC86D1F" w14:textId="038F0328" w:rsidR="003008B2" w:rsidRDefault="00D56F05" w:rsidP="00985F78">
      <w:pPr>
        <w:pStyle w:val="Listenabsatz"/>
        <w:numPr>
          <w:ilvl w:val="1"/>
          <w:numId w:val="20"/>
        </w:numPr>
        <w:spacing w:before="60" w:after="60" w:line="240" w:lineRule="auto"/>
        <w:ind w:left="567"/>
        <w:jc w:val="left"/>
        <w:rPr>
          <w:color w:val="000000" w:themeColor="text1"/>
          <w:sz w:val="24"/>
        </w:rPr>
      </w:pPr>
      <m:oMath>
        <m:r>
          <w:rPr>
            <w:rFonts w:ascii="Cambria Math" w:hAnsi="Cambria Math"/>
            <w:color w:val="000000" w:themeColor="text1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=f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</w:rPr>
              <m:t>-x</m:t>
            </m:r>
          </m:e>
        </m:d>
        <m:r>
          <w:rPr>
            <w:rFonts w:ascii="Cambria Math" w:hAnsi="Cambria Math"/>
            <w:color w:val="000000" w:themeColor="text1"/>
            <w:sz w:val="24"/>
          </w:rPr>
          <m:t>-6</m:t>
        </m:r>
      </m:oMath>
    </w:p>
    <w:p w14:paraId="27BDE796" w14:textId="77777777" w:rsidR="00440043" w:rsidRPr="00440043" w:rsidRDefault="003008B2" w:rsidP="00985F78">
      <w:pPr>
        <w:spacing w:line="240" w:lineRule="auto"/>
        <w:ind w:left="207"/>
        <w:jc w:val="left"/>
        <w:rPr>
          <w:sz w:val="24"/>
        </w:rPr>
      </w:pPr>
      <w:r w:rsidRPr="00691514">
        <w:rPr>
          <w:color w:val="000000" w:themeColor="text1"/>
        </w:rPr>
        <w:t>Zusatzaufgabe*</w:t>
      </w:r>
      <w:r w:rsidR="007B500F" w:rsidRPr="00691514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2048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-x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5</m:t>
            </m:r>
          </m:sup>
        </m:sSup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256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-x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4</m:t>
            </m:r>
          </m:sup>
        </m:sSup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-x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 xml:space="preserve">+2-6 </m:t>
        </m:r>
      </m:oMath>
    </w:p>
    <w:p w14:paraId="67BF989F" w14:textId="77A31714" w:rsidR="00D56F05" w:rsidRPr="00985F78" w:rsidRDefault="0060513F" w:rsidP="00F30551">
      <w:pPr>
        <w:spacing w:line="240" w:lineRule="auto"/>
        <w:ind w:left="2127" w:firstLine="709"/>
        <w:jc w:val="left"/>
        <w:rPr>
          <w:color w:val="000000" w:themeColor="text1"/>
          <w:sz w:val="18"/>
          <w:szCs w:val="22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8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18"/>
                  <w:szCs w:val="22"/>
                </w:rPr>
                <m:t>vereinfacht</m:t>
              </m:r>
              <m:r>
                <w:rPr>
                  <w:rFonts w:ascii="Cambria Math" w:hAnsi="Cambria Math"/>
                  <w:sz w:val="18"/>
                  <w:szCs w:val="22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22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2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22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22"/>
                        </w:rPr>
                        <m:t>2048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22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18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22"/>
                    </w:rPr>
                    <m:t>256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2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8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22"/>
                    </w:rPr>
                    <m:t>8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22"/>
                </w:rPr>
                <m:t xml:space="preserve">-4 </m:t>
              </m:r>
            </m:e>
          </m:d>
        </m:oMath>
      </m:oMathPara>
    </w:p>
    <w:sectPr w:rsidR="00D56F05" w:rsidRPr="00985F78" w:rsidSect="00643205">
      <w:pgSz w:w="11900" w:h="16840"/>
      <w:pgMar w:top="1276" w:right="1418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755FB1" w16cex:dateUtc="2024-01-14T10:10:00Z"/>
  <w16cex:commentExtensible w16cex:durableId="4200F152" w16cex:dateUtc="2024-01-14T10:15:00Z"/>
  <w16cex:commentExtensible w16cex:durableId="446CE275" w16cex:dateUtc="2024-01-26T13:25:00Z"/>
  <w16cex:commentExtensible w16cex:durableId="34EB1D4E" w16cex:dateUtc="2024-01-05T16:00:00Z"/>
  <w16cex:commentExtensible w16cex:durableId="0370984E" w16cex:dateUtc="2024-02-03T06:00:00Z"/>
  <w16cex:commentExtensible w16cex:durableId="2261EE1F" w16cex:dateUtc="2024-01-26T13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BC6047" w16cid:durableId="146708D6"/>
  <w16cid:commentId w16cid:paraId="483C27C0" w16cid:durableId="28755FB1"/>
  <w16cid:commentId w16cid:paraId="1FC7561C" w16cid:durableId="420839B7"/>
  <w16cid:commentId w16cid:paraId="3F909AF4" w16cid:durableId="4200F152"/>
  <w16cid:commentId w16cid:paraId="221048E5" w16cid:durableId="15D11164"/>
  <w16cid:commentId w16cid:paraId="2667486F" w16cid:durableId="446CE275"/>
  <w16cid:commentId w16cid:paraId="155A2A9C" w16cid:durableId="56228ACE"/>
  <w16cid:commentId w16cid:paraId="69E45AA9" w16cid:durableId="34EB1D4E"/>
  <w16cid:commentId w16cid:paraId="0CB7DDB1" w16cid:durableId="76C1729A"/>
  <w16cid:commentId w16cid:paraId="21512683" w16cid:durableId="0370984E"/>
  <w16cid:commentId w16cid:paraId="6A0208DB" w16cid:durableId="2B8D18D2"/>
  <w16cid:commentId w16cid:paraId="4C923CB8" w16cid:durableId="2261EE1F"/>
  <w16cid:commentId w16cid:paraId="6EBDFA62" w16cid:durableId="728871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67BD1" w14:textId="77777777" w:rsidR="0060513F" w:rsidRDefault="0060513F" w:rsidP="00FE5C77">
      <w:r>
        <w:separator/>
      </w:r>
    </w:p>
  </w:endnote>
  <w:endnote w:type="continuationSeparator" w:id="0">
    <w:p w14:paraId="19500CD6" w14:textId="77777777" w:rsidR="0060513F" w:rsidRDefault="0060513F" w:rsidP="00FE5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4E751" w14:textId="1D2F7402" w:rsidR="00B000EB" w:rsidRPr="00277980" w:rsidRDefault="00B000EB" w:rsidP="00277980">
    <w:pPr>
      <w:pStyle w:val="Fuzeile"/>
    </w:pPr>
    <w:r w:rsidRPr="00277980">
      <w:tab/>
      <w:t>QUA-LiS NRW</w:t>
    </w:r>
    <w:r w:rsidRPr="00277980">
      <w:tab/>
      <w:t xml:space="preserve">Seite </w:t>
    </w:r>
    <w:r w:rsidRPr="00277980">
      <w:fldChar w:fldCharType="begin"/>
    </w:r>
    <w:r w:rsidRPr="00277980">
      <w:instrText xml:space="preserve"> PAGE   \* MERGEFORMAT </w:instrText>
    </w:r>
    <w:r w:rsidRPr="00277980">
      <w:fldChar w:fldCharType="separate"/>
    </w:r>
    <w:r w:rsidR="00AF5A93">
      <w:rPr>
        <w:noProof/>
      </w:rPr>
      <w:t>5</w:t>
    </w:r>
    <w:r w:rsidRPr="00277980">
      <w:fldChar w:fldCharType="end"/>
    </w:r>
    <w:r w:rsidRPr="00277980">
      <w:t xml:space="preserve"> von </w:t>
    </w:r>
    <w:fldSimple w:instr=" NUMPAGES   \* MERGEFORMAT ">
      <w:r w:rsidR="00AF5A93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1D3DF" w14:textId="77777777" w:rsidR="0060513F" w:rsidRDefault="0060513F" w:rsidP="00FE5C77">
      <w:r>
        <w:separator/>
      </w:r>
    </w:p>
  </w:footnote>
  <w:footnote w:type="continuationSeparator" w:id="0">
    <w:p w14:paraId="735F35EF" w14:textId="77777777" w:rsidR="0060513F" w:rsidRDefault="0060513F" w:rsidP="00FE5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F1F76" w14:textId="75D53D9D" w:rsidR="00B000EB" w:rsidRPr="00277980" w:rsidRDefault="00B000EB" w:rsidP="00277980">
    <w:pPr>
      <w:pStyle w:val="Kopfzeile1"/>
      <w:tabs>
        <w:tab w:val="clear" w:pos="4536"/>
      </w:tabs>
    </w:pPr>
    <w:r>
      <w:t>SILP – GOSt Mathematik</w:t>
    </w:r>
    <w:r>
      <w:tab/>
    </w:r>
    <w:sdt>
      <w:sdtPr>
        <w:alias w:val="Titel"/>
        <w:tag w:val=""/>
        <w:id w:val="-15475598"/>
        <w:placeholder>
          <w:docPart w:val="9485EA71C18E46799DE5DAA09DF5521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Transformationen ganzrationaler Funktionen im Inhaltsfeld Analysis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090E39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983DD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F42A8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9EF33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62BE5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B0430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64177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7AB39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5CC51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76BF7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63A8D"/>
    <w:multiLevelType w:val="hybridMultilevel"/>
    <w:tmpl w:val="D10C3ED4"/>
    <w:lvl w:ilvl="0" w:tplc="24FE8DEC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0A33D2"/>
    <w:multiLevelType w:val="hybridMultilevel"/>
    <w:tmpl w:val="838C1CDE"/>
    <w:lvl w:ilvl="0" w:tplc="24FE8DEC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1D623B"/>
    <w:multiLevelType w:val="hybridMultilevel"/>
    <w:tmpl w:val="93FCB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22C7B"/>
    <w:multiLevelType w:val="hybridMultilevel"/>
    <w:tmpl w:val="570CDAAA"/>
    <w:lvl w:ilvl="0" w:tplc="2C94AB66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</w:rPr>
    </w:lvl>
    <w:lvl w:ilvl="1" w:tplc="04070015">
      <w:start w:val="1"/>
      <w:numFmt w:val="decimal"/>
      <w:lvlText w:val="(%2)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5E0E91"/>
    <w:multiLevelType w:val="multilevel"/>
    <w:tmpl w:val="ADB48386"/>
    <w:lvl w:ilvl="0">
      <w:start w:val="1"/>
      <w:numFmt w:val="bullet"/>
      <w:pStyle w:val="bersichtsraster-Aufzhlung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3E83EB2"/>
    <w:multiLevelType w:val="hybridMultilevel"/>
    <w:tmpl w:val="C33EB8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D87859"/>
    <w:multiLevelType w:val="hybridMultilevel"/>
    <w:tmpl w:val="70AAC922"/>
    <w:lvl w:ilvl="0" w:tplc="04070011">
      <w:start w:val="1"/>
      <w:numFmt w:val="decimal"/>
      <w:pStyle w:val="Liste-Kompetenz-Numm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72FE0"/>
    <w:multiLevelType w:val="hybridMultilevel"/>
    <w:tmpl w:val="A36AA870"/>
    <w:lvl w:ilvl="0" w:tplc="937EDD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F5982"/>
    <w:multiLevelType w:val="hybridMultilevel"/>
    <w:tmpl w:val="FE5EDF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7269E"/>
    <w:multiLevelType w:val="hybridMultilevel"/>
    <w:tmpl w:val="794A785C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D9B1CC5"/>
    <w:multiLevelType w:val="hybridMultilevel"/>
    <w:tmpl w:val="3732DD2E"/>
    <w:lvl w:ilvl="0" w:tplc="393E7AB6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  <w:sz w:val="24"/>
        <w:szCs w:val="24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F86E45"/>
    <w:multiLevelType w:val="hybridMultilevel"/>
    <w:tmpl w:val="CB3AFD8C"/>
    <w:lvl w:ilvl="0" w:tplc="24FE8DEC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EF09B4"/>
    <w:multiLevelType w:val="multilevel"/>
    <w:tmpl w:val="64F6A71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b/>
        <w:bCs/>
        <w:i w:val="0"/>
        <w:iCs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1A8649C"/>
    <w:multiLevelType w:val="hybridMultilevel"/>
    <w:tmpl w:val="4D7E3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E18F3"/>
    <w:multiLevelType w:val="hybridMultilevel"/>
    <w:tmpl w:val="B798F038"/>
    <w:lvl w:ilvl="0" w:tplc="F89AE55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7727B"/>
    <w:multiLevelType w:val="hybridMultilevel"/>
    <w:tmpl w:val="673E2F0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61900"/>
    <w:multiLevelType w:val="hybridMultilevel"/>
    <w:tmpl w:val="45ECE074"/>
    <w:lvl w:ilvl="0" w:tplc="59BAD23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D24407"/>
    <w:multiLevelType w:val="hybridMultilevel"/>
    <w:tmpl w:val="A790AACE"/>
    <w:lvl w:ilvl="0" w:tplc="201C19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53B73"/>
    <w:multiLevelType w:val="hybridMultilevel"/>
    <w:tmpl w:val="C1AC8A22"/>
    <w:lvl w:ilvl="0" w:tplc="9BF474E2">
      <w:start w:val="2"/>
      <w:numFmt w:val="lowerLetter"/>
      <w:lvlText w:val="%1)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42EBA"/>
    <w:multiLevelType w:val="multilevel"/>
    <w:tmpl w:val="B158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bCs w:val="0"/>
        <w:i w:val="0"/>
        <w:iCs/>
      </w:rPr>
    </w:lvl>
    <w:lvl w:ilvl="1">
      <w:start w:val="1"/>
      <w:numFmt w:val="decimal"/>
      <w:lvlText w:val="(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796B59FF"/>
    <w:multiLevelType w:val="hybridMultilevel"/>
    <w:tmpl w:val="0A2C9CCE"/>
    <w:lvl w:ilvl="0" w:tplc="FE7C62CE">
      <w:numFmt w:val="bullet"/>
      <w:lvlText w:val="-"/>
      <w:lvlJc w:val="left"/>
      <w:pPr>
        <w:ind w:left="48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</w:abstractNum>
  <w:abstractNum w:abstractNumId="31" w15:restartNumberingAfterBreak="0">
    <w:nsid w:val="7F5538F5"/>
    <w:multiLevelType w:val="hybridMultilevel"/>
    <w:tmpl w:val="FD66D004"/>
    <w:lvl w:ilvl="0" w:tplc="04070001">
      <w:start w:val="1"/>
      <w:numFmt w:val="bullet"/>
      <w:lvlText w:val=""/>
      <w:lvlJc w:val="left"/>
      <w:pPr>
        <w:ind w:left="2477" w:hanging="360"/>
      </w:pPr>
      <w:rPr>
        <w:rFonts w:ascii="Symbol" w:hAnsi="Symbol" w:hint="default"/>
        <w:b/>
        <w:bCs/>
        <w:i w:val="0"/>
        <w:iCs w:val="0"/>
      </w:rPr>
    </w:lvl>
    <w:lvl w:ilvl="1" w:tplc="FFFFFFFF">
      <w:start w:val="1"/>
      <w:numFmt w:val="decimal"/>
      <w:lvlText w:val="(%2)"/>
      <w:lvlJc w:val="left"/>
      <w:pPr>
        <w:ind w:left="3197" w:hanging="360"/>
      </w:pPr>
    </w:lvl>
    <w:lvl w:ilvl="2" w:tplc="FFFFFFFF">
      <w:start w:val="1"/>
      <w:numFmt w:val="lowerRoman"/>
      <w:lvlText w:val="%3."/>
      <w:lvlJc w:val="right"/>
      <w:pPr>
        <w:ind w:left="3917" w:hanging="180"/>
      </w:pPr>
    </w:lvl>
    <w:lvl w:ilvl="3" w:tplc="FFFFFFFF" w:tentative="1">
      <w:start w:val="1"/>
      <w:numFmt w:val="decimal"/>
      <w:lvlText w:val="%4."/>
      <w:lvlJc w:val="left"/>
      <w:pPr>
        <w:ind w:left="4637" w:hanging="360"/>
      </w:pPr>
    </w:lvl>
    <w:lvl w:ilvl="4" w:tplc="FFFFFFFF" w:tentative="1">
      <w:start w:val="1"/>
      <w:numFmt w:val="lowerLetter"/>
      <w:lvlText w:val="%5."/>
      <w:lvlJc w:val="left"/>
      <w:pPr>
        <w:ind w:left="5357" w:hanging="360"/>
      </w:pPr>
    </w:lvl>
    <w:lvl w:ilvl="5" w:tplc="FFFFFFFF" w:tentative="1">
      <w:start w:val="1"/>
      <w:numFmt w:val="lowerRoman"/>
      <w:lvlText w:val="%6."/>
      <w:lvlJc w:val="right"/>
      <w:pPr>
        <w:ind w:left="6077" w:hanging="180"/>
      </w:pPr>
    </w:lvl>
    <w:lvl w:ilvl="6" w:tplc="FFFFFFFF" w:tentative="1">
      <w:start w:val="1"/>
      <w:numFmt w:val="decimal"/>
      <w:lvlText w:val="%7."/>
      <w:lvlJc w:val="left"/>
      <w:pPr>
        <w:ind w:left="6797" w:hanging="360"/>
      </w:pPr>
    </w:lvl>
    <w:lvl w:ilvl="7" w:tplc="FFFFFFFF" w:tentative="1">
      <w:start w:val="1"/>
      <w:numFmt w:val="lowerLetter"/>
      <w:lvlText w:val="%8."/>
      <w:lvlJc w:val="left"/>
      <w:pPr>
        <w:ind w:left="7517" w:hanging="360"/>
      </w:pPr>
    </w:lvl>
    <w:lvl w:ilvl="8" w:tplc="FFFFFFFF" w:tentative="1">
      <w:start w:val="1"/>
      <w:numFmt w:val="lowerRoman"/>
      <w:lvlText w:val="%9."/>
      <w:lvlJc w:val="right"/>
      <w:pPr>
        <w:ind w:left="8237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14"/>
  </w:num>
  <w:num w:numId="13">
    <w:abstractNumId w:val="21"/>
  </w:num>
  <w:num w:numId="14">
    <w:abstractNumId w:val="13"/>
  </w:num>
  <w:num w:numId="15">
    <w:abstractNumId w:val="22"/>
  </w:num>
  <w:num w:numId="16">
    <w:abstractNumId w:val="10"/>
  </w:num>
  <w:num w:numId="17">
    <w:abstractNumId w:val="28"/>
  </w:num>
  <w:num w:numId="18">
    <w:abstractNumId w:val="11"/>
  </w:num>
  <w:num w:numId="19">
    <w:abstractNumId w:val="26"/>
  </w:num>
  <w:num w:numId="20">
    <w:abstractNumId w:val="20"/>
  </w:num>
  <w:num w:numId="21">
    <w:abstractNumId w:val="23"/>
  </w:num>
  <w:num w:numId="22">
    <w:abstractNumId w:val="24"/>
  </w:num>
  <w:num w:numId="23">
    <w:abstractNumId w:val="27"/>
  </w:num>
  <w:num w:numId="24">
    <w:abstractNumId w:val="18"/>
  </w:num>
  <w:num w:numId="25">
    <w:abstractNumId w:val="29"/>
  </w:num>
  <w:num w:numId="26">
    <w:abstractNumId w:val="25"/>
  </w:num>
  <w:num w:numId="27">
    <w:abstractNumId w:val="12"/>
  </w:num>
  <w:num w:numId="28">
    <w:abstractNumId w:val="15"/>
  </w:num>
  <w:num w:numId="29">
    <w:abstractNumId w:val="19"/>
  </w:num>
  <w:num w:numId="30">
    <w:abstractNumId w:val="31"/>
  </w:num>
  <w:num w:numId="31">
    <w:abstractNumId w:val="17"/>
  </w:num>
  <w:num w:numId="32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16"/>
    <w:rsid w:val="00000A81"/>
    <w:rsid w:val="00001A4D"/>
    <w:rsid w:val="00002894"/>
    <w:rsid w:val="0000314D"/>
    <w:rsid w:val="000032DD"/>
    <w:rsid w:val="00003DE7"/>
    <w:rsid w:val="00006344"/>
    <w:rsid w:val="00006962"/>
    <w:rsid w:val="00010D10"/>
    <w:rsid w:val="000115C7"/>
    <w:rsid w:val="0001389D"/>
    <w:rsid w:val="00013A82"/>
    <w:rsid w:val="00014EF6"/>
    <w:rsid w:val="00015081"/>
    <w:rsid w:val="00016C1D"/>
    <w:rsid w:val="00017E16"/>
    <w:rsid w:val="00021529"/>
    <w:rsid w:val="00021D4E"/>
    <w:rsid w:val="00023688"/>
    <w:rsid w:val="00023B47"/>
    <w:rsid w:val="000240B4"/>
    <w:rsid w:val="00024D33"/>
    <w:rsid w:val="00030E90"/>
    <w:rsid w:val="00030FCB"/>
    <w:rsid w:val="00031907"/>
    <w:rsid w:val="00031AAC"/>
    <w:rsid w:val="0003220B"/>
    <w:rsid w:val="00033C9C"/>
    <w:rsid w:val="00033D8C"/>
    <w:rsid w:val="0003454C"/>
    <w:rsid w:val="000352AF"/>
    <w:rsid w:val="00037D15"/>
    <w:rsid w:val="00037E00"/>
    <w:rsid w:val="0004062E"/>
    <w:rsid w:val="0004159F"/>
    <w:rsid w:val="00042D07"/>
    <w:rsid w:val="0004496C"/>
    <w:rsid w:val="00045DBB"/>
    <w:rsid w:val="00045FFB"/>
    <w:rsid w:val="00046769"/>
    <w:rsid w:val="00047E45"/>
    <w:rsid w:val="00050EB5"/>
    <w:rsid w:val="0005141C"/>
    <w:rsid w:val="0005285A"/>
    <w:rsid w:val="0005371A"/>
    <w:rsid w:val="0005678A"/>
    <w:rsid w:val="00060B4C"/>
    <w:rsid w:val="000617AE"/>
    <w:rsid w:val="00064D41"/>
    <w:rsid w:val="000658AA"/>
    <w:rsid w:val="000661F4"/>
    <w:rsid w:val="00066B62"/>
    <w:rsid w:val="00070F1F"/>
    <w:rsid w:val="00071317"/>
    <w:rsid w:val="0007231D"/>
    <w:rsid w:val="00073502"/>
    <w:rsid w:val="00074B42"/>
    <w:rsid w:val="00075FA1"/>
    <w:rsid w:val="0007779F"/>
    <w:rsid w:val="00081307"/>
    <w:rsid w:val="00082C6B"/>
    <w:rsid w:val="0008348A"/>
    <w:rsid w:val="00085C57"/>
    <w:rsid w:val="00085CB6"/>
    <w:rsid w:val="00087E7D"/>
    <w:rsid w:val="00090829"/>
    <w:rsid w:val="00091274"/>
    <w:rsid w:val="00091D86"/>
    <w:rsid w:val="0009215A"/>
    <w:rsid w:val="000928CB"/>
    <w:rsid w:val="00093187"/>
    <w:rsid w:val="00094493"/>
    <w:rsid w:val="00095565"/>
    <w:rsid w:val="00096659"/>
    <w:rsid w:val="00096A52"/>
    <w:rsid w:val="000A00EC"/>
    <w:rsid w:val="000A14DC"/>
    <w:rsid w:val="000A3671"/>
    <w:rsid w:val="000A3AC3"/>
    <w:rsid w:val="000A430C"/>
    <w:rsid w:val="000A50B1"/>
    <w:rsid w:val="000A664C"/>
    <w:rsid w:val="000A6BE0"/>
    <w:rsid w:val="000A788C"/>
    <w:rsid w:val="000B1336"/>
    <w:rsid w:val="000B1E49"/>
    <w:rsid w:val="000B36BD"/>
    <w:rsid w:val="000B4565"/>
    <w:rsid w:val="000B4C02"/>
    <w:rsid w:val="000B6CD2"/>
    <w:rsid w:val="000B75AB"/>
    <w:rsid w:val="000C03A8"/>
    <w:rsid w:val="000C26CD"/>
    <w:rsid w:val="000C292C"/>
    <w:rsid w:val="000C3CD5"/>
    <w:rsid w:val="000C46C7"/>
    <w:rsid w:val="000C4EF4"/>
    <w:rsid w:val="000C6F5A"/>
    <w:rsid w:val="000C6FE1"/>
    <w:rsid w:val="000D34BD"/>
    <w:rsid w:val="000D3933"/>
    <w:rsid w:val="000D4688"/>
    <w:rsid w:val="000D5576"/>
    <w:rsid w:val="000D5819"/>
    <w:rsid w:val="000D62A5"/>
    <w:rsid w:val="000D6D56"/>
    <w:rsid w:val="000E068E"/>
    <w:rsid w:val="000E1B10"/>
    <w:rsid w:val="000E30C0"/>
    <w:rsid w:val="000E6E3C"/>
    <w:rsid w:val="000E7BED"/>
    <w:rsid w:val="000F0DE3"/>
    <w:rsid w:val="000F7316"/>
    <w:rsid w:val="000F7723"/>
    <w:rsid w:val="000F7B43"/>
    <w:rsid w:val="00100954"/>
    <w:rsid w:val="00102F09"/>
    <w:rsid w:val="0010345C"/>
    <w:rsid w:val="00103BF0"/>
    <w:rsid w:val="001048D7"/>
    <w:rsid w:val="0011177B"/>
    <w:rsid w:val="0011413A"/>
    <w:rsid w:val="0011472F"/>
    <w:rsid w:val="00114D56"/>
    <w:rsid w:val="0012018C"/>
    <w:rsid w:val="00120D5C"/>
    <w:rsid w:val="00121E48"/>
    <w:rsid w:val="0012250D"/>
    <w:rsid w:val="001227F4"/>
    <w:rsid w:val="00122F5F"/>
    <w:rsid w:val="00123C0D"/>
    <w:rsid w:val="0012475A"/>
    <w:rsid w:val="00125829"/>
    <w:rsid w:val="0012661A"/>
    <w:rsid w:val="00127098"/>
    <w:rsid w:val="00130063"/>
    <w:rsid w:val="00130F8C"/>
    <w:rsid w:val="001336DB"/>
    <w:rsid w:val="00141735"/>
    <w:rsid w:val="00142AD5"/>
    <w:rsid w:val="00145495"/>
    <w:rsid w:val="00146C50"/>
    <w:rsid w:val="00146D01"/>
    <w:rsid w:val="00147211"/>
    <w:rsid w:val="00152517"/>
    <w:rsid w:val="00152FB2"/>
    <w:rsid w:val="001552E6"/>
    <w:rsid w:val="001566BB"/>
    <w:rsid w:val="001566EB"/>
    <w:rsid w:val="00161056"/>
    <w:rsid w:val="0016125B"/>
    <w:rsid w:val="00162CDF"/>
    <w:rsid w:val="00162E0F"/>
    <w:rsid w:val="00163ED0"/>
    <w:rsid w:val="00163F70"/>
    <w:rsid w:val="00164254"/>
    <w:rsid w:val="00166DC0"/>
    <w:rsid w:val="00170813"/>
    <w:rsid w:val="00171070"/>
    <w:rsid w:val="00174FE9"/>
    <w:rsid w:val="0018090F"/>
    <w:rsid w:val="00180C13"/>
    <w:rsid w:val="00181F43"/>
    <w:rsid w:val="001833DC"/>
    <w:rsid w:val="001835F8"/>
    <w:rsid w:val="00184843"/>
    <w:rsid w:val="00186972"/>
    <w:rsid w:val="00186ACF"/>
    <w:rsid w:val="001874A1"/>
    <w:rsid w:val="00192FFB"/>
    <w:rsid w:val="00193DA0"/>
    <w:rsid w:val="0019433B"/>
    <w:rsid w:val="001954AF"/>
    <w:rsid w:val="00196049"/>
    <w:rsid w:val="00196175"/>
    <w:rsid w:val="001A1F92"/>
    <w:rsid w:val="001A23FE"/>
    <w:rsid w:val="001A3472"/>
    <w:rsid w:val="001A3A5A"/>
    <w:rsid w:val="001A4F06"/>
    <w:rsid w:val="001A5D3D"/>
    <w:rsid w:val="001A7652"/>
    <w:rsid w:val="001B045C"/>
    <w:rsid w:val="001B472F"/>
    <w:rsid w:val="001B54ED"/>
    <w:rsid w:val="001C05AE"/>
    <w:rsid w:val="001C077C"/>
    <w:rsid w:val="001C418E"/>
    <w:rsid w:val="001C65A4"/>
    <w:rsid w:val="001C672D"/>
    <w:rsid w:val="001C7942"/>
    <w:rsid w:val="001D00B7"/>
    <w:rsid w:val="001D0E00"/>
    <w:rsid w:val="001D2714"/>
    <w:rsid w:val="001D308A"/>
    <w:rsid w:val="001D3BF5"/>
    <w:rsid w:val="001D437F"/>
    <w:rsid w:val="001D4580"/>
    <w:rsid w:val="001D4F9C"/>
    <w:rsid w:val="001D5A13"/>
    <w:rsid w:val="001D6695"/>
    <w:rsid w:val="001D75DA"/>
    <w:rsid w:val="001E012B"/>
    <w:rsid w:val="001E0314"/>
    <w:rsid w:val="001E13E9"/>
    <w:rsid w:val="001E161E"/>
    <w:rsid w:val="001E1B8C"/>
    <w:rsid w:val="001E1D6A"/>
    <w:rsid w:val="001E25FC"/>
    <w:rsid w:val="001E39E0"/>
    <w:rsid w:val="001E3EFE"/>
    <w:rsid w:val="001E46C1"/>
    <w:rsid w:val="001E5432"/>
    <w:rsid w:val="001E78CA"/>
    <w:rsid w:val="001F3E89"/>
    <w:rsid w:val="001F4B0B"/>
    <w:rsid w:val="001F6C75"/>
    <w:rsid w:val="00200177"/>
    <w:rsid w:val="00203965"/>
    <w:rsid w:val="00203E34"/>
    <w:rsid w:val="0020410E"/>
    <w:rsid w:val="002041A2"/>
    <w:rsid w:val="002041D8"/>
    <w:rsid w:val="002060AE"/>
    <w:rsid w:val="00207D4D"/>
    <w:rsid w:val="00211214"/>
    <w:rsid w:val="00212107"/>
    <w:rsid w:val="00212506"/>
    <w:rsid w:val="002135F0"/>
    <w:rsid w:val="002150BF"/>
    <w:rsid w:val="00217CD2"/>
    <w:rsid w:val="00221C14"/>
    <w:rsid w:val="00221DF1"/>
    <w:rsid w:val="00224709"/>
    <w:rsid w:val="00224917"/>
    <w:rsid w:val="00225392"/>
    <w:rsid w:val="00225AE3"/>
    <w:rsid w:val="00225E97"/>
    <w:rsid w:val="00231018"/>
    <w:rsid w:val="002313CC"/>
    <w:rsid w:val="00232425"/>
    <w:rsid w:val="002326ED"/>
    <w:rsid w:val="00235A46"/>
    <w:rsid w:val="00235E58"/>
    <w:rsid w:val="00235EEB"/>
    <w:rsid w:val="00236438"/>
    <w:rsid w:val="00236E3C"/>
    <w:rsid w:val="002402BF"/>
    <w:rsid w:val="002409A0"/>
    <w:rsid w:val="002415DC"/>
    <w:rsid w:val="00241E5F"/>
    <w:rsid w:val="00242650"/>
    <w:rsid w:val="00244A7E"/>
    <w:rsid w:val="00244F58"/>
    <w:rsid w:val="002464F6"/>
    <w:rsid w:val="002475C4"/>
    <w:rsid w:val="002475D3"/>
    <w:rsid w:val="00247A23"/>
    <w:rsid w:val="00250B69"/>
    <w:rsid w:val="0025597A"/>
    <w:rsid w:val="0026085A"/>
    <w:rsid w:val="00261AAA"/>
    <w:rsid w:val="00261EA2"/>
    <w:rsid w:val="002647EF"/>
    <w:rsid w:val="00267A63"/>
    <w:rsid w:val="002706BC"/>
    <w:rsid w:val="00271781"/>
    <w:rsid w:val="00271D2C"/>
    <w:rsid w:val="002722FF"/>
    <w:rsid w:val="002725B0"/>
    <w:rsid w:val="00272C63"/>
    <w:rsid w:val="00273664"/>
    <w:rsid w:val="00275582"/>
    <w:rsid w:val="00275AA9"/>
    <w:rsid w:val="0027602B"/>
    <w:rsid w:val="0027642C"/>
    <w:rsid w:val="00277980"/>
    <w:rsid w:val="0028005F"/>
    <w:rsid w:val="0028081A"/>
    <w:rsid w:val="002808AD"/>
    <w:rsid w:val="002824EB"/>
    <w:rsid w:val="002829DB"/>
    <w:rsid w:val="00282FA7"/>
    <w:rsid w:val="00283182"/>
    <w:rsid w:val="0028446F"/>
    <w:rsid w:val="00285263"/>
    <w:rsid w:val="00287F2F"/>
    <w:rsid w:val="00292362"/>
    <w:rsid w:val="002924A2"/>
    <w:rsid w:val="00293E67"/>
    <w:rsid w:val="00294A8C"/>
    <w:rsid w:val="00294C8C"/>
    <w:rsid w:val="0029565F"/>
    <w:rsid w:val="002977BD"/>
    <w:rsid w:val="00297F3B"/>
    <w:rsid w:val="002A0392"/>
    <w:rsid w:val="002A147B"/>
    <w:rsid w:val="002A14C9"/>
    <w:rsid w:val="002A2264"/>
    <w:rsid w:val="002A5E14"/>
    <w:rsid w:val="002B27D6"/>
    <w:rsid w:val="002B4A7F"/>
    <w:rsid w:val="002C1987"/>
    <w:rsid w:val="002C19F7"/>
    <w:rsid w:val="002C3138"/>
    <w:rsid w:val="002C39DA"/>
    <w:rsid w:val="002C4E44"/>
    <w:rsid w:val="002C534C"/>
    <w:rsid w:val="002D25F3"/>
    <w:rsid w:val="002D3013"/>
    <w:rsid w:val="002D3049"/>
    <w:rsid w:val="002D4D08"/>
    <w:rsid w:val="002D4D22"/>
    <w:rsid w:val="002D4D62"/>
    <w:rsid w:val="002D4E1B"/>
    <w:rsid w:val="002D6BFF"/>
    <w:rsid w:val="002D6F65"/>
    <w:rsid w:val="002E12CB"/>
    <w:rsid w:val="002E3F19"/>
    <w:rsid w:val="002E4169"/>
    <w:rsid w:val="002E4664"/>
    <w:rsid w:val="002E4D98"/>
    <w:rsid w:val="002E5ADC"/>
    <w:rsid w:val="002F0E9A"/>
    <w:rsid w:val="002F1507"/>
    <w:rsid w:val="002F582C"/>
    <w:rsid w:val="002F7200"/>
    <w:rsid w:val="003002E8"/>
    <w:rsid w:val="003008B2"/>
    <w:rsid w:val="003012BB"/>
    <w:rsid w:val="003021EB"/>
    <w:rsid w:val="00303419"/>
    <w:rsid w:val="00303D5A"/>
    <w:rsid w:val="003052FC"/>
    <w:rsid w:val="0030707E"/>
    <w:rsid w:val="0031051B"/>
    <w:rsid w:val="00312B52"/>
    <w:rsid w:val="00313347"/>
    <w:rsid w:val="003134D6"/>
    <w:rsid w:val="00314102"/>
    <w:rsid w:val="00315EBA"/>
    <w:rsid w:val="00316277"/>
    <w:rsid w:val="003176D5"/>
    <w:rsid w:val="00320492"/>
    <w:rsid w:val="00323179"/>
    <w:rsid w:val="00323B73"/>
    <w:rsid w:val="003240EB"/>
    <w:rsid w:val="00324B54"/>
    <w:rsid w:val="00325075"/>
    <w:rsid w:val="003256C1"/>
    <w:rsid w:val="0032606D"/>
    <w:rsid w:val="0032661A"/>
    <w:rsid w:val="003319A4"/>
    <w:rsid w:val="00331D0C"/>
    <w:rsid w:val="0033213B"/>
    <w:rsid w:val="00333CDB"/>
    <w:rsid w:val="003344C2"/>
    <w:rsid w:val="00335C75"/>
    <w:rsid w:val="00337C08"/>
    <w:rsid w:val="0034050C"/>
    <w:rsid w:val="00341F99"/>
    <w:rsid w:val="00342E18"/>
    <w:rsid w:val="003440A2"/>
    <w:rsid w:val="00344B09"/>
    <w:rsid w:val="003460E8"/>
    <w:rsid w:val="003478A1"/>
    <w:rsid w:val="0035012E"/>
    <w:rsid w:val="0035099D"/>
    <w:rsid w:val="0035177E"/>
    <w:rsid w:val="0035327F"/>
    <w:rsid w:val="00355196"/>
    <w:rsid w:val="003559C4"/>
    <w:rsid w:val="00355B90"/>
    <w:rsid w:val="00356E7A"/>
    <w:rsid w:val="00357997"/>
    <w:rsid w:val="00360D6E"/>
    <w:rsid w:val="00363A01"/>
    <w:rsid w:val="00364389"/>
    <w:rsid w:val="00365709"/>
    <w:rsid w:val="00367CC2"/>
    <w:rsid w:val="00372A6F"/>
    <w:rsid w:val="00375449"/>
    <w:rsid w:val="00375A20"/>
    <w:rsid w:val="00376761"/>
    <w:rsid w:val="0037728E"/>
    <w:rsid w:val="00377732"/>
    <w:rsid w:val="00380496"/>
    <w:rsid w:val="003806E2"/>
    <w:rsid w:val="0038566E"/>
    <w:rsid w:val="00391D52"/>
    <w:rsid w:val="003934CB"/>
    <w:rsid w:val="00393DCA"/>
    <w:rsid w:val="00394D5F"/>
    <w:rsid w:val="00395EE9"/>
    <w:rsid w:val="003A0443"/>
    <w:rsid w:val="003A09B4"/>
    <w:rsid w:val="003A1A06"/>
    <w:rsid w:val="003A1E43"/>
    <w:rsid w:val="003A1F67"/>
    <w:rsid w:val="003B2E5B"/>
    <w:rsid w:val="003B5046"/>
    <w:rsid w:val="003B5979"/>
    <w:rsid w:val="003B5D80"/>
    <w:rsid w:val="003B6317"/>
    <w:rsid w:val="003B7979"/>
    <w:rsid w:val="003C0209"/>
    <w:rsid w:val="003C1B12"/>
    <w:rsid w:val="003C1CF8"/>
    <w:rsid w:val="003C543D"/>
    <w:rsid w:val="003C5776"/>
    <w:rsid w:val="003C603A"/>
    <w:rsid w:val="003C65EC"/>
    <w:rsid w:val="003D0BFD"/>
    <w:rsid w:val="003D5F3D"/>
    <w:rsid w:val="003D69AF"/>
    <w:rsid w:val="003D6EBD"/>
    <w:rsid w:val="003D700B"/>
    <w:rsid w:val="003D728C"/>
    <w:rsid w:val="003D7792"/>
    <w:rsid w:val="003E02CA"/>
    <w:rsid w:val="003E1EF6"/>
    <w:rsid w:val="003E2FDF"/>
    <w:rsid w:val="003E3389"/>
    <w:rsid w:val="003E6571"/>
    <w:rsid w:val="003E6B62"/>
    <w:rsid w:val="003F18D4"/>
    <w:rsid w:val="003F1CF9"/>
    <w:rsid w:val="003F5879"/>
    <w:rsid w:val="003F60D4"/>
    <w:rsid w:val="003F65FB"/>
    <w:rsid w:val="003F6D5B"/>
    <w:rsid w:val="003F6F9E"/>
    <w:rsid w:val="003F7E0F"/>
    <w:rsid w:val="004000A9"/>
    <w:rsid w:val="0040126C"/>
    <w:rsid w:val="0040134D"/>
    <w:rsid w:val="004021E9"/>
    <w:rsid w:val="00403848"/>
    <w:rsid w:val="00404984"/>
    <w:rsid w:val="00405A0C"/>
    <w:rsid w:val="00411324"/>
    <w:rsid w:val="00411D14"/>
    <w:rsid w:val="00412EAC"/>
    <w:rsid w:val="004149D5"/>
    <w:rsid w:val="00414C79"/>
    <w:rsid w:val="00415FB2"/>
    <w:rsid w:val="004166A0"/>
    <w:rsid w:val="0041748B"/>
    <w:rsid w:val="004207DA"/>
    <w:rsid w:val="00421207"/>
    <w:rsid w:val="0042209F"/>
    <w:rsid w:val="00422EA8"/>
    <w:rsid w:val="0042575F"/>
    <w:rsid w:val="004257EE"/>
    <w:rsid w:val="0042698F"/>
    <w:rsid w:val="00427988"/>
    <w:rsid w:val="00430C1E"/>
    <w:rsid w:val="0043391E"/>
    <w:rsid w:val="0043398C"/>
    <w:rsid w:val="004342E3"/>
    <w:rsid w:val="00440043"/>
    <w:rsid w:val="00440FE5"/>
    <w:rsid w:val="00441CA0"/>
    <w:rsid w:val="00441F9E"/>
    <w:rsid w:val="00443C73"/>
    <w:rsid w:val="00445F52"/>
    <w:rsid w:val="004463CA"/>
    <w:rsid w:val="00446C56"/>
    <w:rsid w:val="004479A4"/>
    <w:rsid w:val="00450A17"/>
    <w:rsid w:val="004532C8"/>
    <w:rsid w:val="00455EEA"/>
    <w:rsid w:val="0046176F"/>
    <w:rsid w:val="00461A8D"/>
    <w:rsid w:val="00461EAE"/>
    <w:rsid w:val="004631AF"/>
    <w:rsid w:val="00464BE7"/>
    <w:rsid w:val="00466DBD"/>
    <w:rsid w:val="004676D9"/>
    <w:rsid w:val="00470DE1"/>
    <w:rsid w:val="004716F8"/>
    <w:rsid w:val="00471C73"/>
    <w:rsid w:val="0047359C"/>
    <w:rsid w:val="0047414F"/>
    <w:rsid w:val="00474BF7"/>
    <w:rsid w:val="00476B3B"/>
    <w:rsid w:val="00477262"/>
    <w:rsid w:val="00482193"/>
    <w:rsid w:val="004821FD"/>
    <w:rsid w:val="00482905"/>
    <w:rsid w:val="00482EE2"/>
    <w:rsid w:val="00483608"/>
    <w:rsid w:val="00484C51"/>
    <w:rsid w:val="0048544A"/>
    <w:rsid w:val="0048607D"/>
    <w:rsid w:val="00486439"/>
    <w:rsid w:val="00493BC7"/>
    <w:rsid w:val="0049516F"/>
    <w:rsid w:val="00496FD1"/>
    <w:rsid w:val="004979F6"/>
    <w:rsid w:val="004A1179"/>
    <w:rsid w:val="004A1440"/>
    <w:rsid w:val="004A54F8"/>
    <w:rsid w:val="004B23C6"/>
    <w:rsid w:val="004B2B12"/>
    <w:rsid w:val="004B543B"/>
    <w:rsid w:val="004B7027"/>
    <w:rsid w:val="004C0EDA"/>
    <w:rsid w:val="004C3C52"/>
    <w:rsid w:val="004C551B"/>
    <w:rsid w:val="004D1F5F"/>
    <w:rsid w:val="004D4795"/>
    <w:rsid w:val="004D47B4"/>
    <w:rsid w:val="004E1217"/>
    <w:rsid w:val="004E1F59"/>
    <w:rsid w:val="004E217E"/>
    <w:rsid w:val="004E2E89"/>
    <w:rsid w:val="004E67CB"/>
    <w:rsid w:val="004E78B0"/>
    <w:rsid w:val="004F3B02"/>
    <w:rsid w:val="004F4145"/>
    <w:rsid w:val="004F6740"/>
    <w:rsid w:val="004F67A1"/>
    <w:rsid w:val="004F792F"/>
    <w:rsid w:val="00500FAE"/>
    <w:rsid w:val="005027DA"/>
    <w:rsid w:val="00504941"/>
    <w:rsid w:val="00504DE8"/>
    <w:rsid w:val="00505FC2"/>
    <w:rsid w:val="00507243"/>
    <w:rsid w:val="0051115D"/>
    <w:rsid w:val="0051259D"/>
    <w:rsid w:val="00512CA2"/>
    <w:rsid w:val="00513FC4"/>
    <w:rsid w:val="00514354"/>
    <w:rsid w:val="00514668"/>
    <w:rsid w:val="00516AAE"/>
    <w:rsid w:val="00520677"/>
    <w:rsid w:val="005219EE"/>
    <w:rsid w:val="00522CE7"/>
    <w:rsid w:val="005248F5"/>
    <w:rsid w:val="00526049"/>
    <w:rsid w:val="005265B3"/>
    <w:rsid w:val="0053071D"/>
    <w:rsid w:val="00530764"/>
    <w:rsid w:val="00530930"/>
    <w:rsid w:val="00530CBD"/>
    <w:rsid w:val="00531D91"/>
    <w:rsid w:val="00531FC3"/>
    <w:rsid w:val="0053591C"/>
    <w:rsid w:val="005367EF"/>
    <w:rsid w:val="00541B24"/>
    <w:rsid w:val="00542962"/>
    <w:rsid w:val="00544EBE"/>
    <w:rsid w:val="0054622D"/>
    <w:rsid w:val="00547C25"/>
    <w:rsid w:val="005504AF"/>
    <w:rsid w:val="00550F21"/>
    <w:rsid w:val="00551872"/>
    <w:rsid w:val="005522B4"/>
    <w:rsid w:val="00552569"/>
    <w:rsid w:val="00554E9C"/>
    <w:rsid w:val="00557960"/>
    <w:rsid w:val="00557CF1"/>
    <w:rsid w:val="00562347"/>
    <w:rsid w:val="0056321D"/>
    <w:rsid w:val="00571854"/>
    <w:rsid w:val="00573222"/>
    <w:rsid w:val="00574459"/>
    <w:rsid w:val="00576C0D"/>
    <w:rsid w:val="0057752E"/>
    <w:rsid w:val="00580469"/>
    <w:rsid w:val="0058046A"/>
    <w:rsid w:val="0058286B"/>
    <w:rsid w:val="00585479"/>
    <w:rsid w:val="00585D50"/>
    <w:rsid w:val="0059007C"/>
    <w:rsid w:val="005903A8"/>
    <w:rsid w:val="005919C3"/>
    <w:rsid w:val="00592303"/>
    <w:rsid w:val="00594F61"/>
    <w:rsid w:val="00595B13"/>
    <w:rsid w:val="00597065"/>
    <w:rsid w:val="005A02CB"/>
    <w:rsid w:val="005A0B05"/>
    <w:rsid w:val="005A188D"/>
    <w:rsid w:val="005A245D"/>
    <w:rsid w:val="005A3D82"/>
    <w:rsid w:val="005A552C"/>
    <w:rsid w:val="005A560D"/>
    <w:rsid w:val="005A5BB8"/>
    <w:rsid w:val="005A7715"/>
    <w:rsid w:val="005A77D4"/>
    <w:rsid w:val="005A7F86"/>
    <w:rsid w:val="005B0809"/>
    <w:rsid w:val="005B2D2C"/>
    <w:rsid w:val="005C11C2"/>
    <w:rsid w:val="005C17F6"/>
    <w:rsid w:val="005C2F9F"/>
    <w:rsid w:val="005C4888"/>
    <w:rsid w:val="005C5F45"/>
    <w:rsid w:val="005C7B1D"/>
    <w:rsid w:val="005C7E4C"/>
    <w:rsid w:val="005D3051"/>
    <w:rsid w:val="005D42AC"/>
    <w:rsid w:val="005D52FD"/>
    <w:rsid w:val="005D52FF"/>
    <w:rsid w:val="005D661C"/>
    <w:rsid w:val="005D71C5"/>
    <w:rsid w:val="005E12E9"/>
    <w:rsid w:val="005E1B11"/>
    <w:rsid w:val="005E1E11"/>
    <w:rsid w:val="005E2CC0"/>
    <w:rsid w:val="005E675F"/>
    <w:rsid w:val="005E7211"/>
    <w:rsid w:val="005F3766"/>
    <w:rsid w:val="005F37B1"/>
    <w:rsid w:val="005F731A"/>
    <w:rsid w:val="0060194F"/>
    <w:rsid w:val="00603CF3"/>
    <w:rsid w:val="006050B3"/>
    <w:rsid w:val="0060513F"/>
    <w:rsid w:val="00605CE7"/>
    <w:rsid w:val="00611AF2"/>
    <w:rsid w:val="00616569"/>
    <w:rsid w:val="00620132"/>
    <w:rsid w:val="00620370"/>
    <w:rsid w:val="0062207A"/>
    <w:rsid w:val="00622635"/>
    <w:rsid w:val="006227EF"/>
    <w:rsid w:val="006235B9"/>
    <w:rsid w:val="0062456B"/>
    <w:rsid w:val="00626829"/>
    <w:rsid w:val="00626E0F"/>
    <w:rsid w:val="00630CBA"/>
    <w:rsid w:val="0063184E"/>
    <w:rsid w:val="00632C57"/>
    <w:rsid w:val="00632CFF"/>
    <w:rsid w:val="0063613B"/>
    <w:rsid w:val="00636829"/>
    <w:rsid w:val="00636E67"/>
    <w:rsid w:val="006418B0"/>
    <w:rsid w:val="00643205"/>
    <w:rsid w:val="00645229"/>
    <w:rsid w:val="00645A54"/>
    <w:rsid w:val="00646B95"/>
    <w:rsid w:val="00647324"/>
    <w:rsid w:val="0065119E"/>
    <w:rsid w:val="00651467"/>
    <w:rsid w:val="00651B7D"/>
    <w:rsid w:val="00652254"/>
    <w:rsid w:val="00652A4B"/>
    <w:rsid w:val="006531AF"/>
    <w:rsid w:val="00654BBA"/>
    <w:rsid w:val="006565B5"/>
    <w:rsid w:val="006567D2"/>
    <w:rsid w:val="00657A3E"/>
    <w:rsid w:val="0066034F"/>
    <w:rsid w:val="006618BD"/>
    <w:rsid w:val="00663C5C"/>
    <w:rsid w:val="00663EBF"/>
    <w:rsid w:val="00666E62"/>
    <w:rsid w:val="00667BF0"/>
    <w:rsid w:val="00671037"/>
    <w:rsid w:val="00671E3F"/>
    <w:rsid w:val="0067591F"/>
    <w:rsid w:val="006771F8"/>
    <w:rsid w:val="006913C5"/>
    <w:rsid w:val="00691514"/>
    <w:rsid w:val="00691558"/>
    <w:rsid w:val="00692DF3"/>
    <w:rsid w:val="00695194"/>
    <w:rsid w:val="006A1D21"/>
    <w:rsid w:val="006A1F13"/>
    <w:rsid w:val="006A2590"/>
    <w:rsid w:val="006A2FD4"/>
    <w:rsid w:val="006A55D9"/>
    <w:rsid w:val="006B10E5"/>
    <w:rsid w:val="006B1835"/>
    <w:rsid w:val="006B2030"/>
    <w:rsid w:val="006B35B7"/>
    <w:rsid w:val="006B43C9"/>
    <w:rsid w:val="006B5A69"/>
    <w:rsid w:val="006B64CB"/>
    <w:rsid w:val="006B6D0B"/>
    <w:rsid w:val="006C078C"/>
    <w:rsid w:val="006C284A"/>
    <w:rsid w:val="006C6E5E"/>
    <w:rsid w:val="006D4BB3"/>
    <w:rsid w:val="006D5EFE"/>
    <w:rsid w:val="006D6495"/>
    <w:rsid w:val="006E1BD4"/>
    <w:rsid w:val="006E2CA6"/>
    <w:rsid w:val="006E39C0"/>
    <w:rsid w:val="006E5D26"/>
    <w:rsid w:val="006E619D"/>
    <w:rsid w:val="006E6239"/>
    <w:rsid w:val="006E6A25"/>
    <w:rsid w:val="006E6E76"/>
    <w:rsid w:val="006E7AEE"/>
    <w:rsid w:val="006F0EBA"/>
    <w:rsid w:val="006F0EBB"/>
    <w:rsid w:val="006F1D5D"/>
    <w:rsid w:val="006F312A"/>
    <w:rsid w:val="006F3649"/>
    <w:rsid w:val="006F4617"/>
    <w:rsid w:val="006F4FC3"/>
    <w:rsid w:val="006F5668"/>
    <w:rsid w:val="006F6C6C"/>
    <w:rsid w:val="00700F12"/>
    <w:rsid w:val="00703ED6"/>
    <w:rsid w:val="007046A5"/>
    <w:rsid w:val="00706576"/>
    <w:rsid w:val="00706D1E"/>
    <w:rsid w:val="00706E98"/>
    <w:rsid w:val="00707C37"/>
    <w:rsid w:val="00711663"/>
    <w:rsid w:val="00713830"/>
    <w:rsid w:val="007138DD"/>
    <w:rsid w:val="00713C93"/>
    <w:rsid w:val="00717272"/>
    <w:rsid w:val="007203F9"/>
    <w:rsid w:val="00722885"/>
    <w:rsid w:val="007243B4"/>
    <w:rsid w:val="007257DF"/>
    <w:rsid w:val="00727519"/>
    <w:rsid w:val="00727AC7"/>
    <w:rsid w:val="0073047E"/>
    <w:rsid w:val="00733074"/>
    <w:rsid w:val="00733F3C"/>
    <w:rsid w:val="00733F49"/>
    <w:rsid w:val="00734D50"/>
    <w:rsid w:val="00736AC4"/>
    <w:rsid w:val="00737703"/>
    <w:rsid w:val="00740F31"/>
    <w:rsid w:val="00741FA7"/>
    <w:rsid w:val="007426A4"/>
    <w:rsid w:val="00743AB8"/>
    <w:rsid w:val="00743AC6"/>
    <w:rsid w:val="00744F16"/>
    <w:rsid w:val="00746FDA"/>
    <w:rsid w:val="007504BC"/>
    <w:rsid w:val="00750B72"/>
    <w:rsid w:val="0075194B"/>
    <w:rsid w:val="00752070"/>
    <w:rsid w:val="0075231F"/>
    <w:rsid w:val="00753356"/>
    <w:rsid w:val="00753CF8"/>
    <w:rsid w:val="00754933"/>
    <w:rsid w:val="0075699F"/>
    <w:rsid w:val="00756F93"/>
    <w:rsid w:val="00757E90"/>
    <w:rsid w:val="00761048"/>
    <w:rsid w:val="00761E8B"/>
    <w:rsid w:val="0076310E"/>
    <w:rsid w:val="0076386E"/>
    <w:rsid w:val="00763EDD"/>
    <w:rsid w:val="00764C34"/>
    <w:rsid w:val="00764D1C"/>
    <w:rsid w:val="00765A8E"/>
    <w:rsid w:val="00765B70"/>
    <w:rsid w:val="00772791"/>
    <w:rsid w:val="00772F4F"/>
    <w:rsid w:val="0077388D"/>
    <w:rsid w:val="00774BB9"/>
    <w:rsid w:val="00776A51"/>
    <w:rsid w:val="00780A4C"/>
    <w:rsid w:val="00783304"/>
    <w:rsid w:val="007862C9"/>
    <w:rsid w:val="007926D9"/>
    <w:rsid w:val="007929A4"/>
    <w:rsid w:val="00793A48"/>
    <w:rsid w:val="00794A99"/>
    <w:rsid w:val="00794CD1"/>
    <w:rsid w:val="007A08BC"/>
    <w:rsid w:val="007A2488"/>
    <w:rsid w:val="007A6A4B"/>
    <w:rsid w:val="007B0ED3"/>
    <w:rsid w:val="007B1055"/>
    <w:rsid w:val="007B1D72"/>
    <w:rsid w:val="007B2FC5"/>
    <w:rsid w:val="007B483E"/>
    <w:rsid w:val="007B500F"/>
    <w:rsid w:val="007B6136"/>
    <w:rsid w:val="007B6172"/>
    <w:rsid w:val="007C0411"/>
    <w:rsid w:val="007C07B8"/>
    <w:rsid w:val="007C0F7D"/>
    <w:rsid w:val="007C11A9"/>
    <w:rsid w:val="007C5898"/>
    <w:rsid w:val="007C6DF5"/>
    <w:rsid w:val="007C7BE2"/>
    <w:rsid w:val="007D012C"/>
    <w:rsid w:val="007D01D0"/>
    <w:rsid w:val="007D433D"/>
    <w:rsid w:val="007D6F5E"/>
    <w:rsid w:val="007E0B46"/>
    <w:rsid w:val="007E2F8E"/>
    <w:rsid w:val="007E2F94"/>
    <w:rsid w:val="007E5692"/>
    <w:rsid w:val="007E5989"/>
    <w:rsid w:val="007E5AC9"/>
    <w:rsid w:val="007E7C14"/>
    <w:rsid w:val="007F01B9"/>
    <w:rsid w:val="007F02A7"/>
    <w:rsid w:val="007F0D9C"/>
    <w:rsid w:val="007F17CC"/>
    <w:rsid w:val="007F1E89"/>
    <w:rsid w:val="007F6A3B"/>
    <w:rsid w:val="008021DF"/>
    <w:rsid w:val="00803F4F"/>
    <w:rsid w:val="0080560F"/>
    <w:rsid w:val="00806C7D"/>
    <w:rsid w:val="00811712"/>
    <w:rsid w:val="00812FBD"/>
    <w:rsid w:val="00813628"/>
    <w:rsid w:val="00815AA3"/>
    <w:rsid w:val="0081736C"/>
    <w:rsid w:val="008205C5"/>
    <w:rsid w:val="008216AB"/>
    <w:rsid w:val="008218DF"/>
    <w:rsid w:val="008231AF"/>
    <w:rsid w:val="008236F4"/>
    <w:rsid w:val="008237BE"/>
    <w:rsid w:val="00823DAC"/>
    <w:rsid w:val="00826FFC"/>
    <w:rsid w:val="008270D2"/>
    <w:rsid w:val="0082775B"/>
    <w:rsid w:val="00831771"/>
    <w:rsid w:val="0083492E"/>
    <w:rsid w:val="00835662"/>
    <w:rsid w:val="008366BB"/>
    <w:rsid w:val="00836C6A"/>
    <w:rsid w:val="00836C8A"/>
    <w:rsid w:val="00837750"/>
    <w:rsid w:val="008406BB"/>
    <w:rsid w:val="00841179"/>
    <w:rsid w:val="008419AE"/>
    <w:rsid w:val="00841F2D"/>
    <w:rsid w:val="008421DE"/>
    <w:rsid w:val="008429CE"/>
    <w:rsid w:val="00842ACE"/>
    <w:rsid w:val="00842C44"/>
    <w:rsid w:val="00842EC2"/>
    <w:rsid w:val="00843141"/>
    <w:rsid w:val="00844322"/>
    <w:rsid w:val="00844934"/>
    <w:rsid w:val="0084567F"/>
    <w:rsid w:val="00847846"/>
    <w:rsid w:val="00852631"/>
    <w:rsid w:val="00852EC0"/>
    <w:rsid w:val="008537D9"/>
    <w:rsid w:val="008538D7"/>
    <w:rsid w:val="0085415B"/>
    <w:rsid w:val="008545D5"/>
    <w:rsid w:val="008549D4"/>
    <w:rsid w:val="00856092"/>
    <w:rsid w:val="008570B7"/>
    <w:rsid w:val="008607DC"/>
    <w:rsid w:val="00860E40"/>
    <w:rsid w:val="00862219"/>
    <w:rsid w:val="008624AA"/>
    <w:rsid w:val="00864401"/>
    <w:rsid w:val="00864678"/>
    <w:rsid w:val="00867290"/>
    <w:rsid w:val="00870C5D"/>
    <w:rsid w:val="008717D4"/>
    <w:rsid w:val="00872385"/>
    <w:rsid w:val="00875308"/>
    <w:rsid w:val="00875AEB"/>
    <w:rsid w:val="00876271"/>
    <w:rsid w:val="008771C5"/>
    <w:rsid w:val="0088339C"/>
    <w:rsid w:val="008928C4"/>
    <w:rsid w:val="008936A1"/>
    <w:rsid w:val="00894F7F"/>
    <w:rsid w:val="00897FA6"/>
    <w:rsid w:val="008A0629"/>
    <w:rsid w:val="008A1272"/>
    <w:rsid w:val="008A1F1C"/>
    <w:rsid w:val="008A2282"/>
    <w:rsid w:val="008A25F3"/>
    <w:rsid w:val="008A2E0C"/>
    <w:rsid w:val="008A2F6A"/>
    <w:rsid w:val="008B04D2"/>
    <w:rsid w:val="008B16AD"/>
    <w:rsid w:val="008B24D7"/>
    <w:rsid w:val="008B25C5"/>
    <w:rsid w:val="008B338C"/>
    <w:rsid w:val="008B3D4D"/>
    <w:rsid w:val="008B4385"/>
    <w:rsid w:val="008B69D6"/>
    <w:rsid w:val="008B70D9"/>
    <w:rsid w:val="008C02CC"/>
    <w:rsid w:val="008C105D"/>
    <w:rsid w:val="008C1837"/>
    <w:rsid w:val="008C26B2"/>
    <w:rsid w:val="008C2944"/>
    <w:rsid w:val="008C3B3D"/>
    <w:rsid w:val="008C6909"/>
    <w:rsid w:val="008C71C6"/>
    <w:rsid w:val="008C780B"/>
    <w:rsid w:val="008D116B"/>
    <w:rsid w:val="008D1AD4"/>
    <w:rsid w:val="008D2F26"/>
    <w:rsid w:val="008D32A8"/>
    <w:rsid w:val="008D3FE0"/>
    <w:rsid w:val="008D4CC0"/>
    <w:rsid w:val="008D6961"/>
    <w:rsid w:val="008E1EFE"/>
    <w:rsid w:val="008E4A0E"/>
    <w:rsid w:val="008E5315"/>
    <w:rsid w:val="008E5D82"/>
    <w:rsid w:val="008E6720"/>
    <w:rsid w:val="008E785E"/>
    <w:rsid w:val="008F0005"/>
    <w:rsid w:val="008F02B3"/>
    <w:rsid w:val="008F1495"/>
    <w:rsid w:val="008F26C7"/>
    <w:rsid w:val="008F2C7C"/>
    <w:rsid w:val="008F4837"/>
    <w:rsid w:val="008F51B4"/>
    <w:rsid w:val="008F54ED"/>
    <w:rsid w:val="008F76B9"/>
    <w:rsid w:val="00901131"/>
    <w:rsid w:val="00902336"/>
    <w:rsid w:val="009023AD"/>
    <w:rsid w:val="00902DE3"/>
    <w:rsid w:val="00904F89"/>
    <w:rsid w:val="009076B5"/>
    <w:rsid w:val="00907DD6"/>
    <w:rsid w:val="00911933"/>
    <w:rsid w:val="00912B62"/>
    <w:rsid w:val="00912EB3"/>
    <w:rsid w:val="00914BF0"/>
    <w:rsid w:val="00914D02"/>
    <w:rsid w:val="00915A72"/>
    <w:rsid w:val="00915E74"/>
    <w:rsid w:val="00916C46"/>
    <w:rsid w:val="00917F87"/>
    <w:rsid w:val="00920D5B"/>
    <w:rsid w:val="00926E38"/>
    <w:rsid w:val="00927875"/>
    <w:rsid w:val="0093106D"/>
    <w:rsid w:val="00931DE3"/>
    <w:rsid w:val="00935EEB"/>
    <w:rsid w:val="00936FC7"/>
    <w:rsid w:val="00937128"/>
    <w:rsid w:val="00937A17"/>
    <w:rsid w:val="00941734"/>
    <w:rsid w:val="00944074"/>
    <w:rsid w:val="00945CCE"/>
    <w:rsid w:val="00945E00"/>
    <w:rsid w:val="00946348"/>
    <w:rsid w:val="009470EA"/>
    <w:rsid w:val="00950250"/>
    <w:rsid w:val="00950C73"/>
    <w:rsid w:val="00952769"/>
    <w:rsid w:val="00952A00"/>
    <w:rsid w:val="00953F2D"/>
    <w:rsid w:val="009543BF"/>
    <w:rsid w:val="009553ED"/>
    <w:rsid w:val="0095619C"/>
    <w:rsid w:val="009571EA"/>
    <w:rsid w:val="00962778"/>
    <w:rsid w:val="009666A9"/>
    <w:rsid w:val="0096755B"/>
    <w:rsid w:val="00970475"/>
    <w:rsid w:val="00973256"/>
    <w:rsid w:val="00973A52"/>
    <w:rsid w:val="00974516"/>
    <w:rsid w:val="00977120"/>
    <w:rsid w:val="0098049C"/>
    <w:rsid w:val="009812AE"/>
    <w:rsid w:val="0098233B"/>
    <w:rsid w:val="0098356E"/>
    <w:rsid w:val="00983B97"/>
    <w:rsid w:val="00984C85"/>
    <w:rsid w:val="00985163"/>
    <w:rsid w:val="00985F78"/>
    <w:rsid w:val="00986D1E"/>
    <w:rsid w:val="009870EA"/>
    <w:rsid w:val="00987365"/>
    <w:rsid w:val="0098760C"/>
    <w:rsid w:val="009928F9"/>
    <w:rsid w:val="00992DCA"/>
    <w:rsid w:val="009956A4"/>
    <w:rsid w:val="009A0D52"/>
    <w:rsid w:val="009A31E0"/>
    <w:rsid w:val="009A53D1"/>
    <w:rsid w:val="009A7083"/>
    <w:rsid w:val="009B1143"/>
    <w:rsid w:val="009B301E"/>
    <w:rsid w:val="009B38C8"/>
    <w:rsid w:val="009B4253"/>
    <w:rsid w:val="009B59F5"/>
    <w:rsid w:val="009B677C"/>
    <w:rsid w:val="009B6CD6"/>
    <w:rsid w:val="009B7978"/>
    <w:rsid w:val="009C1DFC"/>
    <w:rsid w:val="009C54E4"/>
    <w:rsid w:val="009C7982"/>
    <w:rsid w:val="009C7BA0"/>
    <w:rsid w:val="009D0E81"/>
    <w:rsid w:val="009D163F"/>
    <w:rsid w:val="009D27F1"/>
    <w:rsid w:val="009D2DE4"/>
    <w:rsid w:val="009D509B"/>
    <w:rsid w:val="009D7A36"/>
    <w:rsid w:val="009E061C"/>
    <w:rsid w:val="009E0928"/>
    <w:rsid w:val="009E09BD"/>
    <w:rsid w:val="009E0FF0"/>
    <w:rsid w:val="009E16D0"/>
    <w:rsid w:val="009E1AF3"/>
    <w:rsid w:val="009E2F6B"/>
    <w:rsid w:val="009E3DED"/>
    <w:rsid w:val="009E4E0F"/>
    <w:rsid w:val="009F2B23"/>
    <w:rsid w:val="009F2FE5"/>
    <w:rsid w:val="009F3F63"/>
    <w:rsid w:val="009F7B89"/>
    <w:rsid w:val="009F7CF4"/>
    <w:rsid w:val="00A0064B"/>
    <w:rsid w:val="00A00B20"/>
    <w:rsid w:val="00A01454"/>
    <w:rsid w:val="00A0382E"/>
    <w:rsid w:val="00A06D29"/>
    <w:rsid w:val="00A1227F"/>
    <w:rsid w:val="00A127EF"/>
    <w:rsid w:val="00A13E22"/>
    <w:rsid w:val="00A13F7D"/>
    <w:rsid w:val="00A145F5"/>
    <w:rsid w:val="00A15591"/>
    <w:rsid w:val="00A15696"/>
    <w:rsid w:val="00A1654E"/>
    <w:rsid w:val="00A23734"/>
    <w:rsid w:val="00A239A6"/>
    <w:rsid w:val="00A24181"/>
    <w:rsid w:val="00A24BFC"/>
    <w:rsid w:val="00A24E5B"/>
    <w:rsid w:val="00A24F8F"/>
    <w:rsid w:val="00A25030"/>
    <w:rsid w:val="00A25789"/>
    <w:rsid w:val="00A271B9"/>
    <w:rsid w:val="00A272AA"/>
    <w:rsid w:val="00A3005F"/>
    <w:rsid w:val="00A304AB"/>
    <w:rsid w:val="00A30AF7"/>
    <w:rsid w:val="00A32996"/>
    <w:rsid w:val="00A4234C"/>
    <w:rsid w:val="00A43F5A"/>
    <w:rsid w:val="00A440B9"/>
    <w:rsid w:val="00A456C1"/>
    <w:rsid w:val="00A46EFD"/>
    <w:rsid w:val="00A472A7"/>
    <w:rsid w:val="00A50126"/>
    <w:rsid w:val="00A50A51"/>
    <w:rsid w:val="00A516AD"/>
    <w:rsid w:val="00A51F20"/>
    <w:rsid w:val="00A52A33"/>
    <w:rsid w:val="00A5526D"/>
    <w:rsid w:val="00A5740E"/>
    <w:rsid w:val="00A60E09"/>
    <w:rsid w:val="00A64666"/>
    <w:rsid w:val="00A64CD2"/>
    <w:rsid w:val="00A65280"/>
    <w:rsid w:val="00A661D8"/>
    <w:rsid w:val="00A676E5"/>
    <w:rsid w:val="00A70849"/>
    <w:rsid w:val="00A715F2"/>
    <w:rsid w:val="00A71F1D"/>
    <w:rsid w:val="00A73216"/>
    <w:rsid w:val="00A808DB"/>
    <w:rsid w:val="00A83C6C"/>
    <w:rsid w:val="00A86400"/>
    <w:rsid w:val="00A8771B"/>
    <w:rsid w:val="00A90498"/>
    <w:rsid w:val="00A918BB"/>
    <w:rsid w:val="00A919D3"/>
    <w:rsid w:val="00A969B0"/>
    <w:rsid w:val="00AA0161"/>
    <w:rsid w:val="00AA0A40"/>
    <w:rsid w:val="00AA38D4"/>
    <w:rsid w:val="00AA421F"/>
    <w:rsid w:val="00AA5C78"/>
    <w:rsid w:val="00AA7FE5"/>
    <w:rsid w:val="00AB0736"/>
    <w:rsid w:val="00AB1342"/>
    <w:rsid w:val="00AB17A7"/>
    <w:rsid w:val="00AB3017"/>
    <w:rsid w:val="00AB38EF"/>
    <w:rsid w:val="00AB3C1F"/>
    <w:rsid w:val="00AB645C"/>
    <w:rsid w:val="00AB6BD0"/>
    <w:rsid w:val="00AC4602"/>
    <w:rsid w:val="00AC4B4F"/>
    <w:rsid w:val="00AC557D"/>
    <w:rsid w:val="00AC56A0"/>
    <w:rsid w:val="00AC6604"/>
    <w:rsid w:val="00AC6C1F"/>
    <w:rsid w:val="00AC7756"/>
    <w:rsid w:val="00AD0055"/>
    <w:rsid w:val="00AD0624"/>
    <w:rsid w:val="00AD131A"/>
    <w:rsid w:val="00AD1400"/>
    <w:rsid w:val="00AD1888"/>
    <w:rsid w:val="00AD1D9C"/>
    <w:rsid w:val="00AD2BC7"/>
    <w:rsid w:val="00AD5BDE"/>
    <w:rsid w:val="00AD6D63"/>
    <w:rsid w:val="00AD71A1"/>
    <w:rsid w:val="00AD7D51"/>
    <w:rsid w:val="00AE0DBF"/>
    <w:rsid w:val="00AE1005"/>
    <w:rsid w:val="00AE15AD"/>
    <w:rsid w:val="00AE408F"/>
    <w:rsid w:val="00AE424F"/>
    <w:rsid w:val="00AE48E6"/>
    <w:rsid w:val="00AE5DA1"/>
    <w:rsid w:val="00AE663F"/>
    <w:rsid w:val="00AE74B5"/>
    <w:rsid w:val="00AE750D"/>
    <w:rsid w:val="00AF0B49"/>
    <w:rsid w:val="00AF0B51"/>
    <w:rsid w:val="00AF1084"/>
    <w:rsid w:val="00AF1294"/>
    <w:rsid w:val="00AF12CA"/>
    <w:rsid w:val="00AF540F"/>
    <w:rsid w:val="00AF5A93"/>
    <w:rsid w:val="00AF692E"/>
    <w:rsid w:val="00B000EB"/>
    <w:rsid w:val="00B00225"/>
    <w:rsid w:val="00B00B9D"/>
    <w:rsid w:val="00B00C69"/>
    <w:rsid w:val="00B0217A"/>
    <w:rsid w:val="00B05522"/>
    <w:rsid w:val="00B059F9"/>
    <w:rsid w:val="00B0715E"/>
    <w:rsid w:val="00B10C59"/>
    <w:rsid w:val="00B1260C"/>
    <w:rsid w:val="00B14185"/>
    <w:rsid w:val="00B145A2"/>
    <w:rsid w:val="00B15AB8"/>
    <w:rsid w:val="00B16202"/>
    <w:rsid w:val="00B2085F"/>
    <w:rsid w:val="00B21A3C"/>
    <w:rsid w:val="00B21ADE"/>
    <w:rsid w:val="00B26623"/>
    <w:rsid w:val="00B267BC"/>
    <w:rsid w:val="00B270F9"/>
    <w:rsid w:val="00B27CA6"/>
    <w:rsid w:val="00B3084B"/>
    <w:rsid w:val="00B33F4B"/>
    <w:rsid w:val="00B3472C"/>
    <w:rsid w:val="00B35E63"/>
    <w:rsid w:val="00B35F7E"/>
    <w:rsid w:val="00B37BE2"/>
    <w:rsid w:val="00B41153"/>
    <w:rsid w:val="00B41E55"/>
    <w:rsid w:val="00B43C06"/>
    <w:rsid w:val="00B441E2"/>
    <w:rsid w:val="00B45512"/>
    <w:rsid w:val="00B45D54"/>
    <w:rsid w:val="00B46A7E"/>
    <w:rsid w:val="00B478CA"/>
    <w:rsid w:val="00B50671"/>
    <w:rsid w:val="00B52DFA"/>
    <w:rsid w:val="00B53364"/>
    <w:rsid w:val="00B54D09"/>
    <w:rsid w:val="00B5523D"/>
    <w:rsid w:val="00B60833"/>
    <w:rsid w:val="00B62A29"/>
    <w:rsid w:val="00B6383F"/>
    <w:rsid w:val="00B6464A"/>
    <w:rsid w:val="00B6564E"/>
    <w:rsid w:val="00B660E6"/>
    <w:rsid w:val="00B72C65"/>
    <w:rsid w:val="00B73752"/>
    <w:rsid w:val="00B7530A"/>
    <w:rsid w:val="00B75957"/>
    <w:rsid w:val="00B75B43"/>
    <w:rsid w:val="00B81FC3"/>
    <w:rsid w:val="00B847C4"/>
    <w:rsid w:val="00B85D66"/>
    <w:rsid w:val="00B86C62"/>
    <w:rsid w:val="00B872FA"/>
    <w:rsid w:val="00B90748"/>
    <w:rsid w:val="00B90C6B"/>
    <w:rsid w:val="00B92078"/>
    <w:rsid w:val="00B93D68"/>
    <w:rsid w:val="00B9539B"/>
    <w:rsid w:val="00B9639D"/>
    <w:rsid w:val="00BA1C15"/>
    <w:rsid w:val="00BA27CE"/>
    <w:rsid w:val="00BA2A8E"/>
    <w:rsid w:val="00BA3BE5"/>
    <w:rsid w:val="00BA7224"/>
    <w:rsid w:val="00BA7B1A"/>
    <w:rsid w:val="00BB019C"/>
    <w:rsid w:val="00BB042B"/>
    <w:rsid w:val="00BB0F74"/>
    <w:rsid w:val="00BB2B65"/>
    <w:rsid w:val="00BB2C28"/>
    <w:rsid w:val="00BB2CE5"/>
    <w:rsid w:val="00BB2E56"/>
    <w:rsid w:val="00BB4138"/>
    <w:rsid w:val="00BB47BD"/>
    <w:rsid w:val="00BB5551"/>
    <w:rsid w:val="00BB6023"/>
    <w:rsid w:val="00BB6598"/>
    <w:rsid w:val="00BB7C7C"/>
    <w:rsid w:val="00BC05A6"/>
    <w:rsid w:val="00BC0B50"/>
    <w:rsid w:val="00BC0CAD"/>
    <w:rsid w:val="00BC1BB5"/>
    <w:rsid w:val="00BC38F7"/>
    <w:rsid w:val="00BC62F1"/>
    <w:rsid w:val="00BC7011"/>
    <w:rsid w:val="00BC70C1"/>
    <w:rsid w:val="00BD07FB"/>
    <w:rsid w:val="00BD2251"/>
    <w:rsid w:val="00BD3050"/>
    <w:rsid w:val="00BD32C0"/>
    <w:rsid w:val="00BD34FD"/>
    <w:rsid w:val="00BD37AA"/>
    <w:rsid w:val="00BD40FF"/>
    <w:rsid w:val="00BD52A8"/>
    <w:rsid w:val="00BD5873"/>
    <w:rsid w:val="00BD61B0"/>
    <w:rsid w:val="00BE0254"/>
    <w:rsid w:val="00BE0E2B"/>
    <w:rsid w:val="00BE1246"/>
    <w:rsid w:val="00BE149D"/>
    <w:rsid w:val="00BE2443"/>
    <w:rsid w:val="00BE7578"/>
    <w:rsid w:val="00BE788D"/>
    <w:rsid w:val="00BE7B0D"/>
    <w:rsid w:val="00BF0BFB"/>
    <w:rsid w:val="00BF0E1D"/>
    <w:rsid w:val="00BF10D5"/>
    <w:rsid w:val="00BF184A"/>
    <w:rsid w:val="00BF19B1"/>
    <w:rsid w:val="00BF2471"/>
    <w:rsid w:val="00BF3C81"/>
    <w:rsid w:val="00BF50EA"/>
    <w:rsid w:val="00BF50FB"/>
    <w:rsid w:val="00BF57DD"/>
    <w:rsid w:val="00BF5ECA"/>
    <w:rsid w:val="00C004EE"/>
    <w:rsid w:val="00C01141"/>
    <w:rsid w:val="00C0552A"/>
    <w:rsid w:val="00C062D7"/>
    <w:rsid w:val="00C07AAA"/>
    <w:rsid w:val="00C07B5F"/>
    <w:rsid w:val="00C10DE1"/>
    <w:rsid w:val="00C11106"/>
    <w:rsid w:val="00C12C99"/>
    <w:rsid w:val="00C20BC3"/>
    <w:rsid w:val="00C213CF"/>
    <w:rsid w:val="00C21AE3"/>
    <w:rsid w:val="00C2330E"/>
    <w:rsid w:val="00C245E6"/>
    <w:rsid w:val="00C249D9"/>
    <w:rsid w:val="00C25D1F"/>
    <w:rsid w:val="00C264E5"/>
    <w:rsid w:val="00C26584"/>
    <w:rsid w:val="00C27F14"/>
    <w:rsid w:val="00C308A9"/>
    <w:rsid w:val="00C31704"/>
    <w:rsid w:val="00C3185C"/>
    <w:rsid w:val="00C3199D"/>
    <w:rsid w:val="00C34A10"/>
    <w:rsid w:val="00C37971"/>
    <w:rsid w:val="00C40E0D"/>
    <w:rsid w:val="00C41D11"/>
    <w:rsid w:val="00C449C6"/>
    <w:rsid w:val="00C53FC7"/>
    <w:rsid w:val="00C573F2"/>
    <w:rsid w:val="00C611B4"/>
    <w:rsid w:val="00C61823"/>
    <w:rsid w:val="00C618DE"/>
    <w:rsid w:val="00C62532"/>
    <w:rsid w:val="00C64669"/>
    <w:rsid w:val="00C65E36"/>
    <w:rsid w:val="00C67AE9"/>
    <w:rsid w:val="00C700C7"/>
    <w:rsid w:val="00C7098A"/>
    <w:rsid w:val="00C717BA"/>
    <w:rsid w:val="00C723AD"/>
    <w:rsid w:val="00C72806"/>
    <w:rsid w:val="00C73B1B"/>
    <w:rsid w:val="00C74FDC"/>
    <w:rsid w:val="00C75945"/>
    <w:rsid w:val="00C77512"/>
    <w:rsid w:val="00C777C5"/>
    <w:rsid w:val="00C77EEA"/>
    <w:rsid w:val="00C811D6"/>
    <w:rsid w:val="00C845A9"/>
    <w:rsid w:val="00C8529E"/>
    <w:rsid w:val="00C860FB"/>
    <w:rsid w:val="00C86828"/>
    <w:rsid w:val="00C8716E"/>
    <w:rsid w:val="00C9276D"/>
    <w:rsid w:val="00C95042"/>
    <w:rsid w:val="00CA0374"/>
    <w:rsid w:val="00CA0BBE"/>
    <w:rsid w:val="00CA2705"/>
    <w:rsid w:val="00CA3B75"/>
    <w:rsid w:val="00CA408F"/>
    <w:rsid w:val="00CA49E1"/>
    <w:rsid w:val="00CA5E14"/>
    <w:rsid w:val="00CA6FB6"/>
    <w:rsid w:val="00CA7DFA"/>
    <w:rsid w:val="00CB046E"/>
    <w:rsid w:val="00CB11C7"/>
    <w:rsid w:val="00CB2B56"/>
    <w:rsid w:val="00CB3493"/>
    <w:rsid w:val="00CB4789"/>
    <w:rsid w:val="00CB5CC3"/>
    <w:rsid w:val="00CB6754"/>
    <w:rsid w:val="00CB727E"/>
    <w:rsid w:val="00CC0695"/>
    <w:rsid w:val="00CC086C"/>
    <w:rsid w:val="00CC1334"/>
    <w:rsid w:val="00CC1AF7"/>
    <w:rsid w:val="00CC1B49"/>
    <w:rsid w:val="00CC1F45"/>
    <w:rsid w:val="00CC4834"/>
    <w:rsid w:val="00CC5DA0"/>
    <w:rsid w:val="00CD1D76"/>
    <w:rsid w:val="00CD2061"/>
    <w:rsid w:val="00CD20F1"/>
    <w:rsid w:val="00CD4D9B"/>
    <w:rsid w:val="00CD7982"/>
    <w:rsid w:val="00CD7CD5"/>
    <w:rsid w:val="00CE1322"/>
    <w:rsid w:val="00CE23E4"/>
    <w:rsid w:val="00CE2815"/>
    <w:rsid w:val="00CE2AD0"/>
    <w:rsid w:val="00CE5398"/>
    <w:rsid w:val="00CE54D0"/>
    <w:rsid w:val="00CE6249"/>
    <w:rsid w:val="00CE6962"/>
    <w:rsid w:val="00CE6AB0"/>
    <w:rsid w:val="00CF20AA"/>
    <w:rsid w:val="00CF3D38"/>
    <w:rsid w:val="00CF4B86"/>
    <w:rsid w:val="00CF5ABA"/>
    <w:rsid w:val="00CF5BD5"/>
    <w:rsid w:val="00CF5DC6"/>
    <w:rsid w:val="00CF6792"/>
    <w:rsid w:val="00D01560"/>
    <w:rsid w:val="00D03092"/>
    <w:rsid w:val="00D03F28"/>
    <w:rsid w:val="00D046BC"/>
    <w:rsid w:val="00D04EF5"/>
    <w:rsid w:val="00D05AD5"/>
    <w:rsid w:val="00D07016"/>
    <w:rsid w:val="00D11B32"/>
    <w:rsid w:val="00D157A7"/>
    <w:rsid w:val="00D158CF"/>
    <w:rsid w:val="00D164CF"/>
    <w:rsid w:val="00D17C84"/>
    <w:rsid w:val="00D20D0C"/>
    <w:rsid w:val="00D24373"/>
    <w:rsid w:val="00D243B0"/>
    <w:rsid w:val="00D24A8B"/>
    <w:rsid w:val="00D25C9E"/>
    <w:rsid w:val="00D25CB2"/>
    <w:rsid w:val="00D27A29"/>
    <w:rsid w:val="00D27F9F"/>
    <w:rsid w:val="00D30B85"/>
    <w:rsid w:val="00D32BD0"/>
    <w:rsid w:val="00D336F2"/>
    <w:rsid w:val="00D3539A"/>
    <w:rsid w:val="00D3567D"/>
    <w:rsid w:val="00D35D1D"/>
    <w:rsid w:val="00D36614"/>
    <w:rsid w:val="00D374A2"/>
    <w:rsid w:val="00D37CE7"/>
    <w:rsid w:val="00D37FAB"/>
    <w:rsid w:val="00D43B98"/>
    <w:rsid w:val="00D44954"/>
    <w:rsid w:val="00D45713"/>
    <w:rsid w:val="00D50694"/>
    <w:rsid w:val="00D51264"/>
    <w:rsid w:val="00D51CBC"/>
    <w:rsid w:val="00D52AC6"/>
    <w:rsid w:val="00D537DC"/>
    <w:rsid w:val="00D5517E"/>
    <w:rsid w:val="00D55C0D"/>
    <w:rsid w:val="00D56F05"/>
    <w:rsid w:val="00D572DC"/>
    <w:rsid w:val="00D62F28"/>
    <w:rsid w:val="00D63252"/>
    <w:rsid w:val="00D632B3"/>
    <w:rsid w:val="00D651FC"/>
    <w:rsid w:val="00D65C84"/>
    <w:rsid w:val="00D66517"/>
    <w:rsid w:val="00D67C7C"/>
    <w:rsid w:val="00D73984"/>
    <w:rsid w:val="00D748DC"/>
    <w:rsid w:val="00D75F70"/>
    <w:rsid w:val="00D77714"/>
    <w:rsid w:val="00D82883"/>
    <w:rsid w:val="00D831A6"/>
    <w:rsid w:val="00D85A56"/>
    <w:rsid w:val="00D86A39"/>
    <w:rsid w:val="00D87D8C"/>
    <w:rsid w:val="00D91B06"/>
    <w:rsid w:val="00D93A38"/>
    <w:rsid w:val="00D94B96"/>
    <w:rsid w:val="00D975BC"/>
    <w:rsid w:val="00DA0DB9"/>
    <w:rsid w:val="00DA10C6"/>
    <w:rsid w:val="00DA22FE"/>
    <w:rsid w:val="00DA7F99"/>
    <w:rsid w:val="00DB1C17"/>
    <w:rsid w:val="00DB28C0"/>
    <w:rsid w:val="00DB2905"/>
    <w:rsid w:val="00DB2A55"/>
    <w:rsid w:val="00DB40C5"/>
    <w:rsid w:val="00DB45CF"/>
    <w:rsid w:val="00DB4A83"/>
    <w:rsid w:val="00DB4C03"/>
    <w:rsid w:val="00DB4F0D"/>
    <w:rsid w:val="00DB5E36"/>
    <w:rsid w:val="00DB67F2"/>
    <w:rsid w:val="00DB680D"/>
    <w:rsid w:val="00DC2D03"/>
    <w:rsid w:val="00DC3650"/>
    <w:rsid w:val="00DC3DA4"/>
    <w:rsid w:val="00DC5732"/>
    <w:rsid w:val="00DC6C7A"/>
    <w:rsid w:val="00DD12DA"/>
    <w:rsid w:val="00DD321E"/>
    <w:rsid w:val="00DD3B41"/>
    <w:rsid w:val="00DD3F2E"/>
    <w:rsid w:val="00DD4417"/>
    <w:rsid w:val="00DD4702"/>
    <w:rsid w:val="00DD477A"/>
    <w:rsid w:val="00DD51B2"/>
    <w:rsid w:val="00DE1D24"/>
    <w:rsid w:val="00DE37D9"/>
    <w:rsid w:val="00DE46F6"/>
    <w:rsid w:val="00DE4B09"/>
    <w:rsid w:val="00DE4F25"/>
    <w:rsid w:val="00DE5E72"/>
    <w:rsid w:val="00DE66E2"/>
    <w:rsid w:val="00DE6A9E"/>
    <w:rsid w:val="00DF23B3"/>
    <w:rsid w:val="00DF26C0"/>
    <w:rsid w:val="00DF3804"/>
    <w:rsid w:val="00DF3F7A"/>
    <w:rsid w:val="00E00F58"/>
    <w:rsid w:val="00E018D5"/>
    <w:rsid w:val="00E0201E"/>
    <w:rsid w:val="00E04052"/>
    <w:rsid w:val="00E05954"/>
    <w:rsid w:val="00E07CA3"/>
    <w:rsid w:val="00E13916"/>
    <w:rsid w:val="00E13CFE"/>
    <w:rsid w:val="00E14FE4"/>
    <w:rsid w:val="00E2006D"/>
    <w:rsid w:val="00E207F8"/>
    <w:rsid w:val="00E245C2"/>
    <w:rsid w:val="00E24FAD"/>
    <w:rsid w:val="00E251B2"/>
    <w:rsid w:val="00E26B91"/>
    <w:rsid w:val="00E32631"/>
    <w:rsid w:val="00E32D2D"/>
    <w:rsid w:val="00E332B9"/>
    <w:rsid w:val="00E33CCD"/>
    <w:rsid w:val="00E34251"/>
    <w:rsid w:val="00E35139"/>
    <w:rsid w:val="00E3798D"/>
    <w:rsid w:val="00E407B9"/>
    <w:rsid w:val="00E41E3C"/>
    <w:rsid w:val="00E452ED"/>
    <w:rsid w:val="00E4530B"/>
    <w:rsid w:val="00E45CCD"/>
    <w:rsid w:val="00E46887"/>
    <w:rsid w:val="00E46AEF"/>
    <w:rsid w:val="00E5202E"/>
    <w:rsid w:val="00E53240"/>
    <w:rsid w:val="00E541E2"/>
    <w:rsid w:val="00E55B6B"/>
    <w:rsid w:val="00E5734D"/>
    <w:rsid w:val="00E5779E"/>
    <w:rsid w:val="00E57F3F"/>
    <w:rsid w:val="00E60C03"/>
    <w:rsid w:val="00E67E39"/>
    <w:rsid w:val="00E70959"/>
    <w:rsid w:val="00E73644"/>
    <w:rsid w:val="00E73837"/>
    <w:rsid w:val="00E75027"/>
    <w:rsid w:val="00E7688F"/>
    <w:rsid w:val="00E76DF8"/>
    <w:rsid w:val="00E81245"/>
    <w:rsid w:val="00E81755"/>
    <w:rsid w:val="00E83DF4"/>
    <w:rsid w:val="00E84A52"/>
    <w:rsid w:val="00E85A6B"/>
    <w:rsid w:val="00E85BCC"/>
    <w:rsid w:val="00E867F8"/>
    <w:rsid w:val="00E86A58"/>
    <w:rsid w:val="00E86CCB"/>
    <w:rsid w:val="00E86E7C"/>
    <w:rsid w:val="00E87C63"/>
    <w:rsid w:val="00E90E30"/>
    <w:rsid w:val="00E928AB"/>
    <w:rsid w:val="00E93029"/>
    <w:rsid w:val="00E93623"/>
    <w:rsid w:val="00E9383D"/>
    <w:rsid w:val="00E93904"/>
    <w:rsid w:val="00E94522"/>
    <w:rsid w:val="00E961D6"/>
    <w:rsid w:val="00E96D6A"/>
    <w:rsid w:val="00EA0A4F"/>
    <w:rsid w:val="00EA2AB3"/>
    <w:rsid w:val="00EA3147"/>
    <w:rsid w:val="00EA5D86"/>
    <w:rsid w:val="00EA7A91"/>
    <w:rsid w:val="00EB0AC8"/>
    <w:rsid w:val="00EB1862"/>
    <w:rsid w:val="00EB198A"/>
    <w:rsid w:val="00EB2930"/>
    <w:rsid w:val="00EB60A4"/>
    <w:rsid w:val="00EB7B37"/>
    <w:rsid w:val="00EC19DF"/>
    <w:rsid w:val="00EC49BF"/>
    <w:rsid w:val="00EC5FBB"/>
    <w:rsid w:val="00EC6D5D"/>
    <w:rsid w:val="00EC7098"/>
    <w:rsid w:val="00EC7DCD"/>
    <w:rsid w:val="00ED32E6"/>
    <w:rsid w:val="00ED384F"/>
    <w:rsid w:val="00ED3986"/>
    <w:rsid w:val="00ED4C7A"/>
    <w:rsid w:val="00ED69B9"/>
    <w:rsid w:val="00ED7EB8"/>
    <w:rsid w:val="00EE0DF8"/>
    <w:rsid w:val="00EE1201"/>
    <w:rsid w:val="00EE17A4"/>
    <w:rsid w:val="00EE259A"/>
    <w:rsid w:val="00EE71F9"/>
    <w:rsid w:val="00EE7220"/>
    <w:rsid w:val="00EE75C9"/>
    <w:rsid w:val="00EF0004"/>
    <w:rsid w:val="00EF5257"/>
    <w:rsid w:val="00EF6EB4"/>
    <w:rsid w:val="00F00FBA"/>
    <w:rsid w:val="00F020E3"/>
    <w:rsid w:val="00F0274B"/>
    <w:rsid w:val="00F03ED9"/>
    <w:rsid w:val="00F05228"/>
    <w:rsid w:val="00F055AE"/>
    <w:rsid w:val="00F06567"/>
    <w:rsid w:val="00F07231"/>
    <w:rsid w:val="00F13262"/>
    <w:rsid w:val="00F16297"/>
    <w:rsid w:val="00F21405"/>
    <w:rsid w:val="00F22217"/>
    <w:rsid w:val="00F223AD"/>
    <w:rsid w:val="00F23D9A"/>
    <w:rsid w:val="00F24A49"/>
    <w:rsid w:val="00F24B49"/>
    <w:rsid w:val="00F262AF"/>
    <w:rsid w:val="00F268C4"/>
    <w:rsid w:val="00F26FE1"/>
    <w:rsid w:val="00F30108"/>
    <w:rsid w:val="00F30551"/>
    <w:rsid w:val="00F33164"/>
    <w:rsid w:val="00F3333F"/>
    <w:rsid w:val="00F33469"/>
    <w:rsid w:val="00F3397D"/>
    <w:rsid w:val="00F37558"/>
    <w:rsid w:val="00F37DEA"/>
    <w:rsid w:val="00F40A31"/>
    <w:rsid w:val="00F4429B"/>
    <w:rsid w:val="00F47D96"/>
    <w:rsid w:val="00F51EF0"/>
    <w:rsid w:val="00F52E22"/>
    <w:rsid w:val="00F542D2"/>
    <w:rsid w:val="00F54423"/>
    <w:rsid w:val="00F60D1C"/>
    <w:rsid w:val="00F62DBD"/>
    <w:rsid w:val="00F63FBD"/>
    <w:rsid w:val="00F640AA"/>
    <w:rsid w:val="00F65F66"/>
    <w:rsid w:val="00F66482"/>
    <w:rsid w:val="00F715EA"/>
    <w:rsid w:val="00F73AB9"/>
    <w:rsid w:val="00F75239"/>
    <w:rsid w:val="00F75C62"/>
    <w:rsid w:val="00F82BC9"/>
    <w:rsid w:val="00F8471E"/>
    <w:rsid w:val="00F85B0D"/>
    <w:rsid w:val="00F867E3"/>
    <w:rsid w:val="00F901C9"/>
    <w:rsid w:val="00F9141B"/>
    <w:rsid w:val="00F92DA4"/>
    <w:rsid w:val="00F9462F"/>
    <w:rsid w:val="00F95198"/>
    <w:rsid w:val="00F95253"/>
    <w:rsid w:val="00F95E58"/>
    <w:rsid w:val="00F960B4"/>
    <w:rsid w:val="00F96F5D"/>
    <w:rsid w:val="00FA048B"/>
    <w:rsid w:val="00FA66F2"/>
    <w:rsid w:val="00FB2808"/>
    <w:rsid w:val="00FB2914"/>
    <w:rsid w:val="00FB485E"/>
    <w:rsid w:val="00FB7B1A"/>
    <w:rsid w:val="00FC1EB7"/>
    <w:rsid w:val="00FC4D8F"/>
    <w:rsid w:val="00FC78F2"/>
    <w:rsid w:val="00FC7C80"/>
    <w:rsid w:val="00FD0136"/>
    <w:rsid w:val="00FD1714"/>
    <w:rsid w:val="00FD172D"/>
    <w:rsid w:val="00FD1E7B"/>
    <w:rsid w:val="00FD5182"/>
    <w:rsid w:val="00FD70D9"/>
    <w:rsid w:val="00FE0BE5"/>
    <w:rsid w:val="00FE26CC"/>
    <w:rsid w:val="00FE5C77"/>
    <w:rsid w:val="00FE6363"/>
    <w:rsid w:val="00FE69FD"/>
    <w:rsid w:val="00FE7BDE"/>
    <w:rsid w:val="00FF1F1E"/>
    <w:rsid w:val="00FF3C1E"/>
    <w:rsid w:val="00FF4F56"/>
    <w:rsid w:val="00FF61F6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0F5DCF"/>
  <w15:docId w15:val="{052EE4D7-870C-4C8A-99B0-D2781317F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F3804"/>
    <w:pPr>
      <w:spacing w:after="120" w:line="300" w:lineRule="auto"/>
      <w:jc w:val="both"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EFE"/>
    <w:pPr>
      <w:spacing w:before="100" w:beforeAutospacing="1"/>
      <w:outlineLvl w:val="0"/>
    </w:pPr>
    <w:rPr>
      <w:rFonts w:asciiTheme="majorHAnsi" w:hAnsiTheme="majorHAnsi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26049"/>
    <w:pPr>
      <w:keepNext/>
      <w:autoSpaceDE w:val="0"/>
      <w:autoSpaceDN w:val="0"/>
      <w:adjustRightInd w:val="0"/>
      <w:outlineLvl w:val="1"/>
    </w:pPr>
    <w:rPr>
      <w:b/>
      <w:szCs w:val="22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D5EFE"/>
    <w:pPr>
      <w:keepNext/>
      <w:autoSpaceDE w:val="0"/>
      <w:autoSpaceDN w:val="0"/>
      <w:adjustRightInd w:val="0"/>
      <w:spacing w:before="120"/>
      <w:outlineLvl w:val="2"/>
    </w:pPr>
    <w:rPr>
      <w:b/>
      <w:i/>
      <w:szCs w:val="22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50B69"/>
    <w:pPr>
      <w:keepNext/>
      <w:keepLines/>
      <w:spacing w:before="40" w:line="288" w:lineRule="auto"/>
      <w:outlineLvl w:val="3"/>
    </w:pPr>
    <w:rPr>
      <w:rFonts w:eastAsiaTheme="majorEastAsia"/>
      <w:i/>
      <w:iCs/>
      <w:szCs w:val="22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D5EF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D5EF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D5EF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D5EF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D5EF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9"/>
    <w:rsid w:val="006D5EF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zh-CN"/>
    </w:rPr>
  </w:style>
  <w:style w:type="paragraph" w:customStyle="1" w:styleId="Empfehlungen">
    <w:name w:val="Empfehlungen"/>
    <w:basedOn w:val="Standard"/>
    <w:link w:val="EmpfehlungenZchn"/>
    <w:rsid w:val="00224709"/>
    <w:rPr>
      <w:i/>
    </w:rPr>
  </w:style>
  <w:style w:type="character" w:customStyle="1" w:styleId="EmpfehlungenZchn">
    <w:name w:val="Empfehlungen Zchn"/>
    <w:link w:val="Empfehlungen"/>
    <w:rsid w:val="00224709"/>
    <w:rPr>
      <w:rFonts w:ascii="Arial" w:hAnsi="Arial" w:cs="Arial"/>
      <w:i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rsid w:val="00DF3804"/>
    <w:pPr>
      <w:spacing w:after="0" w:line="240" w:lineRule="auto"/>
      <w:jc w:val="left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804"/>
    <w:rPr>
      <w:rFonts w:ascii="Arial" w:hAnsi="Arial" w:cs="Arial"/>
      <w:szCs w:val="24"/>
      <w:lang w:eastAsia="zh-CN"/>
    </w:rPr>
  </w:style>
  <w:style w:type="character" w:styleId="Funotenzeichen">
    <w:name w:val="footnote reference"/>
    <w:basedOn w:val="Absatz-Standardschriftart"/>
    <w:uiPriority w:val="99"/>
    <w:semiHidden/>
    <w:rsid w:val="00EF6EB4"/>
    <w:rPr>
      <w:sz w:val="22"/>
      <w:szCs w:val="24"/>
      <w:vertAlign w:val="superscript"/>
    </w:rPr>
  </w:style>
  <w:style w:type="paragraph" w:styleId="Kopfzeile">
    <w:name w:val="header"/>
    <w:basedOn w:val="Standard"/>
    <w:link w:val="KopfzeileZchn"/>
    <w:unhideWhenUsed/>
    <w:rsid w:val="00277980"/>
    <w:pPr>
      <w:tabs>
        <w:tab w:val="center" w:pos="4536"/>
        <w:tab w:val="right" w:pos="9072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rsid w:val="00277980"/>
    <w:rPr>
      <w:rFonts w:ascii="Arial" w:hAnsi="Arial" w:cs="Arial"/>
      <w:sz w:val="18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277980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77980"/>
    <w:rPr>
      <w:rFonts w:ascii="Arial" w:hAnsi="Arial" w:cs="Arial"/>
      <w:sz w:val="18"/>
      <w:szCs w:val="24"/>
      <w:lang w:eastAsia="zh-CN"/>
    </w:rPr>
  </w:style>
  <w:style w:type="table" w:styleId="Tabellenraster">
    <w:name w:val="Table Grid"/>
    <w:basedOn w:val="NormaleTabelle"/>
    <w:rsid w:val="00D35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FB485E"/>
    <w:pPr>
      <w:spacing w:before="100" w:beforeAutospacing="1" w:after="100" w:afterAutospacing="1"/>
      <w:jc w:val="left"/>
    </w:pPr>
    <w:rPr>
      <w:rFonts w:ascii="Times" w:eastAsiaTheme="minorEastAsia" w:hAnsi="Times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557CF1"/>
  </w:style>
  <w:style w:type="paragraph" w:styleId="Listenabsatz">
    <w:name w:val="List Paragraph"/>
    <w:basedOn w:val="Standard"/>
    <w:uiPriority w:val="34"/>
    <w:qFormat/>
    <w:rsid w:val="006D5EFE"/>
    <w:pPr>
      <w:ind w:left="720"/>
      <w:contextualSpacing/>
    </w:pPr>
  </w:style>
  <w:style w:type="paragraph" w:customStyle="1" w:styleId="Kurzbeschreibung">
    <w:name w:val="Kurzbeschreibung"/>
    <w:basedOn w:val="Standard"/>
    <w:link w:val="KurzbeschreibungZchn"/>
    <w:qFormat/>
    <w:rsid w:val="006D5EFE"/>
    <w:pPr>
      <w:spacing w:after="80" w:line="264" w:lineRule="auto"/>
    </w:pPr>
    <w:rPr>
      <w:rFonts w:ascii="Tms Rmn" w:hAnsi="Tms Rmn"/>
      <w:szCs w:val="22"/>
      <w:lang w:eastAsia="de-DE"/>
    </w:rPr>
  </w:style>
  <w:style w:type="character" w:customStyle="1" w:styleId="KurzbeschreibungZchn">
    <w:name w:val="Kurzbeschreibung Zchn"/>
    <w:link w:val="Kurzbeschreibung"/>
    <w:qFormat/>
    <w:rsid w:val="006D5EFE"/>
    <w:rPr>
      <w:rFonts w:cs="Arial"/>
      <w:sz w:val="22"/>
      <w:szCs w:val="22"/>
    </w:rPr>
  </w:style>
  <w:style w:type="paragraph" w:customStyle="1" w:styleId="Kopfzeile1">
    <w:name w:val="Kopfzeile1"/>
    <w:basedOn w:val="Kopfzeile"/>
    <w:link w:val="Kopfzeile1Zchn"/>
    <w:qFormat/>
    <w:rsid w:val="00277980"/>
  </w:style>
  <w:style w:type="character" w:customStyle="1" w:styleId="Kopfzeile1Zchn">
    <w:name w:val="Kopfzeile1 Zchn"/>
    <w:link w:val="Kopfzeile1"/>
    <w:rsid w:val="00277980"/>
    <w:rPr>
      <w:rFonts w:ascii="Arial" w:hAnsi="Arial" w:cs="Arial"/>
      <w:sz w:val="18"/>
      <w:szCs w:val="24"/>
      <w:lang w:eastAsia="zh-CN"/>
    </w:rPr>
  </w:style>
  <w:style w:type="paragraph" w:customStyle="1" w:styleId="Kopfzeile2">
    <w:name w:val="Kopfzeile2"/>
    <w:basedOn w:val="Kopfzeile"/>
    <w:link w:val="Kopfzeile2Zchn"/>
    <w:rsid w:val="00224709"/>
    <w:pPr>
      <w:spacing w:after="0" w:line="240" w:lineRule="auto"/>
    </w:pPr>
    <w:rPr>
      <w:i/>
      <w:sz w:val="24"/>
      <w:szCs w:val="20"/>
    </w:rPr>
  </w:style>
  <w:style w:type="character" w:customStyle="1" w:styleId="Kopfzeile2Zchn">
    <w:name w:val="Kopfzeile2 Zchn"/>
    <w:link w:val="Kopfzeile2"/>
    <w:rsid w:val="00224709"/>
    <w:rPr>
      <w:rFonts w:ascii="Arial" w:hAnsi="Arial" w:cs="Arial"/>
      <w:i/>
      <w:sz w:val="24"/>
    </w:rPr>
  </w:style>
  <w:style w:type="paragraph" w:customStyle="1" w:styleId="Autor">
    <w:name w:val="Autor"/>
    <w:basedOn w:val="Standard"/>
    <w:link w:val="AutorZchn"/>
    <w:rsid w:val="00224709"/>
    <w:pPr>
      <w:spacing w:after="0" w:line="240" w:lineRule="auto"/>
    </w:pPr>
  </w:style>
  <w:style w:type="character" w:customStyle="1" w:styleId="AutorZchn">
    <w:name w:val="Autor Zchn"/>
    <w:link w:val="Autor"/>
    <w:rsid w:val="00224709"/>
    <w:rPr>
      <w:rFonts w:ascii="Arial" w:hAnsi="Arial" w:cs="Arial"/>
      <w:sz w:val="22"/>
      <w:szCs w:val="22"/>
    </w:rPr>
  </w:style>
  <w:style w:type="paragraph" w:customStyle="1" w:styleId="Aufgabe1">
    <w:name w:val="Aufgabe1"/>
    <w:basedOn w:val="Standard"/>
    <w:link w:val="Aufgabe1Zchn"/>
    <w:rsid w:val="00146C50"/>
    <w:pPr>
      <w:tabs>
        <w:tab w:val="left" w:pos="426"/>
      </w:tabs>
      <w:spacing w:line="240" w:lineRule="auto"/>
      <w:ind w:left="425" w:hanging="425"/>
      <w:jc w:val="left"/>
    </w:pPr>
    <w:rPr>
      <w:i/>
    </w:rPr>
  </w:style>
  <w:style w:type="character" w:customStyle="1" w:styleId="Aufgabe1Zchn">
    <w:name w:val="Aufgabe1 Zchn"/>
    <w:link w:val="Aufgabe1"/>
    <w:rsid w:val="00146C50"/>
    <w:rPr>
      <w:rFonts w:ascii="Arial" w:hAnsi="Arial" w:cs="Arial"/>
      <w:i/>
      <w:sz w:val="22"/>
      <w:szCs w:val="22"/>
    </w:rPr>
  </w:style>
  <w:style w:type="paragraph" w:customStyle="1" w:styleId="Aufgabe2">
    <w:name w:val="Aufgabe2"/>
    <w:basedOn w:val="Aufgabe1"/>
    <w:link w:val="Aufgabe2Zchn"/>
    <w:rsid w:val="00146C50"/>
    <w:pPr>
      <w:tabs>
        <w:tab w:val="clear" w:pos="426"/>
      </w:tabs>
      <w:ind w:left="0" w:firstLine="0"/>
    </w:pPr>
  </w:style>
  <w:style w:type="character" w:customStyle="1" w:styleId="Aufgabe2Zchn">
    <w:name w:val="Aufgabe2 Zchn"/>
    <w:basedOn w:val="Aufgabe1Zchn"/>
    <w:link w:val="Aufgabe2"/>
    <w:rsid w:val="00146C50"/>
    <w:rPr>
      <w:rFonts w:ascii="Arial" w:hAnsi="Arial" w:cs="Arial"/>
      <w:i/>
      <w:sz w:val="22"/>
      <w:szCs w:val="22"/>
    </w:rPr>
  </w:style>
  <w:style w:type="paragraph" w:customStyle="1" w:styleId="Tafel1">
    <w:name w:val="Tafel1"/>
    <w:basedOn w:val="Standard"/>
    <w:link w:val="Tafel1Zchn"/>
    <w:qFormat/>
    <w:rsid w:val="006D5EF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00"/>
    </w:pPr>
    <w:rPr>
      <w:rFonts w:ascii="Liberation Serif" w:hAnsi="Liberation Serif"/>
      <w:szCs w:val="22"/>
      <w:lang w:eastAsia="de-DE"/>
    </w:rPr>
  </w:style>
  <w:style w:type="character" w:customStyle="1" w:styleId="Tafel1Zchn">
    <w:name w:val="Tafel1 Zchn"/>
    <w:basedOn w:val="Absatz-Standardschriftart"/>
    <w:link w:val="Tafel1"/>
    <w:rsid w:val="006D5EFE"/>
    <w:rPr>
      <w:rFonts w:ascii="Liberation Serif" w:hAnsi="Liberation Serif" w:cs="Arial"/>
      <w:sz w:val="22"/>
      <w:szCs w:val="22"/>
    </w:rPr>
  </w:style>
  <w:style w:type="paragraph" w:customStyle="1" w:styleId="Literatur">
    <w:name w:val="Literatur"/>
    <w:basedOn w:val="Aufgabe-AnweisungAufzhlung"/>
    <w:link w:val="LiteraturZchn"/>
    <w:rsid w:val="007929A4"/>
    <w:rPr>
      <w:i w:val="0"/>
    </w:rPr>
  </w:style>
  <w:style w:type="character" w:customStyle="1" w:styleId="LiteraturZchn">
    <w:name w:val="Literatur Zchn"/>
    <w:basedOn w:val="Aufgabe-AnweisungAufzhlungZchn"/>
    <w:link w:val="Literatur"/>
    <w:rsid w:val="007929A4"/>
    <w:rPr>
      <w:rFonts w:ascii="Liberation Serif" w:hAnsi="Liberation Serif" w:cs="Arial"/>
      <w:sz w:val="22"/>
      <w:szCs w:val="22"/>
    </w:rPr>
  </w:style>
  <w:style w:type="paragraph" w:customStyle="1" w:styleId="Tafel2">
    <w:name w:val="Tafel2"/>
    <w:basedOn w:val="Standard"/>
    <w:link w:val="Tafel2Zchn"/>
    <w:qFormat/>
    <w:rsid w:val="006D5EF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</w:tabs>
      <w:ind w:left="425" w:hanging="425"/>
      <w:jc w:val="left"/>
    </w:pPr>
    <w:rPr>
      <w:rFonts w:ascii="Liberation Serif" w:hAnsi="Liberation Serif"/>
      <w:i/>
      <w:szCs w:val="22"/>
      <w:lang w:eastAsia="de-DE"/>
    </w:rPr>
  </w:style>
  <w:style w:type="character" w:customStyle="1" w:styleId="Tafel2Zchn">
    <w:name w:val="Tafel2 Zchn"/>
    <w:basedOn w:val="Absatz-Standardschriftart"/>
    <w:link w:val="Tafel2"/>
    <w:rsid w:val="006D5EFE"/>
    <w:rPr>
      <w:rFonts w:ascii="Liberation Serif" w:hAnsi="Liberation Serif" w:cs="Arial"/>
      <w:i/>
      <w:sz w:val="22"/>
      <w:szCs w:val="22"/>
    </w:rPr>
  </w:style>
  <w:style w:type="paragraph" w:customStyle="1" w:styleId="Diagnosebogen1">
    <w:name w:val="Diagnosebogen1"/>
    <w:basedOn w:val="Standard"/>
    <w:link w:val="Diagnosebogen1Zchn"/>
    <w:rsid w:val="00224709"/>
    <w:pPr>
      <w:spacing w:after="0" w:line="240" w:lineRule="auto"/>
      <w:jc w:val="left"/>
    </w:pPr>
  </w:style>
  <w:style w:type="character" w:customStyle="1" w:styleId="Diagnosebogen1Zchn">
    <w:name w:val="Diagnosebogen1 Zchn"/>
    <w:link w:val="Diagnosebogen1"/>
    <w:rsid w:val="00224709"/>
    <w:rPr>
      <w:rFonts w:ascii="Arial" w:hAnsi="Arial" w:cs="Arial"/>
      <w:sz w:val="22"/>
      <w:szCs w:val="22"/>
    </w:rPr>
  </w:style>
  <w:style w:type="paragraph" w:customStyle="1" w:styleId="Aufgabe3">
    <w:name w:val="Aufgabe3"/>
    <w:basedOn w:val="Aufgabe-Info"/>
    <w:link w:val="Aufgabe3Zchn"/>
    <w:rsid w:val="00224709"/>
    <w:pPr>
      <w:spacing w:before="120" w:after="240" w:line="276" w:lineRule="auto"/>
      <w:contextualSpacing/>
    </w:pPr>
    <w:rPr>
      <w:rFonts w:ascii="Arial" w:hAnsi="Arial"/>
    </w:rPr>
  </w:style>
  <w:style w:type="character" w:customStyle="1" w:styleId="Aufgabe3Zchn">
    <w:name w:val="Aufgabe3 Zchn"/>
    <w:link w:val="Aufgabe3"/>
    <w:rsid w:val="00224709"/>
    <w:rPr>
      <w:rFonts w:ascii="Arial" w:hAnsi="Arial" w:cs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5EFE"/>
    <w:rPr>
      <w:rFonts w:asciiTheme="majorHAnsi" w:hAnsiTheme="majorHAnsi" w:cs="Arial"/>
      <w:b/>
      <w:sz w:val="28"/>
      <w:szCs w:val="24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26049"/>
    <w:rPr>
      <w:rFonts w:ascii="Arial" w:hAnsi="Arial" w:cs="Arial"/>
      <w:b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D5EFE"/>
    <w:rPr>
      <w:rFonts w:ascii="Arial" w:hAnsi="Arial" w:cs="Arial"/>
      <w:b/>
      <w:i/>
      <w:sz w:val="22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50B69"/>
    <w:rPr>
      <w:rFonts w:ascii="Arial" w:eastAsiaTheme="majorEastAsia" w:hAnsi="Arial" w:cs="Arial"/>
      <w:i/>
      <w:iCs/>
      <w:sz w:val="22"/>
      <w:szCs w:val="22"/>
      <w:u w:val="single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D5E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Beschriftung">
    <w:name w:val="caption"/>
    <w:basedOn w:val="Standard"/>
    <w:next w:val="Standard"/>
    <w:uiPriority w:val="35"/>
    <w:unhideWhenUsed/>
    <w:qFormat/>
    <w:rsid w:val="00250B69"/>
    <w:rPr>
      <w:i/>
      <w:sz w:val="20"/>
    </w:rPr>
  </w:style>
  <w:style w:type="character" w:styleId="Hervorhebung">
    <w:name w:val="Emphasis"/>
    <w:uiPriority w:val="20"/>
    <w:qFormat/>
    <w:rsid w:val="00224709"/>
    <w:rPr>
      <w:i/>
      <w:iCs/>
    </w:rPr>
  </w:style>
  <w:style w:type="character" w:styleId="SchwacheHervorhebung">
    <w:name w:val="Subtle Emphasis"/>
    <w:uiPriority w:val="19"/>
    <w:qFormat/>
    <w:rsid w:val="006D5EFE"/>
    <w:rPr>
      <w:i/>
      <w:iCs/>
      <w:color w:val="80808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24709"/>
    <w:pPr>
      <w:keepNext/>
      <w:keepLines/>
      <w:spacing w:before="240" w:beforeAutospacing="0" w:after="0"/>
      <w:outlineLvl w:val="9"/>
    </w:pPr>
    <w:rPr>
      <w:rFonts w:eastAsiaTheme="majorEastAsia" w:cstheme="majorBidi"/>
      <w:b w:val="0"/>
      <w:color w:val="365F91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6D5EFE"/>
    <w:pPr>
      <w:spacing w:before="240" w:after="6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6D5EF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Orientierungsleiste">
    <w:name w:val="Orientierungsleiste"/>
    <w:basedOn w:val="Standard"/>
    <w:link w:val="OrientierungsleisteZchn"/>
    <w:rsid w:val="00C67AE9"/>
    <w:pPr>
      <w:keepNext/>
      <w:keepLines/>
      <w:pageBreakBefore/>
      <w:spacing w:before="120" w:line="240" w:lineRule="auto"/>
      <w:jc w:val="center"/>
    </w:pPr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67AE9"/>
    <w:rPr>
      <w:color w:val="auto"/>
      <w:u w:val="none"/>
    </w:rPr>
  </w:style>
  <w:style w:type="character" w:customStyle="1" w:styleId="OrientierungsleisteZchn">
    <w:name w:val="Orientierungsleiste Zchn"/>
    <w:basedOn w:val="Absatz-Standardschriftart"/>
    <w:link w:val="Orientierungsleiste"/>
    <w:rsid w:val="00C67AE9"/>
    <w:rPr>
      <w:rFonts w:ascii="Arial" w:hAnsi="Arial" w:cs="Arial"/>
    </w:rPr>
  </w:style>
  <w:style w:type="character" w:styleId="Platzhaltertext">
    <w:name w:val="Placeholder Text"/>
    <w:basedOn w:val="Absatz-Standardschriftart"/>
    <w:uiPriority w:val="99"/>
    <w:semiHidden/>
    <w:rsid w:val="00B3084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084B"/>
    <w:rPr>
      <w:rFonts w:ascii="Tahoma" w:hAnsi="Tahoma" w:cs="Tahoma"/>
      <w:sz w:val="16"/>
      <w:szCs w:val="16"/>
    </w:rPr>
  </w:style>
  <w:style w:type="character" w:styleId="IntensiveHervorhebung">
    <w:name w:val="Intense Emphasis"/>
    <w:basedOn w:val="Absatz-Standardschriftart"/>
    <w:uiPriority w:val="21"/>
    <w:qFormat/>
    <w:rsid w:val="00CE2815"/>
    <w:rPr>
      <w:i/>
      <w:iCs/>
      <w:color w:val="4F81BD" w:themeColor="accent1"/>
    </w:rPr>
  </w:style>
  <w:style w:type="paragraph" w:customStyle="1" w:styleId="Aufgabe-AnweisungAufzhlung">
    <w:name w:val="Aufgabe - Anweisung Aufzählung"/>
    <w:basedOn w:val="Aufgabe-Anweisung"/>
    <w:link w:val="Aufgabe-AnweisungAufzhlungZchn"/>
    <w:qFormat/>
    <w:rsid w:val="00224709"/>
    <w:pPr>
      <w:tabs>
        <w:tab w:val="left" w:pos="426"/>
      </w:tabs>
      <w:spacing w:after="120"/>
      <w:ind w:left="425" w:hanging="425"/>
    </w:pPr>
  </w:style>
  <w:style w:type="character" w:customStyle="1" w:styleId="Aufgabe-AnweisungAufzhlungZchn">
    <w:name w:val="Aufgabe - Anweisung Aufzählung Zchn"/>
    <w:link w:val="Aufgabe-AnweisungAufzhlung"/>
    <w:rsid w:val="00224709"/>
    <w:rPr>
      <w:rFonts w:ascii="Arial" w:hAnsi="Arial" w:cs="Arial"/>
      <w:sz w:val="22"/>
      <w:szCs w:val="22"/>
    </w:rPr>
  </w:style>
  <w:style w:type="paragraph" w:customStyle="1" w:styleId="Aufgabe-Info">
    <w:name w:val="Aufgabe - Info"/>
    <w:link w:val="Aufgabe-InfoZchn"/>
    <w:qFormat/>
    <w:rsid w:val="00224709"/>
    <w:pPr>
      <w:spacing w:after="100" w:line="300" w:lineRule="auto"/>
    </w:pPr>
    <w:rPr>
      <w:rFonts w:ascii="Liberation Serif" w:hAnsi="Liberation Serif" w:cs="Arial"/>
      <w:sz w:val="22"/>
      <w:szCs w:val="22"/>
    </w:rPr>
  </w:style>
  <w:style w:type="character" w:customStyle="1" w:styleId="Aufgabe-InfoZchn">
    <w:name w:val="Aufgabe - Info Zchn"/>
    <w:link w:val="Aufgabe-Info"/>
    <w:rsid w:val="00224709"/>
    <w:rPr>
      <w:rFonts w:ascii="Liberation Serif" w:hAnsi="Liberation Serif" w:cs="Arial"/>
      <w:sz w:val="22"/>
      <w:szCs w:val="22"/>
    </w:rPr>
  </w:style>
  <w:style w:type="paragraph" w:customStyle="1" w:styleId="Aufgabe-Anweisung">
    <w:name w:val="Aufgabe - Anweisung"/>
    <w:basedOn w:val="Aufgabe-Info"/>
    <w:link w:val="Aufgabe-AnweisungZchn"/>
    <w:qFormat/>
    <w:rsid w:val="00224709"/>
    <w:rPr>
      <w:i/>
    </w:rPr>
  </w:style>
  <w:style w:type="character" w:customStyle="1" w:styleId="Aufgabe-AnweisungZchn">
    <w:name w:val="Aufgabe - Anweisung Zchn"/>
    <w:link w:val="Aufgabe-Anweisung"/>
    <w:rsid w:val="00224709"/>
    <w:rPr>
      <w:rFonts w:ascii="Liberation Serif" w:hAnsi="Liberation Serif" w:cs="Arial"/>
      <w:i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D5EFE"/>
    <w:pPr>
      <w:numPr>
        <w:ilvl w:val="1"/>
      </w:numPr>
      <w:spacing w:after="160"/>
    </w:pPr>
    <w:rPr>
      <w:rFonts w:asciiTheme="majorHAnsi" w:eastAsiaTheme="minorEastAsia" w:hAnsiTheme="majorHAnsi" w:cstheme="majorHAns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D5EFE"/>
    <w:rPr>
      <w:rFonts w:asciiTheme="majorHAnsi" w:eastAsiaTheme="minorEastAsia" w:hAnsiTheme="majorHAnsi" w:cstheme="majorHAnsi"/>
      <w:color w:val="5A5A5A" w:themeColor="text1" w:themeTint="A5"/>
      <w:spacing w:val="15"/>
      <w:sz w:val="22"/>
      <w:szCs w:val="22"/>
      <w:lang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9812AE"/>
    <w:rPr>
      <w:color w:val="800080" w:themeColor="followedHyperlink"/>
      <w:u w:val="single"/>
    </w:rPr>
  </w:style>
  <w:style w:type="paragraph" w:customStyle="1" w:styleId="bersichtsraster-Kompetenz">
    <w:name w:val="Übersichtsraster-Kompetenz"/>
    <w:basedOn w:val="Standard"/>
    <w:link w:val="bersichtsraster-KompetenzZchn"/>
    <w:qFormat/>
    <w:rsid w:val="006D5EFE"/>
    <w:pPr>
      <w:spacing w:after="40" w:line="259" w:lineRule="auto"/>
      <w:ind w:left="170" w:hanging="170"/>
    </w:pPr>
    <w:rPr>
      <w:rFonts w:ascii="Calibri Light" w:eastAsia="Calibri" w:hAnsi="Calibri Light" w:cs="Tahoma"/>
      <w:sz w:val="20"/>
      <w:szCs w:val="20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278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525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52517"/>
    <w:rPr>
      <w:rFonts w:ascii="Arial" w:hAnsi="Arial" w:cs="Arial"/>
    </w:rPr>
  </w:style>
  <w:style w:type="paragraph" w:customStyle="1" w:styleId="bersichtsraster">
    <w:name w:val="Übersichtsraster"/>
    <w:basedOn w:val="Standard"/>
    <w:qFormat/>
    <w:rsid w:val="006D5EFE"/>
    <w:pPr>
      <w:spacing w:before="80" w:line="240" w:lineRule="auto"/>
    </w:pPr>
    <w:rPr>
      <w:rFonts w:ascii="Calibri Light" w:eastAsia="Calibri" w:hAnsi="Calibri Light" w:cs="Tahoma"/>
      <w:i/>
      <w:sz w:val="20"/>
      <w:szCs w:val="22"/>
      <w:lang w:eastAsia="de-DE"/>
    </w:rPr>
  </w:style>
  <w:style w:type="paragraph" w:customStyle="1" w:styleId="bersichtsraster-Aufzhlung">
    <w:name w:val="Übersichtsraster-Aufzählung"/>
    <w:basedOn w:val="bersichtsraster"/>
    <w:qFormat/>
    <w:rsid w:val="007E5AC9"/>
    <w:pPr>
      <w:numPr>
        <w:numId w:val="12"/>
      </w:numPr>
      <w:spacing w:before="0" w:line="259" w:lineRule="auto"/>
      <w:ind w:left="227" w:hanging="227"/>
      <w:contextualSpacing/>
    </w:pPr>
    <w:rPr>
      <w:rFonts w:eastAsiaTheme="minorHAnsi" w:cstheme="minorBidi"/>
      <w:i w:val="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045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045C"/>
    <w:rPr>
      <w:rFonts w:ascii="Arial" w:hAnsi="Arial" w:cs="Arial"/>
      <w:b/>
      <w:bCs/>
    </w:rPr>
  </w:style>
  <w:style w:type="paragraph" w:styleId="Datum">
    <w:name w:val="Date"/>
    <w:basedOn w:val="Standard"/>
    <w:next w:val="Standard"/>
    <w:link w:val="DatumZchn"/>
    <w:uiPriority w:val="99"/>
    <w:unhideWhenUsed/>
    <w:rsid w:val="00D77714"/>
  </w:style>
  <w:style w:type="character" w:customStyle="1" w:styleId="DatumZchn">
    <w:name w:val="Datum Zchn"/>
    <w:basedOn w:val="Absatz-Standardschriftart"/>
    <w:link w:val="Datum"/>
    <w:uiPriority w:val="99"/>
    <w:rsid w:val="00D77714"/>
    <w:rPr>
      <w:rFonts w:cs="Arial"/>
      <w:sz w:val="22"/>
      <w:szCs w:val="22"/>
    </w:rPr>
  </w:style>
  <w:style w:type="paragraph" w:customStyle="1" w:styleId="Liste-Kompetenz-Nummer">
    <w:name w:val="Liste-Kompetenz-Nummer"/>
    <w:link w:val="Liste-Kompetenz-NummerZchn"/>
    <w:qFormat/>
    <w:rsid w:val="006D5EFE"/>
    <w:pPr>
      <w:numPr>
        <w:numId w:val="1"/>
      </w:numPr>
      <w:spacing w:after="120" w:line="276" w:lineRule="auto"/>
      <w:ind w:left="924" w:hanging="567"/>
    </w:pPr>
    <w:rPr>
      <w:rFonts w:ascii="Arial" w:eastAsia="Calibri" w:hAnsi="Arial" w:cstheme="minorBidi"/>
      <w:sz w:val="24"/>
      <w:szCs w:val="22"/>
      <w:lang w:eastAsia="en-US"/>
    </w:rPr>
  </w:style>
  <w:style w:type="character" w:customStyle="1" w:styleId="Liste-Kompetenz-NummerZchn">
    <w:name w:val="Liste-Kompetenz-Nummer Zchn"/>
    <w:basedOn w:val="Absatz-Standardschriftart"/>
    <w:link w:val="Liste-Kompetenz-Nummer"/>
    <w:rsid w:val="006D5EFE"/>
    <w:rPr>
      <w:rFonts w:ascii="Arial" w:eastAsia="Calibri" w:hAnsi="Arial" w:cstheme="minorBidi"/>
      <w:sz w:val="24"/>
      <w:szCs w:val="22"/>
      <w:lang w:eastAsia="en-US"/>
    </w:rPr>
  </w:style>
  <w:style w:type="paragraph" w:customStyle="1" w:styleId="CitaviBibliographyEntry">
    <w:name w:val="Citavi Bibliography Entry"/>
    <w:basedOn w:val="Standard"/>
    <w:link w:val="CitaviBibliographyEntryZchn"/>
    <w:rsid w:val="002326ED"/>
    <w:pPr>
      <w:tabs>
        <w:tab w:val="left" w:pos="283"/>
      </w:tabs>
      <w:ind w:left="283" w:hanging="283"/>
      <w:jc w:val="left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2326ED"/>
    <w:rPr>
      <w:rFonts w:ascii="Arial" w:hAnsi="Arial" w:cs="Arial"/>
      <w:sz w:val="22"/>
      <w:szCs w:val="24"/>
      <w:lang w:eastAsia="zh-CN"/>
    </w:rPr>
  </w:style>
  <w:style w:type="paragraph" w:customStyle="1" w:styleId="CitaviBibliographyHeading">
    <w:name w:val="Citavi Bibliography Heading"/>
    <w:basedOn w:val="berschrift1"/>
    <w:link w:val="CitaviBibliographyHeadingZchn"/>
    <w:rsid w:val="002326ED"/>
    <w:pPr>
      <w:jc w:val="left"/>
    </w:pPr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2326ED"/>
    <w:rPr>
      <w:rFonts w:asciiTheme="majorHAnsi" w:hAnsiTheme="majorHAnsi" w:cs="Arial"/>
      <w:b/>
      <w:sz w:val="28"/>
      <w:szCs w:val="24"/>
      <w:lang w:eastAsia="zh-CN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2326ED"/>
    <w:pPr>
      <w:autoSpaceDE/>
      <w:autoSpaceDN/>
      <w:adjustRightInd/>
      <w:jc w:val="left"/>
      <w:outlineLvl w:val="9"/>
    </w:pPr>
    <w:rPr>
      <w:lang w:eastAsia="zh-CN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2326ED"/>
    <w:rPr>
      <w:rFonts w:ascii="Arial" w:hAnsi="Arial" w:cs="Arial"/>
      <w:b/>
      <w:sz w:val="22"/>
      <w:szCs w:val="22"/>
      <w:lang w:eastAsia="zh-CN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2326ED"/>
    <w:pPr>
      <w:autoSpaceDE/>
      <w:autoSpaceDN/>
      <w:adjustRightInd/>
      <w:jc w:val="left"/>
      <w:outlineLvl w:val="9"/>
    </w:pPr>
    <w:rPr>
      <w:lang w:eastAsia="zh-CN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2326ED"/>
    <w:rPr>
      <w:rFonts w:ascii="Arial" w:hAnsi="Arial" w:cs="Arial"/>
      <w:b/>
      <w:i/>
      <w:sz w:val="22"/>
      <w:szCs w:val="22"/>
      <w:lang w:eastAsia="zh-CN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2326ED"/>
    <w:pPr>
      <w:spacing w:line="300" w:lineRule="auto"/>
      <w:jc w:val="left"/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2326ED"/>
    <w:rPr>
      <w:rFonts w:ascii="Arial" w:eastAsiaTheme="majorEastAsia" w:hAnsi="Arial" w:cs="Arial"/>
      <w:i/>
      <w:iCs/>
      <w:sz w:val="22"/>
      <w:szCs w:val="22"/>
      <w:u w:val="single"/>
      <w:lang w:eastAsia="zh-CN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2326ED"/>
    <w:pPr>
      <w:jc w:val="left"/>
      <w:outlineLvl w:val="9"/>
    </w:pPr>
    <w:rPr>
      <w:rFonts w:ascii="Arial" w:hAnsi="Arial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2326ED"/>
    <w:rPr>
      <w:rFonts w:ascii="Arial" w:eastAsiaTheme="majorEastAsia" w:hAnsi="Arial" w:cstheme="majorBidi"/>
      <w:color w:val="365F91" w:themeColor="accent1" w:themeShade="BF"/>
      <w:sz w:val="24"/>
      <w:szCs w:val="24"/>
      <w:lang w:eastAsia="zh-CN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2326ED"/>
    <w:pPr>
      <w:outlineLvl w:val="9"/>
    </w:pPr>
    <w:rPr>
      <w:rFonts w:ascii="Arial" w:hAnsi="Arial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2326ED"/>
    <w:rPr>
      <w:rFonts w:ascii="Arial" w:hAnsi="Arial" w:cs="Arial"/>
      <w:b/>
      <w:bCs/>
      <w:sz w:val="22"/>
      <w:szCs w:val="22"/>
      <w:lang w:eastAsia="zh-CN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2326ED"/>
    <w:pPr>
      <w:outlineLvl w:val="9"/>
    </w:pPr>
    <w:rPr>
      <w:rFonts w:ascii="Arial" w:hAnsi="Arial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2326ED"/>
    <w:rPr>
      <w:rFonts w:ascii="Arial" w:eastAsiaTheme="majorEastAsia" w:hAnsi="Arial" w:cstheme="majorBidi"/>
      <w:i/>
      <w:iCs/>
      <w:color w:val="243F60" w:themeColor="accent1" w:themeShade="7F"/>
      <w:sz w:val="22"/>
      <w:szCs w:val="22"/>
      <w:lang w:eastAsia="zh-CN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D5EF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2326ED"/>
    <w:pPr>
      <w:outlineLvl w:val="9"/>
    </w:pPr>
    <w:rPr>
      <w:rFonts w:ascii="Arial" w:hAnsi="Arial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2326ED"/>
    <w:rPr>
      <w:rFonts w:ascii="Arial" w:eastAsiaTheme="majorEastAsia" w:hAnsi="Arial" w:cstheme="majorBidi"/>
      <w:color w:val="272727" w:themeColor="text1" w:themeTint="D8"/>
      <w:sz w:val="21"/>
      <w:szCs w:val="21"/>
      <w:lang w:eastAsia="zh-C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D5E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2326ED"/>
    <w:pPr>
      <w:outlineLvl w:val="9"/>
    </w:pPr>
    <w:rPr>
      <w:rFonts w:ascii="Arial" w:hAnsi="Arial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2326ED"/>
    <w:rPr>
      <w:rFonts w:ascii="Arial" w:eastAsiaTheme="majorEastAsia" w:hAnsi="Arial" w:cstheme="majorBidi"/>
      <w:i/>
      <w:iCs/>
      <w:color w:val="272727" w:themeColor="text1" w:themeTint="D8"/>
      <w:sz w:val="21"/>
      <w:szCs w:val="21"/>
      <w:lang w:eastAsia="zh-CN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D5E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E5734D"/>
  </w:style>
  <w:style w:type="character" w:styleId="Buchtitel">
    <w:name w:val="Book Title"/>
    <w:basedOn w:val="Absatz-Standardschriftart"/>
    <w:uiPriority w:val="33"/>
    <w:qFormat/>
    <w:rsid w:val="00E5734D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E5734D"/>
    <w:rPr>
      <w:b/>
      <w:bCs/>
      <w:smallCaps/>
      <w:color w:val="4F81BD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E5734D"/>
    <w:rPr>
      <w:smallCap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5734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734D"/>
    <w:rPr>
      <w:rFonts w:ascii="Arial" w:hAnsi="Arial" w:cs="Arial"/>
      <w:i/>
      <w:iCs/>
      <w:color w:val="4F81BD" w:themeColor="accent1"/>
      <w:sz w:val="22"/>
      <w:szCs w:val="24"/>
      <w:lang w:eastAsia="zh-CN"/>
    </w:rPr>
  </w:style>
  <w:style w:type="paragraph" w:styleId="Zitat">
    <w:name w:val="Quote"/>
    <w:basedOn w:val="Standard"/>
    <w:next w:val="Standard"/>
    <w:link w:val="ZitatZchn"/>
    <w:uiPriority w:val="29"/>
    <w:qFormat/>
    <w:rsid w:val="00E573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734D"/>
    <w:rPr>
      <w:rFonts w:ascii="Arial" w:hAnsi="Arial" w:cs="Arial"/>
      <w:i/>
      <w:iCs/>
      <w:color w:val="404040" w:themeColor="text1" w:themeTint="BF"/>
      <w:sz w:val="22"/>
      <w:szCs w:val="24"/>
      <w:lang w:eastAsia="zh-CN"/>
    </w:rPr>
  </w:style>
  <w:style w:type="table" w:styleId="MittlereListe1-Akzent1">
    <w:name w:val="Medium List 1 Accent 1"/>
    <w:basedOn w:val="NormaleTabelle"/>
    <w:uiPriority w:val="65"/>
    <w:semiHidden/>
    <w:unhideWhenUsed/>
    <w:rsid w:val="00E5734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E573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E5734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E5734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E5734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E5734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E5734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E5734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E5734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E5734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E5734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E573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E5734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E573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E5734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E573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E5734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E5734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E5734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E5734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E5734D"/>
    <w:pPr>
      <w:jc w:val="both"/>
    </w:pPr>
    <w:rPr>
      <w:rFonts w:ascii="Arial" w:hAnsi="Arial" w:cs="Arial"/>
      <w:sz w:val="22"/>
      <w:szCs w:val="24"/>
      <w:lang w:eastAsia="zh-CN"/>
    </w:rPr>
  </w:style>
  <w:style w:type="character" w:styleId="HTMLVariable">
    <w:name w:val="HTML Variable"/>
    <w:basedOn w:val="Absatz-Standardschriftart"/>
    <w:uiPriority w:val="99"/>
    <w:semiHidden/>
    <w:unhideWhenUsed/>
    <w:rsid w:val="00E5734D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E5734D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E5734D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5734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5734D"/>
    <w:rPr>
      <w:rFonts w:ascii="Consolas" w:hAnsi="Consolas" w:cs="Arial"/>
    </w:rPr>
  </w:style>
  <w:style w:type="character" w:styleId="HTMLTastatur">
    <w:name w:val="HTML Keyboard"/>
    <w:basedOn w:val="Absatz-Standardschriftart"/>
    <w:uiPriority w:val="99"/>
    <w:semiHidden/>
    <w:unhideWhenUsed/>
    <w:rsid w:val="00E5734D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E5734D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E5734D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E5734D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E5734D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E5734D"/>
    <w:rPr>
      <w:rFonts w:cs="Arial"/>
      <w:i/>
      <w:iCs/>
      <w:sz w:val="22"/>
      <w:szCs w:val="22"/>
    </w:rPr>
  </w:style>
  <w:style w:type="character" w:styleId="HTMLAkronym">
    <w:name w:val="HTML Acronym"/>
    <w:basedOn w:val="Absatz-Standardschriftart"/>
    <w:uiPriority w:val="99"/>
    <w:semiHidden/>
    <w:unhideWhenUsed/>
    <w:rsid w:val="00E5734D"/>
  </w:style>
  <w:style w:type="paragraph" w:styleId="NurText">
    <w:name w:val="Plain Text"/>
    <w:basedOn w:val="Standard"/>
    <w:link w:val="NurTextZchn"/>
    <w:uiPriority w:val="99"/>
    <w:semiHidden/>
    <w:unhideWhenUsed/>
    <w:rsid w:val="00E5734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5734D"/>
    <w:rPr>
      <w:rFonts w:ascii="Consolas" w:hAnsi="Consolas" w:cs="Arial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5734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5734D"/>
    <w:rPr>
      <w:rFonts w:ascii="Segoe UI" w:hAnsi="Segoe UI" w:cs="Segoe UI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5734D"/>
    <w:rPr>
      <w:b/>
      <w:bCs/>
    </w:rPr>
  </w:style>
  <w:style w:type="paragraph" w:styleId="Blocktext">
    <w:name w:val="Block Text"/>
    <w:basedOn w:val="Standard"/>
    <w:uiPriority w:val="99"/>
    <w:semiHidden/>
    <w:unhideWhenUsed/>
    <w:rsid w:val="00E5734D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E5734D"/>
    <w:pPr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E5734D"/>
    <w:rPr>
      <w:rFonts w:cs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5734D"/>
    <w:pPr>
      <w:spacing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5734D"/>
    <w:rPr>
      <w:rFonts w:cs="Arial"/>
      <w:sz w:val="22"/>
      <w:szCs w:val="22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E5734D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5734D"/>
    <w:rPr>
      <w:rFonts w:cs="Arial"/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E5734D"/>
    <w:pPr>
      <w:spacing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5734D"/>
    <w:rPr>
      <w:rFonts w:cs="Arial"/>
      <w:sz w:val="22"/>
      <w:szCs w:val="22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E5734D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E5734D"/>
    <w:rPr>
      <w:rFonts w:cs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E5734D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734D"/>
    <w:rPr>
      <w:rFonts w:cs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E5734D"/>
    <w:pPr>
      <w:spacing w:after="2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E5734D"/>
    <w:rPr>
      <w:rFonts w:cs="Arial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5734D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5734D"/>
    <w:rPr>
      <w:rFonts w:cs="Arial"/>
      <w:sz w:val="22"/>
      <w:szCs w:val="22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E5734D"/>
    <w:pPr>
      <w:spacing w:after="2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E5734D"/>
    <w:rPr>
      <w:rFonts w:cs="Arial"/>
      <w:sz w:val="22"/>
      <w:szCs w:val="22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E5734D"/>
  </w:style>
  <w:style w:type="character" w:customStyle="1" w:styleId="AnredeZchn">
    <w:name w:val="Anrede Zchn"/>
    <w:basedOn w:val="Absatz-Standardschriftart"/>
    <w:link w:val="Anrede"/>
    <w:uiPriority w:val="99"/>
    <w:semiHidden/>
    <w:rsid w:val="00E5734D"/>
    <w:rPr>
      <w:rFonts w:cs="Arial"/>
      <w:sz w:val="22"/>
      <w:szCs w:val="22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573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5734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E5734D"/>
    <w:pPr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E5734D"/>
    <w:pPr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E5734D"/>
    <w:pPr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E5734D"/>
    <w:pPr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E5734D"/>
    <w:pPr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E5734D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E5734D"/>
    <w:rPr>
      <w:rFonts w:cs="Arial"/>
      <w:sz w:val="22"/>
      <w:szCs w:val="22"/>
    </w:rPr>
  </w:style>
  <w:style w:type="paragraph" w:styleId="Gruformel">
    <w:name w:val="Closing"/>
    <w:basedOn w:val="Standard"/>
    <w:link w:val="GruformelZchn"/>
    <w:uiPriority w:val="99"/>
    <w:semiHidden/>
    <w:unhideWhenUsed/>
    <w:rsid w:val="00E5734D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E5734D"/>
    <w:rPr>
      <w:rFonts w:cs="Arial"/>
      <w:sz w:val="22"/>
      <w:szCs w:val="22"/>
    </w:rPr>
  </w:style>
  <w:style w:type="paragraph" w:styleId="Listennummer5">
    <w:name w:val="List Number 5"/>
    <w:basedOn w:val="Standard"/>
    <w:uiPriority w:val="99"/>
    <w:semiHidden/>
    <w:unhideWhenUsed/>
    <w:rsid w:val="00E5734D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E5734D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E5734D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E5734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E5734D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E5734D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E5734D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E5734D"/>
    <w:pPr>
      <w:numPr>
        <w:numId w:val="3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E5734D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E5734D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E5734D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E5734D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E5734D"/>
    <w:pPr>
      <w:numPr>
        <w:numId w:val="1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E5734D"/>
    <w:pPr>
      <w:numPr>
        <w:numId w:val="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E5734D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E5734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Makrotext">
    <w:name w:val="macro"/>
    <w:link w:val="MakrotextZchn"/>
    <w:uiPriority w:val="99"/>
    <w:semiHidden/>
    <w:unhideWhenUsed/>
    <w:rsid w:val="00E573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line="360" w:lineRule="auto"/>
      <w:jc w:val="both"/>
    </w:pPr>
    <w:rPr>
      <w:rFonts w:ascii="Consolas" w:hAnsi="Consolas" w:cs="Arial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E5734D"/>
    <w:rPr>
      <w:rFonts w:ascii="Consolas" w:hAnsi="Consolas" w:cs="Arial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E5734D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E5734D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5734D"/>
    <w:rPr>
      <w:rFonts w:cs="Arial"/>
    </w:rPr>
  </w:style>
  <w:style w:type="character" w:styleId="Endnotenzeichen">
    <w:name w:val="endnote reference"/>
    <w:basedOn w:val="Absatz-Standardschriftart"/>
    <w:uiPriority w:val="99"/>
    <w:semiHidden/>
    <w:unhideWhenUsed/>
    <w:rsid w:val="00E5734D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E5734D"/>
  </w:style>
  <w:style w:type="paragraph" w:styleId="Umschlagabsenderadresse">
    <w:name w:val="envelope return"/>
    <w:basedOn w:val="Standard"/>
    <w:uiPriority w:val="99"/>
    <w:semiHidden/>
    <w:unhideWhenUsed/>
    <w:rsid w:val="00E5734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E5734D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5734D"/>
    <w:pPr>
      <w:spacing w:after="0"/>
    </w:p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5734D"/>
    <w:rPr>
      <w:rFonts w:asciiTheme="majorHAnsi" w:eastAsiaTheme="majorEastAsia" w:hAnsiTheme="majorHAnsi" w:cstheme="majorBidi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E5734D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5734D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5734D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5734D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5734D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5734D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5734D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5734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5734D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E5734D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E5734D"/>
    <w:pPr>
      <w:spacing w:after="0" w:line="240" w:lineRule="auto"/>
      <w:ind w:left="440" w:hanging="220"/>
    </w:pPr>
  </w:style>
  <w:style w:type="character" w:customStyle="1" w:styleId="bersichtsraster-KompetenzZchn">
    <w:name w:val="Übersichtsraster-Kompetenz Zchn"/>
    <w:basedOn w:val="Absatz-Standardschriftart"/>
    <w:link w:val="bersichtsraster-Kompetenz"/>
    <w:rsid w:val="006D5EFE"/>
    <w:rPr>
      <w:rFonts w:ascii="Calibri Light" w:eastAsia="Calibri" w:hAnsi="Calibri Light" w:cs="Tahoma"/>
      <w:lang w:eastAsia="en-US"/>
    </w:rPr>
  </w:style>
  <w:style w:type="paragraph" w:customStyle="1" w:styleId="Liste-SuS">
    <w:name w:val="Liste-SuS"/>
    <w:basedOn w:val="Standard"/>
    <w:link w:val="Liste-SuSZchn"/>
    <w:qFormat/>
    <w:rsid w:val="006D5EFE"/>
    <w:pPr>
      <w:keepNext/>
      <w:spacing w:before="120" w:line="276" w:lineRule="auto"/>
    </w:pPr>
    <w:rPr>
      <w:rFonts w:eastAsia="Calibri" w:cs="Times New Roman"/>
      <w:sz w:val="24"/>
      <w:szCs w:val="22"/>
      <w:lang w:eastAsia="en-US"/>
    </w:rPr>
  </w:style>
  <w:style w:type="character" w:customStyle="1" w:styleId="Liste-SuSZchn">
    <w:name w:val="Liste-SuS Zchn"/>
    <w:basedOn w:val="Absatz-Standardschriftart"/>
    <w:link w:val="Liste-SuS"/>
    <w:rsid w:val="006D5EFE"/>
    <w:rPr>
      <w:rFonts w:ascii="Arial" w:eastAsia="Calibri" w:hAnsi="Arial"/>
      <w:sz w:val="24"/>
      <w:szCs w:val="22"/>
      <w:lang w:eastAsia="en-US"/>
    </w:rPr>
  </w:style>
  <w:style w:type="character" w:customStyle="1" w:styleId="markedcontent">
    <w:name w:val="markedcontent"/>
    <w:basedOn w:val="Absatz-Standardschriftart"/>
    <w:rsid w:val="00B9639D"/>
  </w:style>
  <w:style w:type="character" w:customStyle="1" w:styleId="highlight">
    <w:name w:val="highlight"/>
    <w:basedOn w:val="Absatz-Standardschriftart"/>
    <w:rsid w:val="008C780B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01560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BD07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A83C6C"/>
    <w:rPr>
      <w:rFonts w:ascii="Arial" w:hAnsi="Arial" w:cs="Arial"/>
      <w:sz w:val="22"/>
      <w:szCs w:val="24"/>
      <w:lang w:eastAsia="zh-CN"/>
    </w:rPr>
  </w:style>
  <w:style w:type="paragraph" w:customStyle="1" w:styleId="pf0">
    <w:name w:val="pf0"/>
    <w:basedOn w:val="Standard"/>
    <w:rsid w:val="00B1260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lang w:eastAsia="de-DE"/>
    </w:rPr>
  </w:style>
  <w:style w:type="character" w:customStyle="1" w:styleId="cf01">
    <w:name w:val="cf01"/>
    <w:basedOn w:val="Absatz-Standardschriftart"/>
    <w:rsid w:val="00B1260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5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0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9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1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ulentwicklung.nrw.de/materialdatenbank/material/download/11960" TargetMode="External"/><Relationship Id="rId13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sv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8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4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denishusemann\Downloads\Testergeb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e\Desktop\KLP_Mathe\todo\M_n.xx_Kurztitel_yyyy-mm-d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6DE471D79A4188B660E8BD412F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B0D0D-B98D-4CD6-BEA7-19431F39F865}"/>
      </w:docPartPr>
      <w:docPartBody>
        <w:p w:rsidR="006154CF" w:rsidRDefault="006154CF">
          <w:r w:rsidRPr="00876A72">
            <w:rPr>
              <w:rStyle w:val="Platzhaltertext"/>
            </w:rPr>
            <w:t>[Titel]</w:t>
          </w:r>
        </w:p>
      </w:docPartBody>
    </w:docPart>
    <w:docPart>
      <w:docPartPr>
        <w:name w:val="9485EA71C18E46799DE5DAA09DF552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AE46CD-04C9-426E-85C9-2064B8832629}"/>
      </w:docPartPr>
      <w:docPartBody>
        <w:p w:rsidR="006154CF" w:rsidRDefault="006154CF" w:rsidP="006154CF">
          <w:pPr>
            <w:pStyle w:val="9485EA71C18E46799DE5DAA09DF55218"/>
          </w:pPr>
          <w:r w:rsidRPr="001620B6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CF"/>
    <w:rsid w:val="00025396"/>
    <w:rsid w:val="000762C5"/>
    <w:rsid w:val="001773DD"/>
    <w:rsid w:val="001A428A"/>
    <w:rsid w:val="0024027C"/>
    <w:rsid w:val="002846FC"/>
    <w:rsid w:val="00290314"/>
    <w:rsid w:val="003E50C2"/>
    <w:rsid w:val="003F2A99"/>
    <w:rsid w:val="004A54D9"/>
    <w:rsid w:val="004E7B8F"/>
    <w:rsid w:val="005449FF"/>
    <w:rsid w:val="0055110B"/>
    <w:rsid w:val="005536CB"/>
    <w:rsid w:val="00554533"/>
    <w:rsid w:val="005E48C5"/>
    <w:rsid w:val="006154CF"/>
    <w:rsid w:val="006862F1"/>
    <w:rsid w:val="006A5164"/>
    <w:rsid w:val="006B31EF"/>
    <w:rsid w:val="007349AF"/>
    <w:rsid w:val="00774F6A"/>
    <w:rsid w:val="0079441A"/>
    <w:rsid w:val="007C0062"/>
    <w:rsid w:val="007E02D8"/>
    <w:rsid w:val="0086690C"/>
    <w:rsid w:val="008E00CE"/>
    <w:rsid w:val="009126D2"/>
    <w:rsid w:val="00940C13"/>
    <w:rsid w:val="00994338"/>
    <w:rsid w:val="009F4340"/>
    <w:rsid w:val="00A20611"/>
    <w:rsid w:val="00A95D4B"/>
    <w:rsid w:val="00B7771F"/>
    <w:rsid w:val="00B77860"/>
    <w:rsid w:val="00BC40AD"/>
    <w:rsid w:val="00C02D0C"/>
    <w:rsid w:val="00C13DC5"/>
    <w:rsid w:val="00C275A2"/>
    <w:rsid w:val="00CA2CE2"/>
    <w:rsid w:val="00CB76D1"/>
    <w:rsid w:val="00D12C38"/>
    <w:rsid w:val="00D629C7"/>
    <w:rsid w:val="00E36CF5"/>
    <w:rsid w:val="00E82714"/>
    <w:rsid w:val="00E94662"/>
    <w:rsid w:val="00E9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00CE"/>
    <w:rPr>
      <w:color w:val="808080"/>
    </w:rPr>
  </w:style>
  <w:style w:type="paragraph" w:customStyle="1" w:styleId="9485EA71C18E46799DE5DAA09DF55218">
    <w:name w:val="9485EA71C18E46799DE5DAA09DF55218"/>
    <w:rsid w:val="006154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AFC5EA-5C0E-4DD8-8BA3-C2CA9BAA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M_n.xx_Kurztitel_yyyy-mm-dd</Template>
  <TotalTime>0</TotalTime>
  <Pages>8</Pages>
  <Words>1983</Words>
  <Characters>12496</Characters>
  <Application>Microsoft Office Word</Application>
  <DocSecurity>0</DocSecurity>
  <Lines>104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Transformationen ganzrationaler Funktionen im Inhaltsfeld Analysis</vt:lpstr>
    </vt:vector>
  </TitlesOfParts>
  <Company>MSB NRW und QUA-LiS.NRW</Company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Transformationen ganzrationaler Funktionen im Inhaltsfeld Analysis</dc:title>
  <dc:creator>Sprekelmeyer, Ulrich</dc:creator>
  <cp:keywords>Silp; KLP Mathematik; Lehrplannavigator; Geometrie; Satz des Pythagoras;Argumentieren; Beweisen;Entdeckendes Lernen; dynimsche Geometrie; Digitalisierung</cp:keywords>
  <cp:lastModifiedBy>Sprekelmeyer, Ulrich</cp:lastModifiedBy>
  <cp:revision>14</cp:revision>
  <cp:lastPrinted>2024-04-11T15:54:00Z</cp:lastPrinted>
  <dcterms:created xsi:type="dcterms:W3CDTF">2024-04-10T09:43:00Z</dcterms:created>
  <dcterms:modified xsi:type="dcterms:W3CDTF">2024-04-11T16:05:00Z</dcterms:modified>
  <cp:category>KLP, Lehrplannavigator, Mathematik, Gymnasium</cp:category>
  <cp:contentStatus>Entwurf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Q:\Projekte\SINUS\Grundlagenliteratur\Sinus-Phase5\Sinus-Phase5.ctv5</vt:lpwstr>
  </property>
  <property fmtid="{D5CDD505-2E9C-101B-9397-08002B2CF9AE}" pid="3" name="CitaviDocumentProperty_7">
    <vt:lpwstr>Sinus-Phase5</vt:lpwstr>
  </property>
  <property fmtid="{D5CDD505-2E9C-101B-9397-08002B2CF9AE}" pid="4" name="CitaviDocumentProperty_0">
    <vt:lpwstr>aacc821d-2de0-4809-83c8-3811a156d53c</vt:lpwstr>
  </property>
  <property fmtid="{D5CDD505-2E9C-101B-9397-08002B2CF9AE}" pid="5" name="CitaviDocumentProperty_1">
    <vt:lpwstr>5.7.1.0</vt:lpwstr>
  </property>
  <property fmtid="{D5CDD505-2E9C-101B-9397-08002B2CF9AE}" pid="6" name="CitaviDocumentProperty_6">
    <vt:lpwstr>False</vt:lpwstr>
  </property>
  <property fmtid="{D5CDD505-2E9C-101B-9397-08002B2CF9AE}" pid="7" name="MTWinEqns">
    <vt:bool>true</vt:bool>
  </property>
</Properties>
</file>