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4F1" w:rsidRPr="001979F9" w:rsidRDefault="00EF2FC1" w:rsidP="00EF2FC1">
      <w:pPr>
        <w:pStyle w:val="berschrift1"/>
        <w:tabs>
          <w:tab w:val="clear" w:pos="567"/>
        </w:tabs>
        <w:spacing w:after="480" w:line="276" w:lineRule="auto"/>
        <w:ind w:left="0" w:firstLine="0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1979F9">
        <w:rPr>
          <w:rFonts w:ascii="Arial" w:hAnsi="Arial" w:cs="Arial"/>
          <w:sz w:val="28"/>
          <w:szCs w:val="28"/>
        </w:rPr>
        <w:t xml:space="preserve">Versuch </w:t>
      </w:r>
      <w:r w:rsidR="00B54C10">
        <w:rPr>
          <w:rFonts w:ascii="Arial" w:hAnsi="Arial" w:cs="Arial"/>
          <w:sz w:val="28"/>
          <w:szCs w:val="28"/>
        </w:rPr>
        <w:t>14</w:t>
      </w:r>
      <w:r w:rsidRPr="001979F9">
        <w:rPr>
          <w:rFonts w:ascii="Arial" w:hAnsi="Arial" w:cs="Arial"/>
          <w:sz w:val="28"/>
          <w:szCs w:val="28"/>
        </w:rPr>
        <w:t xml:space="preserve">: </w:t>
      </w:r>
      <w:r w:rsidR="00B27705" w:rsidRPr="001979F9">
        <w:rPr>
          <w:rFonts w:ascii="Arial" w:hAnsi="Arial" w:cs="Arial"/>
          <w:sz w:val="28"/>
          <w:szCs w:val="28"/>
        </w:rPr>
        <w:t>Modellversuch zu Freileitungen</w:t>
      </w:r>
      <w:r w:rsidR="00DF74F1" w:rsidRPr="001979F9">
        <w:rPr>
          <w:rFonts w:ascii="Arial" w:hAnsi="Arial" w:cs="Arial"/>
          <w:sz w:val="28"/>
          <w:szCs w:val="28"/>
        </w:rPr>
        <w:t xml:space="preserve"> </w:t>
      </w:r>
    </w:p>
    <w:p w:rsidR="001117BF" w:rsidRPr="001979F9" w:rsidRDefault="007F16AE" w:rsidP="003603A4">
      <w:pPr>
        <w:spacing w:after="240" w:line="276" w:lineRule="auto"/>
        <w:ind w:left="425" w:hanging="425"/>
        <w:jc w:val="left"/>
        <w:rPr>
          <w:rFonts w:cs="Arial"/>
          <w:b/>
          <w:szCs w:val="24"/>
        </w:rPr>
      </w:pPr>
      <w:r w:rsidRPr="001979F9">
        <w:rPr>
          <w:rFonts w:cs="Arial"/>
          <w:b/>
          <w:szCs w:val="24"/>
        </w:rPr>
        <w:t>1</w:t>
      </w:r>
      <w:r w:rsidR="001117BF" w:rsidRPr="001979F9">
        <w:rPr>
          <w:rFonts w:cs="Arial"/>
          <w:b/>
          <w:szCs w:val="24"/>
        </w:rPr>
        <w:t>.</w:t>
      </w:r>
      <w:r w:rsidR="001117BF" w:rsidRPr="001979F9">
        <w:rPr>
          <w:rFonts w:cs="Arial"/>
          <w:b/>
          <w:szCs w:val="24"/>
        </w:rPr>
        <w:tab/>
        <w:t xml:space="preserve">Einordnung in den KLP </w:t>
      </w:r>
      <w:r w:rsidRPr="001979F9">
        <w:rPr>
          <w:rFonts w:cs="Arial"/>
          <w:b/>
          <w:szCs w:val="24"/>
        </w:rPr>
        <w:t>sowie</w:t>
      </w:r>
      <w:r w:rsidR="001117BF" w:rsidRPr="001979F9">
        <w:rPr>
          <w:rFonts w:cs="Arial"/>
          <w:b/>
          <w:szCs w:val="24"/>
        </w:rPr>
        <w:t xml:space="preserve"> den schulinternen Lehrplan:</w:t>
      </w:r>
    </w:p>
    <w:p w:rsidR="00DA2373" w:rsidRPr="001979F9" w:rsidRDefault="00DA2373" w:rsidP="00DA2373">
      <w:pPr>
        <w:keepNext/>
        <w:spacing w:before="60" w:after="120"/>
        <w:ind w:firstLine="425"/>
        <w:jc w:val="left"/>
        <w:rPr>
          <w:rFonts w:cs="Arial"/>
          <w:sz w:val="22"/>
          <w:szCs w:val="22"/>
        </w:rPr>
      </w:pPr>
      <w:r w:rsidRPr="001979F9">
        <w:rPr>
          <w:rFonts w:cs="Arial"/>
          <w:sz w:val="22"/>
          <w:szCs w:val="22"/>
        </w:rPr>
        <w:t>Kompetenzen gemäß KLP:</w:t>
      </w:r>
    </w:p>
    <w:p w:rsidR="00DA2373" w:rsidRPr="001979F9" w:rsidRDefault="00DA2373" w:rsidP="00DA2373">
      <w:pPr>
        <w:spacing w:after="120" w:line="276" w:lineRule="auto"/>
        <w:ind w:left="425" w:hanging="425"/>
        <w:jc w:val="left"/>
        <w:rPr>
          <w:rFonts w:cs="Arial"/>
          <w:sz w:val="22"/>
          <w:szCs w:val="22"/>
        </w:rPr>
      </w:pPr>
      <w:r w:rsidRPr="001979F9">
        <w:rPr>
          <w:rFonts w:cs="Arial"/>
          <w:sz w:val="22"/>
          <w:szCs w:val="22"/>
        </w:rPr>
        <w:tab/>
        <w:t>Die Schülerinnen und Schüler</w:t>
      </w:r>
      <w:r w:rsidR="0033058C">
        <w:rPr>
          <w:rFonts w:cs="Arial"/>
          <w:sz w:val="22"/>
          <w:szCs w:val="22"/>
        </w:rPr>
        <w:t xml:space="preserve"> </w:t>
      </w:r>
      <w:r w:rsidRPr="001979F9">
        <w:rPr>
          <w:rFonts w:cs="Arial"/>
          <w:sz w:val="22"/>
          <w:szCs w:val="22"/>
        </w:rPr>
        <w:t>…</w:t>
      </w:r>
    </w:p>
    <w:p w:rsidR="00FA78A8" w:rsidRPr="003F4DFB" w:rsidRDefault="0033058C" w:rsidP="001979F9">
      <w:pPr>
        <w:spacing w:after="120"/>
        <w:ind w:left="426"/>
        <w:rPr>
          <w:rFonts w:cs="Arial"/>
          <w:sz w:val="22"/>
          <w:szCs w:val="22"/>
        </w:rPr>
      </w:pPr>
      <w:r w:rsidRPr="00D12019">
        <w:rPr>
          <w:rFonts w:cs="Arial"/>
          <w:sz w:val="22"/>
          <w:szCs w:val="22"/>
        </w:rPr>
        <w:t xml:space="preserve">… </w:t>
      </w:r>
      <w:r w:rsidR="00FA78A8" w:rsidRPr="00D12019">
        <w:rPr>
          <w:rFonts w:cs="Arial"/>
          <w:sz w:val="22"/>
          <w:szCs w:val="22"/>
        </w:rPr>
        <w:t xml:space="preserve">zeigen den Einfluss und die </w:t>
      </w:r>
      <w:r w:rsidR="00FA78A8" w:rsidRPr="00D12019">
        <w:rPr>
          <w:sz w:val="22"/>
          <w:szCs w:val="22"/>
        </w:rPr>
        <w:t>Anwendung physikalischer Grundlagen in Lebenswelt und Technik am Beispiel der Bereitstellung und Weiterleitung elektrischer Energie auf (UF4),</w:t>
      </w:r>
    </w:p>
    <w:p w:rsidR="001979F9" w:rsidRPr="00D12019" w:rsidRDefault="0033058C" w:rsidP="0033058C">
      <w:pPr>
        <w:spacing w:after="120"/>
        <w:ind w:left="426"/>
        <w:rPr>
          <w:rFonts w:cs="Arial"/>
          <w:sz w:val="22"/>
          <w:szCs w:val="22"/>
        </w:rPr>
      </w:pPr>
      <w:r w:rsidRPr="00D12019">
        <w:rPr>
          <w:rFonts w:cs="Arial"/>
          <w:sz w:val="22"/>
          <w:szCs w:val="22"/>
        </w:rPr>
        <w:t xml:space="preserve">… </w:t>
      </w:r>
      <w:r w:rsidR="00FA78A8" w:rsidRPr="00D12019">
        <w:rPr>
          <w:rFonts w:cs="Arial"/>
          <w:sz w:val="22"/>
          <w:szCs w:val="22"/>
        </w:rPr>
        <w:t>definieren die Spannung als Verhältnis von Energie und Ladung und bestimmen damit Energien bei elektrischen Leitungsvorgängen (UF2),</w:t>
      </w:r>
    </w:p>
    <w:p w:rsidR="00FA78A8" w:rsidRPr="00D12019" w:rsidRDefault="0033058C" w:rsidP="0033174B">
      <w:pPr>
        <w:spacing w:after="120"/>
        <w:ind w:left="426"/>
        <w:rPr>
          <w:rFonts w:cs="Arial"/>
          <w:sz w:val="22"/>
          <w:szCs w:val="22"/>
        </w:rPr>
      </w:pPr>
      <w:r w:rsidRPr="00D12019">
        <w:rPr>
          <w:rFonts w:cs="Arial"/>
          <w:sz w:val="22"/>
          <w:szCs w:val="22"/>
        </w:rPr>
        <w:t xml:space="preserve">… </w:t>
      </w:r>
      <w:r w:rsidR="00FA78A8" w:rsidRPr="00D12019">
        <w:rPr>
          <w:rFonts w:cs="Arial"/>
          <w:sz w:val="22"/>
          <w:szCs w:val="22"/>
        </w:rPr>
        <w:t>ermitteln die Übersetzungsverhältnisse von Spannung und Stromstärke beim Transfo</w:t>
      </w:r>
      <w:r w:rsidR="00FA78A8" w:rsidRPr="00D12019">
        <w:rPr>
          <w:rFonts w:cs="Arial"/>
          <w:sz w:val="22"/>
          <w:szCs w:val="22"/>
        </w:rPr>
        <w:t>r</w:t>
      </w:r>
      <w:r w:rsidR="00D12019">
        <w:rPr>
          <w:rFonts w:cs="Arial"/>
          <w:sz w:val="22"/>
          <w:szCs w:val="22"/>
        </w:rPr>
        <w:t>mator (UF1, UF2),</w:t>
      </w:r>
    </w:p>
    <w:p w:rsidR="0033058C" w:rsidRPr="00D12019" w:rsidRDefault="0033058C" w:rsidP="0033058C">
      <w:pPr>
        <w:spacing w:after="120"/>
        <w:ind w:left="426"/>
        <w:rPr>
          <w:rFonts w:cs="Arial"/>
          <w:sz w:val="22"/>
          <w:szCs w:val="22"/>
        </w:rPr>
      </w:pPr>
      <w:r w:rsidRPr="00D12019">
        <w:rPr>
          <w:rFonts w:cs="Arial"/>
          <w:sz w:val="22"/>
          <w:szCs w:val="22"/>
        </w:rPr>
        <w:t xml:space="preserve">… </w:t>
      </w:r>
      <w:r w:rsidR="00FA78A8" w:rsidRPr="00D12019">
        <w:rPr>
          <w:rFonts w:cs="Arial"/>
          <w:sz w:val="22"/>
          <w:szCs w:val="22"/>
        </w:rPr>
        <w:t>geben Parameter von Transformatoren zur gezielten Veränderung einer elektri</w:t>
      </w:r>
      <w:r w:rsidRPr="00D12019">
        <w:rPr>
          <w:rFonts w:cs="Arial"/>
          <w:sz w:val="22"/>
          <w:szCs w:val="22"/>
        </w:rPr>
        <w:t>schen Wechselspannung an (E4),</w:t>
      </w:r>
    </w:p>
    <w:p w:rsidR="0033058C" w:rsidRPr="00D12019" w:rsidRDefault="0033058C" w:rsidP="0033058C">
      <w:pPr>
        <w:spacing w:after="120"/>
        <w:ind w:left="426"/>
        <w:rPr>
          <w:rFonts w:cs="Arial"/>
          <w:sz w:val="22"/>
          <w:szCs w:val="22"/>
        </w:rPr>
      </w:pPr>
      <w:r w:rsidRPr="00D12019">
        <w:rPr>
          <w:rFonts w:cs="Arial"/>
          <w:sz w:val="22"/>
          <w:szCs w:val="22"/>
        </w:rPr>
        <w:t xml:space="preserve">… </w:t>
      </w:r>
      <w:r w:rsidR="00FA78A8" w:rsidRPr="00D12019">
        <w:rPr>
          <w:rFonts w:cs="Arial"/>
          <w:sz w:val="22"/>
          <w:szCs w:val="22"/>
        </w:rPr>
        <w:t xml:space="preserve">verwenden ein physikalisches </w:t>
      </w:r>
      <w:r w:rsidR="00FA78A8" w:rsidRPr="00D12019">
        <w:rPr>
          <w:rFonts w:cs="Arial"/>
          <w:i/>
          <w:sz w:val="22"/>
          <w:szCs w:val="22"/>
        </w:rPr>
        <w:t>Modellexperiment zu Freileitungen</w:t>
      </w:r>
      <w:r w:rsidR="00FA78A8" w:rsidRPr="00D12019">
        <w:rPr>
          <w:rFonts w:cs="Arial"/>
          <w:sz w:val="22"/>
          <w:szCs w:val="22"/>
        </w:rPr>
        <w:t>, um technologische Prinzipien der Bereitstellung und Weiterleitung von elektrischer Energie zu demonstrie</w:t>
      </w:r>
      <w:r w:rsidRPr="00D12019">
        <w:rPr>
          <w:rFonts w:cs="Arial"/>
          <w:sz w:val="22"/>
          <w:szCs w:val="22"/>
        </w:rPr>
        <w:t xml:space="preserve">ren und zu erklären (K3), </w:t>
      </w:r>
    </w:p>
    <w:p w:rsidR="0033058C" w:rsidRPr="003F4DFB" w:rsidRDefault="0033058C" w:rsidP="0033058C">
      <w:pPr>
        <w:spacing w:after="120"/>
        <w:ind w:left="426"/>
        <w:rPr>
          <w:rFonts w:cs="Arial"/>
          <w:sz w:val="22"/>
          <w:szCs w:val="22"/>
        </w:rPr>
      </w:pPr>
      <w:r w:rsidRPr="00D12019">
        <w:rPr>
          <w:rFonts w:cs="Arial"/>
          <w:sz w:val="22"/>
          <w:szCs w:val="22"/>
        </w:rPr>
        <w:t xml:space="preserve">… </w:t>
      </w:r>
      <w:r w:rsidR="00FA78A8" w:rsidRPr="00D12019">
        <w:rPr>
          <w:rFonts w:cs="Arial"/>
          <w:sz w:val="22"/>
          <w:szCs w:val="22"/>
        </w:rPr>
        <w:t>erläutern adressatenbezogen Zielsetzungen, Aufbauten und Ergebnisse von Experime</w:t>
      </w:r>
      <w:r w:rsidR="00FA78A8" w:rsidRPr="00D12019">
        <w:rPr>
          <w:rFonts w:cs="Arial"/>
          <w:sz w:val="22"/>
          <w:szCs w:val="22"/>
        </w:rPr>
        <w:t>n</w:t>
      </w:r>
      <w:r w:rsidR="00FA78A8" w:rsidRPr="00D12019">
        <w:rPr>
          <w:rFonts w:cs="Arial"/>
          <w:sz w:val="22"/>
          <w:szCs w:val="22"/>
        </w:rPr>
        <w:t>ten im Bereich der Elektrodynamik jeweils sprachlich angemessen und ver</w:t>
      </w:r>
      <w:r w:rsidR="00D12019">
        <w:rPr>
          <w:rFonts w:cs="Arial"/>
          <w:sz w:val="22"/>
          <w:szCs w:val="22"/>
        </w:rPr>
        <w:t>ständlich (K3),</w:t>
      </w:r>
    </w:p>
    <w:p w:rsidR="0033058C" w:rsidRPr="00D12019" w:rsidRDefault="0033058C" w:rsidP="0033058C">
      <w:pPr>
        <w:spacing w:after="120"/>
        <w:ind w:left="426"/>
        <w:rPr>
          <w:rFonts w:cs="Arial"/>
          <w:sz w:val="22"/>
          <w:szCs w:val="22"/>
        </w:rPr>
      </w:pPr>
      <w:r w:rsidRPr="003F4DFB">
        <w:rPr>
          <w:rFonts w:cs="Arial"/>
          <w:sz w:val="22"/>
          <w:szCs w:val="22"/>
        </w:rPr>
        <w:t xml:space="preserve">… </w:t>
      </w:r>
      <w:r w:rsidR="00FA78A8" w:rsidRPr="003F4DFB">
        <w:rPr>
          <w:rFonts w:cs="Arial"/>
          <w:sz w:val="22"/>
          <w:szCs w:val="22"/>
        </w:rPr>
        <w:t>bewerten die Notwendigkeit eines ge</w:t>
      </w:r>
      <w:r w:rsidR="00FA78A8" w:rsidRPr="003F4DFB">
        <w:rPr>
          <w:rFonts w:cs="Arial"/>
          <w:sz w:val="22"/>
          <w:szCs w:val="22"/>
        </w:rPr>
        <w:softHyphen/>
        <w:t xml:space="preserve">eigneten Transformierens der Wechselspannung </w:t>
      </w:r>
      <w:r w:rsidR="00FA78A8" w:rsidRPr="00D12019">
        <w:rPr>
          <w:rFonts w:cs="Arial"/>
          <w:sz w:val="22"/>
          <w:szCs w:val="22"/>
        </w:rPr>
        <w:t>für die effektive Übertragung elektrischer Energie über große Entfernun</w:t>
      </w:r>
      <w:r w:rsidRPr="00D12019">
        <w:rPr>
          <w:rFonts w:cs="Arial"/>
          <w:sz w:val="22"/>
          <w:szCs w:val="22"/>
        </w:rPr>
        <w:t>gen (B1),</w:t>
      </w:r>
    </w:p>
    <w:p w:rsidR="00DA2373" w:rsidRPr="003F4DFB" w:rsidRDefault="0033058C" w:rsidP="00CC027F">
      <w:pPr>
        <w:spacing w:after="120"/>
        <w:ind w:left="426"/>
        <w:rPr>
          <w:rFonts w:cs="Arial"/>
          <w:sz w:val="22"/>
          <w:szCs w:val="22"/>
        </w:rPr>
      </w:pPr>
      <w:r w:rsidRPr="00D12019">
        <w:rPr>
          <w:rFonts w:cs="Arial"/>
          <w:sz w:val="22"/>
          <w:szCs w:val="22"/>
        </w:rPr>
        <w:t xml:space="preserve">… </w:t>
      </w:r>
      <w:r w:rsidR="00FA78A8" w:rsidRPr="00D12019">
        <w:rPr>
          <w:rFonts w:cs="Arial"/>
          <w:sz w:val="22"/>
          <w:szCs w:val="22"/>
        </w:rPr>
        <w:t>beurteilen Vor- und Nachteile verschiedener Möglichkeiten zur Übertragung elektrischer Energie über g</w:t>
      </w:r>
      <w:r w:rsidR="00CC027F" w:rsidRPr="00D12019">
        <w:rPr>
          <w:rFonts w:cs="Arial"/>
          <w:sz w:val="22"/>
          <w:szCs w:val="22"/>
        </w:rPr>
        <w:t>roße Entfernungen (B2, B1, B4).</w:t>
      </w:r>
    </w:p>
    <w:p w:rsidR="00CC027F" w:rsidRPr="003F4DFB" w:rsidRDefault="00CC027F" w:rsidP="00CC027F">
      <w:pPr>
        <w:spacing w:after="120"/>
        <w:ind w:left="426"/>
        <w:rPr>
          <w:rFonts w:cs="Arial"/>
          <w:sz w:val="22"/>
          <w:szCs w:val="22"/>
        </w:rPr>
      </w:pPr>
    </w:p>
    <w:p w:rsidR="0079227B" w:rsidRPr="003F4DFB" w:rsidRDefault="0079227B" w:rsidP="007C33FC">
      <w:pPr>
        <w:spacing w:after="480" w:line="276" w:lineRule="auto"/>
        <w:ind w:left="425" w:hanging="425"/>
        <w:jc w:val="left"/>
        <w:rPr>
          <w:rFonts w:cs="Arial"/>
          <w:sz w:val="22"/>
          <w:szCs w:val="22"/>
        </w:rPr>
      </w:pPr>
      <w:r w:rsidRPr="003F4DFB">
        <w:rPr>
          <w:rFonts w:cs="Arial"/>
          <w:color w:val="0000FF"/>
          <w:sz w:val="22"/>
          <w:szCs w:val="22"/>
        </w:rPr>
        <w:tab/>
      </w:r>
      <w:r w:rsidRPr="003F4DFB">
        <w:rPr>
          <w:rFonts w:cs="Arial"/>
          <w:sz w:val="22"/>
          <w:szCs w:val="22"/>
        </w:rPr>
        <w:t xml:space="preserve">Auf der Basis der vorgenannten </w:t>
      </w:r>
      <w:r w:rsidRPr="00930754">
        <w:rPr>
          <w:rFonts w:cs="Arial"/>
          <w:sz w:val="22"/>
          <w:szCs w:val="22"/>
        </w:rPr>
        <w:t xml:space="preserve">Kompetenzerwartungen </w:t>
      </w:r>
      <w:r w:rsidR="000C5EFA" w:rsidRPr="00930754">
        <w:rPr>
          <w:rFonts w:cs="Arial"/>
          <w:sz w:val="22"/>
          <w:szCs w:val="22"/>
        </w:rPr>
        <w:t xml:space="preserve">des KLPs </w:t>
      </w:r>
      <w:r w:rsidRPr="00930754">
        <w:rPr>
          <w:rFonts w:cs="Arial"/>
          <w:sz w:val="22"/>
          <w:szCs w:val="22"/>
        </w:rPr>
        <w:t>und in Anlehnung an das bereits veröffentlichte Beispiel eines schu</w:t>
      </w:r>
      <w:r w:rsidR="00CC027F" w:rsidRPr="00930754">
        <w:rPr>
          <w:rFonts w:cs="Arial"/>
          <w:sz w:val="22"/>
          <w:szCs w:val="22"/>
        </w:rPr>
        <w:t>linternen Lehrplans (siehe S. 27</w:t>
      </w:r>
      <w:r w:rsidRPr="00930754">
        <w:rPr>
          <w:rFonts w:cs="Arial"/>
          <w:sz w:val="22"/>
          <w:szCs w:val="22"/>
        </w:rPr>
        <w:t xml:space="preserve">) kann der gemäß KLP obligatorische </w:t>
      </w:r>
      <w:r w:rsidR="00CC027F" w:rsidRPr="00930754">
        <w:rPr>
          <w:rFonts w:cs="Arial"/>
          <w:sz w:val="22"/>
          <w:szCs w:val="22"/>
        </w:rPr>
        <w:t>„Modellversuch zu Freileitungen</w:t>
      </w:r>
      <w:r w:rsidRPr="00930754">
        <w:rPr>
          <w:rFonts w:cs="Arial"/>
          <w:sz w:val="22"/>
          <w:szCs w:val="22"/>
        </w:rPr>
        <w:t xml:space="preserve">“ </w:t>
      </w:r>
      <w:r w:rsidR="000C5EFA" w:rsidRPr="00930754">
        <w:rPr>
          <w:rFonts w:cs="Arial"/>
          <w:sz w:val="22"/>
          <w:szCs w:val="22"/>
        </w:rPr>
        <w:t>(</w:t>
      </w:r>
      <w:r w:rsidRPr="00930754">
        <w:rPr>
          <w:rFonts w:cs="Arial"/>
          <w:sz w:val="22"/>
          <w:szCs w:val="22"/>
        </w:rPr>
        <w:t xml:space="preserve">z. B. </w:t>
      </w:r>
      <w:r w:rsidR="00CC027F" w:rsidRPr="00930754">
        <w:rPr>
          <w:rFonts w:cs="Arial"/>
          <w:sz w:val="22"/>
          <w:szCs w:val="22"/>
        </w:rPr>
        <w:t xml:space="preserve">im Rahmen </w:t>
      </w:r>
      <w:r w:rsidR="00CC027F" w:rsidRPr="003F4DFB">
        <w:rPr>
          <w:rFonts w:cs="Arial"/>
          <w:sz w:val="22"/>
          <w:szCs w:val="22"/>
        </w:rPr>
        <w:t>des Konte</w:t>
      </w:r>
      <w:r w:rsidR="00CC027F" w:rsidRPr="003F4DFB">
        <w:rPr>
          <w:rFonts w:cs="Arial"/>
          <w:sz w:val="22"/>
          <w:szCs w:val="22"/>
        </w:rPr>
        <w:t>x</w:t>
      </w:r>
      <w:r w:rsidR="00CC027F" w:rsidRPr="003F4DFB">
        <w:rPr>
          <w:rFonts w:cs="Arial"/>
          <w:sz w:val="22"/>
          <w:szCs w:val="22"/>
        </w:rPr>
        <w:t>tes „Energie</w:t>
      </w:r>
      <w:r w:rsidR="00930754">
        <w:rPr>
          <w:rFonts w:cs="Arial"/>
          <w:sz w:val="22"/>
          <w:szCs w:val="22"/>
        </w:rPr>
        <w:t>versorgung und -t</w:t>
      </w:r>
      <w:r w:rsidR="00CC027F" w:rsidRPr="003F4DFB">
        <w:rPr>
          <w:rFonts w:cs="Arial"/>
          <w:sz w:val="22"/>
          <w:szCs w:val="22"/>
        </w:rPr>
        <w:t>ransport mit Generatoren und Transformatoren“</w:t>
      </w:r>
      <w:r w:rsidR="000C5EFA">
        <w:rPr>
          <w:rFonts w:cs="Arial"/>
          <w:sz w:val="22"/>
          <w:szCs w:val="22"/>
        </w:rPr>
        <w:t>)</w:t>
      </w:r>
      <w:r w:rsidR="00CC027F" w:rsidRPr="003F4DFB">
        <w:rPr>
          <w:rFonts w:cs="Arial"/>
          <w:sz w:val="22"/>
          <w:szCs w:val="22"/>
        </w:rPr>
        <w:t xml:space="preserve"> </w:t>
      </w:r>
      <w:r w:rsidRPr="003F4DFB">
        <w:rPr>
          <w:rFonts w:cs="Arial"/>
          <w:sz w:val="22"/>
          <w:szCs w:val="22"/>
        </w:rPr>
        <w:t>wie nachfo</w:t>
      </w:r>
      <w:r w:rsidRPr="003F4DFB">
        <w:rPr>
          <w:rFonts w:cs="Arial"/>
          <w:sz w:val="22"/>
          <w:szCs w:val="22"/>
        </w:rPr>
        <w:t>l</w:t>
      </w:r>
      <w:r w:rsidRPr="003F4DFB">
        <w:rPr>
          <w:rFonts w:cs="Arial"/>
          <w:sz w:val="22"/>
          <w:szCs w:val="22"/>
        </w:rPr>
        <w:t>gend dargestellt unterrichtlich umgesetzt werden.</w:t>
      </w:r>
    </w:p>
    <w:p w:rsidR="00951065" w:rsidRPr="00CF132F" w:rsidRDefault="007F16AE" w:rsidP="005B3732">
      <w:pPr>
        <w:spacing w:after="120" w:line="276" w:lineRule="auto"/>
        <w:ind w:left="426" w:hanging="426"/>
        <w:jc w:val="left"/>
        <w:rPr>
          <w:rFonts w:cs="Arial"/>
          <w:b/>
          <w:szCs w:val="24"/>
        </w:rPr>
      </w:pPr>
      <w:r w:rsidRPr="00CF132F">
        <w:rPr>
          <w:rFonts w:cs="Arial"/>
          <w:b/>
          <w:szCs w:val="24"/>
        </w:rPr>
        <w:t>2</w:t>
      </w:r>
      <w:r w:rsidR="005B3732" w:rsidRPr="00CF132F">
        <w:rPr>
          <w:rFonts w:cs="Arial"/>
          <w:b/>
          <w:szCs w:val="24"/>
        </w:rPr>
        <w:t>.</w:t>
      </w:r>
      <w:r w:rsidR="005B3732" w:rsidRPr="00CF132F">
        <w:rPr>
          <w:rFonts w:cs="Arial"/>
          <w:b/>
          <w:szCs w:val="24"/>
        </w:rPr>
        <w:tab/>
      </w:r>
      <w:r w:rsidR="00951065" w:rsidRPr="00CF132F">
        <w:rPr>
          <w:rFonts w:cs="Arial"/>
          <w:b/>
          <w:szCs w:val="24"/>
        </w:rPr>
        <w:t xml:space="preserve">Versuchsidee und geplanter unterrichtlicher Gedankengang: </w:t>
      </w:r>
    </w:p>
    <w:p w:rsidR="004F56CC" w:rsidRDefault="00A57072" w:rsidP="00C41F8B">
      <w:pPr>
        <w:spacing w:after="120" w:line="276" w:lineRule="auto"/>
        <w:ind w:left="709" w:hanging="283"/>
        <w:jc w:val="left"/>
        <w:rPr>
          <w:rFonts w:cs="Arial"/>
          <w:sz w:val="22"/>
          <w:szCs w:val="22"/>
        </w:rPr>
      </w:pPr>
      <w:r w:rsidRPr="00D905E9">
        <w:rPr>
          <w:rFonts w:cs="Arial"/>
          <w:sz w:val="22"/>
          <w:szCs w:val="22"/>
        </w:rPr>
        <w:t>a)</w:t>
      </w:r>
      <w:r w:rsidRPr="00D905E9">
        <w:rPr>
          <w:rFonts w:cs="Arial"/>
          <w:sz w:val="22"/>
          <w:szCs w:val="22"/>
        </w:rPr>
        <w:tab/>
      </w:r>
      <w:r w:rsidR="0051297C">
        <w:rPr>
          <w:rFonts w:cs="Arial"/>
          <w:b/>
          <w:i/>
          <w:sz w:val="22"/>
          <w:szCs w:val="22"/>
        </w:rPr>
        <w:t>M</w:t>
      </w:r>
      <w:r w:rsidR="00AF543F" w:rsidRPr="00C07B04">
        <w:rPr>
          <w:rFonts w:cs="Arial"/>
          <w:b/>
          <w:i/>
          <w:sz w:val="22"/>
          <w:szCs w:val="22"/>
        </w:rPr>
        <w:t>ögliche</w:t>
      </w:r>
      <w:r w:rsidR="00951065" w:rsidRPr="00C07B04">
        <w:rPr>
          <w:rFonts w:cs="Arial"/>
          <w:b/>
          <w:i/>
          <w:sz w:val="22"/>
          <w:szCs w:val="22"/>
        </w:rPr>
        <w:t xml:space="preserve"> Leit</w:t>
      </w:r>
      <w:r w:rsidR="0051297C">
        <w:rPr>
          <w:rFonts w:cs="Arial"/>
          <w:b/>
          <w:i/>
          <w:sz w:val="22"/>
          <w:szCs w:val="22"/>
        </w:rPr>
        <w:t>- / Problemfrage</w:t>
      </w:r>
      <w:r w:rsidR="00AF543F" w:rsidRPr="00C07B04">
        <w:rPr>
          <w:rFonts w:cs="Arial"/>
          <w:b/>
          <w:i/>
          <w:sz w:val="22"/>
          <w:szCs w:val="22"/>
        </w:rPr>
        <w:t>:</w:t>
      </w:r>
      <w:r w:rsidR="00AF543F" w:rsidRPr="00C07B04">
        <w:rPr>
          <w:rFonts w:cs="Arial"/>
          <w:b/>
          <w:i/>
          <w:sz w:val="22"/>
          <w:szCs w:val="22"/>
        </w:rPr>
        <w:br/>
      </w:r>
      <w:r w:rsidR="00AF543F" w:rsidRPr="00D905E9">
        <w:rPr>
          <w:rFonts w:cs="Arial"/>
          <w:sz w:val="22"/>
          <w:szCs w:val="22"/>
        </w:rPr>
        <w:t xml:space="preserve">Warum </w:t>
      </w:r>
      <w:r w:rsidR="00007585">
        <w:rPr>
          <w:rFonts w:cs="Arial"/>
          <w:sz w:val="22"/>
          <w:szCs w:val="22"/>
        </w:rPr>
        <w:t>wird</w:t>
      </w:r>
      <w:r w:rsidR="000C720B">
        <w:rPr>
          <w:rFonts w:cs="Arial"/>
          <w:sz w:val="22"/>
          <w:szCs w:val="22"/>
        </w:rPr>
        <w:t xml:space="preserve"> elektrische Energie in den sogenannten </w:t>
      </w:r>
      <w:r w:rsidR="000572C0" w:rsidRPr="000572C0">
        <w:rPr>
          <w:rFonts w:cs="Arial"/>
          <w:b/>
          <w:i/>
          <w:sz w:val="22"/>
          <w:szCs w:val="22"/>
        </w:rPr>
        <w:t>Freileitungen</w:t>
      </w:r>
      <w:r w:rsidR="000C720B" w:rsidRPr="00D905E9">
        <w:rPr>
          <w:rFonts w:cs="Arial"/>
          <w:sz w:val="22"/>
          <w:szCs w:val="22"/>
        </w:rPr>
        <w:t xml:space="preserve"> oder </w:t>
      </w:r>
      <w:r w:rsidR="000C720B" w:rsidRPr="000572C0">
        <w:rPr>
          <w:rFonts w:cs="Arial"/>
          <w:b/>
          <w:i/>
          <w:sz w:val="22"/>
          <w:szCs w:val="22"/>
        </w:rPr>
        <w:t>Überlandle</w:t>
      </w:r>
      <w:r w:rsidR="000C720B" w:rsidRPr="000572C0">
        <w:rPr>
          <w:rFonts w:cs="Arial"/>
          <w:b/>
          <w:i/>
          <w:sz w:val="22"/>
          <w:szCs w:val="22"/>
        </w:rPr>
        <w:t>i</w:t>
      </w:r>
      <w:r w:rsidR="000C720B" w:rsidRPr="000572C0">
        <w:rPr>
          <w:rFonts w:cs="Arial"/>
          <w:b/>
          <w:i/>
          <w:sz w:val="22"/>
          <w:szCs w:val="22"/>
        </w:rPr>
        <w:t>tungen</w:t>
      </w:r>
      <w:r w:rsidR="000C720B" w:rsidRPr="00D905E9">
        <w:rPr>
          <w:rFonts w:cs="Arial"/>
          <w:sz w:val="22"/>
          <w:szCs w:val="22"/>
        </w:rPr>
        <w:t xml:space="preserve"> </w:t>
      </w:r>
      <w:r w:rsidR="000C720B">
        <w:rPr>
          <w:rFonts w:cs="Arial"/>
          <w:sz w:val="22"/>
          <w:szCs w:val="22"/>
        </w:rPr>
        <w:t>immer mit Hilfe von Hoch- und Höchstspannungen</w:t>
      </w:r>
      <w:r w:rsidR="008757B1">
        <w:rPr>
          <w:rFonts w:cs="Arial"/>
          <w:sz w:val="22"/>
          <w:szCs w:val="22"/>
        </w:rPr>
        <w:t xml:space="preserve"> (</w:t>
      </w:r>
      <w:r w:rsidR="003F4DFB">
        <w:rPr>
          <w:rFonts w:cs="Arial"/>
          <w:sz w:val="22"/>
          <w:szCs w:val="22"/>
        </w:rPr>
        <w:t xml:space="preserve">bis zu </w:t>
      </w:r>
      <w:r w:rsidR="008757B1">
        <w:rPr>
          <w:rFonts w:cs="Arial"/>
          <w:sz w:val="22"/>
          <w:szCs w:val="22"/>
        </w:rPr>
        <w:t>400</w:t>
      </w:r>
      <w:r w:rsidR="008757B1" w:rsidRPr="008757B1">
        <w:rPr>
          <w:rFonts w:cs="Arial"/>
          <w:sz w:val="16"/>
          <w:szCs w:val="16"/>
          <w:vertAlign w:val="superscript"/>
        </w:rPr>
        <w:t xml:space="preserve"> </w:t>
      </w:r>
      <w:r w:rsidR="00007585">
        <w:rPr>
          <w:rFonts w:cs="Arial"/>
          <w:sz w:val="22"/>
          <w:szCs w:val="22"/>
        </w:rPr>
        <w:t xml:space="preserve">000 Volt) </w:t>
      </w:r>
      <w:r w:rsidR="00007585" w:rsidRPr="004F56CC">
        <w:rPr>
          <w:rFonts w:cs="Arial"/>
          <w:sz w:val="22"/>
          <w:szCs w:val="22"/>
        </w:rPr>
        <w:t>übertr</w:t>
      </w:r>
      <w:r w:rsidR="00007585" w:rsidRPr="004F56CC">
        <w:rPr>
          <w:rFonts w:cs="Arial"/>
          <w:sz w:val="22"/>
          <w:szCs w:val="22"/>
        </w:rPr>
        <w:t>a</w:t>
      </w:r>
      <w:r w:rsidR="00007585" w:rsidRPr="004F56CC">
        <w:rPr>
          <w:rFonts w:cs="Arial"/>
          <w:sz w:val="22"/>
          <w:szCs w:val="22"/>
        </w:rPr>
        <w:t>gen, obwohl (vielfältige) Gefahren für Mensch und Umwelt von solchen Leitungen au</w:t>
      </w:r>
      <w:r w:rsidR="00007585" w:rsidRPr="004F56CC">
        <w:rPr>
          <w:rFonts w:cs="Arial"/>
          <w:sz w:val="22"/>
          <w:szCs w:val="22"/>
        </w:rPr>
        <w:t>s</w:t>
      </w:r>
      <w:r w:rsidR="006B098D">
        <w:rPr>
          <w:rFonts w:cs="Arial"/>
          <w:sz w:val="22"/>
          <w:szCs w:val="22"/>
        </w:rPr>
        <w:t>gehen?</w:t>
      </w:r>
      <w:r w:rsidR="00007585" w:rsidRPr="004F56CC">
        <w:rPr>
          <w:rFonts w:cs="Arial"/>
          <w:sz w:val="22"/>
          <w:szCs w:val="22"/>
        </w:rPr>
        <w:t xml:space="preserve"> </w:t>
      </w:r>
      <w:r w:rsidR="003F4DFB" w:rsidRPr="004F56CC">
        <w:rPr>
          <w:rFonts w:cs="Arial"/>
          <w:sz w:val="22"/>
          <w:szCs w:val="22"/>
        </w:rPr>
        <w:t>Auch</w:t>
      </w:r>
      <w:r w:rsidR="00AF543F" w:rsidRPr="004F56CC">
        <w:rPr>
          <w:rFonts w:cs="Arial"/>
          <w:sz w:val="22"/>
          <w:szCs w:val="22"/>
        </w:rPr>
        <w:t xml:space="preserve"> in Haushalt</w:t>
      </w:r>
      <w:r w:rsidR="00B80CE6" w:rsidRPr="004F56CC">
        <w:rPr>
          <w:rFonts w:cs="Arial"/>
          <w:sz w:val="22"/>
          <w:szCs w:val="22"/>
        </w:rPr>
        <w:t xml:space="preserve"> und Industrie</w:t>
      </w:r>
      <w:r w:rsidR="003F4DFB" w:rsidRPr="004F56CC">
        <w:rPr>
          <w:rFonts w:cs="Arial"/>
          <w:sz w:val="22"/>
          <w:szCs w:val="22"/>
        </w:rPr>
        <w:t xml:space="preserve"> werden</w:t>
      </w:r>
      <w:r w:rsidR="00B80CE6" w:rsidRPr="004F56CC">
        <w:rPr>
          <w:rFonts w:cs="Arial"/>
          <w:sz w:val="22"/>
          <w:szCs w:val="22"/>
        </w:rPr>
        <w:t xml:space="preserve"> überwiegend lebensgefährlich hohe Spannungen</w:t>
      </w:r>
      <w:r w:rsidR="003F4DFB" w:rsidRPr="004F56CC">
        <w:rPr>
          <w:rFonts w:cs="Arial"/>
          <w:sz w:val="22"/>
          <w:szCs w:val="22"/>
        </w:rPr>
        <w:t xml:space="preserve"> verwendet, während z. B. in</w:t>
      </w:r>
      <w:r w:rsidR="00C03142" w:rsidRPr="004F56CC">
        <w:rPr>
          <w:rFonts w:cs="Arial"/>
          <w:sz w:val="22"/>
          <w:szCs w:val="22"/>
        </w:rPr>
        <w:t xml:space="preserve"> </w:t>
      </w:r>
      <w:r w:rsidR="001877D6">
        <w:rPr>
          <w:rFonts w:cs="Arial"/>
          <w:sz w:val="22"/>
          <w:szCs w:val="22"/>
        </w:rPr>
        <w:t>Kraftfahrzeugen</w:t>
      </w:r>
      <w:r w:rsidR="00C03142" w:rsidRPr="004F56CC">
        <w:rPr>
          <w:rFonts w:cs="Arial"/>
          <w:sz w:val="22"/>
          <w:szCs w:val="22"/>
        </w:rPr>
        <w:t xml:space="preserve"> </w:t>
      </w:r>
      <w:r w:rsidR="00CC027F" w:rsidRPr="004F56CC">
        <w:rPr>
          <w:rFonts w:cs="Arial"/>
          <w:sz w:val="22"/>
          <w:szCs w:val="22"/>
        </w:rPr>
        <w:t>meist</w:t>
      </w:r>
      <w:r w:rsidR="00C03142" w:rsidRPr="004F56CC">
        <w:rPr>
          <w:rFonts w:cs="Arial"/>
          <w:sz w:val="22"/>
          <w:szCs w:val="22"/>
        </w:rPr>
        <w:t xml:space="preserve"> eine </w:t>
      </w:r>
      <w:r w:rsidR="000572C0">
        <w:rPr>
          <w:rFonts w:cs="Arial"/>
          <w:sz w:val="22"/>
          <w:szCs w:val="22"/>
        </w:rPr>
        <w:t>nahezu</w:t>
      </w:r>
      <w:r w:rsidR="008A2764" w:rsidRPr="004F56CC">
        <w:rPr>
          <w:rFonts w:cs="Arial"/>
          <w:sz w:val="22"/>
          <w:szCs w:val="22"/>
        </w:rPr>
        <w:t xml:space="preserve"> ungefährl</w:t>
      </w:r>
      <w:r w:rsidR="008A2764" w:rsidRPr="004F56CC">
        <w:rPr>
          <w:rFonts w:cs="Arial"/>
          <w:sz w:val="22"/>
          <w:szCs w:val="22"/>
        </w:rPr>
        <w:t>i</w:t>
      </w:r>
      <w:r w:rsidR="008A2764" w:rsidRPr="004F56CC">
        <w:rPr>
          <w:rFonts w:cs="Arial"/>
          <w:sz w:val="22"/>
          <w:szCs w:val="22"/>
        </w:rPr>
        <w:t xml:space="preserve">che Spannung </w:t>
      </w:r>
      <w:r w:rsidR="00C03142" w:rsidRPr="004F56CC">
        <w:rPr>
          <w:rFonts w:cs="Arial"/>
          <w:sz w:val="22"/>
          <w:szCs w:val="22"/>
        </w:rPr>
        <w:t xml:space="preserve">von nur </w:t>
      </w:r>
      <w:r w:rsidR="001877D6">
        <w:rPr>
          <w:rFonts w:cs="Arial"/>
          <w:sz w:val="22"/>
          <w:szCs w:val="22"/>
        </w:rPr>
        <w:t>1</w:t>
      </w:r>
      <w:r w:rsidR="00C03142" w:rsidRPr="004F56CC">
        <w:rPr>
          <w:rFonts w:cs="Arial"/>
          <w:sz w:val="22"/>
          <w:szCs w:val="22"/>
        </w:rPr>
        <w:t>2 Volt verwendet</w:t>
      </w:r>
      <w:r w:rsidR="003F4DFB" w:rsidRPr="004F56CC">
        <w:rPr>
          <w:rFonts w:cs="Arial"/>
          <w:sz w:val="22"/>
          <w:szCs w:val="22"/>
        </w:rPr>
        <w:t xml:space="preserve"> wird</w:t>
      </w:r>
      <w:r w:rsidR="00CF132F" w:rsidRPr="004F56CC">
        <w:rPr>
          <w:rFonts w:cs="Arial"/>
          <w:sz w:val="22"/>
          <w:szCs w:val="22"/>
        </w:rPr>
        <w:t>. Trotzdem sind</w:t>
      </w:r>
      <w:r w:rsidR="00C03142" w:rsidRPr="004F56CC">
        <w:rPr>
          <w:rFonts w:cs="Arial"/>
          <w:sz w:val="22"/>
          <w:szCs w:val="22"/>
        </w:rPr>
        <w:t xml:space="preserve"> die Scheinwerfer </w:t>
      </w:r>
      <w:r w:rsidR="00CF132F" w:rsidRPr="004F56CC">
        <w:rPr>
          <w:rFonts w:cs="Arial"/>
          <w:sz w:val="22"/>
          <w:szCs w:val="22"/>
        </w:rPr>
        <w:t xml:space="preserve">eines </w:t>
      </w:r>
      <w:r w:rsidR="001877D6">
        <w:rPr>
          <w:rFonts w:cs="Arial"/>
          <w:sz w:val="22"/>
          <w:szCs w:val="22"/>
        </w:rPr>
        <w:t>Autos</w:t>
      </w:r>
      <w:r w:rsidR="00C03142" w:rsidRPr="004F56CC">
        <w:rPr>
          <w:rFonts w:cs="Arial"/>
          <w:sz w:val="22"/>
          <w:szCs w:val="22"/>
        </w:rPr>
        <w:t xml:space="preserve"> </w:t>
      </w:r>
      <w:r w:rsidR="00CF132F" w:rsidRPr="004F56CC">
        <w:rPr>
          <w:rFonts w:cs="Arial"/>
          <w:sz w:val="22"/>
          <w:szCs w:val="22"/>
        </w:rPr>
        <w:t>sehr hell und</w:t>
      </w:r>
      <w:r w:rsidR="00C03142" w:rsidRPr="004F56CC">
        <w:rPr>
          <w:rFonts w:cs="Arial"/>
          <w:sz w:val="22"/>
          <w:szCs w:val="22"/>
        </w:rPr>
        <w:t xml:space="preserve"> die </w:t>
      </w:r>
      <w:r w:rsidR="00CF132F" w:rsidRPr="004F56CC">
        <w:rPr>
          <w:rFonts w:cs="Arial"/>
          <w:sz w:val="22"/>
          <w:szCs w:val="22"/>
        </w:rPr>
        <w:t xml:space="preserve">als „Anlasser“ verwendeten </w:t>
      </w:r>
      <w:r w:rsidR="00C03142" w:rsidRPr="004F56CC">
        <w:rPr>
          <w:rFonts w:cs="Arial"/>
          <w:sz w:val="22"/>
          <w:szCs w:val="22"/>
        </w:rPr>
        <w:t>Elektromotor</w:t>
      </w:r>
      <w:r w:rsidR="00D905E9" w:rsidRPr="004F56CC">
        <w:rPr>
          <w:rFonts w:cs="Arial"/>
          <w:sz w:val="22"/>
          <w:szCs w:val="22"/>
        </w:rPr>
        <w:t>en</w:t>
      </w:r>
      <w:r w:rsidR="00C03142" w:rsidRPr="004F56CC">
        <w:rPr>
          <w:rFonts w:cs="Arial"/>
          <w:sz w:val="22"/>
          <w:szCs w:val="22"/>
        </w:rPr>
        <w:t xml:space="preserve"> </w:t>
      </w:r>
      <w:r w:rsidR="00CF132F" w:rsidRPr="004F56CC">
        <w:rPr>
          <w:rFonts w:cs="Arial"/>
          <w:sz w:val="22"/>
          <w:szCs w:val="22"/>
        </w:rPr>
        <w:t>(</w:t>
      </w:r>
      <w:r w:rsidR="00C03142" w:rsidRPr="004F56CC">
        <w:rPr>
          <w:rFonts w:cs="Arial"/>
          <w:sz w:val="22"/>
          <w:szCs w:val="22"/>
        </w:rPr>
        <w:t xml:space="preserve">zum Starten der leistungsstarken </w:t>
      </w:r>
      <w:r w:rsidR="001877D6">
        <w:rPr>
          <w:rFonts w:cs="Arial"/>
          <w:sz w:val="22"/>
          <w:szCs w:val="22"/>
        </w:rPr>
        <w:t>M</w:t>
      </w:r>
      <w:r w:rsidR="00C03142" w:rsidRPr="004F56CC">
        <w:rPr>
          <w:rFonts w:cs="Arial"/>
          <w:sz w:val="22"/>
          <w:szCs w:val="22"/>
        </w:rPr>
        <w:t>otore</w:t>
      </w:r>
      <w:r w:rsidR="00D905E9" w:rsidRPr="004F56CC">
        <w:rPr>
          <w:rFonts w:cs="Arial"/>
          <w:sz w:val="22"/>
          <w:szCs w:val="22"/>
        </w:rPr>
        <w:t>n</w:t>
      </w:r>
      <w:r w:rsidR="00CF132F" w:rsidRPr="004F56CC">
        <w:rPr>
          <w:rFonts w:cs="Arial"/>
          <w:sz w:val="22"/>
          <w:szCs w:val="22"/>
        </w:rPr>
        <w:t>)</w:t>
      </w:r>
      <w:r w:rsidR="00C03142" w:rsidRPr="004F56CC">
        <w:rPr>
          <w:rFonts w:cs="Arial"/>
          <w:sz w:val="22"/>
          <w:szCs w:val="22"/>
        </w:rPr>
        <w:t xml:space="preserve"> sind kräftiger als </w:t>
      </w:r>
      <w:r w:rsidR="001877D6">
        <w:rPr>
          <w:rFonts w:cs="Arial"/>
          <w:sz w:val="22"/>
          <w:szCs w:val="22"/>
        </w:rPr>
        <w:t xml:space="preserve">nahezu </w:t>
      </w:r>
      <w:r w:rsidR="00C03142" w:rsidRPr="004F56CC">
        <w:rPr>
          <w:rFonts w:cs="Arial"/>
          <w:sz w:val="22"/>
          <w:szCs w:val="22"/>
        </w:rPr>
        <w:t xml:space="preserve">jeder Elektromotor, der im Haushalt </w:t>
      </w:r>
      <w:r w:rsidR="000572C0">
        <w:rPr>
          <w:rFonts w:cs="Arial"/>
          <w:sz w:val="22"/>
          <w:szCs w:val="22"/>
        </w:rPr>
        <w:t>V</w:t>
      </w:r>
      <w:r w:rsidR="00C03142" w:rsidRPr="004F56CC">
        <w:rPr>
          <w:rFonts w:cs="Arial"/>
          <w:sz w:val="22"/>
          <w:szCs w:val="22"/>
        </w:rPr>
        <w:t>erwe</w:t>
      </w:r>
      <w:r w:rsidR="00CF132F" w:rsidRPr="004F56CC">
        <w:rPr>
          <w:rFonts w:cs="Arial"/>
          <w:sz w:val="22"/>
          <w:szCs w:val="22"/>
        </w:rPr>
        <w:t>n</w:t>
      </w:r>
      <w:r w:rsidR="000572C0">
        <w:rPr>
          <w:rFonts w:cs="Arial"/>
          <w:sz w:val="22"/>
          <w:szCs w:val="22"/>
        </w:rPr>
        <w:t>dung findet</w:t>
      </w:r>
      <w:r w:rsidR="008F7A90">
        <w:rPr>
          <w:rFonts w:cs="Arial"/>
          <w:sz w:val="22"/>
          <w:szCs w:val="22"/>
        </w:rPr>
        <w:t xml:space="preserve">; eine </w:t>
      </w:r>
      <w:r w:rsidR="00930754">
        <w:rPr>
          <w:rFonts w:cs="Arial"/>
          <w:sz w:val="22"/>
          <w:szCs w:val="22"/>
        </w:rPr>
        <w:t xml:space="preserve">(ungefährliche) </w:t>
      </w:r>
      <w:r w:rsidR="008F7A90">
        <w:rPr>
          <w:rFonts w:cs="Arial"/>
          <w:sz w:val="22"/>
          <w:szCs w:val="22"/>
        </w:rPr>
        <w:t xml:space="preserve">Spannung von z. B. </w:t>
      </w:r>
      <w:r w:rsidR="001877D6">
        <w:rPr>
          <w:rFonts w:cs="Arial"/>
          <w:sz w:val="22"/>
          <w:szCs w:val="22"/>
        </w:rPr>
        <w:t>1</w:t>
      </w:r>
      <w:r w:rsidR="008F7A90">
        <w:rPr>
          <w:rFonts w:cs="Arial"/>
          <w:sz w:val="22"/>
          <w:szCs w:val="22"/>
        </w:rPr>
        <w:t>2 Volt</w:t>
      </w:r>
      <w:r w:rsidR="00C03142" w:rsidRPr="004F56CC">
        <w:rPr>
          <w:rFonts w:cs="Arial"/>
          <w:sz w:val="22"/>
          <w:szCs w:val="22"/>
        </w:rPr>
        <w:t xml:space="preserve"> </w:t>
      </w:r>
      <w:r w:rsidR="008F7A90">
        <w:rPr>
          <w:rFonts w:cs="Arial"/>
          <w:sz w:val="22"/>
          <w:szCs w:val="22"/>
        </w:rPr>
        <w:t xml:space="preserve">reicht </w:t>
      </w:r>
      <w:r w:rsidR="00930754">
        <w:rPr>
          <w:rFonts w:cs="Arial"/>
          <w:sz w:val="22"/>
          <w:szCs w:val="22"/>
        </w:rPr>
        <w:t xml:space="preserve">also </w:t>
      </w:r>
      <w:r w:rsidR="008F7A90">
        <w:rPr>
          <w:rFonts w:cs="Arial"/>
          <w:sz w:val="22"/>
          <w:szCs w:val="22"/>
        </w:rPr>
        <w:t>offe</w:t>
      </w:r>
      <w:r w:rsidR="008F7A90">
        <w:rPr>
          <w:rFonts w:cs="Arial"/>
          <w:sz w:val="22"/>
          <w:szCs w:val="22"/>
        </w:rPr>
        <w:t>n</w:t>
      </w:r>
      <w:r w:rsidR="008F7A90">
        <w:rPr>
          <w:rFonts w:cs="Arial"/>
          <w:sz w:val="22"/>
          <w:szCs w:val="22"/>
        </w:rPr>
        <w:t>sichtlich auch zum Betrieb von Elektrogeräten</w:t>
      </w:r>
      <w:r w:rsidR="000572C0">
        <w:rPr>
          <w:rFonts w:cs="Arial"/>
          <w:sz w:val="22"/>
          <w:szCs w:val="22"/>
        </w:rPr>
        <w:t xml:space="preserve"> aus</w:t>
      </w:r>
      <w:r w:rsidR="008F7A90">
        <w:rPr>
          <w:rFonts w:cs="Arial"/>
          <w:sz w:val="22"/>
          <w:szCs w:val="22"/>
        </w:rPr>
        <w:t>.</w:t>
      </w:r>
    </w:p>
    <w:p w:rsidR="00540DEC" w:rsidRPr="008757B1" w:rsidRDefault="0035042B" w:rsidP="00C41F8B">
      <w:pPr>
        <w:spacing w:after="120" w:line="276" w:lineRule="auto"/>
        <w:ind w:left="709" w:hanging="283"/>
        <w:jc w:val="left"/>
        <w:rPr>
          <w:rFonts w:cs="Arial"/>
          <w:sz w:val="22"/>
          <w:szCs w:val="22"/>
        </w:rPr>
      </w:pPr>
      <w:r w:rsidRPr="008757B1">
        <w:rPr>
          <w:rFonts w:cs="Arial"/>
          <w:sz w:val="22"/>
          <w:szCs w:val="22"/>
        </w:rPr>
        <w:t>b)</w:t>
      </w:r>
      <w:r w:rsidRPr="008757B1">
        <w:rPr>
          <w:rFonts w:cs="Arial"/>
          <w:sz w:val="22"/>
          <w:szCs w:val="22"/>
        </w:rPr>
        <w:tab/>
      </w:r>
      <w:r w:rsidR="009F33C8" w:rsidRPr="00A81C6F">
        <w:rPr>
          <w:rFonts w:cs="Arial"/>
          <w:sz w:val="22"/>
          <w:szCs w:val="22"/>
        </w:rPr>
        <w:t>Zur</w:t>
      </w:r>
      <w:r w:rsidR="009F33C8" w:rsidRPr="00C07B04">
        <w:rPr>
          <w:rFonts w:cs="Arial"/>
          <w:b/>
          <w:i/>
          <w:sz w:val="22"/>
          <w:szCs w:val="22"/>
        </w:rPr>
        <w:t xml:space="preserve"> Klärung der Ausgangsfrage</w:t>
      </w:r>
      <w:r w:rsidR="009F33C8" w:rsidRPr="008757B1">
        <w:rPr>
          <w:rFonts w:cs="Arial"/>
          <w:sz w:val="22"/>
          <w:szCs w:val="22"/>
        </w:rPr>
        <w:t xml:space="preserve"> / des Ausgangsproblems wird ein </w:t>
      </w:r>
      <w:r w:rsidR="009F33C8" w:rsidRPr="00C07B04">
        <w:rPr>
          <w:rFonts w:cs="Arial"/>
          <w:b/>
          <w:i/>
          <w:sz w:val="22"/>
          <w:szCs w:val="22"/>
        </w:rPr>
        <w:t>Modellversuch</w:t>
      </w:r>
      <w:r w:rsidR="009F33C8" w:rsidRPr="008757B1">
        <w:rPr>
          <w:rFonts w:cs="Arial"/>
          <w:sz w:val="22"/>
          <w:szCs w:val="22"/>
        </w:rPr>
        <w:t>, bestehend aus drei Teilversuchen, vor</w:t>
      </w:r>
      <w:r w:rsidR="004F56CC">
        <w:rPr>
          <w:rFonts w:cs="Arial"/>
          <w:sz w:val="22"/>
          <w:szCs w:val="22"/>
        </w:rPr>
        <w:t>ge</w:t>
      </w:r>
      <w:r w:rsidR="006A2B28" w:rsidRPr="008757B1">
        <w:rPr>
          <w:rFonts w:cs="Arial"/>
          <w:sz w:val="22"/>
          <w:szCs w:val="22"/>
        </w:rPr>
        <w:t>führt</w:t>
      </w:r>
      <w:r w:rsidR="009F33C8" w:rsidRPr="008757B1">
        <w:rPr>
          <w:rFonts w:cs="Arial"/>
          <w:sz w:val="22"/>
          <w:szCs w:val="22"/>
        </w:rPr>
        <w:t xml:space="preserve">. </w:t>
      </w:r>
      <w:r w:rsidR="00BE09EA" w:rsidRPr="008757B1">
        <w:rPr>
          <w:rFonts w:cs="Arial"/>
          <w:sz w:val="22"/>
          <w:szCs w:val="22"/>
        </w:rPr>
        <w:t>Dabei wird die elektrische Energie</w:t>
      </w:r>
      <w:r w:rsidR="008F4411" w:rsidRPr="008757B1">
        <w:rPr>
          <w:rFonts w:cs="Arial"/>
          <w:sz w:val="22"/>
          <w:szCs w:val="22"/>
        </w:rPr>
        <w:t xml:space="preserve"> in allen </w:t>
      </w:r>
      <w:r w:rsidR="008F4411" w:rsidRPr="008757B1">
        <w:rPr>
          <w:rFonts w:cs="Arial"/>
          <w:sz w:val="22"/>
          <w:szCs w:val="22"/>
        </w:rPr>
        <w:lastRenderedPageBreak/>
        <w:t>drei Fällen</w:t>
      </w:r>
      <w:r w:rsidR="00BE09EA" w:rsidRPr="008757B1">
        <w:rPr>
          <w:rFonts w:cs="Arial"/>
          <w:sz w:val="22"/>
          <w:szCs w:val="22"/>
        </w:rPr>
        <w:t xml:space="preserve"> von der</w:t>
      </w:r>
      <w:r w:rsidR="0009138E">
        <w:rPr>
          <w:rFonts w:cs="Arial"/>
          <w:sz w:val="22"/>
          <w:szCs w:val="22"/>
        </w:rPr>
        <w:t xml:space="preserve"> gleichen</w:t>
      </w:r>
      <w:r w:rsidR="00BE09EA" w:rsidRPr="008757B1">
        <w:rPr>
          <w:rFonts w:cs="Arial"/>
          <w:sz w:val="22"/>
          <w:szCs w:val="22"/>
        </w:rPr>
        <w:t xml:space="preserve"> Quelle </w:t>
      </w:r>
      <w:r w:rsidR="008F4411" w:rsidRPr="008757B1">
        <w:rPr>
          <w:rFonts w:cs="Arial"/>
          <w:sz w:val="22"/>
          <w:szCs w:val="22"/>
        </w:rPr>
        <w:t xml:space="preserve">(Wechselspannungs-Netzgerät) zum gleichen </w:t>
      </w:r>
      <w:r w:rsidR="0009138E">
        <w:rPr>
          <w:rFonts w:cs="Arial"/>
          <w:sz w:val="22"/>
          <w:szCs w:val="22"/>
        </w:rPr>
        <w:t>„</w:t>
      </w:r>
      <w:r w:rsidR="008F4411" w:rsidRPr="008757B1">
        <w:rPr>
          <w:rFonts w:cs="Arial"/>
          <w:sz w:val="22"/>
          <w:szCs w:val="22"/>
        </w:rPr>
        <w:t>Ve</w:t>
      </w:r>
      <w:r w:rsidR="008F4411" w:rsidRPr="008757B1">
        <w:rPr>
          <w:rFonts w:cs="Arial"/>
          <w:sz w:val="22"/>
          <w:szCs w:val="22"/>
        </w:rPr>
        <w:t>r</w:t>
      </w:r>
      <w:r w:rsidR="008F4411" w:rsidRPr="008757B1">
        <w:rPr>
          <w:rFonts w:cs="Arial"/>
          <w:sz w:val="22"/>
          <w:szCs w:val="22"/>
        </w:rPr>
        <w:t>braucher</w:t>
      </w:r>
      <w:r w:rsidR="0009138E">
        <w:rPr>
          <w:rFonts w:cs="Arial"/>
          <w:sz w:val="22"/>
          <w:szCs w:val="22"/>
        </w:rPr>
        <w:t>“</w:t>
      </w:r>
      <w:r w:rsidR="008F4411" w:rsidRPr="008757B1">
        <w:rPr>
          <w:rFonts w:cs="Arial"/>
          <w:sz w:val="22"/>
          <w:szCs w:val="22"/>
        </w:rPr>
        <w:t xml:space="preserve"> (Glühlampe) übertragen. Diese </w:t>
      </w:r>
      <w:r w:rsidR="00540DEC" w:rsidRPr="008757B1">
        <w:rPr>
          <w:rFonts w:cs="Arial"/>
          <w:sz w:val="22"/>
          <w:szCs w:val="22"/>
        </w:rPr>
        <w:t xml:space="preserve">Übertragung elektrischer Energie </w:t>
      </w:r>
      <w:r w:rsidR="008F4411" w:rsidRPr="008757B1">
        <w:rPr>
          <w:rFonts w:cs="Arial"/>
          <w:sz w:val="22"/>
          <w:szCs w:val="22"/>
        </w:rPr>
        <w:t>erfolgt:</w:t>
      </w:r>
    </w:p>
    <w:p w:rsidR="00F915A9" w:rsidRPr="007B21B8" w:rsidRDefault="00F915A9" w:rsidP="004F56CC">
      <w:pPr>
        <w:spacing w:after="120" w:line="276" w:lineRule="auto"/>
        <w:ind w:left="1134" w:hanging="425"/>
        <w:jc w:val="left"/>
        <w:rPr>
          <w:rFonts w:cs="Arial"/>
          <w:sz w:val="22"/>
          <w:szCs w:val="22"/>
        </w:rPr>
      </w:pPr>
      <w:r w:rsidRPr="008757B1">
        <w:rPr>
          <w:rFonts w:cs="Arial"/>
          <w:sz w:val="22"/>
          <w:szCs w:val="22"/>
        </w:rPr>
        <w:t>1</w:t>
      </w:r>
      <w:r w:rsidR="00306C66">
        <w:rPr>
          <w:rFonts w:cs="Arial"/>
          <w:sz w:val="22"/>
          <w:szCs w:val="22"/>
        </w:rPr>
        <w:t xml:space="preserve">.  </w:t>
      </w:r>
      <w:r w:rsidR="00306C66">
        <w:rPr>
          <w:rFonts w:cs="Arial"/>
          <w:sz w:val="22"/>
          <w:szCs w:val="22"/>
        </w:rPr>
        <w:tab/>
      </w:r>
      <w:r w:rsidR="00306C66" w:rsidRPr="00330DB9">
        <w:rPr>
          <w:rFonts w:cs="Arial"/>
          <w:b/>
          <w:i/>
          <w:sz w:val="22"/>
          <w:szCs w:val="22"/>
        </w:rPr>
        <w:t>M</w:t>
      </w:r>
      <w:r w:rsidR="00BE09EA" w:rsidRPr="00330DB9">
        <w:rPr>
          <w:rFonts w:cs="Arial"/>
          <w:b/>
          <w:i/>
          <w:sz w:val="22"/>
          <w:szCs w:val="22"/>
        </w:rPr>
        <w:t xml:space="preserve">it Hilfe </w:t>
      </w:r>
      <w:r w:rsidR="006A2B28" w:rsidRPr="00330DB9">
        <w:rPr>
          <w:rFonts w:cs="Arial"/>
          <w:b/>
          <w:i/>
          <w:sz w:val="22"/>
          <w:szCs w:val="22"/>
        </w:rPr>
        <w:t>einer</w:t>
      </w:r>
      <w:r w:rsidR="008F4411" w:rsidRPr="00330DB9">
        <w:rPr>
          <w:rFonts w:cs="Arial"/>
          <w:i/>
          <w:sz w:val="22"/>
          <w:szCs w:val="22"/>
        </w:rPr>
        <w:t xml:space="preserve"> </w:t>
      </w:r>
      <w:r w:rsidR="007B1348" w:rsidRPr="00330DB9">
        <w:rPr>
          <w:rFonts w:cs="Arial"/>
          <w:b/>
          <w:i/>
          <w:sz w:val="22"/>
          <w:szCs w:val="22"/>
        </w:rPr>
        <w:t>Modell-</w:t>
      </w:r>
      <w:r w:rsidR="007B1348" w:rsidRPr="007B21B8">
        <w:rPr>
          <w:rFonts w:cs="Arial"/>
          <w:b/>
          <w:i/>
          <w:sz w:val="22"/>
          <w:szCs w:val="22"/>
        </w:rPr>
        <w:t>Freileitung</w:t>
      </w:r>
      <w:r w:rsidR="00F32CA0" w:rsidRPr="007B21B8">
        <w:rPr>
          <w:rFonts w:cs="Arial"/>
          <w:b/>
          <w:i/>
          <w:sz w:val="22"/>
          <w:szCs w:val="22"/>
        </w:rPr>
        <w:t xml:space="preserve"> mit hohem spezifischem</w:t>
      </w:r>
      <w:r w:rsidR="00861241" w:rsidRPr="007B21B8">
        <w:rPr>
          <w:rFonts w:cs="Arial"/>
          <w:b/>
          <w:i/>
          <w:sz w:val="22"/>
          <w:szCs w:val="22"/>
        </w:rPr>
        <w:t xml:space="preserve"> Widerstand</w:t>
      </w:r>
      <w:r w:rsidR="00861241" w:rsidRPr="008757B1">
        <w:rPr>
          <w:rFonts w:cs="Arial"/>
          <w:sz w:val="22"/>
          <w:szCs w:val="22"/>
        </w:rPr>
        <w:t xml:space="preserve"> </w:t>
      </w:r>
      <w:r w:rsidR="007B21B8">
        <w:rPr>
          <w:rFonts w:cs="Arial"/>
          <w:sz w:val="22"/>
          <w:szCs w:val="22"/>
        </w:rPr>
        <w:br/>
      </w:r>
      <w:r w:rsidR="00861241" w:rsidRPr="008757B1">
        <w:rPr>
          <w:rFonts w:cs="Arial"/>
          <w:sz w:val="22"/>
          <w:szCs w:val="22"/>
        </w:rPr>
        <w:t xml:space="preserve">(z. B. </w:t>
      </w:r>
      <w:r w:rsidR="004F56CC">
        <w:rPr>
          <w:rFonts w:cs="Arial"/>
          <w:sz w:val="22"/>
          <w:szCs w:val="22"/>
        </w:rPr>
        <w:t>aus Chromnickeldraht mit 0,5</w:t>
      </w:r>
      <w:r w:rsidR="00861241" w:rsidRPr="008757B1">
        <w:rPr>
          <w:rFonts w:cs="Arial"/>
          <w:sz w:val="22"/>
          <w:szCs w:val="22"/>
        </w:rPr>
        <w:t xml:space="preserve"> mm Durchmesser</w:t>
      </w:r>
      <w:r w:rsidR="0009138E">
        <w:rPr>
          <w:rFonts w:cs="Arial"/>
          <w:sz w:val="22"/>
          <w:szCs w:val="22"/>
        </w:rPr>
        <w:t xml:space="preserve"> und ca. 2 m Länge</w:t>
      </w:r>
      <w:r w:rsidR="00861241" w:rsidRPr="008757B1">
        <w:rPr>
          <w:rFonts w:cs="Arial"/>
          <w:sz w:val="22"/>
          <w:szCs w:val="22"/>
        </w:rPr>
        <w:t>)</w:t>
      </w:r>
      <w:r w:rsidR="007B1348" w:rsidRPr="008757B1">
        <w:rPr>
          <w:rFonts w:cs="Arial"/>
          <w:sz w:val="22"/>
          <w:szCs w:val="22"/>
        </w:rPr>
        <w:t xml:space="preserve">, </w:t>
      </w:r>
      <w:r w:rsidR="007B1348" w:rsidRPr="007B21B8">
        <w:rPr>
          <w:rFonts w:cs="Arial"/>
          <w:b/>
          <w:i/>
          <w:sz w:val="22"/>
          <w:szCs w:val="22"/>
        </w:rPr>
        <w:t xml:space="preserve">welche </w:t>
      </w:r>
      <w:r w:rsidR="00330DB9" w:rsidRPr="007B21B8">
        <w:rPr>
          <w:rFonts w:cs="Arial"/>
          <w:b/>
          <w:i/>
          <w:sz w:val="22"/>
          <w:szCs w:val="22"/>
        </w:rPr>
        <w:t xml:space="preserve">mit einer </w:t>
      </w:r>
      <w:r w:rsidR="00330DB9" w:rsidRPr="00DD03BB">
        <w:rPr>
          <w:rFonts w:cs="Arial"/>
          <w:b/>
          <w:i/>
          <w:sz w:val="22"/>
          <w:szCs w:val="22"/>
        </w:rPr>
        <w:t xml:space="preserve">von </w:t>
      </w:r>
      <w:r w:rsidR="00DD03BB" w:rsidRPr="00DD03BB">
        <w:rPr>
          <w:rFonts w:cs="Arial"/>
          <w:b/>
          <w:i/>
          <w:sz w:val="22"/>
          <w:szCs w:val="22"/>
        </w:rPr>
        <w:t>ca. 8 bis 10</w:t>
      </w:r>
      <w:r w:rsidR="007B21B8" w:rsidRPr="00DD03BB">
        <w:rPr>
          <w:rFonts w:cs="Arial"/>
          <w:b/>
          <w:i/>
          <w:sz w:val="22"/>
          <w:szCs w:val="22"/>
        </w:rPr>
        <w:t xml:space="preserve"> V</w:t>
      </w:r>
      <w:r w:rsidR="00DD03BB" w:rsidRPr="00DD03BB">
        <w:rPr>
          <w:rFonts w:cs="Arial"/>
          <w:b/>
          <w:i/>
          <w:sz w:val="22"/>
          <w:szCs w:val="22"/>
        </w:rPr>
        <w:t>olt</w:t>
      </w:r>
      <w:r w:rsidR="007B21B8" w:rsidRPr="00DD03BB">
        <w:rPr>
          <w:rFonts w:cs="Arial"/>
          <w:b/>
          <w:i/>
          <w:sz w:val="22"/>
          <w:szCs w:val="22"/>
        </w:rPr>
        <w:t xml:space="preserve"> auf</w:t>
      </w:r>
      <w:r w:rsidR="00B46977" w:rsidRPr="00DD03BB">
        <w:rPr>
          <w:rFonts w:cs="Arial"/>
          <w:b/>
          <w:i/>
          <w:sz w:val="22"/>
          <w:szCs w:val="22"/>
        </w:rPr>
        <w:t xml:space="preserve"> ca.</w:t>
      </w:r>
      <w:r w:rsidR="007B21B8" w:rsidRPr="00DD03BB">
        <w:rPr>
          <w:rFonts w:cs="Arial"/>
          <w:b/>
          <w:i/>
          <w:sz w:val="22"/>
          <w:szCs w:val="22"/>
        </w:rPr>
        <w:t xml:space="preserve"> </w:t>
      </w:r>
      <w:r w:rsidR="00DD03BB" w:rsidRPr="00DD03BB">
        <w:rPr>
          <w:rFonts w:cs="Arial"/>
          <w:b/>
          <w:i/>
          <w:sz w:val="22"/>
          <w:szCs w:val="22"/>
        </w:rPr>
        <w:t>8</w:t>
      </w:r>
      <w:r w:rsidR="007B21B8" w:rsidRPr="00DD03BB">
        <w:rPr>
          <w:rFonts w:cs="Arial"/>
          <w:b/>
          <w:i/>
          <w:sz w:val="22"/>
          <w:szCs w:val="22"/>
        </w:rPr>
        <w:t>0 V</w:t>
      </w:r>
      <w:r w:rsidR="00861241" w:rsidRPr="00DD03BB">
        <w:rPr>
          <w:rFonts w:cs="Arial"/>
          <w:b/>
          <w:i/>
          <w:sz w:val="22"/>
          <w:szCs w:val="22"/>
        </w:rPr>
        <w:t xml:space="preserve"> </w:t>
      </w:r>
      <w:r w:rsidR="007B1348" w:rsidRPr="00DD03BB">
        <w:rPr>
          <w:rFonts w:cs="Arial"/>
          <w:b/>
          <w:i/>
          <w:sz w:val="22"/>
          <w:szCs w:val="22"/>
        </w:rPr>
        <w:t>hochtransformier</w:t>
      </w:r>
      <w:r w:rsidR="007B21B8" w:rsidRPr="00DD03BB">
        <w:rPr>
          <w:rFonts w:cs="Arial"/>
          <w:b/>
          <w:i/>
          <w:sz w:val="22"/>
          <w:szCs w:val="22"/>
        </w:rPr>
        <w:t>ten</w:t>
      </w:r>
      <w:r w:rsidR="007B1348" w:rsidRPr="007B21B8">
        <w:rPr>
          <w:rFonts w:cs="Arial"/>
          <w:b/>
          <w:i/>
          <w:sz w:val="22"/>
          <w:szCs w:val="22"/>
        </w:rPr>
        <w:t xml:space="preserve"> </w:t>
      </w:r>
      <w:r w:rsidR="00861241" w:rsidRPr="007B21B8">
        <w:rPr>
          <w:rFonts w:cs="Arial"/>
          <w:b/>
          <w:i/>
          <w:sz w:val="22"/>
          <w:szCs w:val="22"/>
        </w:rPr>
        <w:t>Wechsels</w:t>
      </w:r>
      <w:r w:rsidR="007B21B8" w:rsidRPr="007B21B8">
        <w:rPr>
          <w:rFonts w:cs="Arial"/>
          <w:b/>
          <w:i/>
          <w:sz w:val="22"/>
          <w:szCs w:val="22"/>
        </w:rPr>
        <w:t>pa</w:t>
      </w:r>
      <w:r w:rsidR="007B21B8" w:rsidRPr="007B21B8">
        <w:rPr>
          <w:rFonts w:cs="Arial"/>
          <w:b/>
          <w:i/>
          <w:sz w:val="22"/>
          <w:szCs w:val="22"/>
        </w:rPr>
        <w:t>n</w:t>
      </w:r>
      <w:r w:rsidR="007B21B8" w:rsidRPr="007B21B8">
        <w:rPr>
          <w:rFonts w:cs="Arial"/>
          <w:b/>
          <w:i/>
          <w:sz w:val="22"/>
          <w:szCs w:val="22"/>
        </w:rPr>
        <w:t>nung</w:t>
      </w:r>
      <w:r w:rsidR="00330DB9" w:rsidRPr="007B21B8">
        <w:rPr>
          <w:rFonts w:cs="Arial"/>
          <w:b/>
          <w:i/>
          <w:sz w:val="22"/>
          <w:szCs w:val="22"/>
        </w:rPr>
        <w:t xml:space="preserve"> </w:t>
      </w:r>
      <w:r w:rsidR="007B1348" w:rsidRPr="007B21B8">
        <w:rPr>
          <w:rFonts w:cs="Arial"/>
          <w:b/>
          <w:i/>
          <w:sz w:val="22"/>
          <w:szCs w:val="22"/>
        </w:rPr>
        <w:t>betrieben wird</w:t>
      </w:r>
      <w:r w:rsidR="007B1348" w:rsidRPr="008757B1">
        <w:rPr>
          <w:rFonts w:cs="Arial"/>
          <w:sz w:val="22"/>
          <w:szCs w:val="22"/>
        </w:rPr>
        <w:t>. Diese „Hochspannung</w:t>
      </w:r>
      <w:r w:rsidR="001469A4">
        <w:rPr>
          <w:rFonts w:cs="Arial"/>
          <w:sz w:val="22"/>
          <w:szCs w:val="22"/>
        </w:rPr>
        <w:t>“</w:t>
      </w:r>
      <w:r w:rsidR="007B1348" w:rsidRPr="008757B1">
        <w:rPr>
          <w:rFonts w:cs="Arial"/>
          <w:sz w:val="22"/>
          <w:szCs w:val="22"/>
        </w:rPr>
        <w:t xml:space="preserve"> wird </w:t>
      </w:r>
      <w:r w:rsidR="001469A4">
        <w:rPr>
          <w:rFonts w:cs="Arial"/>
          <w:sz w:val="22"/>
          <w:szCs w:val="22"/>
        </w:rPr>
        <w:t xml:space="preserve">am Ende der Freileitung </w:t>
      </w:r>
      <w:r w:rsidR="007B1348" w:rsidRPr="008757B1">
        <w:rPr>
          <w:rFonts w:cs="Arial"/>
          <w:sz w:val="22"/>
          <w:szCs w:val="22"/>
        </w:rPr>
        <w:t>durch einen zweiten Transformator</w:t>
      </w:r>
      <w:r w:rsidR="006A2B28" w:rsidRPr="008757B1">
        <w:rPr>
          <w:rFonts w:cs="Arial"/>
          <w:sz w:val="22"/>
          <w:szCs w:val="22"/>
        </w:rPr>
        <w:t xml:space="preserve"> wieder auf die erforderliche Betri</w:t>
      </w:r>
      <w:r w:rsidR="00861241" w:rsidRPr="008757B1">
        <w:rPr>
          <w:rFonts w:cs="Arial"/>
          <w:sz w:val="22"/>
          <w:szCs w:val="22"/>
        </w:rPr>
        <w:t>e</w:t>
      </w:r>
      <w:r w:rsidR="006A2B28" w:rsidRPr="008757B1">
        <w:rPr>
          <w:rFonts w:cs="Arial"/>
          <w:sz w:val="22"/>
          <w:szCs w:val="22"/>
        </w:rPr>
        <w:t xml:space="preserve">bsspannung des Verbrauchers </w:t>
      </w:r>
      <w:r w:rsidR="007B21B8" w:rsidRPr="00DD03BB">
        <w:rPr>
          <w:rFonts w:cs="Arial"/>
          <w:sz w:val="22"/>
          <w:szCs w:val="22"/>
        </w:rPr>
        <w:t>(</w:t>
      </w:r>
      <w:r w:rsidR="00886F6B" w:rsidRPr="00DD03BB">
        <w:rPr>
          <w:rFonts w:cs="Arial"/>
          <w:sz w:val="22"/>
          <w:szCs w:val="22"/>
        </w:rPr>
        <w:t xml:space="preserve">ca. </w:t>
      </w:r>
      <w:r w:rsidR="007B21B8" w:rsidRPr="00DD03BB">
        <w:rPr>
          <w:rFonts w:cs="Arial"/>
          <w:sz w:val="22"/>
          <w:szCs w:val="22"/>
        </w:rPr>
        <w:t>6 V</w:t>
      </w:r>
      <w:r w:rsidR="00DD03BB" w:rsidRPr="00DD03BB">
        <w:rPr>
          <w:rFonts w:cs="Arial"/>
          <w:sz w:val="22"/>
          <w:szCs w:val="22"/>
        </w:rPr>
        <w:t>olt</w:t>
      </w:r>
      <w:r w:rsidR="007B21B8" w:rsidRPr="00DD03BB">
        <w:rPr>
          <w:rFonts w:cs="Arial"/>
          <w:sz w:val="22"/>
          <w:szCs w:val="22"/>
        </w:rPr>
        <w:t>)</w:t>
      </w:r>
      <w:r w:rsidR="007B21B8">
        <w:rPr>
          <w:rFonts w:cs="Arial"/>
          <w:sz w:val="22"/>
          <w:szCs w:val="22"/>
        </w:rPr>
        <w:t xml:space="preserve"> </w:t>
      </w:r>
      <w:r w:rsidR="006A2B28" w:rsidRPr="008757B1">
        <w:rPr>
          <w:rFonts w:cs="Arial"/>
          <w:sz w:val="22"/>
          <w:szCs w:val="22"/>
        </w:rPr>
        <w:t xml:space="preserve">reduziert. </w:t>
      </w:r>
      <w:r w:rsidR="001469A4">
        <w:rPr>
          <w:rFonts w:cs="Arial"/>
          <w:sz w:val="22"/>
          <w:szCs w:val="22"/>
        </w:rPr>
        <w:t xml:space="preserve"> </w:t>
      </w:r>
      <w:r w:rsidRPr="008757B1">
        <w:rPr>
          <w:rFonts w:cs="Arial"/>
          <w:sz w:val="22"/>
          <w:szCs w:val="22"/>
        </w:rPr>
        <w:sym w:font="Wingdings" w:char="F0E0"/>
      </w:r>
      <w:r w:rsidRPr="008757B1">
        <w:rPr>
          <w:rFonts w:cs="Arial"/>
          <w:sz w:val="22"/>
          <w:szCs w:val="22"/>
        </w:rPr>
        <w:t xml:space="preserve"> </w:t>
      </w:r>
      <w:r w:rsidRPr="00026F7F">
        <w:rPr>
          <w:rFonts w:cs="Arial"/>
          <w:b/>
          <w:i/>
          <w:sz w:val="22"/>
          <w:szCs w:val="22"/>
        </w:rPr>
        <w:t>Die Glühlampe leuchtet angemessen hell.</w:t>
      </w:r>
      <w:r w:rsidR="007B21B8">
        <w:rPr>
          <w:rFonts w:cs="Arial"/>
          <w:sz w:val="22"/>
          <w:szCs w:val="22"/>
        </w:rPr>
        <w:t xml:space="preserve">  </w:t>
      </w:r>
      <w:r w:rsidR="003E5724">
        <w:rPr>
          <w:rFonts w:cs="Arial"/>
          <w:sz w:val="22"/>
          <w:szCs w:val="22"/>
        </w:rPr>
        <w:br/>
      </w:r>
      <w:r w:rsidR="007B21B8" w:rsidRPr="003942B7">
        <w:rPr>
          <w:rFonts w:cs="Arial"/>
          <w:sz w:val="22"/>
          <w:szCs w:val="22"/>
        </w:rPr>
        <w:t>(</w:t>
      </w:r>
      <w:r w:rsidR="003E5724" w:rsidRPr="003942B7">
        <w:rPr>
          <w:rFonts w:cs="Arial"/>
          <w:sz w:val="22"/>
          <w:szCs w:val="22"/>
        </w:rPr>
        <w:t xml:space="preserve">siehe </w:t>
      </w:r>
      <w:r w:rsidR="00026F7F" w:rsidRPr="003942B7">
        <w:rPr>
          <w:rFonts w:cs="Arial"/>
          <w:sz w:val="22"/>
          <w:szCs w:val="22"/>
        </w:rPr>
        <w:t>Abb</w:t>
      </w:r>
      <w:r w:rsidR="003E5724" w:rsidRPr="003942B7">
        <w:rPr>
          <w:rFonts w:cs="Arial"/>
          <w:sz w:val="22"/>
          <w:szCs w:val="22"/>
        </w:rPr>
        <w:t>ildungen</w:t>
      </w:r>
      <w:r w:rsidR="007B21B8" w:rsidRPr="003942B7">
        <w:rPr>
          <w:rFonts w:cs="Arial"/>
          <w:sz w:val="22"/>
          <w:szCs w:val="22"/>
        </w:rPr>
        <w:t xml:space="preserve"> 1</w:t>
      </w:r>
      <w:r w:rsidR="003E5724" w:rsidRPr="003942B7">
        <w:rPr>
          <w:rFonts w:cs="Arial"/>
          <w:sz w:val="22"/>
          <w:szCs w:val="22"/>
        </w:rPr>
        <w:t xml:space="preserve"> </w:t>
      </w:r>
      <w:r w:rsidR="007B21B8" w:rsidRPr="003942B7">
        <w:rPr>
          <w:rFonts w:cs="Arial"/>
          <w:sz w:val="22"/>
          <w:szCs w:val="22"/>
        </w:rPr>
        <w:t>a</w:t>
      </w:r>
      <w:r w:rsidR="003E5724" w:rsidRPr="003942B7">
        <w:rPr>
          <w:rFonts w:cs="Arial"/>
          <w:sz w:val="22"/>
          <w:szCs w:val="22"/>
        </w:rPr>
        <w:t xml:space="preserve"> und 2 a)</w:t>
      </w:r>
    </w:p>
    <w:p w:rsidR="003E5724" w:rsidRDefault="00F915A9" w:rsidP="003E5724">
      <w:pPr>
        <w:spacing w:after="120" w:line="276" w:lineRule="auto"/>
        <w:ind w:left="1134" w:hanging="425"/>
        <w:jc w:val="left"/>
        <w:rPr>
          <w:rFonts w:cs="Arial"/>
          <w:sz w:val="22"/>
          <w:szCs w:val="22"/>
        </w:rPr>
      </w:pPr>
      <w:r w:rsidRPr="008757B1">
        <w:rPr>
          <w:rFonts w:cs="Arial"/>
          <w:sz w:val="22"/>
          <w:szCs w:val="22"/>
        </w:rPr>
        <w:t>2</w:t>
      </w:r>
      <w:r w:rsidR="00861241" w:rsidRPr="008757B1">
        <w:rPr>
          <w:rFonts w:cs="Arial"/>
          <w:sz w:val="22"/>
          <w:szCs w:val="22"/>
        </w:rPr>
        <w:t xml:space="preserve">.  </w:t>
      </w:r>
      <w:r w:rsidR="00306C66">
        <w:rPr>
          <w:rFonts w:cs="Arial"/>
          <w:sz w:val="22"/>
          <w:szCs w:val="22"/>
        </w:rPr>
        <w:tab/>
      </w:r>
      <w:r w:rsidR="00306C66" w:rsidRPr="00026F7F">
        <w:rPr>
          <w:rFonts w:cs="Arial"/>
          <w:b/>
          <w:i/>
          <w:sz w:val="22"/>
          <w:szCs w:val="22"/>
        </w:rPr>
        <w:t>M</w:t>
      </w:r>
      <w:r w:rsidR="00861241" w:rsidRPr="00026F7F">
        <w:rPr>
          <w:rFonts w:cs="Arial"/>
          <w:b/>
          <w:i/>
          <w:sz w:val="22"/>
          <w:szCs w:val="22"/>
        </w:rPr>
        <w:t xml:space="preserve">it Hilfe </w:t>
      </w:r>
      <w:r w:rsidRPr="00026F7F">
        <w:rPr>
          <w:rFonts w:cs="Arial"/>
          <w:b/>
          <w:i/>
          <w:sz w:val="22"/>
          <w:szCs w:val="22"/>
        </w:rPr>
        <w:t>der gleichen</w:t>
      </w:r>
      <w:r w:rsidR="00861241" w:rsidRPr="00026F7F">
        <w:rPr>
          <w:rFonts w:cs="Arial"/>
          <w:b/>
          <w:i/>
          <w:sz w:val="22"/>
          <w:szCs w:val="22"/>
        </w:rPr>
        <w:t xml:space="preserve"> Modell-Freileitung</w:t>
      </w:r>
      <w:r w:rsidR="00026F7F" w:rsidRPr="00026F7F">
        <w:rPr>
          <w:rFonts w:cs="Arial"/>
          <w:b/>
          <w:i/>
          <w:sz w:val="22"/>
          <w:szCs w:val="22"/>
        </w:rPr>
        <w:t>, welche unmittelbar mit der nicht hochtransformierten Wechselspannung</w:t>
      </w:r>
      <w:r w:rsidR="00704CC7">
        <w:rPr>
          <w:rFonts w:cs="Arial"/>
          <w:b/>
          <w:i/>
          <w:sz w:val="22"/>
          <w:szCs w:val="22"/>
        </w:rPr>
        <w:t xml:space="preserve"> von</w:t>
      </w:r>
      <w:r w:rsidR="00DD03BB">
        <w:rPr>
          <w:rFonts w:cs="Arial"/>
          <w:b/>
          <w:i/>
          <w:sz w:val="22"/>
          <w:szCs w:val="22"/>
        </w:rPr>
        <w:t xml:space="preserve"> ca. 8 bis 10 Volt</w:t>
      </w:r>
      <w:r w:rsidR="00704CC7" w:rsidRPr="00026F7F">
        <w:rPr>
          <w:rFonts w:cs="Arial"/>
          <w:b/>
          <w:i/>
          <w:sz w:val="22"/>
          <w:szCs w:val="22"/>
        </w:rPr>
        <w:t xml:space="preserve"> </w:t>
      </w:r>
      <w:r w:rsidR="00026F7F" w:rsidRPr="00026F7F">
        <w:rPr>
          <w:rFonts w:cs="Arial"/>
          <w:b/>
          <w:i/>
          <w:sz w:val="22"/>
          <w:szCs w:val="22"/>
        </w:rPr>
        <w:t>betrieben wird</w:t>
      </w:r>
      <w:r w:rsidR="00026F7F">
        <w:rPr>
          <w:rFonts w:cs="Arial"/>
          <w:b/>
          <w:i/>
          <w:sz w:val="22"/>
          <w:szCs w:val="22"/>
        </w:rPr>
        <w:t>.</w:t>
      </w:r>
      <w:r w:rsidR="00F32CA0">
        <w:rPr>
          <w:rFonts w:cs="Arial"/>
          <w:sz w:val="22"/>
          <w:szCs w:val="22"/>
        </w:rPr>
        <w:t xml:space="preserve"> </w:t>
      </w:r>
      <w:r w:rsidR="00026F7F">
        <w:rPr>
          <w:rFonts w:cs="Arial"/>
          <w:sz w:val="22"/>
          <w:szCs w:val="22"/>
        </w:rPr>
        <w:t>E</w:t>
      </w:r>
      <w:r w:rsidR="00F32CA0">
        <w:rPr>
          <w:rFonts w:cs="Arial"/>
          <w:sz w:val="22"/>
          <w:szCs w:val="22"/>
        </w:rPr>
        <w:t>s</w:t>
      </w:r>
      <w:r w:rsidR="00861241" w:rsidRPr="008757B1">
        <w:rPr>
          <w:rFonts w:cs="Arial"/>
          <w:sz w:val="22"/>
          <w:szCs w:val="22"/>
        </w:rPr>
        <w:t xml:space="preserve"> </w:t>
      </w:r>
      <w:r w:rsidRPr="008757B1">
        <w:rPr>
          <w:rFonts w:cs="Arial"/>
          <w:sz w:val="22"/>
          <w:szCs w:val="22"/>
        </w:rPr>
        <w:t xml:space="preserve">wird </w:t>
      </w:r>
      <w:r w:rsidR="00026F7F">
        <w:rPr>
          <w:rFonts w:cs="Arial"/>
          <w:sz w:val="22"/>
          <w:szCs w:val="22"/>
        </w:rPr>
        <w:t xml:space="preserve">also </w:t>
      </w:r>
      <w:r w:rsidRPr="008757B1">
        <w:rPr>
          <w:rFonts w:cs="Arial"/>
          <w:sz w:val="22"/>
          <w:szCs w:val="22"/>
        </w:rPr>
        <w:t>versucht</w:t>
      </w:r>
      <w:r w:rsidR="00704CC7">
        <w:rPr>
          <w:rFonts w:cs="Arial"/>
          <w:sz w:val="22"/>
          <w:szCs w:val="22"/>
        </w:rPr>
        <w:t>,</w:t>
      </w:r>
      <w:r w:rsidRPr="008757B1">
        <w:rPr>
          <w:rFonts w:cs="Arial"/>
          <w:sz w:val="22"/>
          <w:szCs w:val="22"/>
        </w:rPr>
        <w:t xml:space="preserve"> die Glühlampe unter Verzicht auf die beiden Transformatoren zu betreiben.</w:t>
      </w:r>
      <w:r w:rsidR="001469A4">
        <w:rPr>
          <w:rFonts w:cs="Arial"/>
          <w:sz w:val="22"/>
          <w:szCs w:val="22"/>
        </w:rPr>
        <w:t xml:space="preserve"> </w:t>
      </w:r>
      <w:r w:rsidRPr="008757B1">
        <w:rPr>
          <w:rFonts w:cs="Arial"/>
          <w:sz w:val="22"/>
          <w:szCs w:val="22"/>
        </w:rPr>
        <w:t xml:space="preserve"> </w:t>
      </w:r>
      <w:r w:rsidRPr="003E5724">
        <w:rPr>
          <w:rFonts w:cs="Arial"/>
          <w:b/>
          <w:i/>
          <w:sz w:val="22"/>
          <w:szCs w:val="22"/>
        </w:rPr>
        <w:sym w:font="Wingdings" w:char="F0E0"/>
      </w:r>
      <w:r w:rsidRPr="003E5724">
        <w:rPr>
          <w:rFonts w:cs="Arial"/>
          <w:b/>
          <w:i/>
          <w:sz w:val="22"/>
          <w:szCs w:val="22"/>
        </w:rPr>
        <w:t xml:space="preserve"> </w:t>
      </w:r>
      <w:r w:rsidR="003E5724">
        <w:rPr>
          <w:rFonts w:cs="Arial"/>
          <w:b/>
          <w:i/>
          <w:sz w:val="22"/>
          <w:szCs w:val="22"/>
        </w:rPr>
        <w:t xml:space="preserve"> </w:t>
      </w:r>
      <w:r w:rsidRPr="003E5724">
        <w:rPr>
          <w:rFonts w:cs="Arial"/>
          <w:b/>
          <w:i/>
          <w:sz w:val="22"/>
          <w:szCs w:val="22"/>
        </w:rPr>
        <w:t>Die Glühlampe leuchtet nicht oder nur sehr schwach.</w:t>
      </w:r>
      <w:r w:rsidR="003E5724">
        <w:rPr>
          <w:rFonts w:cs="Arial"/>
          <w:b/>
          <w:i/>
          <w:sz w:val="22"/>
          <w:szCs w:val="22"/>
        </w:rPr>
        <w:t xml:space="preserve">  </w:t>
      </w:r>
      <w:r w:rsidR="003E5724">
        <w:rPr>
          <w:rFonts w:cs="Arial"/>
          <w:b/>
          <w:i/>
          <w:sz w:val="22"/>
          <w:szCs w:val="22"/>
        </w:rPr>
        <w:br/>
      </w:r>
      <w:r w:rsidR="003E5724" w:rsidRPr="003942B7">
        <w:rPr>
          <w:rFonts w:cs="Arial"/>
          <w:sz w:val="22"/>
          <w:szCs w:val="22"/>
        </w:rPr>
        <w:t>(siehe Abbildungen 1 b und 2 b)</w:t>
      </w:r>
    </w:p>
    <w:p w:rsidR="00C61677" w:rsidRDefault="006A2B28" w:rsidP="00EC648E">
      <w:pPr>
        <w:spacing w:after="120" w:line="276" w:lineRule="auto"/>
        <w:ind w:left="1134" w:hanging="425"/>
        <w:jc w:val="left"/>
        <w:rPr>
          <w:rFonts w:cs="Arial"/>
          <w:sz w:val="22"/>
          <w:szCs w:val="22"/>
        </w:rPr>
      </w:pPr>
      <w:r w:rsidRPr="008757B1">
        <w:rPr>
          <w:rFonts w:cs="Arial"/>
          <w:sz w:val="22"/>
          <w:szCs w:val="22"/>
        </w:rPr>
        <w:t xml:space="preserve">3.  </w:t>
      </w:r>
      <w:r w:rsidR="00306C66">
        <w:rPr>
          <w:rFonts w:cs="Arial"/>
          <w:sz w:val="22"/>
          <w:szCs w:val="22"/>
        </w:rPr>
        <w:tab/>
      </w:r>
      <w:r w:rsidR="00306C66" w:rsidRPr="00EC648E">
        <w:rPr>
          <w:rFonts w:cs="Arial"/>
          <w:b/>
          <w:i/>
          <w:sz w:val="22"/>
          <w:szCs w:val="22"/>
        </w:rPr>
        <w:t>D</w:t>
      </w:r>
      <w:r w:rsidR="00F915A9" w:rsidRPr="00EC648E">
        <w:rPr>
          <w:rFonts w:cs="Arial"/>
          <w:b/>
          <w:i/>
          <w:sz w:val="22"/>
          <w:szCs w:val="22"/>
        </w:rPr>
        <w:t>ie</w:t>
      </w:r>
      <w:r w:rsidRPr="00EC648E">
        <w:rPr>
          <w:rFonts w:cs="Arial"/>
          <w:b/>
          <w:i/>
          <w:sz w:val="22"/>
          <w:szCs w:val="22"/>
        </w:rPr>
        <w:t xml:space="preserve"> Modell-Freileitung</w:t>
      </w:r>
      <w:r w:rsidRPr="008757B1">
        <w:rPr>
          <w:rFonts w:cs="Arial"/>
          <w:sz w:val="22"/>
          <w:szCs w:val="22"/>
        </w:rPr>
        <w:t xml:space="preserve"> </w:t>
      </w:r>
      <w:r w:rsidR="00C61677" w:rsidRPr="008757B1">
        <w:rPr>
          <w:rFonts w:cs="Arial"/>
          <w:sz w:val="22"/>
          <w:szCs w:val="22"/>
        </w:rPr>
        <w:t xml:space="preserve">aus Teilversuch 2 (ohne Transformatoren) </w:t>
      </w:r>
      <w:r w:rsidR="00C61677" w:rsidRPr="00EC648E">
        <w:rPr>
          <w:rFonts w:cs="Arial"/>
          <w:b/>
          <w:i/>
          <w:sz w:val="22"/>
          <w:szCs w:val="22"/>
        </w:rPr>
        <w:t xml:space="preserve">wird gegen eine Leitung </w:t>
      </w:r>
      <w:r w:rsidRPr="00EC648E">
        <w:rPr>
          <w:rFonts w:cs="Arial"/>
          <w:b/>
          <w:i/>
          <w:sz w:val="22"/>
          <w:szCs w:val="22"/>
        </w:rPr>
        <w:t xml:space="preserve">mit </w:t>
      </w:r>
      <w:r w:rsidR="00C61677" w:rsidRPr="00EC648E">
        <w:rPr>
          <w:rFonts w:cs="Arial"/>
          <w:b/>
          <w:i/>
          <w:sz w:val="22"/>
          <w:szCs w:val="22"/>
        </w:rPr>
        <w:t xml:space="preserve">erheblich kleinerem </w:t>
      </w:r>
      <w:r w:rsidR="00F32CA0" w:rsidRPr="00EC648E">
        <w:rPr>
          <w:rFonts w:cs="Arial"/>
          <w:b/>
          <w:i/>
          <w:sz w:val="22"/>
          <w:szCs w:val="22"/>
        </w:rPr>
        <w:t>spezifischem</w:t>
      </w:r>
      <w:r w:rsidRPr="00EC648E">
        <w:rPr>
          <w:rFonts w:cs="Arial"/>
          <w:b/>
          <w:i/>
          <w:sz w:val="22"/>
          <w:szCs w:val="22"/>
        </w:rPr>
        <w:t xml:space="preserve"> Widerstand</w:t>
      </w:r>
      <w:r w:rsidRPr="00EC648E">
        <w:rPr>
          <w:rFonts w:cs="Arial"/>
          <w:b/>
          <w:sz w:val="22"/>
          <w:szCs w:val="22"/>
        </w:rPr>
        <w:t xml:space="preserve"> </w:t>
      </w:r>
      <w:r w:rsidR="00EC648E" w:rsidRPr="00EC648E">
        <w:rPr>
          <w:rFonts w:cs="Arial"/>
          <w:b/>
          <w:i/>
          <w:sz w:val="22"/>
          <w:szCs w:val="22"/>
        </w:rPr>
        <w:t xml:space="preserve">ausgetauscht </w:t>
      </w:r>
      <w:r w:rsidRPr="008757B1">
        <w:rPr>
          <w:rFonts w:cs="Arial"/>
          <w:sz w:val="22"/>
          <w:szCs w:val="22"/>
        </w:rPr>
        <w:t xml:space="preserve">(z. B. </w:t>
      </w:r>
      <w:r w:rsidR="00C61677" w:rsidRPr="008757B1">
        <w:rPr>
          <w:rFonts w:cs="Arial"/>
          <w:sz w:val="22"/>
          <w:szCs w:val="22"/>
        </w:rPr>
        <w:t>Kupfer</w:t>
      </w:r>
      <w:r w:rsidRPr="008757B1">
        <w:rPr>
          <w:rFonts w:cs="Arial"/>
          <w:sz w:val="22"/>
          <w:szCs w:val="22"/>
        </w:rPr>
        <w:t xml:space="preserve">draht mit </w:t>
      </w:r>
      <w:r w:rsidR="00C61677" w:rsidRPr="008757B1">
        <w:rPr>
          <w:rFonts w:cs="Arial"/>
          <w:sz w:val="22"/>
          <w:szCs w:val="22"/>
        </w:rPr>
        <w:t>ca. 2</w:t>
      </w:r>
      <w:r w:rsidR="00F9296B">
        <w:rPr>
          <w:rFonts w:cs="Arial"/>
          <w:sz w:val="22"/>
          <w:szCs w:val="22"/>
        </w:rPr>
        <w:t>,5</w:t>
      </w:r>
      <w:r w:rsidRPr="008757B1">
        <w:rPr>
          <w:rFonts w:cs="Arial"/>
          <w:sz w:val="22"/>
          <w:szCs w:val="22"/>
        </w:rPr>
        <w:t xml:space="preserve"> mm</w:t>
      </w:r>
      <w:r w:rsidR="00F9296B">
        <w:rPr>
          <w:rFonts w:cs="Arial"/>
          <w:sz w:val="22"/>
          <w:szCs w:val="22"/>
        </w:rPr>
        <w:t>²</w:t>
      </w:r>
      <w:r w:rsidRPr="008757B1">
        <w:rPr>
          <w:rFonts w:cs="Arial"/>
          <w:sz w:val="22"/>
          <w:szCs w:val="22"/>
        </w:rPr>
        <w:t xml:space="preserve"> </w:t>
      </w:r>
      <w:r w:rsidR="00F9296B">
        <w:rPr>
          <w:rFonts w:cs="Arial"/>
          <w:sz w:val="22"/>
          <w:szCs w:val="22"/>
        </w:rPr>
        <w:t>Querschnittsfläche</w:t>
      </w:r>
      <w:r w:rsidRPr="008757B1">
        <w:rPr>
          <w:rFonts w:cs="Arial"/>
          <w:sz w:val="22"/>
          <w:szCs w:val="22"/>
        </w:rPr>
        <w:t>)</w:t>
      </w:r>
      <w:r w:rsidR="00C61677" w:rsidRPr="008757B1">
        <w:rPr>
          <w:rFonts w:cs="Arial"/>
          <w:sz w:val="22"/>
          <w:szCs w:val="22"/>
        </w:rPr>
        <w:t xml:space="preserve">. </w:t>
      </w:r>
      <w:r w:rsidR="008757B1" w:rsidRPr="008757B1">
        <w:rPr>
          <w:rFonts w:cs="Arial"/>
          <w:sz w:val="22"/>
          <w:szCs w:val="22"/>
        </w:rPr>
        <w:t>Die eingestellte</w:t>
      </w:r>
      <w:r w:rsidRPr="008757B1">
        <w:rPr>
          <w:rFonts w:cs="Arial"/>
          <w:sz w:val="22"/>
          <w:szCs w:val="22"/>
        </w:rPr>
        <w:t xml:space="preserve"> Kleinspannung wird</w:t>
      </w:r>
      <w:r w:rsidR="008757B1" w:rsidRPr="008757B1">
        <w:rPr>
          <w:rFonts w:cs="Arial"/>
          <w:sz w:val="22"/>
          <w:szCs w:val="22"/>
        </w:rPr>
        <w:t xml:space="preserve"> nicht geändert.</w:t>
      </w:r>
      <w:r w:rsidR="001469A4">
        <w:rPr>
          <w:rFonts w:cs="Arial"/>
          <w:sz w:val="22"/>
          <w:szCs w:val="22"/>
        </w:rPr>
        <w:t xml:space="preserve">  </w:t>
      </w:r>
      <w:r w:rsidR="008757B1" w:rsidRPr="008757B1">
        <w:rPr>
          <w:rFonts w:cs="Arial"/>
          <w:sz w:val="22"/>
          <w:szCs w:val="22"/>
        </w:rPr>
        <w:sym w:font="Wingdings" w:char="F0E0"/>
      </w:r>
      <w:r w:rsidR="00C61677" w:rsidRPr="008757B1">
        <w:rPr>
          <w:rFonts w:cs="Arial"/>
          <w:sz w:val="22"/>
          <w:szCs w:val="22"/>
        </w:rPr>
        <w:t xml:space="preserve"> </w:t>
      </w:r>
      <w:r w:rsidR="00EC648E">
        <w:rPr>
          <w:rFonts w:cs="Arial"/>
          <w:sz w:val="22"/>
          <w:szCs w:val="22"/>
        </w:rPr>
        <w:t xml:space="preserve"> </w:t>
      </w:r>
      <w:r w:rsidR="00C61677" w:rsidRPr="00EC648E">
        <w:rPr>
          <w:rFonts w:cs="Arial"/>
          <w:b/>
          <w:i/>
          <w:sz w:val="22"/>
          <w:szCs w:val="22"/>
        </w:rPr>
        <w:t xml:space="preserve">Die Glühlampe leuchtet wieder </w:t>
      </w:r>
      <w:r w:rsidR="00DD03BB">
        <w:rPr>
          <w:rFonts w:cs="Arial"/>
          <w:b/>
          <w:i/>
          <w:sz w:val="22"/>
          <w:szCs w:val="22"/>
        </w:rPr>
        <w:t>sehr</w:t>
      </w:r>
      <w:r w:rsidR="00C61677" w:rsidRPr="00EC648E">
        <w:rPr>
          <w:rFonts w:cs="Arial"/>
          <w:b/>
          <w:i/>
          <w:sz w:val="22"/>
          <w:szCs w:val="22"/>
        </w:rPr>
        <w:t xml:space="preserve"> hell.</w:t>
      </w:r>
      <w:r w:rsidR="00EC648E">
        <w:rPr>
          <w:rFonts w:cs="Arial"/>
          <w:b/>
          <w:i/>
          <w:sz w:val="22"/>
          <w:szCs w:val="22"/>
        </w:rPr>
        <w:br/>
      </w:r>
      <w:r w:rsidR="00EC648E" w:rsidRPr="003942B7">
        <w:rPr>
          <w:rFonts w:cs="Arial"/>
          <w:sz w:val="22"/>
          <w:szCs w:val="22"/>
        </w:rPr>
        <w:t>(siehe Abbildungen 1 c und 2 c)</w:t>
      </w:r>
    </w:p>
    <w:p w:rsidR="00172468" w:rsidRPr="00172468" w:rsidRDefault="00172468" w:rsidP="00597900">
      <w:pPr>
        <w:spacing w:after="240" w:line="276" w:lineRule="auto"/>
        <w:ind w:left="1134" w:hanging="425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Pr="00172468">
        <w:rPr>
          <w:rFonts w:cs="Arial"/>
          <w:b/>
          <w:sz w:val="22"/>
          <w:szCs w:val="22"/>
        </w:rPr>
        <w:t>Anmerkung:</w:t>
      </w:r>
      <w:r>
        <w:rPr>
          <w:rFonts w:cs="Arial"/>
          <w:b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Die drei Versuche können aus didaktischen Gründen natürlich auch in anderer Reihenfolge</w:t>
      </w:r>
      <w:r w:rsidR="00987017">
        <w:rPr>
          <w:rFonts w:cs="Arial"/>
          <w:sz w:val="22"/>
          <w:szCs w:val="22"/>
        </w:rPr>
        <w:t xml:space="preserve"> präsentiert werden. E</w:t>
      </w:r>
      <w:r>
        <w:rPr>
          <w:rFonts w:cs="Arial"/>
          <w:sz w:val="22"/>
          <w:szCs w:val="22"/>
        </w:rPr>
        <w:t>s ist jedoch durchaus vorteilhaft</w:t>
      </w:r>
      <w:r w:rsidR="00A118AC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mit dem „Hochspannungsversuch“ zu starten, da dieser dann vor Beginn des Unterrichts in Ruhe </w:t>
      </w:r>
      <w:r w:rsidR="00987017">
        <w:rPr>
          <w:rFonts w:cs="Arial"/>
          <w:sz w:val="22"/>
          <w:szCs w:val="22"/>
        </w:rPr>
        <w:t xml:space="preserve">und sehr </w:t>
      </w:r>
      <w:r>
        <w:rPr>
          <w:rFonts w:cs="Arial"/>
          <w:sz w:val="22"/>
          <w:szCs w:val="22"/>
        </w:rPr>
        <w:t>sorgfältig aufgebaut werden kann</w:t>
      </w:r>
      <w:r w:rsidR="00987017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was mit Blick auf die Fu</w:t>
      </w:r>
      <w:r w:rsidR="00987017">
        <w:rPr>
          <w:rFonts w:cs="Arial"/>
          <w:sz w:val="22"/>
          <w:szCs w:val="22"/>
        </w:rPr>
        <w:t>nktionsf</w:t>
      </w:r>
      <w:r w:rsidR="00987017">
        <w:rPr>
          <w:rFonts w:cs="Arial"/>
          <w:sz w:val="22"/>
          <w:szCs w:val="22"/>
        </w:rPr>
        <w:t>ä</w:t>
      </w:r>
      <w:r w:rsidR="00987017">
        <w:rPr>
          <w:rFonts w:cs="Arial"/>
          <w:sz w:val="22"/>
          <w:szCs w:val="22"/>
        </w:rPr>
        <w:t>higkeit und insbesondere die Sicherheit wünschenswert ist.</w:t>
      </w:r>
    </w:p>
    <w:p w:rsidR="001E2B6D" w:rsidRPr="00C07B04" w:rsidRDefault="000F3755" w:rsidP="000F3755">
      <w:pPr>
        <w:spacing w:after="120" w:line="276" w:lineRule="auto"/>
        <w:ind w:left="709" w:hanging="283"/>
        <w:jc w:val="left"/>
        <w:rPr>
          <w:rFonts w:cs="Arial"/>
          <w:b/>
          <w:i/>
          <w:sz w:val="22"/>
          <w:szCs w:val="22"/>
        </w:rPr>
      </w:pPr>
      <w:r>
        <w:rPr>
          <w:rFonts w:cs="Arial"/>
          <w:sz w:val="22"/>
          <w:szCs w:val="22"/>
        </w:rPr>
        <w:t>c)</w:t>
      </w:r>
      <w:r w:rsidR="000A20B5">
        <w:rPr>
          <w:rFonts w:cs="Arial"/>
          <w:sz w:val="22"/>
          <w:szCs w:val="22"/>
        </w:rPr>
        <w:t xml:space="preserve"> </w:t>
      </w:r>
      <w:r w:rsidR="000A20B5">
        <w:rPr>
          <w:rFonts w:cs="Arial"/>
          <w:sz w:val="22"/>
          <w:szCs w:val="22"/>
        </w:rPr>
        <w:tab/>
      </w:r>
      <w:r w:rsidR="00306C66" w:rsidRPr="00C07B04">
        <w:rPr>
          <w:rFonts w:cs="Arial"/>
          <w:b/>
          <w:i/>
          <w:sz w:val="22"/>
          <w:szCs w:val="22"/>
        </w:rPr>
        <w:t xml:space="preserve">Die Beobachtungen führen zu folgenden </w:t>
      </w:r>
      <w:r w:rsidR="0065374A">
        <w:rPr>
          <w:rFonts w:cs="Arial"/>
          <w:b/>
          <w:i/>
          <w:sz w:val="22"/>
          <w:szCs w:val="22"/>
        </w:rPr>
        <w:t>Aussagen bzw.</w:t>
      </w:r>
      <w:r w:rsidR="00EC648E" w:rsidRPr="00C07B04">
        <w:rPr>
          <w:rFonts w:cs="Arial"/>
          <w:b/>
          <w:i/>
          <w:sz w:val="22"/>
          <w:szCs w:val="22"/>
        </w:rPr>
        <w:t xml:space="preserve"> </w:t>
      </w:r>
      <w:r w:rsidR="00306C66" w:rsidRPr="00C07B04">
        <w:rPr>
          <w:rFonts w:cs="Arial"/>
          <w:b/>
          <w:i/>
          <w:sz w:val="22"/>
          <w:szCs w:val="22"/>
        </w:rPr>
        <w:t>Hypothesen:</w:t>
      </w:r>
    </w:p>
    <w:p w:rsidR="00B0515B" w:rsidRPr="006A2D2D" w:rsidRDefault="00B0515B" w:rsidP="00B0515B">
      <w:pPr>
        <w:spacing w:after="120" w:line="276" w:lineRule="auto"/>
        <w:ind w:left="1134" w:hanging="425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1.</w:t>
      </w:r>
      <w:r>
        <w:rPr>
          <w:rFonts w:cs="Arial"/>
          <w:sz w:val="22"/>
          <w:szCs w:val="22"/>
        </w:rPr>
        <w:tab/>
      </w:r>
      <w:r w:rsidR="00306C66" w:rsidRPr="006A2D2D">
        <w:rPr>
          <w:rFonts w:cs="Arial"/>
          <w:sz w:val="22"/>
          <w:szCs w:val="22"/>
        </w:rPr>
        <w:t>Der Widerstand</w:t>
      </w:r>
      <w:r w:rsidR="00F32CA0" w:rsidRPr="006A2D2D">
        <w:rPr>
          <w:rFonts w:cs="Arial"/>
          <w:sz w:val="22"/>
          <w:szCs w:val="22"/>
        </w:rPr>
        <w:t xml:space="preserve"> (Länge, Querschnitt, Material)</w:t>
      </w:r>
      <w:r w:rsidR="00306C66" w:rsidRPr="006A2D2D">
        <w:rPr>
          <w:rFonts w:cs="Arial"/>
          <w:sz w:val="22"/>
          <w:szCs w:val="22"/>
        </w:rPr>
        <w:t xml:space="preserve"> der Freileitungen </w:t>
      </w:r>
      <w:r w:rsidR="001E2B6D" w:rsidRPr="006A2D2D">
        <w:rPr>
          <w:rFonts w:cs="Arial"/>
          <w:sz w:val="22"/>
          <w:szCs w:val="22"/>
        </w:rPr>
        <w:t>ist für die Übertr</w:t>
      </w:r>
      <w:r w:rsidR="001E2B6D" w:rsidRPr="006A2D2D">
        <w:rPr>
          <w:rFonts w:cs="Arial"/>
          <w:sz w:val="22"/>
          <w:szCs w:val="22"/>
        </w:rPr>
        <w:t>a</w:t>
      </w:r>
      <w:r w:rsidR="001E2B6D" w:rsidRPr="006A2D2D">
        <w:rPr>
          <w:rFonts w:cs="Arial"/>
          <w:sz w:val="22"/>
          <w:szCs w:val="22"/>
        </w:rPr>
        <w:t xml:space="preserve">gung elektrischer </w:t>
      </w:r>
      <w:r w:rsidR="00306C66" w:rsidRPr="006A2D2D">
        <w:rPr>
          <w:rFonts w:cs="Arial"/>
          <w:sz w:val="22"/>
          <w:szCs w:val="22"/>
        </w:rPr>
        <w:t>Ener</w:t>
      </w:r>
      <w:r w:rsidR="002354AF" w:rsidRPr="006A2D2D">
        <w:rPr>
          <w:rFonts w:cs="Arial"/>
          <w:sz w:val="22"/>
          <w:szCs w:val="22"/>
        </w:rPr>
        <w:t>gie von</w:t>
      </w:r>
      <w:r w:rsidRPr="006A2D2D">
        <w:rPr>
          <w:rFonts w:cs="Arial"/>
          <w:sz w:val="22"/>
          <w:szCs w:val="22"/>
        </w:rPr>
        <w:t xml:space="preserve"> </w:t>
      </w:r>
      <w:r w:rsidR="001E2B6D" w:rsidRPr="006A2D2D">
        <w:rPr>
          <w:rFonts w:cs="Arial"/>
          <w:sz w:val="22"/>
          <w:szCs w:val="22"/>
        </w:rPr>
        <w:t xml:space="preserve">großer </w:t>
      </w:r>
      <w:r w:rsidR="00306C66" w:rsidRPr="006A2D2D">
        <w:rPr>
          <w:rFonts w:cs="Arial"/>
          <w:sz w:val="22"/>
          <w:szCs w:val="22"/>
        </w:rPr>
        <w:t>Be</w:t>
      </w:r>
      <w:r w:rsidR="001E2B6D" w:rsidRPr="006A2D2D">
        <w:rPr>
          <w:rFonts w:cs="Arial"/>
          <w:sz w:val="22"/>
          <w:szCs w:val="22"/>
        </w:rPr>
        <w:t>deutung</w:t>
      </w:r>
      <w:r w:rsidR="001E2B6D">
        <w:rPr>
          <w:rFonts w:cs="Arial"/>
          <w:sz w:val="22"/>
          <w:szCs w:val="22"/>
        </w:rPr>
        <w:t xml:space="preserve">. </w:t>
      </w:r>
      <w:r w:rsidR="001E2B6D" w:rsidRPr="006A2D2D">
        <w:rPr>
          <w:rFonts w:cs="Arial"/>
          <w:b/>
          <w:i/>
          <w:sz w:val="22"/>
          <w:szCs w:val="22"/>
        </w:rPr>
        <w:t xml:space="preserve">Je größer der </w:t>
      </w:r>
      <w:r w:rsidR="00A118AC">
        <w:rPr>
          <w:rFonts w:cs="Arial"/>
          <w:b/>
          <w:i/>
          <w:sz w:val="22"/>
          <w:szCs w:val="22"/>
        </w:rPr>
        <w:t xml:space="preserve">elektrische </w:t>
      </w:r>
      <w:r w:rsidR="001E2B6D" w:rsidRPr="006A2D2D">
        <w:rPr>
          <w:rFonts w:cs="Arial"/>
          <w:b/>
          <w:i/>
          <w:sz w:val="22"/>
          <w:szCs w:val="22"/>
        </w:rPr>
        <w:t>W</w:t>
      </w:r>
      <w:r w:rsidR="001E2B6D" w:rsidRPr="006A2D2D">
        <w:rPr>
          <w:rFonts w:cs="Arial"/>
          <w:b/>
          <w:i/>
          <w:sz w:val="22"/>
          <w:szCs w:val="22"/>
        </w:rPr>
        <w:t>i</w:t>
      </w:r>
      <w:r w:rsidR="001E2B6D" w:rsidRPr="006A2D2D">
        <w:rPr>
          <w:rFonts w:cs="Arial"/>
          <w:b/>
          <w:i/>
          <w:sz w:val="22"/>
          <w:szCs w:val="22"/>
        </w:rPr>
        <w:t>derstand</w:t>
      </w:r>
      <w:r w:rsidR="006A2D2D" w:rsidRPr="006A2D2D">
        <w:rPr>
          <w:rFonts w:cs="Arial"/>
          <w:b/>
          <w:i/>
          <w:sz w:val="22"/>
          <w:szCs w:val="22"/>
        </w:rPr>
        <w:t xml:space="preserve"> der Freileitung</w:t>
      </w:r>
      <w:r w:rsidR="00CE3231">
        <w:rPr>
          <w:rFonts w:cs="Arial"/>
          <w:b/>
          <w:i/>
          <w:sz w:val="22"/>
          <w:szCs w:val="22"/>
        </w:rPr>
        <w:t xml:space="preserve"> ist</w:t>
      </w:r>
      <w:r w:rsidR="001E2B6D" w:rsidRPr="006A2D2D">
        <w:rPr>
          <w:rFonts w:cs="Arial"/>
          <w:b/>
          <w:i/>
          <w:sz w:val="22"/>
          <w:szCs w:val="22"/>
        </w:rPr>
        <w:t>, desto weniger Energie kommt beim „Verbra</w:t>
      </w:r>
      <w:r w:rsidR="001E2B6D" w:rsidRPr="006A2D2D">
        <w:rPr>
          <w:rFonts w:cs="Arial"/>
          <w:b/>
          <w:i/>
          <w:sz w:val="22"/>
          <w:szCs w:val="22"/>
        </w:rPr>
        <w:t>u</w:t>
      </w:r>
      <w:r w:rsidR="001E2B6D" w:rsidRPr="006A2D2D">
        <w:rPr>
          <w:rFonts w:cs="Arial"/>
          <w:b/>
          <w:i/>
          <w:sz w:val="22"/>
          <w:szCs w:val="22"/>
        </w:rPr>
        <w:t xml:space="preserve">cher“ an. </w:t>
      </w:r>
      <w:r w:rsidR="001E2B6D" w:rsidRPr="006A2D2D">
        <w:rPr>
          <w:rFonts w:cs="Arial"/>
          <w:sz w:val="22"/>
          <w:szCs w:val="22"/>
        </w:rPr>
        <w:t xml:space="preserve">Ein Teil der Energie wird </w:t>
      </w:r>
      <w:r w:rsidR="00EC648E" w:rsidRPr="006A2D2D">
        <w:rPr>
          <w:rFonts w:cs="Arial"/>
          <w:sz w:val="22"/>
          <w:szCs w:val="22"/>
        </w:rPr>
        <w:t xml:space="preserve">in der Freileitung </w:t>
      </w:r>
      <w:r w:rsidR="00C07B04" w:rsidRPr="006A2D2D">
        <w:rPr>
          <w:rFonts w:cs="Arial"/>
          <w:sz w:val="22"/>
          <w:szCs w:val="22"/>
        </w:rPr>
        <w:t>in Wärme umgewandelt und abgestrahlt.</w:t>
      </w:r>
    </w:p>
    <w:p w:rsidR="002354AF" w:rsidRDefault="000A20B5" w:rsidP="000A20B5">
      <w:pPr>
        <w:spacing w:after="240" w:line="276" w:lineRule="auto"/>
        <w:ind w:left="1134" w:hanging="425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</w:t>
      </w:r>
      <w:r w:rsidR="002354AF">
        <w:rPr>
          <w:rFonts w:cs="Arial"/>
          <w:sz w:val="22"/>
          <w:szCs w:val="22"/>
        </w:rPr>
        <w:t>.</w:t>
      </w:r>
      <w:r w:rsidR="002354AF">
        <w:rPr>
          <w:rFonts w:cs="Arial"/>
          <w:sz w:val="22"/>
          <w:szCs w:val="22"/>
        </w:rPr>
        <w:tab/>
      </w:r>
      <w:r w:rsidR="002354AF" w:rsidRPr="006A2D2D">
        <w:rPr>
          <w:rFonts w:cs="Arial"/>
          <w:b/>
          <w:i/>
          <w:sz w:val="22"/>
          <w:szCs w:val="22"/>
        </w:rPr>
        <w:t>Die Energieverluste in ein und derselben „Freileitung“ sind bei hohen Spa</w:t>
      </w:r>
      <w:r w:rsidR="002354AF" w:rsidRPr="006A2D2D">
        <w:rPr>
          <w:rFonts w:cs="Arial"/>
          <w:b/>
          <w:i/>
          <w:sz w:val="22"/>
          <w:szCs w:val="22"/>
        </w:rPr>
        <w:t>n</w:t>
      </w:r>
      <w:r w:rsidR="002354AF" w:rsidRPr="006A2D2D">
        <w:rPr>
          <w:rFonts w:cs="Arial"/>
          <w:b/>
          <w:i/>
          <w:sz w:val="22"/>
          <w:szCs w:val="22"/>
        </w:rPr>
        <w:t xml:space="preserve">nungen </w:t>
      </w:r>
      <w:r w:rsidR="006A2D2D" w:rsidRPr="006A2D2D">
        <w:rPr>
          <w:rFonts w:cs="Arial"/>
          <w:b/>
          <w:i/>
          <w:sz w:val="22"/>
          <w:szCs w:val="22"/>
        </w:rPr>
        <w:t xml:space="preserve">deutlich </w:t>
      </w:r>
      <w:r w:rsidR="002354AF" w:rsidRPr="006A2D2D">
        <w:rPr>
          <w:rFonts w:cs="Arial"/>
          <w:b/>
          <w:i/>
          <w:sz w:val="22"/>
          <w:szCs w:val="22"/>
        </w:rPr>
        <w:t>geringer.</w:t>
      </w:r>
      <w:r w:rsidR="002354AF">
        <w:rPr>
          <w:rFonts w:cs="Arial"/>
          <w:sz w:val="22"/>
          <w:szCs w:val="22"/>
        </w:rPr>
        <w:t xml:space="preserve"> Trotz der zusätzlichen Verluste in den beiden Tran</w:t>
      </w:r>
      <w:r w:rsidR="002354AF">
        <w:rPr>
          <w:rFonts w:cs="Arial"/>
          <w:sz w:val="22"/>
          <w:szCs w:val="22"/>
        </w:rPr>
        <w:t>s</w:t>
      </w:r>
      <w:r w:rsidR="002354AF">
        <w:rPr>
          <w:rFonts w:cs="Arial"/>
          <w:sz w:val="22"/>
          <w:szCs w:val="22"/>
        </w:rPr>
        <w:t>formatoren kann ein größerer Anteil der von der Quelle eingespeisten Energie zum Verbraucher übertragen werden.</w:t>
      </w:r>
    </w:p>
    <w:p w:rsidR="009A7F1C" w:rsidRDefault="000F3755" w:rsidP="009A7F1C">
      <w:pPr>
        <w:spacing w:after="240" w:line="276" w:lineRule="auto"/>
        <w:ind w:left="709" w:hanging="284"/>
        <w:jc w:val="left"/>
        <w:rPr>
          <w:rFonts w:cs="Arial"/>
          <w:sz w:val="22"/>
          <w:szCs w:val="22"/>
        </w:rPr>
      </w:pPr>
      <w:r w:rsidRPr="003C14CE">
        <w:rPr>
          <w:rFonts w:cs="Arial"/>
          <w:sz w:val="22"/>
          <w:szCs w:val="22"/>
        </w:rPr>
        <w:t>d)</w:t>
      </w:r>
      <w:r w:rsidRPr="003C14CE">
        <w:rPr>
          <w:rFonts w:cs="Arial"/>
          <w:sz w:val="22"/>
          <w:szCs w:val="22"/>
        </w:rPr>
        <w:tab/>
      </w:r>
      <w:r w:rsidR="008F23AE" w:rsidRPr="003C14CE">
        <w:rPr>
          <w:rFonts w:cs="Arial"/>
          <w:b/>
          <w:i/>
          <w:sz w:val="22"/>
          <w:szCs w:val="22"/>
        </w:rPr>
        <w:t xml:space="preserve">Theoretische Betrachtungen </w:t>
      </w:r>
      <w:r w:rsidR="008401F6">
        <w:rPr>
          <w:rFonts w:cs="Arial"/>
          <w:i/>
          <w:sz w:val="22"/>
          <w:szCs w:val="22"/>
        </w:rPr>
        <w:t xml:space="preserve">(ausgewählter Teilaspekte) </w:t>
      </w:r>
      <w:r w:rsidR="00E76E88" w:rsidRPr="003C14CE">
        <w:rPr>
          <w:rFonts w:cs="Arial"/>
          <w:b/>
          <w:i/>
          <w:sz w:val="22"/>
          <w:szCs w:val="22"/>
        </w:rPr>
        <w:t>zeigen, dass die Beobac</w:t>
      </w:r>
      <w:r w:rsidR="00E76E88" w:rsidRPr="003C14CE">
        <w:rPr>
          <w:rFonts w:cs="Arial"/>
          <w:b/>
          <w:i/>
          <w:sz w:val="22"/>
          <w:szCs w:val="22"/>
        </w:rPr>
        <w:t>h</w:t>
      </w:r>
      <w:r w:rsidR="00E76E88" w:rsidRPr="003C14CE">
        <w:rPr>
          <w:rFonts w:cs="Arial"/>
          <w:b/>
          <w:i/>
          <w:sz w:val="22"/>
          <w:szCs w:val="22"/>
        </w:rPr>
        <w:t>tungen und Hypothesen</w:t>
      </w:r>
      <w:r w:rsidR="00B8333E" w:rsidRPr="003C14CE">
        <w:rPr>
          <w:rFonts w:cs="Arial"/>
          <w:b/>
          <w:i/>
          <w:sz w:val="22"/>
          <w:szCs w:val="22"/>
        </w:rPr>
        <w:t xml:space="preserve"> aus bereits bekannten physi</w:t>
      </w:r>
      <w:r w:rsidR="008401F6">
        <w:rPr>
          <w:rFonts w:cs="Arial"/>
          <w:b/>
          <w:i/>
          <w:sz w:val="22"/>
          <w:szCs w:val="22"/>
        </w:rPr>
        <w:t xml:space="preserve">kalischen Gesetzmäßigkeiten </w:t>
      </w:r>
      <w:r w:rsidR="00B8333E" w:rsidRPr="003C14CE">
        <w:rPr>
          <w:rFonts w:cs="Arial"/>
          <w:b/>
          <w:i/>
          <w:sz w:val="22"/>
          <w:szCs w:val="22"/>
        </w:rPr>
        <w:t>hergeleitet werden können.</w:t>
      </w:r>
      <w:r w:rsidR="00B8333E" w:rsidRPr="003C14CE">
        <w:rPr>
          <w:rFonts w:cs="Arial"/>
          <w:sz w:val="22"/>
          <w:szCs w:val="22"/>
        </w:rPr>
        <w:t xml:space="preserve"> </w:t>
      </w:r>
      <w:r w:rsidR="003C14CE">
        <w:rPr>
          <w:rFonts w:cs="Arial"/>
          <w:sz w:val="22"/>
          <w:szCs w:val="22"/>
        </w:rPr>
        <w:t>(</w:t>
      </w:r>
      <w:r w:rsidR="00B8333E" w:rsidRPr="003C14CE">
        <w:rPr>
          <w:rFonts w:cs="Arial"/>
          <w:sz w:val="22"/>
          <w:szCs w:val="22"/>
        </w:rPr>
        <w:t xml:space="preserve">Umgang mit Fachwissen, Erkenntnisgewinnung) </w:t>
      </w:r>
    </w:p>
    <w:p w:rsidR="00C415C9" w:rsidRPr="003C14CE" w:rsidRDefault="009A7F1C" w:rsidP="009A7F1C">
      <w:pPr>
        <w:spacing w:after="240" w:line="276" w:lineRule="auto"/>
        <w:ind w:left="709" w:hanging="284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e) D</w:t>
      </w:r>
      <w:r w:rsidR="00C415C9" w:rsidRPr="003C14CE">
        <w:rPr>
          <w:rFonts w:cs="Arial"/>
          <w:sz w:val="22"/>
          <w:szCs w:val="22"/>
        </w:rPr>
        <w:t xml:space="preserve">ie Ergebnisse werden im Sinne </w:t>
      </w:r>
      <w:r w:rsidR="00BB1E3F">
        <w:rPr>
          <w:rFonts w:cs="Arial"/>
          <w:sz w:val="22"/>
          <w:szCs w:val="22"/>
        </w:rPr>
        <w:t>der entsprechenden</w:t>
      </w:r>
      <w:r>
        <w:rPr>
          <w:rFonts w:cs="Arial"/>
          <w:sz w:val="22"/>
          <w:szCs w:val="22"/>
        </w:rPr>
        <w:t xml:space="preserve"> </w:t>
      </w:r>
      <w:r w:rsidR="00C415C9" w:rsidRPr="003C14CE">
        <w:rPr>
          <w:rFonts w:cs="Arial"/>
          <w:sz w:val="22"/>
          <w:szCs w:val="22"/>
        </w:rPr>
        <w:t>konkrete</w:t>
      </w:r>
      <w:r w:rsidR="00BB1E3F">
        <w:rPr>
          <w:rFonts w:cs="Arial"/>
          <w:sz w:val="22"/>
          <w:szCs w:val="22"/>
        </w:rPr>
        <w:t>n</w:t>
      </w:r>
      <w:r w:rsidR="00C415C9" w:rsidRPr="003C14CE">
        <w:rPr>
          <w:rFonts w:cs="Arial"/>
          <w:sz w:val="22"/>
          <w:szCs w:val="22"/>
        </w:rPr>
        <w:t xml:space="preserve"> Kompetenzerwartungen </w:t>
      </w:r>
      <w:r w:rsidR="00C415C9" w:rsidRPr="009A7F1C">
        <w:rPr>
          <w:rFonts w:cs="Arial"/>
          <w:b/>
          <w:i/>
          <w:sz w:val="22"/>
          <w:szCs w:val="22"/>
        </w:rPr>
        <w:t>kommuniziert und bewertet</w:t>
      </w:r>
      <w:r w:rsidR="00C415C9" w:rsidRPr="003C14CE">
        <w:rPr>
          <w:rFonts w:cs="Arial"/>
          <w:sz w:val="22"/>
          <w:szCs w:val="22"/>
        </w:rPr>
        <w:t>.</w:t>
      </w:r>
    </w:p>
    <w:p w:rsidR="00730EAD" w:rsidRPr="006159D3" w:rsidRDefault="00730EAD" w:rsidP="000F3755">
      <w:pPr>
        <w:spacing w:after="120" w:line="276" w:lineRule="auto"/>
        <w:ind w:left="709" w:hanging="283"/>
        <w:jc w:val="left"/>
        <w:rPr>
          <w:rFonts w:cs="Arial"/>
          <w:sz w:val="22"/>
          <w:szCs w:val="22"/>
        </w:rPr>
      </w:pPr>
      <w:r w:rsidRPr="006159D3">
        <w:rPr>
          <w:rFonts w:cs="Arial"/>
          <w:sz w:val="22"/>
          <w:szCs w:val="22"/>
        </w:rPr>
        <w:t>f)</w:t>
      </w:r>
      <w:r w:rsidRPr="006159D3">
        <w:rPr>
          <w:rFonts w:cs="Arial"/>
          <w:sz w:val="22"/>
          <w:szCs w:val="22"/>
        </w:rPr>
        <w:tab/>
      </w:r>
      <w:r w:rsidR="000E0572" w:rsidRPr="006159D3">
        <w:rPr>
          <w:rFonts w:cs="Arial"/>
          <w:sz w:val="22"/>
          <w:szCs w:val="22"/>
        </w:rPr>
        <w:t>Ausgewählte Aspekte zur Vertiefung</w:t>
      </w:r>
      <w:r w:rsidR="009A7F1C" w:rsidRPr="006159D3">
        <w:rPr>
          <w:rFonts w:cs="Arial"/>
          <w:sz w:val="22"/>
          <w:szCs w:val="22"/>
        </w:rPr>
        <w:t xml:space="preserve"> (optional)</w:t>
      </w:r>
    </w:p>
    <w:p w:rsidR="00C415C9" w:rsidRDefault="00C415C9" w:rsidP="005B3732">
      <w:pPr>
        <w:spacing w:after="120" w:line="276" w:lineRule="auto"/>
        <w:ind w:left="425" w:hanging="425"/>
        <w:jc w:val="left"/>
        <w:rPr>
          <w:rFonts w:cs="Arial"/>
          <w:color w:val="0000FF"/>
          <w:sz w:val="22"/>
          <w:szCs w:val="22"/>
        </w:rPr>
      </w:pPr>
    </w:p>
    <w:p w:rsidR="00A118AC" w:rsidRDefault="00A118AC" w:rsidP="005B3732">
      <w:pPr>
        <w:spacing w:after="120" w:line="276" w:lineRule="auto"/>
        <w:ind w:left="425" w:hanging="425"/>
        <w:jc w:val="left"/>
        <w:rPr>
          <w:rFonts w:cs="Arial"/>
          <w:color w:val="0000FF"/>
          <w:sz w:val="22"/>
          <w:szCs w:val="22"/>
        </w:rPr>
      </w:pPr>
    </w:p>
    <w:p w:rsidR="00A118AC" w:rsidRDefault="00A118AC" w:rsidP="005B3732">
      <w:pPr>
        <w:spacing w:after="120" w:line="276" w:lineRule="auto"/>
        <w:ind w:left="425" w:hanging="425"/>
        <w:jc w:val="left"/>
        <w:rPr>
          <w:rFonts w:cs="Arial"/>
          <w:color w:val="0000FF"/>
          <w:sz w:val="22"/>
          <w:szCs w:val="22"/>
        </w:rPr>
      </w:pPr>
    </w:p>
    <w:p w:rsidR="005B3732" w:rsidRPr="00945B73" w:rsidRDefault="00A403A1" w:rsidP="005B3732">
      <w:pPr>
        <w:spacing w:after="120" w:line="276" w:lineRule="auto"/>
        <w:ind w:left="425" w:hanging="425"/>
        <w:jc w:val="left"/>
        <w:rPr>
          <w:rFonts w:cs="Arial"/>
          <w:b/>
          <w:szCs w:val="24"/>
        </w:rPr>
      </w:pPr>
      <w:r w:rsidRPr="00945B73">
        <w:rPr>
          <w:rFonts w:cs="Arial"/>
          <w:b/>
          <w:szCs w:val="24"/>
        </w:rPr>
        <w:lastRenderedPageBreak/>
        <w:t>3</w:t>
      </w:r>
      <w:r w:rsidR="005B3732" w:rsidRPr="00945B73">
        <w:rPr>
          <w:rFonts w:cs="Arial"/>
          <w:b/>
          <w:szCs w:val="24"/>
        </w:rPr>
        <w:t>.</w:t>
      </w:r>
      <w:r w:rsidR="005B3732" w:rsidRPr="00945B73">
        <w:rPr>
          <w:rFonts w:cs="Arial"/>
          <w:b/>
          <w:szCs w:val="24"/>
        </w:rPr>
        <w:tab/>
      </w:r>
      <w:r w:rsidR="005B3732" w:rsidRPr="00945B73">
        <w:rPr>
          <w:rFonts w:cs="Arial"/>
          <w:b/>
        </w:rPr>
        <w:t>Erforderliche Geräte:</w:t>
      </w:r>
    </w:p>
    <w:p w:rsidR="005B3732" w:rsidRPr="00945B73" w:rsidRDefault="00652FA3" w:rsidP="00AD2CDF">
      <w:pPr>
        <w:pStyle w:val="Listenabsatz"/>
        <w:numPr>
          <w:ilvl w:val="0"/>
          <w:numId w:val="3"/>
        </w:numPr>
        <w:tabs>
          <w:tab w:val="left" w:pos="3686"/>
        </w:tabs>
        <w:spacing w:after="60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945B73">
        <w:rPr>
          <w:rFonts w:cs="Arial"/>
          <w:sz w:val="22"/>
          <w:szCs w:val="22"/>
        </w:rPr>
        <w:t xml:space="preserve">1 </w:t>
      </w:r>
      <w:r w:rsidR="00E31392" w:rsidRPr="00945B73">
        <w:rPr>
          <w:rFonts w:cs="Arial"/>
          <w:sz w:val="22"/>
          <w:szCs w:val="22"/>
        </w:rPr>
        <w:t>Wech</w:t>
      </w:r>
      <w:r w:rsidR="00341A1C" w:rsidRPr="00945B73">
        <w:rPr>
          <w:rFonts w:cs="Arial"/>
          <w:sz w:val="22"/>
          <w:szCs w:val="22"/>
        </w:rPr>
        <w:t>selspannungsnetzgerä</w:t>
      </w:r>
      <w:r w:rsidR="00C9781A" w:rsidRPr="00945B73">
        <w:rPr>
          <w:rFonts w:cs="Arial"/>
          <w:sz w:val="22"/>
          <w:szCs w:val="22"/>
        </w:rPr>
        <w:t>t:</w:t>
      </w:r>
      <w:r w:rsidR="00C9781A" w:rsidRPr="00945B73">
        <w:rPr>
          <w:rFonts w:cs="Arial"/>
          <w:sz w:val="22"/>
          <w:szCs w:val="22"/>
        </w:rPr>
        <w:tab/>
      </w:r>
      <w:r w:rsidR="00E31392" w:rsidRPr="00945B73">
        <w:rPr>
          <w:rFonts w:cs="Arial"/>
          <w:sz w:val="22"/>
          <w:szCs w:val="22"/>
        </w:rPr>
        <w:t>Ausgang</w:t>
      </w:r>
      <w:r w:rsidR="002E2C30" w:rsidRPr="00945B73">
        <w:rPr>
          <w:rFonts w:cs="Arial"/>
          <w:sz w:val="22"/>
          <w:szCs w:val="22"/>
        </w:rPr>
        <w:t>sspannung</w:t>
      </w:r>
      <w:r w:rsidR="00E31392" w:rsidRPr="00945B73">
        <w:rPr>
          <w:rFonts w:cs="Arial"/>
          <w:sz w:val="22"/>
          <w:szCs w:val="22"/>
        </w:rPr>
        <w:t xml:space="preserve"> 0 </w:t>
      </w:r>
      <w:r w:rsidR="00AD2CDF">
        <w:rPr>
          <w:rFonts w:cs="Arial"/>
          <w:sz w:val="22"/>
          <w:szCs w:val="22"/>
        </w:rPr>
        <w:t>bis ca. 12</w:t>
      </w:r>
      <w:r w:rsidR="00341A1C" w:rsidRPr="00945B73">
        <w:rPr>
          <w:rFonts w:cs="Arial"/>
          <w:sz w:val="22"/>
          <w:szCs w:val="22"/>
        </w:rPr>
        <w:t xml:space="preserve"> V </w:t>
      </w:r>
      <w:r w:rsidR="002E2C30" w:rsidRPr="00945B73">
        <w:rPr>
          <w:rFonts w:cs="Arial"/>
          <w:sz w:val="22"/>
          <w:szCs w:val="22"/>
        </w:rPr>
        <w:t>(regelbar)</w:t>
      </w:r>
      <w:r w:rsidR="00C9781A" w:rsidRPr="00945B73">
        <w:rPr>
          <w:rFonts w:cs="Arial"/>
          <w:sz w:val="22"/>
          <w:szCs w:val="22"/>
        </w:rPr>
        <w:t>,</w:t>
      </w:r>
      <w:r w:rsidR="00C9781A" w:rsidRPr="00945B73">
        <w:rPr>
          <w:rFonts w:cs="Arial"/>
          <w:sz w:val="22"/>
          <w:szCs w:val="22"/>
        </w:rPr>
        <w:br/>
      </w:r>
      <w:r w:rsidR="00C9781A" w:rsidRPr="00945B73">
        <w:rPr>
          <w:rFonts w:cs="Arial"/>
          <w:sz w:val="22"/>
          <w:szCs w:val="22"/>
        </w:rPr>
        <w:tab/>
      </w:r>
      <w:r w:rsidRPr="00945B73">
        <w:rPr>
          <w:rFonts w:cs="Arial"/>
          <w:sz w:val="22"/>
          <w:szCs w:val="22"/>
        </w:rPr>
        <w:tab/>
      </w:r>
      <w:r w:rsidR="00C86CC2">
        <w:rPr>
          <w:rFonts w:cs="Arial"/>
          <w:sz w:val="22"/>
          <w:szCs w:val="22"/>
        </w:rPr>
        <w:t>Ausgangsstrom ca.</w:t>
      </w:r>
      <w:r w:rsidR="002E2C30" w:rsidRPr="00945B73">
        <w:rPr>
          <w:rFonts w:cs="Arial"/>
          <w:sz w:val="22"/>
          <w:szCs w:val="22"/>
        </w:rPr>
        <w:t xml:space="preserve"> </w:t>
      </w:r>
      <w:r w:rsidR="00602854" w:rsidRPr="00945B73">
        <w:rPr>
          <w:rFonts w:cs="Arial"/>
          <w:sz w:val="22"/>
          <w:szCs w:val="22"/>
        </w:rPr>
        <w:t>4 bis 5</w:t>
      </w:r>
      <w:r w:rsidR="00E31392" w:rsidRPr="00945B73">
        <w:rPr>
          <w:rFonts w:cs="Arial"/>
          <w:sz w:val="22"/>
          <w:szCs w:val="22"/>
        </w:rPr>
        <w:t xml:space="preserve"> A</w:t>
      </w:r>
    </w:p>
    <w:p w:rsidR="00341A1C" w:rsidRPr="000061A0" w:rsidRDefault="00616E49" w:rsidP="00AD2CDF">
      <w:pPr>
        <w:pStyle w:val="Listenabsatz"/>
        <w:numPr>
          <w:ilvl w:val="0"/>
          <w:numId w:val="3"/>
        </w:numPr>
        <w:spacing w:after="60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0061A0">
        <w:rPr>
          <w:rFonts w:cs="Arial"/>
          <w:sz w:val="22"/>
          <w:szCs w:val="22"/>
        </w:rPr>
        <w:t>2 mal ca. 2</w:t>
      </w:r>
      <w:r w:rsidR="00602854" w:rsidRPr="000061A0">
        <w:rPr>
          <w:rFonts w:cs="Arial"/>
          <w:sz w:val="22"/>
          <w:szCs w:val="22"/>
        </w:rPr>
        <w:t xml:space="preserve"> m Chromnickeldraht mit ca. 0,5</w:t>
      </w:r>
      <w:r w:rsidR="00341A1C" w:rsidRPr="000061A0">
        <w:rPr>
          <w:rFonts w:cs="Arial"/>
          <w:sz w:val="22"/>
          <w:szCs w:val="22"/>
        </w:rPr>
        <w:t xml:space="preserve"> mm Durchmesser </w:t>
      </w:r>
      <w:r w:rsidR="002E2C30" w:rsidRPr="000061A0">
        <w:rPr>
          <w:rFonts w:cs="Arial"/>
          <w:sz w:val="22"/>
          <w:szCs w:val="22"/>
        </w:rPr>
        <w:t>(</w:t>
      </w:r>
      <w:r w:rsidR="00341A1C" w:rsidRPr="000061A0">
        <w:rPr>
          <w:rFonts w:cs="Arial"/>
          <w:sz w:val="22"/>
          <w:szCs w:val="22"/>
        </w:rPr>
        <w:t xml:space="preserve">als </w:t>
      </w:r>
      <w:r w:rsidR="002E2C30" w:rsidRPr="000061A0">
        <w:rPr>
          <w:rFonts w:cs="Arial"/>
          <w:sz w:val="22"/>
          <w:szCs w:val="22"/>
        </w:rPr>
        <w:t>„</w:t>
      </w:r>
      <w:r w:rsidR="00652FA3" w:rsidRPr="000061A0">
        <w:rPr>
          <w:rFonts w:cs="Arial"/>
          <w:sz w:val="22"/>
          <w:szCs w:val="22"/>
        </w:rPr>
        <w:t>Frei</w:t>
      </w:r>
      <w:r w:rsidR="00341A1C" w:rsidRPr="000061A0">
        <w:rPr>
          <w:rFonts w:cs="Arial"/>
          <w:sz w:val="22"/>
          <w:szCs w:val="22"/>
        </w:rPr>
        <w:t>leitung</w:t>
      </w:r>
      <w:r w:rsidR="002E2C30" w:rsidRPr="000061A0">
        <w:rPr>
          <w:rFonts w:cs="Arial"/>
          <w:sz w:val="22"/>
          <w:szCs w:val="22"/>
        </w:rPr>
        <w:t>“)</w:t>
      </w:r>
      <w:r w:rsidR="00341A1C" w:rsidRPr="000061A0">
        <w:rPr>
          <w:rFonts w:cs="Arial"/>
          <w:sz w:val="22"/>
          <w:szCs w:val="22"/>
        </w:rPr>
        <w:t xml:space="preserve"> </w:t>
      </w:r>
      <w:r w:rsidR="00CF6D79" w:rsidRPr="000061A0">
        <w:rPr>
          <w:rFonts w:cs="Arial"/>
          <w:sz w:val="22"/>
          <w:szCs w:val="22"/>
        </w:rPr>
        <w:br/>
        <w:t xml:space="preserve">ersatzweise: </w:t>
      </w:r>
      <w:r w:rsidR="004E0F12" w:rsidRPr="000061A0">
        <w:rPr>
          <w:rFonts w:cs="Arial"/>
          <w:sz w:val="22"/>
          <w:szCs w:val="22"/>
        </w:rPr>
        <w:t xml:space="preserve"> </w:t>
      </w:r>
      <w:r w:rsidR="004E0F12" w:rsidRPr="000061A0">
        <w:rPr>
          <w:rFonts w:cs="Arial"/>
          <w:sz w:val="22"/>
          <w:szCs w:val="22"/>
        </w:rPr>
        <w:tab/>
      </w:r>
      <w:r w:rsidR="00CF6D79" w:rsidRPr="000061A0">
        <w:rPr>
          <w:rFonts w:cs="Arial"/>
          <w:sz w:val="22"/>
          <w:szCs w:val="22"/>
        </w:rPr>
        <w:t>4 jeweils 1 m lange Experimentie</w:t>
      </w:r>
      <w:r w:rsidR="004E0F12" w:rsidRPr="000061A0">
        <w:rPr>
          <w:rFonts w:cs="Arial"/>
          <w:sz w:val="22"/>
          <w:szCs w:val="22"/>
        </w:rPr>
        <w:t>rkabel mit 4</w:t>
      </w:r>
      <w:r w:rsidR="00CF6D79" w:rsidRPr="000061A0">
        <w:rPr>
          <w:rFonts w:cs="Arial"/>
          <w:sz w:val="22"/>
          <w:szCs w:val="22"/>
        </w:rPr>
        <w:t>mm</w:t>
      </w:r>
      <w:r w:rsidR="004E0F12" w:rsidRPr="000061A0">
        <w:rPr>
          <w:rFonts w:cs="Arial"/>
          <w:sz w:val="22"/>
          <w:szCs w:val="22"/>
        </w:rPr>
        <w:t>-</w:t>
      </w:r>
      <w:r w:rsidR="00CF6D79" w:rsidRPr="000061A0">
        <w:rPr>
          <w:rFonts w:cs="Arial"/>
          <w:sz w:val="22"/>
          <w:szCs w:val="22"/>
        </w:rPr>
        <w:t xml:space="preserve">Steckern, </w:t>
      </w:r>
      <w:r w:rsidR="004E0F12" w:rsidRPr="000061A0">
        <w:rPr>
          <w:rFonts w:cs="Arial"/>
          <w:sz w:val="22"/>
          <w:szCs w:val="22"/>
        </w:rPr>
        <w:br/>
      </w:r>
      <w:r w:rsidR="004E0F12" w:rsidRPr="000061A0">
        <w:rPr>
          <w:rFonts w:cs="Arial"/>
          <w:sz w:val="22"/>
          <w:szCs w:val="22"/>
        </w:rPr>
        <w:tab/>
      </w:r>
      <w:r w:rsidR="004E0F12" w:rsidRPr="000061A0">
        <w:rPr>
          <w:rFonts w:cs="Arial"/>
          <w:sz w:val="22"/>
          <w:szCs w:val="22"/>
        </w:rPr>
        <w:tab/>
      </w:r>
      <w:r w:rsidR="00CF6D79" w:rsidRPr="000061A0">
        <w:rPr>
          <w:rFonts w:cs="Arial"/>
          <w:sz w:val="22"/>
          <w:szCs w:val="22"/>
        </w:rPr>
        <w:t>2 Steckkupplungen mit 4mm</w:t>
      </w:r>
      <w:r w:rsidR="004E0F12" w:rsidRPr="000061A0">
        <w:rPr>
          <w:rFonts w:cs="Arial"/>
          <w:sz w:val="22"/>
          <w:szCs w:val="22"/>
        </w:rPr>
        <w:t>-</w:t>
      </w:r>
      <w:r w:rsidR="00CF6D79" w:rsidRPr="000061A0">
        <w:rPr>
          <w:rFonts w:cs="Arial"/>
          <w:sz w:val="22"/>
          <w:szCs w:val="22"/>
        </w:rPr>
        <w:t xml:space="preserve">Buchsen </w:t>
      </w:r>
      <w:r w:rsidR="004E0F12" w:rsidRPr="000061A0">
        <w:rPr>
          <w:rFonts w:cs="Arial"/>
          <w:sz w:val="22"/>
          <w:szCs w:val="22"/>
        </w:rPr>
        <w:t>sowie</w:t>
      </w:r>
      <w:r w:rsidR="00CF6D79" w:rsidRPr="000061A0">
        <w:rPr>
          <w:rFonts w:cs="Arial"/>
          <w:sz w:val="22"/>
          <w:szCs w:val="22"/>
        </w:rPr>
        <w:t xml:space="preserve"> </w:t>
      </w:r>
      <w:r w:rsidR="004E0F12" w:rsidRPr="000061A0">
        <w:rPr>
          <w:rFonts w:cs="Arial"/>
          <w:sz w:val="22"/>
          <w:szCs w:val="22"/>
        </w:rPr>
        <w:br/>
      </w:r>
      <w:r w:rsidR="004E0F12" w:rsidRPr="000061A0">
        <w:rPr>
          <w:rFonts w:cs="Arial"/>
          <w:sz w:val="22"/>
          <w:szCs w:val="22"/>
        </w:rPr>
        <w:tab/>
      </w:r>
      <w:r w:rsidR="004E0F12" w:rsidRPr="000061A0">
        <w:rPr>
          <w:rFonts w:cs="Arial"/>
          <w:sz w:val="22"/>
          <w:szCs w:val="22"/>
        </w:rPr>
        <w:tab/>
      </w:r>
      <w:r w:rsidR="00CF6D79" w:rsidRPr="000061A0">
        <w:rPr>
          <w:rFonts w:cs="Arial"/>
          <w:sz w:val="22"/>
          <w:szCs w:val="22"/>
        </w:rPr>
        <w:t xml:space="preserve">2 ohmsche Widerstände </w:t>
      </w:r>
      <w:r w:rsidR="004E0F12" w:rsidRPr="000061A0">
        <w:rPr>
          <w:rFonts w:cs="Arial"/>
          <w:sz w:val="22"/>
          <w:szCs w:val="22"/>
        </w:rPr>
        <w:t xml:space="preserve">zu </w:t>
      </w:r>
      <w:r w:rsidR="00CF6D79" w:rsidRPr="000061A0">
        <w:rPr>
          <w:rFonts w:cs="Arial"/>
          <w:sz w:val="22"/>
          <w:szCs w:val="22"/>
        </w:rPr>
        <w:t>jeweils 10 Ohm</w:t>
      </w:r>
    </w:p>
    <w:p w:rsidR="00A7041B" w:rsidRPr="000061A0" w:rsidRDefault="00AD2CDF" w:rsidP="00AD2CDF">
      <w:pPr>
        <w:pStyle w:val="Listenabsatz"/>
        <w:numPr>
          <w:ilvl w:val="0"/>
          <w:numId w:val="3"/>
        </w:numPr>
        <w:spacing w:after="60"/>
        <w:ind w:left="709" w:hanging="283"/>
        <w:contextualSpacing w:val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zur Isolation der Freileitung:</w:t>
      </w:r>
      <w:r>
        <w:rPr>
          <w:rFonts w:cs="Arial"/>
          <w:sz w:val="22"/>
          <w:szCs w:val="22"/>
        </w:rPr>
        <w:br/>
        <w:t>z. B.</w:t>
      </w:r>
      <w:r w:rsidRPr="000061A0">
        <w:rPr>
          <w:rFonts w:cs="Arial"/>
          <w:sz w:val="22"/>
          <w:szCs w:val="22"/>
        </w:rPr>
        <w:t xml:space="preserve"> </w:t>
      </w:r>
      <w:r w:rsidR="00616E49" w:rsidRPr="000061A0">
        <w:rPr>
          <w:rFonts w:cs="Arial"/>
          <w:sz w:val="22"/>
          <w:szCs w:val="22"/>
        </w:rPr>
        <w:t>2 mal ca. 2</w:t>
      </w:r>
      <w:r w:rsidR="00A7041B" w:rsidRPr="000061A0">
        <w:rPr>
          <w:rFonts w:cs="Arial"/>
          <w:sz w:val="22"/>
          <w:szCs w:val="22"/>
        </w:rPr>
        <w:t xml:space="preserve"> m Kunststoffschlauch </w:t>
      </w:r>
      <w:r w:rsidR="00EE7C57">
        <w:rPr>
          <w:rFonts w:cs="Arial"/>
          <w:sz w:val="22"/>
          <w:szCs w:val="22"/>
        </w:rPr>
        <w:t xml:space="preserve">oder Kunststoffkastenrohr </w:t>
      </w:r>
      <w:r w:rsidR="00A7041B" w:rsidRPr="000061A0">
        <w:rPr>
          <w:rFonts w:cs="Arial"/>
          <w:sz w:val="22"/>
          <w:szCs w:val="22"/>
        </w:rPr>
        <w:t>(durchsichtig)</w:t>
      </w:r>
      <w:r w:rsidR="00EE7C57">
        <w:rPr>
          <w:rFonts w:cs="Arial"/>
          <w:sz w:val="22"/>
          <w:szCs w:val="22"/>
        </w:rPr>
        <w:t>,</w:t>
      </w:r>
      <w:r w:rsidR="00BB1E3F" w:rsidRPr="000061A0">
        <w:rPr>
          <w:rFonts w:cs="Arial"/>
          <w:sz w:val="22"/>
          <w:szCs w:val="22"/>
        </w:rPr>
        <w:t xml:space="preserve"> </w:t>
      </w:r>
    </w:p>
    <w:p w:rsidR="004E0F12" w:rsidRPr="000061A0" w:rsidRDefault="00AD2CDF" w:rsidP="00AD2CDF">
      <w:pPr>
        <w:pStyle w:val="Listenabsatz"/>
        <w:spacing w:after="60"/>
        <w:ind w:left="2124" w:hanging="1415"/>
        <w:contextualSpacing w:val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kann </w:t>
      </w:r>
      <w:r w:rsidR="004E0F12" w:rsidRPr="000061A0">
        <w:rPr>
          <w:rFonts w:cs="Arial"/>
          <w:sz w:val="22"/>
          <w:szCs w:val="22"/>
        </w:rPr>
        <w:t>entfallen, wenn der Versuch mit  Experimentierkabeln</w:t>
      </w:r>
      <w:r>
        <w:rPr>
          <w:rFonts w:cs="Arial"/>
          <w:sz w:val="22"/>
          <w:szCs w:val="22"/>
        </w:rPr>
        <w:t xml:space="preserve"> (s. o.) aufgebaut </w:t>
      </w:r>
      <w:r w:rsidR="004E0F12" w:rsidRPr="000061A0">
        <w:rPr>
          <w:rFonts w:cs="Arial"/>
          <w:sz w:val="22"/>
          <w:szCs w:val="22"/>
        </w:rPr>
        <w:t xml:space="preserve">wird. </w:t>
      </w:r>
    </w:p>
    <w:p w:rsidR="005B3732" w:rsidRPr="000061A0" w:rsidRDefault="00616E49" w:rsidP="00AD2CDF">
      <w:pPr>
        <w:pStyle w:val="Listenabsatz"/>
        <w:numPr>
          <w:ilvl w:val="0"/>
          <w:numId w:val="12"/>
        </w:numPr>
        <w:spacing w:after="60"/>
        <w:ind w:left="709" w:hanging="283"/>
        <w:contextualSpacing w:val="0"/>
        <w:jc w:val="left"/>
        <w:rPr>
          <w:rFonts w:cs="Arial"/>
          <w:sz w:val="22"/>
          <w:szCs w:val="22"/>
        </w:rPr>
      </w:pPr>
      <w:r w:rsidRPr="000061A0">
        <w:rPr>
          <w:rFonts w:cs="Arial"/>
          <w:spacing w:val="-2"/>
          <w:sz w:val="22"/>
          <w:szCs w:val="22"/>
        </w:rPr>
        <w:t xml:space="preserve">2 mal </w:t>
      </w:r>
      <w:r w:rsidR="00652FA3" w:rsidRPr="000061A0">
        <w:rPr>
          <w:rFonts w:cs="Arial"/>
          <w:spacing w:val="-2"/>
          <w:sz w:val="22"/>
          <w:szCs w:val="22"/>
        </w:rPr>
        <w:t xml:space="preserve">ca. </w:t>
      </w:r>
      <w:r w:rsidRPr="000061A0">
        <w:rPr>
          <w:rFonts w:cs="Arial"/>
          <w:spacing w:val="-2"/>
          <w:sz w:val="22"/>
          <w:szCs w:val="22"/>
        </w:rPr>
        <w:t>2</w:t>
      </w:r>
      <w:r w:rsidR="00341A1C" w:rsidRPr="000061A0">
        <w:rPr>
          <w:rFonts w:cs="Arial"/>
          <w:spacing w:val="-2"/>
          <w:sz w:val="22"/>
          <w:szCs w:val="22"/>
        </w:rPr>
        <w:t xml:space="preserve"> m </w:t>
      </w:r>
      <w:r w:rsidR="00D57B8C" w:rsidRPr="000061A0">
        <w:rPr>
          <w:rFonts w:cs="Arial"/>
          <w:spacing w:val="-2"/>
          <w:sz w:val="22"/>
          <w:szCs w:val="22"/>
        </w:rPr>
        <w:t xml:space="preserve">isoliertes </w:t>
      </w:r>
      <w:r w:rsidR="00341A1C" w:rsidRPr="000061A0">
        <w:rPr>
          <w:rFonts w:cs="Arial"/>
          <w:spacing w:val="-2"/>
          <w:sz w:val="22"/>
          <w:szCs w:val="22"/>
        </w:rPr>
        <w:t>Kup</w:t>
      </w:r>
      <w:r w:rsidR="00BB1E3F" w:rsidRPr="000061A0">
        <w:rPr>
          <w:rFonts w:cs="Arial"/>
          <w:spacing w:val="-2"/>
          <w:sz w:val="22"/>
          <w:szCs w:val="22"/>
        </w:rPr>
        <w:t>f</w:t>
      </w:r>
      <w:r w:rsidR="00341A1C" w:rsidRPr="000061A0">
        <w:rPr>
          <w:rFonts w:cs="Arial"/>
          <w:spacing w:val="-2"/>
          <w:sz w:val="22"/>
          <w:szCs w:val="22"/>
        </w:rPr>
        <w:t>erdraht</w:t>
      </w:r>
      <w:r w:rsidR="00D57B8C" w:rsidRPr="000061A0">
        <w:rPr>
          <w:rFonts w:cs="Arial"/>
          <w:spacing w:val="-2"/>
          <w:sz w:val="22"/>
          <w:szCs w:val="22"/>
        </w:rPr>
        <w:t>kabel mit ca. 2</w:t>
      </w:r>
      <w:r w:rsidR="00341A1C" w:rsidRPr="000061A0">
        <w:rPr>
          <w:rFonts w:cs="Arial"/>
          <w:spacing w:val="-2"/>
          <w:sz w:val="22"/>
          <w:szCs w:val="22"/>
        </w:rPr>
        <w:t>,5 mm² Querschnittsfläche</w:t>
      </w:r>
      <w:r w:rsidR="00ED7A72" w:rsidRPr="000061A0">
        <w:rPr>
          <w:rFonts w:cs="Arial"/>
          <w:spacing w:val="-2"/>
          <w:sz w:val="22"/>
          <w:szCs w:val="22"/>
        </w:rPr>
        <w:br/>
      </w:r>
      <w:r w:rsidR="00ED7A72" w:rsidRPr="000061A0">
        <w:rPr>
          <w:rFonts w:cs="Arial"/>
          <w:sz w:val="22"/>
          <w:szCs w:val="22"/>
        </w:rPr>
        <w:t xml:space="preserve">ersatzweise:  </w:t>
      </w:r>
      <w:r w:rsidR="00ED7A72" w:rsidRPr="000061A0">
        <w:rPr>
          <w:rFonts w:cs="Arial"/>
          <w:sz w:val="22"/>
          <w:szCs w:val="22"/>
        </w:rPr>
        <w:tab/>
      </w:r>
      <w:r w:rsidR="000061A0">
        <w:rPr>
          <w:rFonts w:cs="Arial"/>
          <w:sz w:val="22"/>
          <w:szCs w:val="22"/>
        </w:rPr>
        <w:t>Experimentierkabel</w:t>
      </w:r>
      <w:r w:rsidR="00ED7A72" w:rsidRPr="000061A0">
        <w:rPr>
          <w:rFonts w:cs="Arial"/>
          <w:sz w:val="22"/>
          <w:szCs w:val="22"/>
        </w:rPr>
        <w:t xml:space="preserve"> (s. o.) </w:t>
      </w:r>
    </w:p>
    <w:p w:rsidR="00BA304D" w:rsidRPr="00616E49" w:rsidRDefault="00BA304D" w:rsidP="00AD2CDF">
      <w:pPr>
        <w:pStyle w:val="Listenabsatz"/>
        <w:spacing w:after="60"/>
        <w:ind w:left="2127" w:hanging="1418"/>
        <w:contextualSpacing w:val="0"/>
        <w:jc w:val="left"/>
        <w:rPr>
          <w:rFonts w:cs="Arial"/>
          <w:sz w:val="22"/>
          <w:szCs w:val="22"/>
          <w:highlight w:val="yellow"/>
        </w:rPr>
      </w:pPr>
      <w:r w:rsidRPr="00172468">
        <w:rPr>
          <w:rFonts w:cs="Arial"/>
          <w:b/>
          <w:sz w:val="22"/>
          <w:szCs w:val="22"/>
        </w:rPr>
        <w:t>Anmerkung:</w:t>
      </w:r>
      <w:r w:rsidR="00ED7A72">
        <w:rPr>
          <w:rFonts w:cs="Arial"/>
          <w:b/>
          <w:sz w:val="22"/>
          <w:szCs w:val="22"/>
        </w:rPr>
        <w:tab/>
      </w:r>
      <w:r>
        <w:rPr>
          <w:rFonts w:cs="Arial"/>
          <w:sz w:val="22"/>
          <w:szCs w:val="22"/>
        </w:rPr>
        <w:t>Die „Freileitungen“ in den drei Versuchen können</w:t>
      </w:r>
      <w:r w:rsidR="00ED7A7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mit Hilfe normaler Exp</w:t>
      </w:r>
      <w:r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rimentierkabel und zusätzlicher ohmsc</w:t>
      </w:r>
      <w:r w:rsidR="0082219F">
        <w:rPr>
          <w:rFonts w:cs="Arial"/>
          <w:sz w:val="22"/>
          <w:szCs w:val="22"/>
        </w:rPr>
        <w:t xml:space="preserve">her Widerstände </w:t>
      </w:r>
      <w:r w:rsidR="00EE7C57">
        <w:rPr>
          <w:rFonts w:cs="Arial"/>
          <w:sz w:val="22"/>
          <w:szCs w:val="22"/>
        </w:rPr>
        <w:t xml:space="preserve">(s. o.) </w:t>
      </w:r>
      <w:r w:rsidR="0082219F">
        <w:rPr>
          <w:rFonts w:cs="Arial"/>
          <w:sz w:val="22"/>
          <w:szCs w:val="22"/>
        </w:rPr>
        <w:t>realisiert / si</w:t>
      </w:r>
      <w:r>
        <w:rPr>
          <w:rFonts w:cs="Arial"/>
          <w:sz w:val="22"/>
          <w:szCs w:val="22"/>
        </w:rPr>
        <w:t>muliert werden</w:t>
      </w:r>
      <w:r w:rsidR="0082219F">
        <w:rPr>
          <w:rFonts w:cs="Arial"/>
          <w:sz w:val="22"/>
          <w:szCs w:val="22"/>
        </w:rPr>
        <w:t>. Dies ist zwar evtl. etwas weniger anschaulich, für die Lehrkraft jedoch bei der Vorbereitung deutlich weniger aufwendig</w:t>
      </w:r>
      <w:r w:rsidR="00ED7A72">
        <w:rPr>
          <w:rFonts w:cs="Arial"/>
          <w:sz w:val="22"/>
          <w:szCs w:val="22"/>
        </w:rPr>
        <w:t>, zumal die Materialien in</w:t>
      </w:r>
      <w:r w:rsidR="0082219F">
        <w:rPr>
          <w:rFonts w:cs="Arial"/>
          <w:sz w:val="22"/>
          <w:szCs w:val="22"/>
        </w:rPr>
        <w:t xml:space="preserve"> wohl jeder Sammlung sofort verfügbar</w:t>
      </w:r>
      <w:r w:rsidR="00ED7A72">
        <w:rPr>
          <w:rFonts w:cs="Arial"/>
          <w:sz w:val="22"/>
          <w:szCs w:val="22"/>
        </w:rPr>
        <w:t xml:space="preserve"> sind</w:t>
      </w:r>
      <w:r w:rsidR="0082219F">
        <w:rPr>
          <w:rFonts w:cs="Arial"/>
          <w:sz w:val="22"/>
          <w:szCs w:val="22"/>
        </w:rPr>
        <w:t xml:space="preserve">. </w:t>
      </w:r>
    </w:p>
    <w:p w:rsidR="00841AD5" w:rsidRPr="003B5515" w:rsidRDefault="00E31392" w:rsidP="00AD2CDF">
      <w:pPr>
        <w:pStyle w:val="Listenabsatz"/>
        <w:numPr>
          <w:ilvl w:val="0"/>
          <w:numId w:val="3"/>
        </w:numPr>
        <w:spacing w:after="60"/>
        <w:ind w:left="709" w:hanging="283"/>
        <w:contextualSpacing w:val="0"/>
        <w:jc w:val="left"/>
        <w:rPr>
          <w:rFonts w:cs="Arial"/>
          <w:sz w:val="22"/>
          <w:szCs w:val="22"/>
        </w:rPr>
      </w:pPr>
      <w:r w:rsidRPr="00D07469">
        <w:rPr>
          <w:rFonts w:cs="Arial"/>
          <w:sz w:val="22"/>
          <w:szCs w:val="22"/>
        </w:rPr>
        <w:t>Demonstrations-</w:t>
      </w:r>
      <w:r w:rsidRPr="003B5515">
        <w:rPr>
          <w:rFonts w:cs="Arial"/>
          <w:sz w:val="22"/>
          <w:szCs w:val="22"/>
        </w:rPr>
        <w:t xml:space="preserve">Voltmeter </w:t>
      </w:r>
      <w:r w:rsidR="002E2C30" w:rsidRPr="003B5515">
        <w:rPr>
          <w:rFonts w:cs="Arial"/>
          <w:sz w:val="22"/>
          <w:szCs w:val="22"/>
        </w:rPr>
        <w:t>(</w:t>
      </w:r>
      <w:r w:rsidRPr="003B5515">
        <w:rPr>
          <w:rFonts w:cs="Arial"/>
          <w:sz w:val="22"/>
          <w:szCs w:val="22"/>
        </w:rPr>
        <w:t>möglich</w:t>
      </w:r>
      <w:r w:rsidR="00BB1E3F" w:rsidRPr="003B5515">
        <w:rPr>
          <w:rFonts w:cs="Arial"/>
          <w:sz w:val="22"/>
          <w:szCs w:val="22"/>
        </w:rPr>
        <w:t>st</w:t>
      </w:r>
      <w:r w:rsidR="003B5515" w:rsidRPr="003B5515">
        <w:rPr>
          <w:rFonts w:cs="Arial"/>
          <w:sz w:val="22"/>
          <w:szCs w:val="22"/>
        </w:rPr>
        <w:t xml:space="preserve"> 4</w:t>
      </w:r>
      <w:r w:rsidR="002E2C30" w:rsidRPr="003B5515">
        <w:rPr>
          <w:rFonts w:cs="Arial"/>
          <w:sz w:val="22"/>
          <w:szCs w:val="22"/>
        </w:rPr>
        <w:t xml:space="preserve"> </w:t>
      </w:r>
      <w:r w:rsidRPr="003B5515">
        <w:rPr>
          <w:rFonts w:cs="Arial"/>
          <w:sz w:val="22"/>
          <w:szCs w:val="22"/>
        </w:rPr>
        <w:t>Stück</w:t>
      </w:r>
      <w:r w:rsidR="00C9781A" w:rsidRPr="003B5515">
        <w:rPr>
          <w:rFonts w:cs="Arial"/>
          <w:sz w:val="22"/>
          <w:szCs w:val="22"/>
        </w:rPr>
        <w:t xml:space="preserve">), </w:t>
      </w:r>
      <w:r w:rsidR="002E2C30" w:rsidRPr="003B5515">
        <w:rPr>
          <w:rFonts w:cs="Arial"/>
          <w:sz w:val="22"/>
          <w:szCs w:val="22"/>
        </w:rPr>
        <w:br/>
        <w:t xml:space="preserve">ersatzweise </w:t>
      </w:r>
      <w:r w:rsidR="00BA304D" w:rsidRPr="003B5515">
        <w:rPr>
          <w:rFonts w:cs="Arial"/>
          <w:sz w:val="22"/>
          <w:szCs w:val="22"/>
        </w:rPr>
        <w:t xml:space="preserve">auch </w:t>
      </w:r>
      <w:r w:rsidR="002E2C30" w:rsidRPr="003B5515">
        <w:rPr>
          <w:rFonts w:cs="Arial"/>
          <w:sz w:val="22"/>
          <w:szCs w:val="22"/>
        </w:rPr>
        <w:t>Handmultimeter</w:t>
      </w:r>
      <w:r w:rsidR="00841AD5" w:rsidRPr="003B5515">
        <w:rPr>
          <w:rFonts w:cs="Arial"/>
          <w:sz w:val="22"/>
          <w:szCs w:val="22"/>
        </w:rPr>
        <w:t xml:space="preserve"> </w:t>
      </w:r>
      <w:r w:rsidR="00C9781A" w:rsidRPr="003B5515">
        <w:rPr>
          <w:rFonts w:cs="Arial"/>
          <w:sz w:val="22"/>
          <w:szCs w:val="22"/>
        </w:rPr>
        <w:t>(evtl.</w:t>
      </w:r>
      <w:r w:rsidR="00841AD5" w:rsidRPr="003B5515">
        <w:rPr>
          <w:rFonts w:cs="Arial"/>
          <w:sz w:val="22"/>
          <w:szCs w:val="22"/>
        </w:rPr>
        <w:t xml:space="preserve"> Projektion der Anzeige</w:t>
      </w:r>
      <w:r w:rsidR="00BA304D" w:rsidRPr="003B5515">
        <w:rPr>
          <w:rFonts w:cs="Arial"/>
          <w:sz w:val="22"/>
          <w:szCs w:val="22"/>
        </w:rPr>
        <w:t xml:space="preserve"> mit </w:t>
      </w:r>
      <w:r w:rsidR="00841AD5" w:rsidRPr="003B5515">
        <w:rPr>
          <w:rFonts w:cs="Arial"/>
          <w:sz w:val="22"/>
          <w:szCs w:val="22"/>
        </w:rPr>
        <w:t>Webcam o.</w:t>
      </w:r>
      <w:r w:rsidR="00EE7C57">
        <w:rPr>
          <w:rFonts w:cs="Arial"/>
          <w:sz w:val="22"/>
          <w:szCs w:val="22"/>
        </w:rPr>
        <w:t xml:space="preserve"> </w:t>
      </w:r>
      <w:r w:rsidR="00841AD5" w:rsidRPr="003B5515">
        <w:rPr>
          <w:rFonts w:cs="Arial"/>
          <w:sz w:val="22"/>
          <w:szCs w:val="22"/>
        </w:rPr>
        <w:t>ä.</w:t>
      </w:r>
      <w:r w:rsidR="00C9781A" w:rsidRPr="003B5515">
        <w:rPr>
          <w:rFonts w:cs="Arial"/>
          <w:sz w:val="22"/>
          <w:szCs w:val="22"/>
        </w:rPr>
        <w:t>)</w:t>
      </w:r>
      <w:r w:rsidR="00841AD5" w:rsidRPr="003B5515">
        <w:rPr>
          <w:rFonts w:cs="Arial"/>
          <w:sz w:val="22"/>
          <w:szCs w:val="22"/>
        </w:rPr>
        <w:br/>
        <w:t>oder Messwerterfassungssystem mit entsprechenden Sensoren</w:t>
      </w:r>
    </w:p>
    <w:p w:rsidR="00E31392" w:rsidRDefault="00E31392" w:rsidP="00AD2CDF">
      <w:pPr>
        <w:pStyle w:val="Listenabsatz"/>
        <w:numPr>
          <w:ilvl w:val="0"/>
          <w:numId w:val="3"/>
        </w:numPr>
        <w:spacing w:after="60"/>
        <w:ind w:left="709" w:hanging="283"/>
        <w:contextualSpacing w:val="0"/>
        <w:jc w:val="left"/>
        <w:rPr>
          <w:rFonts w:cs="Arial"/>
          <w:sz w:val="22"/>
          <w:szCs w:val="22"/>
        </w:rPr>
      </w:pPr>
      <w:r w:rsidRPr="003B5515">
        <w:rPr>
          <w:rFonts w:cs="Arial"/>
          <w:sz w:val="22"/>
          <w:szCs w:val="22"/>
        </w:rPr>
        <w:t xml:space="preserve">Demonstrations-Amperemeter </w:t>
      </w:r>
      <w:r w:rsidR="002E2C30" w:rsidRPr="003B5515">
        <w:rPr>
          <w:rFonts w:cs="Arial"/>
          <w:sz w:val="22"/>
          <w:szCs w:val="22"/>
        </w:rPr>
        <w:t>(</w:t>
      </w:r>
      <w:r w:rsidRPr="003B5515">
        <w:rPr>
          <w:rFonts w:cs="Arial"/>
          <w:sz w:val="22"/>
          <w:szCs w:val="22"/>
        </w:rPr>
        <w:t>möglich</w:t>
      </w:r>
      <w:r w:rsidR="00BB1E3F" w:rsidRPr="003B5515">
        <w:rPr>
          <w:rFonts w:cs="Arial"/>
          <w:sz w:val="22"/>
          <w:szCs w:val="22"/>
        </w:rPr>
        <w:t>st</w:t>
      </w:r>
      <w:r w:rsidRPr="003B5515">
        <w:rPr>
          <w:rFonts w:cs="Arial"/>
          <w:sz w:val="22"/>
          <w:szCs w:val="22"/>
        </w:rPr>
        <w:t xml:space="preserve"> 3 Stück</w:t>
      </w:r>
      <w:r w:rsidR="002E2C30" w:rsidRPr="003B5515">
        <w:rPr>
          <w:rFonts w:cs="Arial"/>
          <w:sz w:val="22"/>
          <w:szCs w:val="22"/>
        </w:rPr>
        <w:t>)</w:t>
      </w:r>
      <w:r w:rsidR="00C9781A" w:rsidRPr="003B5515">
        <w:rPr>
          <w:rFonts w:cs="Arial"/>
          <w:sz w:val="22"/>
          <w:szCs w:val="22"/>
        </w:rPr>
        <w:t>,</w:t>
      </w:r>
      <w:r w:rsidR="00841AD5" w:rsidRPr="003B5515">
        <w:rPr>
          <w:rFonts w:cs="Arial"/>
          <w:sz w:val="22"/>
          <w:szCs w:val="22"/>
        </w:rPr>
        <w:br/>
      </w:r>
      <w:r w:rsidR="00C9781A" w:rsidRPr="003B5515">
        <w:rPr>
          <w:rFonts w:cs="Arial"/>
          <w:sz w:val="22"/>
          <w:szCs w:val="22"/>
        </w:rPr>
        <w:t>ersatzweise Handmultimeter (evtl. Projektion der Anzeige</w:t>
      </w:r>
      <w:r w:rsidR="00C9781A" w:rsidRPr="00DB2775">
        <w:rPr>
          <w:rFonts w:cs="Arial"/>
          <w:sz w:val="22"/>
          <w:szCs w:val="22"/>
        </w:rPr>
        <w:t xml:space="preserve"> </w:t>
      </w:r>
      <w:r w:rsidR="00186265">
        <w:rPr>
          <w:rFonts w:cs="Arial"/>
          <w:sz w:val="22"/>
          <w:szCs w:val="22"/>
        </w:rPr>
        <w:t>mit</w:t>
      </w:r>
      <w:r w:rsidR="00D07469" w:rsidRPr="00DB2775">
        <w:rPr>
          <w:rFonts w:cs="Arial"/>
          <w:sz w:val="22"/>
          <w:szCs w:val="22"/>
        </w:rPr>
        <w:t xml:space="preserve"> </w:t>
      </w:r>
      <w:r w:rsidR="00C9781A" w:rsidRPr="00DB2775">
        <w:rPr>
          <w:rFonts w:cs="Arial"/>
          <w:sz w:val="22"/>
          <w:szCs w:val="22"/>
        </w:rPr>
        <w:t>Webcam o.</w:t>
      </w:r>
      <w:r w:rsidR="00EE7C57">
        <w:rPr>
          <w:rFonts w:cs="Arial"/>
          <w:sz w:val="22"/>
          <w:szCs w:val="22"/>
        </w:rPr>
        <w:t xml:space="preserve"> </w:t>
      </w:r>
      <w:r w:rsidR="00C9781A" w:rsidRPr="00DB2775">
        <w:rPr>
          <w:rFonts w:cs="Arial"/>
          <w:sz w:val="22"/>
          <w:szCs w:val="22"/>
        </w:rPr>
        <w:t>ä.)</w:t>
      </w:r>
      <w:r w:rsidR="00C9781A" w:rsidRPr="00DB2775">
        <w:rPr>
          <w:rFonts w:cs="Arial"/>
          <w:sz w:val="22"/>
          <w:szCs w:val="22"/>
        </w:rPr>
        <w:br/>
        <w:t>oder Messwerterfassungssystem mit entsprechenden Sensoren</w:t>
      </w:r>
    </w:p>
    <w:p w:rsidR="00DB2775" w:rsidRPr="00DB2775" w:rsidRDefault="00DB2775" w:rsidP="00AD2CDF">
      <w:pPr>
        <w:pStyle w:val="Listenabsatz"/>
        <w:numPr>
          <w:ilvl w:val="0"/>
          <w:numId w:val="3"/>
        </w:numPr>
        <w:spacing w:after="60"/>
        <w:ind w:left="709" w:hanging="283"/>
        <w:contextualSpacing w:val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berührungssicher</w:t>
      </w:r>
      <w:r w:rsidR="00984B22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Messleitungen</w:t>
      </w:r>
    </w:p>
    <w:p w:rsidR="007F24FC" w:rsidRPr="006504B1" w:rsidRDefault="00DD1EBC" w:rsidP="00AD2CDF">
      <w:pPr>
        <w:pStyle w:val="Listenabsatz"/>
        <w:numPr>
          <w:ilvl w:val="0"/>
          <w:numId w:val="3"/>
        </w:numPr>
        <w:spacing w:after="60"/>
        <w:ind w:left="709" w:hanging="283"/>
        <w:contextualSpacing w:val="0"/>
        <w:jc w:val="left"/>
        <w:rPr>
          <w:rFonts w:cs="Arial"/>
          <w:sz w:val="22"/>
          <w:szCs w:val="22"/>
        </w:rPr>
      </w:pPr>
      <w:r w:rsidRPr="0034581F">
        <w:rPr>
          <w:rFonts w:cs="Arial"/>
          <w:sz w:val="22"/>
          <w:szCs w:val="22"/>
        </w:rPr>
        <w:t xml:space="preserve">2 </w:t>
      </w:r>
      <w:r w:rsidR="00C9781A" w:rsidRPr="0034581F">
        <w:rPr>
          <w:rFonts w:cs="Arial"/>
          <w:sz w:val="22"/>
          <w:szCs w:val="22"/>
        </w:rPr>
        <w:t>Demonstrations-Aufbau-</w:t>
      </w:r>
      <w:r w:rsidRPr="0034581F">
        <w:rPr>
          <w:rFonts w:cs="Arial"/>
          <w:sz w:val="22"/>
          <w:szCs w:val="22"/>
        </w:rPr>
        <w:t xml:space="preserve">Transformatoren </w:t>
      </w:r>
      <w:r w:rsidR="00841AD5" w:rsidRPr="0034581F">
        <w:rPr>
          <w:rFonts w:cs="Arial"/>
          <w:b/>
          <w:i/>
          <w:sz w:val="22"/>
          <w:szCs w:val="22"/>
        </w:rPr>
        <w:t>jeweils</w:t>
      </w:r>
      <w:r w:rsidR="00841AD5" w:rsidRPr="0034581F">
        <w:rPr>
          <w:rFonts w:cs="Arial"/>
          <w:sz w:val="22"/>
          <w:szCs w:val="22"/>
        </w:rPr>
        <w:t xml:space="preserve"> b</w:t>
      </w:r>
      <w:r w:rsidR="00C9781A" w:rsidRPr="0034581F">
        <w:rPr>
          <w:rFonts w:cs="Arial"/>
          <w:sz w:val="22"/>
          <w:szCs w:val="22"/>
        </w:rPr>
        <w:t>estehend aus</w:t>
      </w:r>
      <w:r w:rsidR="0034581F" w:rsidRPr="0034581F">
        <w:rPr>
          <w:rFonts w:cs="Arial"/>
          <w:sz w:val="22"/>
          <w:szCs w:val="22"/>
        </w:rPr>
        <w:t>:</w:t>
      </w:r>
      <w:r w:rsidR="00C9781A" w:rsidRPr="0034581F">
        <w:rPr>
          <w:rFonts w:cs="Arial"/>
          <w:sz w:val="22"/>
          <w:szCs w:val="22"/>
        </w:rPr>
        <w:t xml:space="preserve"> </w:t>
      </w:r>
      <w:r w:rsidR="0034581F" w:rsidRPr="0034581F">
        <w:rPr>
          <w:rFonts w:cs="Arial"/>
          <w:sz w:val="22"/>
          <w:szCs w:val="22"/>
        </w:rPr>
        <w:br/>
        <w:t xml:space="preserve">   -  </w:t>
      </w:r>
      <w:r w:rsidR="00C9781A" w:rsidRPr="0034581F">
        <w:rPr>
          <w:rFonts w:cs="Arial"/>
          <w:sz w:val="22"/>
          <w:szCs w:val="22"/>
        </w:rPr>
        <w:t xml:space="preserve">U-Kern, Joch und </w:t>
      </w:r>
      <w:r w:rsidR="007F24FC" w:rsidRPr="0034581F">
        <w:rPr>
          <w:rFonts w:cs="Arial"/>
          <w:sz w:val="22"/>
          <w:szCs w:val="22"/>
        </w:rPr>
        <w:t xml:space="preserve">Spannvorrichtung </w:t>
      </w:r>
      <w:r w:rsidRPr="0034581F">
        <w:rPr>
          <w:rFonts w:cs="Arial"/>
          <w:sz w:val="22"/>
          <w:szCs w:val="22"/>
        </w:rPr>
        <w:t xml:space="preserve">für das Joch </w:t>
      </w:r>
      <w:r w:rsidR="0034581F" w:rsidRPr="0034581F">
        <w:rPr>
          <w:rFonts w:cs="Arial"/>
          <w:sz w:val="22"/>
          <w:szCs w:val="22"/>
        </w:rPr>
        <w:br/>
        <w:t xml:space="preserve">   - </w:t>
      </w:r>
      <w:r w:rsidR="001841F3" w:rsidRPr="0034581F">
        <w:rPr>
          <w:rFonts w:cs="Arial"/>
          <w:sz w:val="22"/>
          <w:szCs w:val="22"/>
        </w:rPr>
        <w:t xml:space="preserve"> Spule mit </w:t>
      </w:r>
      <w:r w:rsidR="001841F3" w:rsidRPr="003B5515">
        <w:rPr>
          <w:rFonts w:cs="Arial"/>
          <w:sz w:val="22"/>
          <w:szCs w:val="22"/>
        </w:rPr>
        <w:t>ca. 50 Windun</w:t>
      </w:r>
      <w:r w:rsidR="0034581F" w:rsidRPr="003B5515">
        <w:rPr>
          <w:rFonts w:cs="Arial"/>
          <w:sz w:val="22"/>
          <w:szCs w:val="22"/>
        </w:rPr>
        <w:t xml:space="preserve">gen </w:t>
      </w:r>
      <w:r w:rsidR="006504B1" w:rsidRPr="003B5515">
        <w:rPr>
          <w:rFonts w:cs="Arial"/>
          <w:sz w:val="22"/>
          <w:szCs w:val="22"/>
        </w:rPr>
        <w:t>(Selbstbau leicht möglich, siehe unten)</w:t>
      </w:r>
      <w:r w:rsidR="0034581F" w:rsidRPr="003B5515">
        <w:rPr>
          <w:rFonts w:cs="Arial"/>
          <w:sz w:val="22"/>
          <w:szCs w:val="22"/>
        </w:rPr>
        <w:br/>
        <w:t xml:space="preserve">   -  </w:t>
      </w:r>
      <w:r w:rsidR="001841F3" w:rsidRPr="003B5515">
        <w:rPr>
          <w:rFonts w:cs="Arial"/>
          <w:sz w:val="22"/>
          <w:szCs w:val="22"/>
        </w:rPr>
        <w:t>Spule</w:t>
      </w:r>
      <w:r w:rsidR="00841AD5" w:rsidRPr="003B5515">
        <w:rPr>
          <w:rFonts w:cs="Arial"/>
          <w:sz w:val="22"/>
          <w:szCs w:val="22"/>
        </w:rPr>
        <w:t xml:space="preserve"> mit </w:t>
      </w:r>
      <w:r w:rsidR="0034581F" w:rsidRPr="003B5515">
        <w:rPr>
          <w:rFonts w:cs="Arial"/>
          <w:sz w:val="22"/>
          <w:szCs w:val="22"/>
        </w:rPr>
        <w:t xml:space="preserve">ca. </w:t>
      </w:r>
      <w:r w:rsidR="00B46977" w:rsidRPr="003B5515">
        <w:rPr>
          <w:rFonts w:cs="Arial"/>
          <w:sz w:val="22"/>
          <w:szCs w:val="22"/>
        </w:rPr>
        <w:t xml:space="preserve">500 oder </w:t>
      </w:r>
      <w:r w:rsidR="00841AD5" w:rsidRPr="003B5515">
        <w:rPr>
          <w:rFonts w:cs="Arial"/>
          <w:sz w:val="22"/>
          <w:szCs w:val="22"/>
        </w:rPr>
        <w:t>1000 Windungen</w:t>
      </w:r>
      <w:r w:rsidRPr="003B5515">
        <w:rPr>
          <w:rFonts w:cs="Arial"/>
          <w:sz w:val="22"/>
          <w:szCs w:val="22"/>
        </w:rPr>
        <w:t xml:space="preserve"> </w:t>
      </w:r>
      <w:r w:rsidR="0034581F" w:rsidRPr="003B5515">
        <w:rPr>
          <w:rFonts w:cs="Arial"/>
          <w:sz w:val="22"/>
          <w:szCs w:val="22"/>
        </w:rPr>
        <w:br/>
        <w:t xml:space="preserve">   </w:t>
      </w:r>
      <w:r w:rsidR="00984B22" w:rsidRPr="003B5515">
        <w:rPr>
          <w:rFonts w:cs="Arial"/>
          <w:sz w:val="22"/>
          <w:szCs w:val="22"/>
        </w:rPr>
        <w:t xml:space="preserve">   </w:t>
      </w:r>
      <w:r w:rsidR="00730EAD" w:rsidRPr="003B5515">
        <w:rPr>
          <w:rFonts w:cs="Arial"/>
          <w:sz w:val="22"/>
          <w:szCs w:val="22"/>
        </w:rPr>
        <w:t>(andere Spulenko</w:t>
      </w:r>
      <w:r w:rsidRPr="003B5515">
        <w:rPr>
          <w:rFonts w:cs="Arial"/>
          <w:sz w:val="22"/>
          <w:szCs w:val="22"/>
        </w:rPr>
        <w:t>mbinationen sind</w:t>
      </w:r>
      <w:r w:rsidRPr="006504B1">
        <w:rPr>
          <w:rFonts w:cs="Arial"/>
          <w:sz w:val="22"/>
          <w:szCs w:val="22"/>
        </w:rPr>
        <w:t xml:space="preserve"> möglich, siehe </w:t>
      </w:r>
      <w:r w:rsidR="0034581F" w:rsidRPr="006504B1">
        <w:rPr>
          <w:rFonts w:cs="Arial"/>
          <w:sz w:val="22"/>
          <w:szCs w:val="22"/>
        </w:rPr>
        <w:t>Aufbau- und Versuchshinweise</w:t>
      </w:r>
      <w:r w:rsidR="00730EAD" w:rsidRPr="006504B1">
        <w:rPr>
          <w:rFonts w:cs="Arial"/>
          <w:sz w:val="22"/>
          <w:szCs w:val="22"/>
        </w:rPr>
        <w:t>)</w:t>
      </w:r>
    </w:p>
    <w:p w:rsidR="007F24FC" w:rsidRPr="006504B1" w:rsidRDefault="007F24FC" w:rsidP="003B5515">
      <w:pPr>
        <w:pStyle w:val="Listenabsatz"/>
        <w:numPr>
          <w:ilvl w:val="0"/>
          <w:numId w:val="3"/>
        </w:numPr>
        <w:spacing w:after="60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6504B1">
        <w:rPr>
          <w:rFonts w:cs="Arial"/>
          <w:sz w:val="22"/>
          <w:szCs w:val="22"/>
        </w:rPr>
        <w:t>2</w:t>
      </w:r>
      <w:r w:rsidR="001841F3" w:rsidRPr="006504B1">
        <w:rPr>
          <w:rFonts w:cs="Arial"/>
          <w:sz w:val="22"/>
          <w:szCs w:val="22"/>
        </w:rPr>
        <w:t xml:space="preserve"> - 3</w:t>
      </w:r>
      <w:r w:rsidRPr="006504B1">
        <w:rPr>
          <w:rFonts w:cs="Arial"/>
          <w:sz w:val="22"/>
          <w:szCs w:val="22"/>
        </w:rPr>
        <w:t xml:space="preserve"> bau</w:t>
      </w:r>
      <w:r w:rsidR="00602854" w:rsidRPr="006504B1">
        <w:rPr>
          <w:rFonts w:cs="Arial"/>
          <w:sz w:val="22"/>
          <w:szCs w:val="22"/>
        </w:rPr>
        <w:t>gleiche Glühlampen z. B. 6 V / 3</w:t>
      </w:r>
      <w:r w:rsidRPr="006504B1">
        <w:rPr>
          <w:rFonts w:cs="Arial"/>
          <w:sz w:val="22"/>
          <w:szCs w:val="22"/>
        </w:rPr>
        <w:t xml:space="preserve"> W mit Gewindesockel E10</w:t>
      </w:r>
    </w:p>
    <w:p w:rsidR="00E31392" w:rsidRPr="006504B1" w:rsidRDefault="007F24FC" w:rsidP="003B5515">
      <w:pPr>
        <w:pStyle w:val="Listenabsatz"/>
        <w:numPr>
          <w:ilvl w:val="0"/>
          <w:numId w:val="3"/>
        </w:numPr>
        <w:spacing w:after="60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6504B1">
        <w:rPr>
          <w:rFonts w:cs="Arial"/>
          <w:sz w:val="22"/>
          <w:szCs w:val="22"/>
        </w:rPr>
        <w:t>2</w:t>
      </w:r>
      <w:r w:rsidR="001841F3" w:rsidRPr="006504B1">
        <w:rPr>
          <w:rFonts w:cs="Arial"/>
          <w:sz w:val="22"/>
          <w:szCs w:val="22"/>
        </w:rPr>
        <w:t xml:space="preserve"> - 3</w:t>
      </w:r>
      <w:r w:rsidRPr="006504B1">
        <w:rPr>
          <w:rFonts w:cs="Arial"/>
          <w:sz w:val="22"/>
          <w:szCs w:val="22"/>
        </w:rPr>
        <w:t xml:space="preserve"> Schraubfassungen E 10</w:t>
      </w:r>
    </w:p>
    <w:p w:rsidR="00BF5398" w:rsidRPr="006504B1" w:rsidRDefault="005B3732" w:rsidP="003B5515">
      <w:pPr>
        <w:pStyle w:val="Listenabsatz"/>
        <w:numPr>
          <w:ilvl w:val="0"/>
          <w:numId w:val="3"/>
        </w:numPr>
        <w:spacing w:after="60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6504B1">
        <w:rPr>
          <w:rFonts w:cs="Arial"/>
          <w:sz w:val="22"/>
          <w:szCs w:val="22"/>
        </w:rPr>
        <w:t>Stativmaterial</w:t>
      </w:r>
    </w:p>
    <w:p w:rsidR="00BF5398" w:rsidRPr="00DB2775" w:rsidRDefault="00F4083D" w:rsidP="003B5515">
      <w:pPr>
        <w:pStyle w:val="Listenabsatz"/>
        <w:numPr>
          <w:ilvl w:val="0"/>
          <w:numId w:val="3"/>
        </w:numPr>
        <w:spacing w:after="60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DB2775">
        <w:rPr>
          <w:rFonts w:cs="Arial"/>
          <w:sz w:val="22"/>
          <w:szCs w:val="22"/>
        </w:rPr>
        <w:t>4</w:t>
      </w:r>
      <w:r w:rsidR="005B3732" w:rsidRPr="00DB2775">
        <w:rPr>
          <w:rFonts w:cs="Arial"/>
          <w:sz w:val="22"/>
          <w:szCs w:val="22"/>
        </w:rPr>
        <w:t xml:space="preserve"> </w:t>
      </w:r>
      <w:r w:rsidR="00DB2775" w:rsidRPr="00DB2775">
        <w:rPr>
          <w:rFonts w:cs="Arial"/>
          <w:sz w:val="22"/>
          <w:szCs w:val="22"/>
        </w:rPr>
        <w:t>-</w:t>
      </w:r>
      <w:r w:rsidR="00984B22">
        <w:rPr>
          <w:rFonts w:cs="Arial"/>
          <w:sz w:val="22"/>
          <w:szCs w:val="22"/>
        </w:rPr>
        <w:t xml:space="preserve"> </w:t>
      </w:r>
      <w:r w:rsidR="00DB2775" w:rsidRPr="00DB2775">
        <w:rPr>
          <w:rFonts w:cs="Arial"/>
          <w:sz w:val="22"/>
          <w:szCs w:val="22"/>
        </w:rPr>
        <w:t xml:space="preserve">5 </w:t>
      </w:r>
      <w:r w:rsidR="005B3732" w:rsidRPr="00DB2775">
        <w:rPr>
          <w:rFonts w:cs="Arial"/>
          <w:sz w:val="22"/>
          <w:szCs w:val="22"/>
        </w:rPr>
        <w:t xml:space="preserve">Klemmstecker </w:t>
      </w:r>
      <w:r w:rsidRPr="00DB2775">
        <w:rPr>
          <w:rFonts w:cs="Arial"/>
          <w:sz w:val="22"/>
          <w:szCs w:val="22"/>
        </w:rPr>
        <w:t>oder 4</w:t>
      </w:r>
      <w:r w:rsidR="005B3732" w:rsidRPr="00DB2775">
        <w:rPr>
          <w:rFonts w:cs="Arial"/>
          <w:sz w:val="22"/>
          <w:szCs w:val="22"/>
        </w:rPr>
        <w:t xml:space="preserve"> </w:t>
      </w:r>
      <w:r w:rsidR="00DB2775" w:rsidRPr="00DB2775">
        <w:rPr>
          <w:rFonts w:cs="Arial"/>
          <w:sz w:val="22"/>
          <w:szCs w:val="22"/>
        </w:rPr>
        <w:t>-</w:t>
      </w:r>
      <w:r w:rsidR="00186265">
        <w:rPr>
          <w:rFonts w:cs="Arial"/>
          <w:sz w:val="22"/>
          <w:szCs w:val="22"/>
        </w:rPr>
        <w:t xml:space="preserve"> </w:t>
      </w:r>
      <w:r w:rsidR="00DB2775" w:rsidRPr="00DB2775">
        <w:rPr>
          <w:rFonts w:cs="Arial"/>
          <w:sz w:val="22"/>
          <w:szCs w:val="22"/>
        </w:rPr>
        <w:t xml:space="preserve">5 </w:t>
      </w:r>
      <w:r w:rsidR="005B3732" w:rsidRPr="00DB2775">
        <w:rPr>
          <w:rFonts w:cs="Arial"/>
          <w:sz w:val="22"/>
          <w:szCs w:val="22"/>
        </w:rPr>
        <w:t>„</w:t>
      </w:r>
      <w:r w:rsidR="00C16C11" w:rsidRPr="00DB2775">
        <w:rPr>
          <w:rFonts w:cs="Arial"/>
          <w:sz w:val="22"/>
          <w:szCs w:val="22"/>
        </w:rPr>
        <w:t>Experimentieri</w:t>
      </w:r>
      <w:r w:rsidR="005B3732" w:rsidRPr="00DB2775">
        <w:rPr>
          <w:rFonts w:cs="Arial"/>
          <w:sz w:val="22"/>
          <w:szCs w:val="22"/>
        </w:rPr>
        <w:t>sol</w:t>
      </w:r>
      <w:r w:rsidR="00C16C11" w:rsidRPr="00DB2775">
        <w:rPr>
          <w:rFonts w:cs="Arial"/>
          <w:sz w:val="22"/>
          <w:szCs w:val="22"/>
        </w:rPr>
        <w:t>atoren</w:t>
      </w:r>
      <w:r w:rsidR="005B3732" w:rsidRPr="00DB2775">
        <w:rPr>
          <w:rFonts w:cs="Arial"/>
          <w:sz w:val="22"/>
          <w:szCs w:val="22"/>
        </w:rPr>
        <w:t>“</w:t>
      </w:r>
    </w:p>
    <w:p w:rsidR="00BF5398" w:rsidRDefault="005B3732" w:rsidP="003B5515">
      <w:pPr>
        <w:pStyle w:val="Listenabsatz"/>
        <w:numPr>
          <w:ilvl w:val="0"/>
          <w:numId w:val="3"/>
        </w:numPr>
        <w:spacing w:after="60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DB2775">
        <w:rPr>
          <w:rFonts w:cs="Arial"/>
          <w:sz w:val="22"/>
          <w:szCs w:val="22"/>
        </w:rPr>
        <w:t>diverse Experimentierkabel</w:t>
      </w:r>
    </w:p>
    <w:p w:rsidR="0034581F" w:rsidRPr="00B13E1B" w:rsidRDefault="0034581F" w:rsidP="00B13E1B">
      <w:pPr>
        <w:pStyle w:val="Listenabsatz"/>
        <w:numPr>
          <w:ilvl w:val="0"/>
          <w:numId w:val="3"/>
        </w:numPr>
        <w:spacing w:after="120"/>
        <w:ind w:left="709" w:hanging="284"/>
        <w:contextualSpacing w:val="0"/>
        <w:jc w:val="left"/>
        <w:rPr>
          <w:rFonts w:cs="Arial"/>
          <w:b/>
          <w:i/>
          <w:sz w:val="22"/>
          <w:szCs w:val="22"/>
        </w:rPr>
      </w:pPr>
      <w:r w:rsidRPr="00B13E1B">
        <w:rPr>
          <w:rFonts w:cs="Arial"/>
          <w:sz w:val="22"/>
          <w:szCs w:val="22"/>
        </w:rPr>
        <w:t>Hinweis- und Warnschilder</w:t>
      </w:r>
      <w:r w:rsidR="006504B1" w:rsidRPr="00B13E1B">
        <w:rPr>
          <w:rFonts w:cs="Arial"/>
          <w:sz w:val="22"/>
          <w:szCs w:val="22"/>
        </w:rPr>
        <w:t xml:space="preserve"> </w:t>
      </w:r>
      <w:r w:rsidR="006504B1" w:rsidRPr="00B13E1B">
        <w:rPr>
          <w:rFonts w:cs="Arial"/>
          <w:b/>
          <w:i/>
          <w:sz w:val="22"/>
          <w:szCs w:val="22"/>
        </w:rPr>
        <w:t>„Vorsi</w:t>
      </w:r>
      <w:r w:rsidR="003C0125">
        <w:rPr>
          <w:rFonts w:cs="Arial"/>
          <w:b/>
          <w:i/>
          <w:sz w:val="22"/>
          <w:szCs w:val="22"/>
        </w:rPr>
        <w:t>cht hohe Spannung</w:t>
      </w:r>
      <w:r w:rsidR="006504B1" w:rsidRPr="00B13E1B">
        <w:rPr>
          <w:rFonts w:cs="Arial"/>
          <w:b/>
          <w:i/>
          <w:sz w:val="22"/>
          <w:szCs w:val="22"/>
        </w:rPr>
        <w:t>“</w:t>
      </w:r>
    </w:p>
    <w:p w:rsidR="001841F3" w:rsidRPr="00B13E1B" w:rsidRDefault="001841F3" w:rsidP="00B13E1B">
      <w:pPr>
        <w:pStyle w:val="Listenabsatz"/>
        <w:ind w:left="709"/>
        <w:jc w:val="left"/>
        <w:rPr>
          <w:rFonts w:cs="Arial"/>
          <w:sz w:val="22"/>
          <w:szCs w:val="22"/>
        </w:rPr>
      </w:pPr>
    </w:p>
    <w:p w:rsidR="000F3755" w:rsidRDefault="00A403A1" w:rsidP="000F3755">
      <w:pPr>
        <w:spacing w:before="120" w:after="200" w:line="276" w:lineRule="auto"/>
        <w:ind w:left="426" w:hanging="426"/>
        <w:jc w:val="left"/>
        <w:rPr>
          <w:rFonts w:cs="Arial"/>
          <w:b/>
          <w:szCs w:val="24"/>
        </w:rPr>
      </w:pPr>
      <w:r w:rsidRPr="000F3755">
        <w:rPr>
          <w:rFonts w:cs="Arial"/>
          <w:b/>
          <w:szCs w:val="24"/>
        </w:rPr>
        <w:t>4</w:t>
      </w:r>
      <w:r w:rsidR="00B04E86" w:rsidRPr="000F3755">
        <w:rPr>
          <w:rFonts w:cs="Arial"/>
          <w:b/>
          <w:szCs w:val="24"/>
        </w:rPr>
        <w:t>.</w:t>
      </w:r>
      <w:r w:rsidR="00B04E86" w:rsidRPr="000F3755">
        <w:rPr>
          <w:rFonts w:cs="Arial"/>
          <w:b/>
          <w:szCs w:val="24"/>
        </w:rPr>
        <w:tab/>
        <w:t>Aufbau</w:t>
      </w:r>
      <w:r w:rsidR="00DF62D7" w:rsidRPr="000F3755">
        <w:rPr>
          <w:rFonts w:cs="Arial"/>
          <w:b/>
          <w:szCs w:val="24"/>
        </w:rPr>
        <w:t>- und Versuchs</w:t>
      </w:r>
      <w:r w:rsidR="00B04E86" w:rsidRPr="000F3755">
        <w:rPr>
          <w:rFonts w:cs="Arial"/>
          <w:b/>
          <w:szCs w:val="24"/>
        </w:rPr>
        <w:t>hinweise</w:t>
      </w:r>
      <w:r w:rsidR="00B04E86" w:rsidRPr="000F3755">
        <w:rPr>
          <w:rFonts w:cs="Arial"/>
          <w:b/>
        </w:rPr>
        <w:t>:</w:t>
      </w:r>
    </w:p>
    <w:p w:rsidR="0095619E" w:rsidRPr="008401F6" w:rsidRDefault="000F3755" w:rsidP="006C4A72">
      <w:pPr>
        <w:spacing w:before="120" w:after="120" w:line="276" w:lineRule="auto"/>
        <w:ind w:left="425" w:hanging="425"/>
        <w:jc w:val="left"/>
        <w:rPr>
          <w:rFonts w:cs="Arial"/>
          <w:sz w:val="22"/>
          <w:szCs w:val="22"/>
        </w:rPr>
      </w:pPr>
      <w:r w:rsidRPr="00A81C6F">
        <w:rPr>
          <w:rFonts w:cs="Arial"/>
          <w:b/>
          <w:szCs w:val="24"/>
        </w:rPr>
        <w:tab/>
      </w:r>
      <w:r w:rsidR="005C0854" w:rsidRPr="008401F6">
        <w:rPr>
          <w:rFonts w:cs="Arial"/>
          <w:b/>
          <w:sz w:val="22"/>
          <w:szCs w:val="22"/>
        </w:rPr>
        <w:t>Vorbemerkung:</w:t>
      </w:r>
      <w:r w:rsidR="005C0854" w:rsidRPr="008401F6">
        <w:rPr>
          <w:rFonts w:cs="Arial"/>
          <w:sz w:val="22"/>
          <w:szCs w:val="22"/>
        </w:rPr>
        <w:t xml:space="preserve"> </w:t>
      </w:r>
      <w:r w:rsidR="00A81C6F" w:rsidRPr="008401F6">
        <w:rPr>
          <w:rFonts w:cs="Arial"/>
          <w:sz w:val="22"/>
          <w:szCs w:val="22"/>
        </w:rPr>
        <w:t>Da dieser Versuch (zumindest was seine quantitative</w:t>
      </w:r>
      <w:r w:rsidR="00EC2646" w:rsidRPr="008401F6">
        <w:rPr>
          <w:rFonts w:cs="Arial"/>
          <w:sz w:val="22"/>
          <w:szCs w:val="22"/>
        </w:rPr>
        <w:t xml:space="preserve"> Behandlung betrifft) </w:t>
      </w:r>
      <w:r w:rsidR="00A81C6F" w:rsidRPr="008401F6">
        <w:rPr>
          <w:rFonts w:cs="Arial"/>
          <w:sz w:val="22"/>
          <w:szCs w:val="22"/>
        </w:rPr>
        <w:t xml:space="preserve">bisher eher seltener im Physikunterricht behandelt </w:t>
      </w:r>
      <w:r w:rsidR="008714D3">
        <w:rPr>
          <w:rFonts w:cs="Arial"/>
          <w:sz w:val="22"/>
          <w:szCs w:val="22"/>
        </w:rPr>
        <w:t xml:space="preserve">wurde und </w:t>
      </w:r>
      <w:r w:rsidR="003C0125">
        <w:rPr>
          <w:rFonts w:cs="Arial"/>
          <w:sz w:val="22"/>
          <w:szCs w:val="22"/>
        </w:rPr>
        <w:t>der V</w:t>
      </w:r>
      <w:r w:rsidR="00F7272E">
        <w:rPr>
          <w:rFonts w:cs="Arial"/>
          <w:sz w:val="22"/>
          <w:szCs w:val="22"/>
        </w:rPr>
        <w:t>ersuch zudem in Bezug auf seine elektrische Sicherheit analysiert werden muss</w:t>
      </w:r>
      <w:r w:rsidR="0095619E" w:rsidRPr="008401F6">
        <w:rPr>
          <w:rFonts w:cs="Arial"/>
          <w:sz w:val="22"/>
          <w:szCs w:val="22"/>
        </w:rPr>
        <w:t>,</w:t>
      </w:r>
      <w:r w:rsidR="00EC2646" w:rsidRPr="008401F6">
        <w:rPr>
          <w:rFonts w:cs="Arial"/>
          <w:sz w:val="22"/>
          <w:szCs w:val="22"/>
        </w:rPr>
        <w:t xml:space="preserve"> werden in diesem Abschnitt einige Aspekte zum Aufbau und zur </w:t>
      </w:r>
      <w:r w:rsidR="0068633A">
        <w:rPr>
          <w:rFonts w:cs="Arial"/>
          <w:sz w:val="22"/>
          <w:szCs w:val="22"/>
        </w:rPr>
        <w:t>Sicherheit</w:t>
      </w:r>
      <w:r w:rsidR="00EC2646" w:rsidRPr="008401F6">
        <w:rPr>
          <w:rFonts w:cs="Arial"/>
          <w:sz w:val="22"/>
          <w:szCs w:val="22"/>
        </w:rPr>
        <w:t xml:space="preserve"> ausführliche</w:t>
      </w:r>
      <w:r w:rsidR="00F7272E">
        <w:rPr>
          <w:rFonts w:cs="Arial"/>
          <w:sz w:val="22"/>
          <w:szCs w:val="22"/>
        </w:rPr>
        <w:t>r</w:t>
      </w:r>
      <w:r w:rsidR="0095619E" w:rsidRPr="008401F6">
        <w:rPr>
          <w:rFonts w:cs="Arial"/>
          <w:sz w:val="22"/>
          <w:szCs w:val="22"/>
        </w:rPr>
        <w:t xml:space="preserve"> als allgemein üblich behandelt. </w:t>
      </w:r>
    </w:p>
    <w:p w:rsidR="00D024F3" w:rsidRDefault="00A45F37" w:rsidP="00D024F3">
      <w:pPr>
        <w:spacing w:before="60" w:after="60" w:line="276" w:lineRule="auto"/>
        <w:ind w:left="709" w:hanging="284"/>
        <w:jc w:val="left"/>
        <w:rPr>
          <w:rFonts w:eastAsiaTheme="minorHAnsi" w:cs="Arial"/>
          <w:sz w:val="22"/>
          <w:szCs w:val="22"/>
          <w:lang w:eastAsia="en-US"/>
        </w:rPr>
      </w:pPr>
      <w:r w:rsidRPr="008401F6">
        <w:rPr>
          <w:rFonts w:cs="Arial"/>
          <w:sz w:val="22"/>
          <w:szCs w:val="22"/>
        </w:rPr>
        <w:t>a)</w:t>
      </w:r>
      <w:r w:rsidRPr="008401F6">
        <w:rPr>
          <w:rFonts w:cs="Arial"/>
          <w:sz w:val="22"/>
          <w:szCs w:val="22"/>
        </w:rPr>
        <w:tab/>
      </w:r>
      <w:r w:rsidR="00D80D1B" w:rsidRPr="008401F6">
        <w:rPr>
          <w:rFonts w:eastAsiaTheme="minorHAnsi" w:cs="Arial"/>
          <w:b/>
          <w:i/>
          <w:sz w:val="22"/>
          <w:szCs w:val="22"/>
          <w:lang w:eastAsia="en-US"/>
        </w:rPr>
        <w:t>Dieser</w:t>
      </w:r>
      <w:r w:rsidR="0068633A">
        <w:rPr>
          <w:rFonts w:eastAsiaTheme="minorHAnsi" w:cs="Arial"/>
          <w:b/>
          <w:i/>
          <w:sz w:val="22"/>
          <w:szCs w:val="22"/>
          <w:lang w:eastAsia="en-US"/>
        </w:rPr>
        <w:t xml:space="preserve"> Modellversuch </w:t>
      </w:r>
      <w:r w:rsidR="008401F6" w:rsidRPr="008401F6">
        <w:rPr>
          <w:rFonts w:eastAsiaTheme="minorHAnsi" w:cs="Arial"/>
          <w:b/>
          <w:i/>
          <w:sz w:val="22"/>
          <w:szCs w:val="22"/>
          <w:lang w:eastAsia="en-US"/>
        </w:rPr>
        <w:t xml:space="preserve">zu </w:t>
      </w:r>
      <w:r w:rsidR="000F3755" w:rsidRPr="008401F6">
        <w:rPr>
          <w:rFonts w:eastAsiaTheme="minorHAnsi" w:cs="Arial"/>
          <w:b/>
          <w:i/>
          <w:sz w:val="22"/>
          <w:szCs w:val="22"/>
          <w:lang w:eastAsia="en-US"/>
        </w:rPr>
        <w:t>Freileitungen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lässt sich aufgrund seiner Größe sowie wegen der auftretenden Spannungen </w:t>
      </w:r>
      <w:r w:rsidR="000F3755" w:rsidRPr="006C4A72">
        <w:rPr>
          <w:rFonts w:eastAsiaTheme="minorHAnsi" w:cs="Arial"/>
          <w:sz w:val="22"/>
          <w:szCs w:val="22"/>
          <w:lang w:eastAsia="en-US"/>
        </w:rPr>
        <w:t>(</w:t>
      </w:r>
      <w:r w:rsidR="006C4A72" w:rsidRPr="006C4A72">
        <w:rPr>
          <w:rFonts w:eastAsiaTheme="minorHAnsi" w:cs="Arial"/>
          <w:sz w:val="22"/>
          <w:szCs w:val="22"/>
          <w:lang w:eastAsia="en-US"/>
        </w:rPr>
        <w:t>evtl. sogar</w:t>
      </w:r>
      <w:r w:rsidR="000F3755" w:rsidRPr="006C4A72">
        <w:rPr>
          <w:rFonts w:eastAsiaTheme="minorHAnsi" w:cs="Arial"/>
          <w:sz w:val="22"/>
          <w:szCs w:val="22"/>
          <w:lang w:eastAsia="en-US"/>
        </w:rPr>
        <w:t xml:space="preserve"> </w:t>
      </w:r>
      <w:r w:rsidR="006C4A72" w:rsidRPr="006C4A72">
        <w:rPr>
          <w:rFonts w:eastAsiaTheme="minorHAnsi" w:cs="Arial"/>
          <w:sz w:val="22"/>
          <w:szCs w:val="22"/>
          <w:lang w:eastAsia="en-US"/>
        </w:rPr>
        <w:t>über</w:t>
      </w:r>
      <w:r w:rsidR="000F3755" w:rsidRPr="006C4A72">
        <w:rPr>
          <w:rFonts w:eastAsiaTheme="minorHAnsi" w:cs="Arial"/>
          <w:sz w:val="22"/>
          <w:szCs w:val="22"/>
          <w:lang w:eastAsia="en-US"/>
        </w:rPr>
        <w:t xml:space="preserve"> 1</w:t>
      </w:r>
      <w:r w:rsidR="006C4A72" w:rsidRPr="006C4A72">
        <w:rPr>
          <w:rFonts w:eastAsiaTheme="minorHAnsi" w:cs="Arial"/>
          <w:sz w:val="22"/>
          <w:szCs w:val="22"/>
          <w:lang w:eastAsia="en-US"/>
        </w:rPr>
        <w:t>0</w:t>
      </w:r>
      <w:r w:rsidR="000F3755" w:rsidRPr="006C4A72">
        <w:rPr>
          <w:rFonts w:eastAsiaTheme="minorHAnsi" w:cs="Arial"/>
          <w:sz w:val="22"/>
          <w:szCs w:val="22"/>
          <w:lang w:eastAsia="en-US"/>
        </w:rPr>
        <w:t>0 Volt)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</w:t>
      </w:r>
      <w:r w:rsidR="000F3755" w:rsidRPr="008401F6">
        <w:rPr>
          <w:rFonts w:eastAsiaTheme="minorHAnsi" w:cs="Arial"/>
          <w:b/>
          <w:i/>
          <w:sz w:val="22"/>
          <w:szCs w:val="22"/>
          <w:lang w:eastAsia="en-US"/>
        </w:rPr>
        <w:t>nur als Lehrerversuch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real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>i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sieren. </w:t>
      </w:r>
      <w:r w:rsidR="00D80D1B" w:rsidRPr="008401F6">
        <w:rPr>
          <w:rFonts w:eastAsiaTheme="minorHAnsi" w:cs="Arial"/>
          <w:sz w:val="22"/>
          <w:szCs w:val="22"/>
          <w:lang w:eastAsia="en-US"/>
        </w:rPr>
        <w:t xml:space="preserve">Obwohl 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>bei Experimenten mit berührbaren spannungsführenden Leitern</w:t>
      </w:r>
      <w:r w:rsidR="00D80D1B" w:rsidRPr="008401F6">
        <w:rPr>
          <w:rFonts w:eastAsiaTheme="minorHAnsi" w:cs="Arial"/>
          <w:sz w:val="22"/>
          <w:szCs w:val="22"/>
          <w:lang w:eastAsia="en-US"/>
        </w:rPr>
        <w:t xml:space="preserve"> alle Spannungen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so niedrig wie möglich gewählt werden</w:t>
      </w:r>
      <w:r w:rsidR="00D80D1B" w:rsidRPr="008401F6">
        <w:rPr>
          <w:rFonts w:eastAsiaTheme="minorHAnsi" w:cs="Arial"/>
          <w:sz w:val="22"/>
          <w:szCs w:val="22"/>
          <w:lang w:eastAsia="en-US"/>
        </w:rPr>
        <w:t xml:space="preserve"> sollen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, </w:t>
      </w:r>
      <w:r w:rsidR="00D80D1B" w:rsidRPr="008401F6">
        <w:rPr>
          <w:rFonts w:eastAsiaTheme="minorHAnsi" w:cs="Arial"/>
          <w:sz w:val="22"/>
          <w:szCs w:val="22"/>
          <w:lang w:eastAsia="en-US"/>
        </w:rPr>
        <w:t xml:space="preserve">ist hier die Verwendung von </w:t>
      </w:r>
      <w:r w:rsidR="00D80D1B" w:rsidRPr="008401F6">
        <w:rPr>
          <w:rFonts w:eastAsiaTheme="minorHAnsi" w:cs="Arial"/>
          <w:b/>
          <w:i/>
          <w:sz w:val="22"/>
          <w:szCs w:val="22"/>
          <w:lang w:eastAsia="en-US"/>
        </w:rPr>
        <w:t xml:space="preserve">Spannungen </w:t>
      </w:r>
      <w:r w:rsidR="0068633A">
        <w:rPr>
          <w:rFonts w:eastAsiaTheme="minorHAnsi" w:cs="Arial"/>
          <w:b/>
          <w:i/>
          <w:sz w:val="22"/>
          <w:szCs w:val="22"/>
          <w:lang w:eastAsia="en-US"/>
        </w:rPr>
        <w:t>von ca. 8</w:t>
      </w:r>
      <w:r w:rsidR="00D80D1B" w:rsidRPr="008401F6">
        <w:rPr>
          <w:rFonts w:eastAsiaTheme="minorHAnsi" w:cs="Arial"/>
          <w:b/>
          <w:i/>
          <w:sz w:val="22"/>
          <w:szCs w:val="22"/>
          <w:lang w:eastAsia="en-US"/>
        </w:rPr>
        <w:t>0 V</w:t>
      </w:r>
      <w:r w:rsidR="00D80D1B" w:rsidRPr="008401F6">
        <w:rPr>
          <w:rFonts w:eastAsiaTheme="minorHAnsi" w:cs="Arial"/>
          <w:sz w:val="22"/>
          <w:szCs w:val="22"/>
          <w:lang w:eastAsia="en-US"/>
        </w:rPr>
        <w:t xml:space="preserve"> vorgesehen, </w:t>
      </w:r>
      <w:r w:rsidR="00CD3837" w:rsidRPr="008401F6">
        <w:rPr>
          <w:rFonts w:eastAsiaTheme="minorHAnsi" w:cs="Arial"/>
          <w:sz w:val="22"/>
          <w:szCs w:val="22"/>
          <w:lang w:eastAsia="en-US"/>
        </w:rPr>
        <w:t xml:space="preserve">da </w:t>
      </w:r>
      <w:r w:rsidR="00D80D1B" w:rsidRPr="008401F6">
        <w:rPr>
          <w:rFonts w:eastAsiaTheme="minorHAnsi" w:cs="Arial"/>
          <w:sz w:val="22"/>
          <w:szCs w:val="22"/>
          <w:lang w:eastAsia="en-US"/>
        </w:rPr>
        <w:t>da</w:t>
      </w:r>
      <w:r w:rsidR="00CD3837" w:rsidRPr="008401F6">
        <w:rPr>
          <w:rFonts w:eastAsiaTheme="minorHAnsi" w:cs="Arial"/>
          <w:sz w:val="22"/>
          <w:szCs w:val="22"/>
          <w:lang w:eastAsia="en-US"/>
        </w:rPr>
        <w:t>mit</w:t>
      </w:r>
      <w:r w:rsidR="00D80D1B" w:rsidRPr="008401F6">
        <w:rPr>
          <w:rFonts w:eastAsiaTheme="minorHAnsi" w:cs="Arial"/>
          <w:sz w:val="22"/>
          <w:szCs w:val="22"/>
          <w:lang w:eastAsia="en-US"/>
        </w:rPr>
        <w:t xml:space="preserve"> der 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>Unterschied zwischen den relat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>i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 xml:space="preserve">ven Energieverlusten beim Betrieb der Modellfreileitung mit Hoch- </w:t>
      </w:r>
      <w:r w:rsidRPr="008401F6">
        <w:rPr>
          <w:rFonts w:eastAsiaTheme="minorHAnsi" w:cs="Arial"/>
          <w:sz w:val="22"/>
          <w:szCs w:val="22"/>
          <w:lang w:eastAsia="en-US"/>
        </w:rPr>
        <w:t>bzw. mit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 xml:space="preserve"> Kleinspa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>n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>nung deutlich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besser erkenn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>bar ist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. 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>Mit Blick auf Motivation und nachhaltigem Komp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>e</w:t>
      </w:r>
      <w:r w:rsidR="00772322" w:rsidRPr="008401F6">
        <w:rPr>
          <w:rFonts w:eastAsiaTheme="minorHAnsi" w:cs="Arial"/>
          <w:sz w:val="22"/>
          <w:szCs w:val="22"/>
          <w:lang w:eastAsia="en-US"/>
        </w:rPr>
        <w:t xml:space="preserve">tenzerwerb </w:t>
      </w:r>
      <w:r w:rsidR="00135CE0" w:rsidRPr="008401F6">
        <w:rPr>
          <w:rFonts w:eastAsiaTheme="minorHAnsi" w:cs="Arial"/>
          <w:sz w:val="22"/>
          <w:szCs w:val="22"/>
          <w:lang w:eastAsia="en-US"/>
        </w:rPr>
        <w:t xml:space="preserve">wird </w:t>
      </w:r>
      <w:r w:rsidR="00135CE0" w:rsidRPr="008401F6">
        <w:rPr>
          <w:rFonts w:eastAsiaTheme="minorHAnsi" w:cs="Arial"/>
          <w:b/>
          <w:i/>
          <w:sz w:val="22"/>
          <w:szCs w:val="22"/>
          <w:lang w:eastAsia="en-US"/>
        </w:rPr>
        <w:t>nach sorgfältiger Gefährdungsbeurteilung</w:t>
      </w:r>
      <w:r w:rsidR="00135CE0" w:rsidRPr="008401F6">
        <w:rPr>
          <w:rFonts w:eastAsiaTheme="minorHAnsi" w:cs="Arial"/>
          <w:sz w:val="22"/>
          <w:szCs w:val="22"/>
          <w:lang w:eastAsia="en-US"/>
        </w:rPr>
        <w:t xml:space="preserve"> das Experiment mit den berührungsgefährlichen Spannungen aufgebaut und durchgeführt. </w:t>
      </w:r>
    </w:p>
    <w:p w:rsidR="00D024F3" w:rsidRPr="00D024F3" w:rsidRDefault="00D024F3" w:rsidP="00D024F3">
      <w:pPr>
        <w:spacing w:after="120" w:line="276" w:lineRule="auto"/>
        <w:ind w:left="709" w:hanging="284"/>
        <w:jc w:val="left"/>
        <w:rPr>
          <w:rFonts w:eastAsiaTheme="minorHAnsi" w:cs="Arial"/>
          <w:b/>
          <w:i/>
          <w:sz w:val="22"/>
          <w:szCs w:val="22"/>
          <w:lang w:eastAsia="en-US"/>
        </w:rPr>
      </w:pPr>
      <w:r w:rsidRPr="00D024F3">
        <w:rPr>
          <w:rFonts w:eastAsiaTheme="minorHAnsi" w:cs="Arial"/>
          <w:b/>
          <w:i/>
          <w:sz w:val="22"/>
          <w:szCs w:val="22"/>
          <w:lang w:eastAsia="en-US"/>
        </w:rPr>
        <w:tab/>
      </w:r>
      <w:r w:rsidR="000F3755" w:rsidRPr="00D024F3">
        <w:rPr>
          <w:rFonts w:eastAsiaTheme="minorHAnsi" w:cs="Arial"/>
          <w:b/>
          <w:i/>
          <w:sz w:val="22"/>
          <w:szCs w:val="22"/>
          <w:lang w:eastAsia="en-US"/>
        </w:rPr>
        <w:t>Auf die Gefahren durch hohe Spannungen muss im Unterricht nachdrück</w:t>
      </w:r>
      <w:r w:rsidR="00C6115D" w:rsidRPr="00D024F3">
        <w:rPr>
          <w:rFonts w:eastAsiaTheme="minorHAnsi" w:cs="Arial"/>
          <w:b/>
          <w:i/>
          <w:sz w:val="22"/>
          <w:szCs w:val="22"/>
          <w:lang w:eastAsia="en-US"/>
        </w:rPr>
        <w:t>lich ei</w:t>
      </w:r>
      <w:r w:rsidR="00C6115D" w:rsidRPr="00D024F3">
        <w:rPr>
          <w:rFonts w:eastAsiaTheme="minorHAnsi" w:cs="Arial"/>
          <w:b/>
          <w:i/>
          <w:sz w:val="22"/>
          <w:szCs w:val="22"/>
          <w:lang w:eastAsia="en-US"/>
        </w:rPr>
        <w:t>n</w:t>
      </w:r>
      <w:r w:rsidR="00C6115D" w:rsidRPr="00D024F3">
        <w:rPr>
          <w:rFonts w:eastAsiaTheme="minorHAnsi" w:cs="Arial"/>
          <w:b/>
          <w:i/>
          <w:sz w:val="22"/>
          <w:szCs w:val="22"/>
          <w:lang w:eastAsia="en-US"/>
        </w:rPr>
        <w:t>gegangen werden!</w:t>
      </w:r>
      <w:r w:rsidR="000F3755" w:rsidRPr="00D024F3">
        <w:rPr>
          <w:rFonts w:eastAsiaTheme="minorHAnsi" w:cs="Arial"/>
          <w:b/>
          <w:i/>
          <w:sz w:val="22"/>
          <w:szCs w:val="22"/>
          <w:lang w:eastAsia="en-US"/>
        </w:rPr>
        <w:t xml:space="preserve"> Entsprechende Hinweis- und Warnschilder sind aufzustellen. </w:t>
      </w:r>
    </w:p>
    <w:p w:rsidR="00766B2E" w:rsidRPr="005638AA" w:rsidRDefault="00D024F3" w:rsidP="00766B2E">
      <w:pPr>
        <w:spacing w:before="60" w:after="200" w:line="276" w:lineRule="auto"/>
        <w:ind w:left="709" w:hanging="283"/>
        <w:jc w:val="left"/>
        <w:rPr>
          <w:rFonts w:eastAsiaTheme="minorHAnsi" w:cs="Arial"/>
          <w:b/>
          <w:i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ab/>
        <w:t>Zudem sind alle nicht isolierten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Leiter </w:t>
      </w:r>
      <w:r>
        <w:rPr>
          <w:rFonts w:eastAsiaTheme="minorHAnsi" w:cs="Arial"/>
          <w:sz w:val="22"/>
          <w:szCs w:val="22"/>
          <w:lang w:eastAsia="en-US"/>
        </w:rPr>
        <w:t>(mit hoher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Spannung</w:t>
      </w:r>
      <w:r>
        <w:rPr>
          <w:rFonts w:eastAsiaTheme="minorHAnsi" w:cs="Arial"/>
          <w:sz w:val="22"/>
          <w:szCs w:val="22"/>
          <w:lang w:eastAsia="en-US"/>
        </w:rPr>
        <w:t>)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, so im Raum zu platzieren </w:t>
      </w:r>
      <w:r>
        <w:rPr>
          <w:rFonts w:eastAsiaTheme="minorHAnsi" w:cs="Arial"/>
          <w:sz w:val="22"/>
          <w:szCs w:val="22"/>
          <w:lang w:eastAsia="en-US"/>
        </w:rPr>
        <w:br/>
      </w:r>
      <w:r w:rsidR="000F3755" w:rsidRPr="008401F6">
        <w:rPr>
          <w:rFonts w:eastAsiaTheme="minorHAnsi" w:cs="Arial"/>
          <w:sz w:val="22"/>
          <w:szCs w:val="22"/>
          <w:lang w:eastAsia="en-US"/>
        </w:rPr>
        <w:t>(z. B. in größerer Höhe anzubringen</w:t>
      </w:r>
      <w:r>
        <w:rPr>
          <w:rFonts w:eastAsiaTheme="minorHAnsi" w:cs="Arial"/>
          <w:sz w:val="22"/>
          <w:szCs w:val="22"/>
          <w:lang w:eastAsia="en-US"/>
        </w:rPr>
        <w:t>) und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</w:t>
      </w:r>
      <w:r w:rsidR="00CD3837" w:rsidRPr="008401F6">
        <w:rPr>
          <w:rFonts w:eastAsiaTheme="minorHAnsi" w:cs="Arial"/>
          <w:sz w:val="22"/>
          <w:szCs w:val="22"/>
          <w:lang w:eastAsia="en-US"/>
        </w:rPr>
        <w:t>„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>abzudecken</w:t>
      </w:r>
      <w:r w:rsidR="00CD3837" w:rsidRPr="008401F6">
        <w:rPr>
          <w:rFonts w:eastAsiaTheme="minorHAnsi" w:cs="Arial"/>
          <w:sz w:val="22"/>
          <w:szCs w:val="22"/>
          <w:lang w:eastAsia="en-US"/>
        </w:rPr>
        <w:t>“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(</w:t>
      </w:r>
      <w:r>
        <w:rPr>
          <w:rFonts w:eastAsiaTheme="minorHAnsi" w:cs="Arial"/>
          <w:sz w:val="22"/>
          <w:szCs w:val="22"/>
          <w:lang w:eastAsia="en-US"/>
        </w:rPr>
        <w:t xml:space="preserve">z. B. </w:t>
      </w:r>
      <w:r w:rsidR="002F1B99">
        <w:rPr>
          <w:rFonts w:eastAsiaTheme="minorHAnsi" w:cs="Arial"/>
          <w:sz w:val="22"/>
          <w:szCs w:val="22"/>
          <w:lang w:eastAsia="en-US"/>
        </w:rPr>
        <w:t>Kunststoffkasten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>rohr</w:t>
      </w:r>
      <w:r w:rsidR="00135CE0" w:rsidRPr="008401F6">
        <w:rPr>
          <w:rFonts w:eastAsiaTheme="minorHAnsi" w:cs="Arial"/>
          <w:sz w:val="22"/>
          <w:szCs w:val="22"/>
          <w:lang w:eastAsia="en-US"/>
        </w:rPr>
        <w:t>e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>)</w:t>
      </w:r>
      <w:r w:rsidR="00DF1657">
        <w:rPr>
          <w:rFonts w:eastAsiaTheme="minorHAnsi" w:cs="Arial"/>
          <w:sz w:val="22"/>
          <w:szCs w:val="22"/>
          <w:lang w:eastAsia="en-US"/>
        </w:rPr>
        <w:t>,</w:t>
      </w:r>
      <w:r w:rsidR="000F3755" w:rsidRPr="008401F6">
        <w:rPr>
          <w:rFonts w:eastAsiaTheme="minorHAnsi" w:cs="Arial"/>
          <w:sz w:val="22"/>
          <w:szCs w:val="22"/>
          <w:lang w:eastAsia="en-US"/>
        </w:rPr>
        <w:t xml:space="preserve"> dass ein unbeabsichtigtes Berühren ausgeschlossen ist. </w:t>
      </w:r>
      <w:r w:rsidR="0054662F" w:rsidRPr="005638AA">
        <w:rPr>
          <w:rFonts w:eastAsiaTheme="minorHAnsi" w:cs="Arial"/>
          <w:b/>
          <w:i/>
          <w:sz w:val="22"/>
          <w:szCs w:val="22"/>
          <w:lang w:eastAsia="en-US"/>
        </w:rPr>
        <w:t>Die Entscheidung für dieses Experiment er</w:t>
      </w:r>
      <w:r w:rsidR="00CB630B" w:rsidRPr="005638AA">
        <w:rPr>
          <w:rFonts w:eastAsiaTheme="minorHAnsi" w:cs="Arial"/>
          <w:b/>
          <w:i/>
          <w:sz w:val="22"/>
          <w:szCs w:val="22"/>
          <w:lang w:eastAsia="en-US"/>
        </w:rPr>
        <w:t xml:space="preserve">möglicht </w:t>
      </w:r>
      <w:r w:rsidR="0054662F" w:rsidRPr="005638AA">
        <w:rPr>
          <w:rFonts w:eastAsiaTheme="minorHAnsi" w:cs="Arial"/>
          <w:b/>
          <w:i/>
          <w:sz w:val="22"/>
          <w:szCs w:val="22"/>
          <w:lang w:eastAsia="en-US"/>
        </w:rPr>
        <w:t>exemplarisch und in einer Realsituation</w:t>
      </w:r>
      <w:r w:rsidR="00CB630B" w:rsidRPr="005638AA">
        <w:rPr>
          <w:rFonts w:eastAsiaTheme="minorHAnsi" w:cs="Arial"/>
          <w:b/>
          <w:i/>
          <w:sz w:val="22"/>
          <w:szCs w:val="22"/>
          <w:lang w:eastAsia="en-US"/>
        </w:rPr>
        <w:t>,</w:t>
      </w:r>
      <w:r w:rsidR="0054662F" w:rsidRPr="005638AA">
        <w:rPr>
          <w:rFonts w:eastAsiaTheme="minorHAnsi" w:cs="Arial"/>
          <w:b/>
          <w:i/>
          <w:sz w:val="22"/>
          <w:szCs w:val="22"/>
          <w:lang w:eastAsia="en-US"/>
        </w:rPr>
        <w:t xml:space="preserve"> den </w:t>
      </w:r>
      <w:r w:rsidR="005C0854" w:rsidRPr="005638AA">
        <w:rPr>
          <w:rFonts w:eastAsiaTheme="minorHAnsi" w:cs="Arial"/>
          <w:b/>
          <w:i/>
          <w:sz w:val="22"/>
          <w:szCs w:val="22"/>
          <w:lang w:eastAsia="en-US"/>
        </w:rPr>
        <w:t>wohlüberle</w:t>
      </w:r>
      <w:r w:rsidR="005C0854" w:rsidRPr="005638AA">
        <w:rPr>
          <w:rFonts w:eastAsiaTheme="minorHAnsi" w:cs="Arial"/>
          <w:b/>
          <w:i/>
          <w:sz w:val="22"/>
          <w:szCs w:val="22"/>
          <w:lang w:eastAsia="en-US"/>
        </w:rPr>
        <w:t>g</w:t>
      </w:r>
      <w:r w:rsidR="005C0854" w:rsidRPr="005638AA">
        <w:rPr>
          <w:rFonts w:eastAsiaTheme="minorHAnsi" w:cs="Arial"/>
          <w:b/>
          <w:i/>
          <w:sz w:val="22"/>
          <w:szCs w:val="22"/>
          <w:lang w:eastAsia="en-US"/>
        </w:rPr>
        <w:t>ten</w:t>
      </w:r>
      <w:r w:rsidR="0054662F" w:rsidRPr="005638AA">
        <w:rPr>
          <w:rFonts w:eastAsiaTheme="minorHAnsi" w:cs="Arial"/>
          <w:b/>
          <w:i/>
          <w:sz w:val="22"/>
          <w:szCs w:val="22"/>
          <w:lang w:eastAsia="en-US"/>
        </w:rPr>
        <w:t xml:space="preserve"> </w:t>
      </w:r>
      <w:r w:rsidR="005C0854" w:rsidRPr="005638AA">
        <w:rPr>
          <w:rFonts w:eastAsiaTheme="minorHAnsi" w:cs="Arial"/>
          <w:b/>
          <w:i/>
          <w:sz w:val="22"/>
          <w:szCs w:val="22"/>
          <w:lang w:eastAsia="en-US"/>
        </w:rPr>
        <w:t>Umgang mit einer Gefahrensituation</w:t>
      </w:r>
      <w:r w:rsidR="00CD3837" w:rsidRPr="005638AA">
        <w:rPr>
          <w:rFonts w:eastAsiaTheme="minorHAnsi" w:cs="Arial"/>
          <w:b/>
          <w:i/>
          <w:sz w:val="22"/>
          <w:szCs w:val="22"/>
          <w:lang w:eastAsia="en-US"/>
        </w:rPr>
        <w:t xml:space="preserve"> zu erleben</w:t>
      </w:r>
      <w:r w:rsidRPr="005638AA">
        <w:rPr>
          <w:rFonts w:eastAsiaTheme="minorHAnsi" w:cs="Arial"/>
          <w:b/>
          <w:i/>
          <w:sz w:val="22"/>
          <w:szCs w:val="22"/>
          <w:lang w:eastAsia="en-US"/>
        </w:rPr>
        <w:t xml:space="preserve"> und einzuüben</w:t>
      </w:r>
      <w:r w:rsidR="005C0854" w:rsidRPr="005638AA">
        <w:rPr>
          <w:rFonts w:eastAsiaTheme="minorHAnsi" w:cs="Arial"/>
          <w:b/>
          <w:i/>
          <w:sz w:val="22"/>
          <w:szCs w:val="22"/>
          <w:lang w:eastAsia="en-US"/>
        </w:rPr>
        <w:t>.</w:t>
      </w:r>
    </w:p>
    <w:p w:rsidR="00215BFE" w:rsidRDefault="00766B2E" w:rsidP="00215BFE">
      <w:pPr>
        <w:spacing w:before="60" w:after="120" w:line="276" w:lineRule="auto"/>
        <w:ind w:left="709" w:hanging="284"/>
        <w:jc w:val="left"/>
        <w:rPr>
          <w:rFonts w:cs="Arial"/>
          <w:sz w:val="22"/>
          <w:szCs w:val="22"/>
        </w:rPr>
      </w:pPr>
      <w:r>
        <w:rPr>
          <w:rFonts w:ascii="CMR10" w:eastAsiaTheme="minorHAnsi" w:hAnsi="CMR10" w:cs="CMR10"/>
          <w:sz w:val="22"/>
          <w:szCs w:val="22"/>
          <w:lang w:eastAsia="en-US"/>
        </w:rPr>
        <w:t>b)</w:t>
      </w:r>
      <w:r>
        <w:rPr>
          <w:rFonts w:ascii="CMR10" w:eastAsiaTheme="minorHAnsi" w:hAnsi="CMR10" w:cs="CMR10"/>
          <w:sz w:val="22"/>
          <w:szCs w:val="22"/>
          <w:lang w:eastAsia="en-US"/>
        </w:rPr>
        <w:tab/>
      </w:r>
      <w:r w:rsidR="005C0854" w:rsidRPr="00E46460">
        <w:rPr>
          <w:rFonts w:cs="Arial"/>
          <w:sz w:val="22"/>
          <w:szCs w:val="22"/>
        </w:rPr>
        <w:t>D</w:t>
      </w:r>
      <w:r w:rsidR="00363A37">
        <w:rPr>
          <w:rFonts w:cs="Arial"/>
          <w:sz w:val="22"/>
          <w:szCs w:val="22"/>
        </w:rPr>
        <w:t>ie</w:t>
      </w:r>
      <w:r w:rsidR="005C0854" w:rsidRPr="00E46460">
        <w:rPr>
          <w:rFonts w:cs="Arial"/>
          <w:sz w:val="22"/>
          <w:szCs w:val="22"/>
        </w:rPr>
        <w:t xml:space="preserve"> </w:t>
      </w:r>
      <w:r w:rsidR="00363A37">
        <w:rPr>
          <w:rFonts w:cs="Arial"/>
          <w:sz w:val="22"/>
          <w:szCs w:val="22"/>
        </w:rPr>
        <w:t>A</w:t>
      </w:r>
      <w:r w:rsidR="005C0854" w:rsidRPr="00E46460">
        <w:rPr>
          <w:rFonts w:cs="Arial"/>
          <w:sz w:val="22"/>
          <w:szCs w:val="22"/>
        </w:rPr>
        <w:t>ufbau</w:t>
      </w:r>
      <w:r w:rsidR="00363A37">
        <w:rPr>
          <w:rFonts w:cs="Arial"/>
          <w:sz w:val="22"/>
          <w:szCs w:val="22"/>
        </w:rPr>
        <w:t>ten für die drei Teilversuche</w:t>
      </w:r>
      <w:r>
        <w:rPr>
          <w:rFonts w:cs="Arial"/>
          <w:sz w:val="22"/>
          <w:szCs w:val="22"/>
        </w:rPr>
        <w:t xml:space="preserve"> (s. o.)</w:t>
      </w:r>
      <w:r w:rsidR="00363A37">
        <w:rPr>
          <w:rFonts w:cs="Arial"/>
          <w:sz w:val="22"/>
          <w:szCs w:val="22"/>
        </w:rPr>
        <w:t xml:space="preserve"> können</w:t>
      </w:r>
      <w:r w:rsidR="005C0854" w:rsidRPr="00E46460">
        <w:rPr>
          <w:rFonts w:cs="Arial"/>
          <w:sz w:val="22"/>
          <w:szCs w:val="22"/>
        </w:rPr>
        <w:t xml:space="preserve"> gemäß der Skizzen in Abbildung 1 bzw. </w:t>
      </w:r>
      <w:r w:rsidR="00E46460" w:rsidRPr="00E46460">
        <w:rPr>
          <w:rFonts w:cs="Arial"/>
          <w:sz w:val="22"/>
          <w:szCs w:val="22"/>
        </w:rPr>
        <w:t xml:space="preserve">der in Abbildung 2 </w:t>
      </w:r>
      <w:r w:rsidR="00E46460">
        <w:rPr>
          <w:rFonts w:cs="Arial"/>
          <w:sz w:val="22"/>
          <w:szCs w:val="22"/>
        </w:rPr>
        <w:t xml:space="preserve">gezeigten Fotos </w:t>
      </w:r>
      <w:r w:rsidR="005C0854" w:rsidRPr="00E46460">
        <w:rPr>
          <w:rFonts w:cs="Arial"/>
          <w:sz w:val="22"/>
          <w:szCs w:val="22"/>
        </w:rPr>
        <w:t>er</w:t>
      </w:r>
      <w:r w:rsidR="00E46460" w:rsidRPr="00E46460">
        <w:rPr>
          <w:rFonts w:cs="Arial"/>
          <w:sz w:val="22"/>
          <w:szCs w:val="22"/>
        </w:rPr>
        <w:t>folgen.</w:t>
      </w:r>
      <w:r w:rsidR="00E46460">
        <w:rPr>
          <w:rFonts w:cs="Arial"/>
          <w:sz w:val="22"/>
          <w:szCs w:val="22"/>
        </w:rPr>
        <w:t xml:space="preserve"> Als Transformatoren werden </w:t>
      </w:r>
      <w:r w:rsidR="00363A37">
        <w:rPr>
          <w:rFonts w:cs="Arial"/>
          <w:sz w:val="22"/>
          <w:szCs w:val="22"/>
        </w:rPr>
        <w:t xml:space="preserve">im ersten Teilversuch </w:t>
      </w:r>
      <w:r w:rsidR="00E46460">
        <w:rPr>
          <w:rFonts w:cs="Arial"/>
          <w:sz w:val="22"/>
          <w:szCs w:val="22"/>
        </w:rPr>
        <w:t>zwei Demonstrations-Aufbau-Transformatoren verwendet</w:t>
      </w:r>
      <w:r w:rsidR="00363A37">
        <w:rPr>
          <w:rFonts w:cs="Arial"/>
          <w:sz w:val="22"/>
          <w:szCs w:val="22"/>
        </w:rPr>
        <w:t xml:space="preserve">. Spulen mit den </w:t>
      </w:r>
      <w:r w:rsidR="00E46460">
        <w:rPr>
          <w:rFonts w:cs="Arial"/>
          <w:sz w:val="22"/>
          <w:szCs w:val="22"/>
        </w:rPr>
        <w:t>angegebenen Wi</w:t>
      </w:r>
      <w:r w:rsidR="00363A37">
        <w:rPr>
          <w:rFonts w:cs="Arial"/>
          <w:sz w:val="22"/>
          <w:szCs w:val="22"/>
        </w:rPr>
        <w:t>n</w:t>
      </w:r>
      <w:r w:rsidR="00E46460">
        <w:rPr>
          <w:rFonts w:cs="Arial"/>
          <w:sz w:val="22"/>
          <w:szCs w:val="22"/>
        </w:rPr>
        <w:t xml:space="preserve">dungszahlen </w:t>
      </w:r>
      <w:r w:rsidR="00363A37">
        <w:rPr>
          <w:rFonts w:cs="Arial"/>
          <w:sz w:val="22"/>
          <w:szCs w:val="22"/>
        </w:rPr>
        <w:t>(</w:t>
      </w:r>
      <w:r w:rsidR="00E46460">
        <w:rPr>
          <w:rFonts w:cs="Arial"/>
          <w:sz w:val="22"/>
          <w:szCs w:val="22"/>
        </w:rPr>
        <w:t xml:space="preserve">2 mal 50 Windungen und 2 mal </w:t>
      </w:r>
      <w:r w:rsidR="006F3ECD">
        <w:rPr>
          <w:rFonts w:cs="Arial"/>
          <w:sz w:val="22"/>
          <w:szCs w:val="22"/>
        </w:rPr>
        <w:t xml:space="preserve">500 oder evtl. </w:t>
      </w:r>
      <w:r w:rsidR="00E46460">
        <w:rPr>
          <w:rFonts w:cs="Arial"/>
          <w:sz w:val="22"/>
          <w:szCs w:val="22"/>
        </w:rPr>
        <w:t>1000 Windungen</w:t>
      </w:r>
      <w:r w:rsidR="00363A37">
        <w:rPr>
          <w:rFonts w:cs="Arial"/>
          <w:sz w:val="22"/>
          <w:szCs w:val="22"/>
        </w:rPr>
        <w:t>)</w:t>
      </w:r>
      <w:r w:rsidR="006266CB">
        <w:rPr>
          <w:rFonts w:cs="Arial"/>
          <w:sz w:val="22"/>
          <w:szCs w:val="22"/>
        </w:rPr>
        <w:t xml:space="preserve"> sind wohl (mit leichten herstellerspezifischen Abweichungen) in den mei</w:t>
      </w:r>
      <w:r w:rsidR="006266CB">
        <w:rPr>
          <w:rFonts w:cs="Arial"/>
          <w:sz w:val="22"/>
          <w:szCs w:val="22"/>
        </w:rPr>
        <w:t>s</w:t>
      </w:r>
      <w:r w:rsidR="006266CB">
        <w:rPr>
          <w:rFonts w:cs="Arial"/>
          <w:sz w:val="22"/>
          <w:szCs w:val="22"/>
        </w:rPr>
        <w:t>ten Physiksammlungen verfügbar. Natürlich kann z. B. eine der Spulen mit 50 Windu</w:t>
      </w:r>
      <w:r w:rsidR="006266CB">
        <w:rPr>
          <w:rFonts w:cs="Arial"/>
          <w:sz w:val="22"/>
          <w:szCs w:val="22"/>
        </w:rPr>
        <w:t>n</w:t>
      </w:r>
      <w:r w:rsidR="006266CB">
        <w:rPr>
          <w:rFonts w:cs="Arial"/>
          <w:sz w:val="22"/>
          <w:szCs w:val="22"/>
        </w:rPr>
        <w:t>gen auch leicht selbst hergestellt werden, in</w:t>
      </w:r>
      <w:r w:rsidR="00363A37">
        <w:rPr>
          <w:rFonts w:cs="Arial"/>
          <w:sz w:val="22"/>
          <w:szCs w:val="22"/>
        </w:rPr>
        <w:t>dem z. B. ein hinreichend langer</w:t>
      </w:r>
      <w:r w:rsidR="006266CB">
        <w:rPr>
          <w:rFonts w:cs="Arial"/>
          <w:sz w:val="22"/>
          <w:szCs w:val="22"/>
        </w:rPr>
        <w:t xml:space="preserve"> iso</w:t>
      </w:r>
      <w:r w:rsidR="00363A37">
        <w:rPr>
          <w:rFonts w:cs="Arial"/>
          <w:sz w:val="22"/>
          <w:szCs w:val="22"/>
        </w:rPr>
        <w:t>lierter</w:t>
      </w:r>
      <w:r w:rsidR="006266CB">
        <w:rPr>
          <w:rFonts w:cs="Arial"/>
          <w:sz w:val="22"/>
          <w:szCs w:val="22"/>
        </w:rPr>
        <w:t xml:space="preserve"> Kupferdraht, wie er z. B. in der Haushaltselektroinstallati</w:t>
      </w:r>
      <w:r w:rsidR="00363A37">
        <w:rPr>
          <w:rFonts w:cs="Arial"/>
          <w:sz w:val="22"/>
          <w:szCs w:val="22"/>
        </w:rPr>
        <w:t>on v</w:t>
      </w:r>
      <w:r w:rsidR="006266CB">
        <w:rPr>
          <w:rFonts w:cs="Arial"/>
          <w:sz w:val="22"/>
          <w:szCs w:val="22"/>
        </w:rPr>
        <w:t xml:space="preserve">erwendet wird, </w:t>
      </w:r>
      <w:r w:rsidR="00363A37">
        <w:rPr>
          <w:rFonts w:cs="Arial"/>
          <w:sz w:val="22"/>
          <w:szCs w:val="22"/>
        </w:rPr>
        <w:t>unmittelbar auf den U-Kern des Transformators aufge</w:t>
      </w:r>
      <w:r w:rsidR="001970F2">
        <w:rPr>
          <w:rFonts w:cs="Arial"/>
          <w:sz w:val="22"/>
          <w:szCs w:val="22"/>
        </w:rPr>
        <w:t xml:space="preserve">wickelt wird. </w:t>
      </w:r>
      <w:r w:rsidR="006266CB">
        <w:rPr>
          <w:rFonts w:cs="Arial"/>
          <w:sz w:val="22"/>
          <w:szCs w:val="22"/>
        </w:rPr>
        <w:t>Das Foto in Abbildung 2 a zeigt eine solche selbst</w:t>
      </w:r>
      <w:r w:rsidR="001970F2">
        <w:rPr>
          <w:rFonts w:cs="Arial"/>
          <w:sz w:val="22"/>
          <w:szCs w:val="22"/>
        </w:rPr>
        <w:t xml:space="preserve"> h</w:t>
      </w:r>
      <w:r w:rsidR="006266CB">
        <w:rPr>
          <w:rFonts w:cs="Arial"/>
          <w:sz w:val="22"/>
          <w:szCs w:val="22"/>
        </w:rPr>
        <w:t>er</w:t>
      </w:r>
      <w:r w:rsidR="001970F2">
        <w:rPr>
          <w:rFonts w:cs="Arial"/>
          <w:sz w:val="22"/>
          <w:szCs w:val="22"/>
        </w:rPr>
        <w:t>ge</w:t>
      </w:r>
      <w:r w:rsidR="006266CB">
        <w:rPr>
          <w:rFonts w:cs="Arial"/>
          <w:sz w:val="22"/>
          <w:szCs w:val="22"/>
        </w:rPr>
        <w:t>stel</w:t>
      </w:r>
      <w:r w:rsidR="001970F2">
        <w:rPr>
          <w:rFonts w:cs="Arial"/>
          <w:sz w:val="22"/>
          <w:szCs w:val="22"/>
        </w:rPr>
        <w:t>lte Spule. Die „Hochspannungsleitungen“</w:t>
      </w:r>
      <w:r w:rsidR="000E21F8">
        <w:rPr>
          <w:rFonts w:cs="Arial"/>
          <w:sz w:val="22"/>
          <w:szCs w:val="22"/>
        </w:rPr>
        <w:t xml:space="preserve"> („Freileitungen“)</w:t>
      </w:r>
      <w:r w:rsidR="001970F2">
        <w:rPr>
          <w:rFonts w:cs="Arial"/>
          <w:sz w:val="22"/>
          <w:szCs w:val="22"/>
        </w:rPr>
        <w:t xml:space="preserve">, welche die beiden Spulen mit </w:t>
      </w:r>
      <w:r w:rsidR="00092348">
        <w:rPr>
          <w:rFonts w:cs="Arial"/>
          <w:sz w:val="22"/>
          <w:szCs w:val="22"/>
        </w:rPr>
        <w:t xml:space="preserve">jeweils </w:t>
      </w:r>
      <w:r w:rsidR="006F3ECD">
        <w:rPr>
          <w:rFonts w:cs="Arial"/>
          <w:sz w:val="22"/>
          <w:szCs w:val="22"/>
        </w:rPr>
        <w:t xml:space="preserve">500 </w:t>
      </w:r>
      <w:r w:rsidR="00A07C40">
        <w:rPr>
          <w:rFonts w:cs="Arial"/>
          <w:sz w:val="22"/>
          <w:szCs w:val="22"/>
        </w:rPr>
        <w:t>(</w:t>
      </w:r>
      <w:r w:rsidR="006F3ECD">
        <w:rPr>
          <w:rFonts w:cs="Arial"/>
          <w:sz w:val="22"/>
          <w:szCs w:val="22"/>
        </w:rPr>
        <w:t xml:space="preserve">oder </w:t>
      </w:r>
      <w:r w:rsidR="001970F2">
        <w:rPr>
          <w:rFonts w:cs="Arial"/>
          <w:sz w:val="22"/>
          <w:szCs w:val="22"/>
        </w:rPr>
        <w:t>1000</w:t>
      </w:r>
      <w:r w:rsidR="00A07C40">
        <w:rPr>
          <w:rFonts w:cs="Arial"/>
          <w:sz w:val="22"/>
          <w:szCs w:val="22"/>
        </w:rPr>
        <w:t>)</w:t>
      </w:r>
      <w:r w:rsidR="001970F2">
        <w:rPr>
          <w:rFonts w:cs="Arial"/>
          <w:sz w:val="22"/>
          <w:szCs w:val="22"/>
        </w:rPr>
        <w:t xml:space="preserve"> Windungen miteinander verbi</w:t>
      </w:r>
      <w:r w:rsidR="001970F2">
        <w:rPr>
          <w:rFonts w:cs="Arial"/>
          <w:sz w:val="22"/>
          <w:szCs w:val="22"/>
        </w:rPr>
        <w:t>n</w:t>
      </w:r>
      <w:r w:rsidR="001970F2">
        <w:rPr>
          <w:rFonts w:cs="Arial"/>
          <w:sz w:val="22"/>
          <w:szCs w:val="22"/>
        </w:rPr>
        <w:t>den</w:t>
      </w:r>
      <w:r w:rsidR="00DA1794">
        <w:rPr>
          <w:rFonts w:cs="Arial"/>
          <w:sz w:val="22"/>
          <w:szCs w:val="22"/>
        </w:rPr>
        <w:t xml:space="preserve">, </w:t>
      </w:r>
      <w:r w:rsidR="001970F2">
        <w:rPr>
          <w:rFonts w:cs="Arial"/>
          <w:sz w:val="22"/>
          <w:szCs w:val="22"/>
        </w:rPr>
        <w:t>werden aus dem „schulüblichen“ Chromnickeldrah</w:t>
      </w:r>
      <w:r w:rsidR="00DF1657">
        <w:rPr>
          <w:rFonts w:cs="Arial"/>
          <w:sz w:val="22"/>
          <w:szCs w:val="22"/>
        </w:rPr>
        <w:t>t (Experimentierdraht) mit einem</w:t>
      </w:r>
      <w:r w:rsidR="001970F2">
        <w:rPr>
          <w:rFonts w:cs="Arial"/>
          <w:sz w:val="22"/>
          <w:szCs w:val="22"/>
        </w:rPr>
        <w:t xml:space="preserve"> Durch</w:t>
      </w:r>
      <w:r w:rsidR="00092348">
        <w:rPr>
          <w:rFonts w:cs="Arial"/>
          <w:sz w:val="22"/>
          <w:szCs w:val="22"/>
        </w:rPr>
        <w:t>messer von</w:t>
      </w:r>
      <w:r w:rsidR="001970F2">
        <w:rPr>
          <w:rFonts w:cs="Arial"/>
          <w:sz w:val="22"/>
          <w:szCs w:val="22"/>
        </w:rPr>
        <w:t xml:space="preserve"> 0,5 mm hergestellt</w:t>
      </w:r>
      <w:r w:rsidR="000E21F8">
        <w:rPr>
          <w:rFonts w:cs="Arial"/>
          <w:sz w:val="22"/>
          <w:szCs w:val="22"/>
        </w:rPr>
        <w:t>.</w:t>
      </w:r>
      <w:r w:rsidR="00DA1794">
        <w:rPr>
          <w:rFonts w:cs="Arial"/>
          <w:sz w:val="22"/>
          <w:szCs w:val="22"/>
        </w:rPr>
        <w:t xml:space="preserve"> Werden dünnere Drähte verwendet, muss die „Fernleitung“ kürzer ausgelegt werden, was – mit Blick auf den Begriff </w:t>
      </w:r>
      <w:r w:rsidR="00DF1657">
        <w:rPr>
          <w:rFonts w:cs="Arial"/>
          <w:sz w:val="22"/>
          <w:szCs w:val="22"/>
        </w:rPr>
        <w:t>„</w:t>
      </w:r>
      <w:r w:rsidR="00DA1794">
        <w:rPr>
          <w:rFonts w:cs="Arial"/>
          <w:sz w:val="22"/>
          <w:szCs w:val="22"/>
        </w:rPr>
        <w:t>Fernleitung</w:t>
      </w:r>
      <w:r w:rsidR="00DF1657">
        <w:rPr>
          <w:rFonts w:cs="Arial"/>
          <w:sz w:val="22"/>
          <w:szCs w:val="22"/>
        </w:rPr>
        <w:t>“</w:t>
      </w:r>
      <w:r w:rsidR="00DA1794">
        <w:rPr>
          <w:rFonts w:cs="Arial"/>
          <w:sz w:val="22"/>
          <w:szCs w:val="22"/>
        </w:rPr>
        <w:t xml:space="preserve"> – nicht sehr sinnvoll ist. Die beiden Messgeräte im Hochspannungsteil des Aufbaus sollten</w:t>
      </w:r>
      <w:r w:rsidR="007A1DA0">
        <w:rPr>
          <w:rFonts w:cs="Arial"/>
          <w:sz w:val="22"/>
          <w:szCs w:val="22"/>
        </w:rPr>
        <w:t xml:space="preserve"> vor Be</w:t>
      </w:r>
      <w:r w:rsidR="00215BFE">
        <w:rPr>
          <w:rFonts w:cs="Arial"/>
          <w:sz w:val="22"/>
          <w:szCs w:val="22"/>
        </w:rPr>
        <w:t xml:space="preserve">ginn des Versuchs mit </w:t>
      </w:r>
      <w:r w:rsidR="00215BFE" w:rsidRPr="000E21F8">
        <w:rPr>
          <w:rFonts w:cs="Arial"/>
          <w:b/>
          <w:sz w:val="22"/>
          <w:szCs w:val="22"/>
        </w:rPr>
        <w:t>berührungssicheren</w:t>
      </w:r>
      <w:r w:rsidR="00215BFE" w:rsidRPr="000E21F8">
        <w:rPr>
          <w:rFonts w:cs="Arial"/>
          <w:b/>
          <w:i/>
          <w:sz w:val="22"/>
          <w:szCs w:val="22"/>
        </w:rPr>
        <w:t>(!)</w:t>
      </w:r>
      <w:r w:rsidR="00215BFE">
        <w:rPr>
          <w:rFonts w:cs="Arial"/>
          <w:sz w:val="22"/>
          <w:szCs w:val="22"/>
        </w:rPr>
        <w:t xml:space="preserve"> Messleitungen</w:t>
      </w:r>
      <w:r w:rsidR="007A1DA0">
        <w:rPr>
          <w:rFonts w:cs="Arial"/>
          <w:sz w:val="22"/>
          <w:szCs w:val="22"/>
        </w:rPr>
        <w:t xml:space="preserve"> angeschlossen werden, </w:t>
      </w:r>
      <w:r w:rsidR="007A1DA0" w:rsidRPr="00092348">
        <w:rPr>
          <w:rFonts w:cs="Arial"/>
          <w:b/>
          <w:i/>
          <w:sz w:val="22"/>
          <w:szCs w:val="22"/>
        </w:rPr>
        <w:t xml:space="preserve">Umbauten während der Versuchsdurchführung </w:t>
      </w:r>
      <w:r w:rsidR="00BB0D3E">
        <w:rPr>
          <w:rFonts w:cs="Arial"/>
          <w:b/>
          <w:i/>
          <w:sz w:val="22"/>
          <w:szCs w:val="22"/>
        </w:rPr>
        <w:t xml:space="preserve">müssen </w:t>
      </w:r>
      <w:r w:rsidR="007A1DA0" w:rsidRPr="00092348">
        <w:rPr>
          <w:rFonts w:cs="Arial"/>
          <w:b/>
          <w:i/>
          <w:sz w:val="22"/>
          <w:szCs w:val="22"/>
        </w:rPr>
        <w:t xml:space="preserve"> aus Sicherheit</w:t>
      </w:r>
      <w:r w:rsidR="007A1DA0" w:rsidRPr="00092348">
        <w:rPr>
          <w:rFonts w:cs="Arial"/>
          <w:b/>
          <w:i/>
          <w:sz w:val="22"/>
          <w:szCs w:val="22"/>
        </w:rPr>
        <w:t>s</w:t>
      </w:r>
      <w:r w:rsidR="007A1DA0" w:rsidRPr="00092348">
        <w:rPr>
          <w:rFonts w:cs="Arial"/>
          <w:b/>
          <w:i/>
          <w:sz w:val="22"/>
          <w:szCs w:val="22"/>
        </w:rPr>
        <w:t>gründen unterbleiben oder nur nach Abschaltung der gesamten Versuchsanor</w:t>
      </w:r>
      <w:r w:rsidR="007A1DA0" w:rsidRPr="00092348">
        <w:rPr>
          <w:rFonts w:cs="Arial"/>
          <w:b/>
          <w:i/>
          <w:sz w:val="22"/>
          <w:szCs w:val="22"/>
        </w:rPr>
        <w:t>d</w:t>
      </w:r>
      <w:r w:rsidR="007A1DA0" w:rsidRPr="00092348">
        <w:rPr>
          <w:rFonts w:cs="Arial"/>
          <w:b/>
          <w:i/>
          <w:sz w:val="22"/>
          <w:szCs w:val="22"/>
        </w:rPr>
        <w:t>nung erfolgen</w:t>
      </w:r>
      <w:r w:rsidR="005F1B1A" w:rsidRPr="00092348">
        <w:rPr>
          <w:rFonts w:cs="Arial"/>
          <w:b/>
          <w:i/>
          <w:sz w:val="22"/>
          <w:szCs w:val="22"/>
        </w:rPr>
        <w:t>!</w:t>
      </w:r>
      <w:r w:rsidR="005F1B1A">
        <w:rPr>
          <w:rFonts w:cs="Arial"/>
          <w:sz w:val="22"/>
          <w:szCs w:val="22"/>
        </w:rPr>
        <w:t xml:space="preserve"> F</w:t>
      </w:r>
      <w:r w:rsidR="007A1DA0">
        <w:rPr>
          <w:rFonts w:cs="Arial"/>
          <w:sz w:val="22"/>
          <w:szCs w:val="22"/>
        </w:rPr>
        <w:t>ür alle übrigen elektrisch leitenden Verbindungen werden Experime</w:t>
      </w:r>
      <w:r w:rsidR="007A1DA0">
        <w:rPr>
          <w:rFonts w:cs="Arial"/>
          <w:sz w:val="22"/>
          <w:szCs w:val="22"/>
        </w:rPr>
        <w:t>n</w:t>
      </w:r>
      <w:r w:rsidR="007A1DA0">
        <w:rPr>
          <w:rFonts w:cs="Arial"/>
          <w:sz w:val="22"/>
          <w:szCs w:val="22"/>
        </w:rPr>
        <w:t>tierkabel verwendet.</w:t>
      </w:r>
    </w:p>
    <w:p w:rsidR="00945B73" w:rsidRDefault="00215BFE" w:rsidP="00945B73">
      <w:pPr>
        <w:spacing w:after="120" w:line="276" w:lineRule="auto"/>
        <w:ind w:left="709" w:hanging="284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c)</w:t>
      </w:r>
      <w:r>
        <w:rPr>
          <w:rFonts w:cs="Arial"/>
          <w:sz w:val="22"/>
          <w:szCs w:val="22"/>
        </w:rPr>
        <w:tab/>
        <w:t>Für</w:t>
      </w:r>
      <w:r w:rsidR="005F1B1A">
        <w:rPr>
          <w:rFonts w:cs="Arial"/>
          <w:sz w:val="22"/>
          <w:szCs w:val="22"/>
        </w:rPr>
        <w:t xml:space="preserve"> Teilversuch 2 (siehe Abbildungen 1</w:t>
      </w:r>
      <w:r>
        <w:rPr>
          <w:rFonts w:cs="Arial"/>
          <w:sz w:val="22"/>
          <w:szCs w:val="22"/>
        </w:rPr>
        <w:t xml:space="preserve"> </w:t>
      </w:r>
      <w:r w:rsidR="005F1B1A">
        <w:rPr>
          <w:rFonts w:cs="Arial"/>
          <w:sz w:val="22"/>
          <w:szCs w:val="22"/>
        </w:rPr>
        <w:t>b bzw. 2</w:t>
      </w:r>
      <w:r>
        <w:rPr>
          <w:rFonts w:cs="Arial"/>
          <w:sz w:val="22"/>
          <w:szCs w:val="22"/>
        </w:rPr>
        <w:t xml:space="preserve"> b) werden </w:t>
      </w:r>
      <w:r w:rsidR="005F1B1A">
        <w:rPr>
          <w:rFonts w:cs="Arial"/>
          <w:sz w:val="22"/>
          <w:szCs w:val="22"/>
        </w:rPr>
        <w:t xml:space="preserve">bei </w:t>
      </w:r>
      <w:r w:rsidR="005F1B1A" w:rsidRPr="00215BFE">
        <w:rPr>
          <w:rFonts w:cs="Arial"/>
          <w:b/>
          <w:i/>
          <w:sz w:val="22"/>
          <w:szCs w:val="22"/>
        </w:rPr>
        <w:t>spannungsfreier</w:t>
      </w:r>
      <w:r>
        <w:rPr>
          <w:rFonts w:cs="Arial"/>
          <w:b/>
          <w:i/>
          <w:sz w:val="22"/>
          <w:szCs w:val="22"/>
        </w:rPr>
        <w:t>(</w:t>
      </w:r>
      <w:r w:rsidR="005F1B1A" w:rsidRPr="00215BFE">
        <w:rPr>
          <w:rFonts w:cs="Arial"/>
          <w:b/>
          <w:i/>
          <w:sz w:val="22"/>
          <w:szCs w:val="22"/>
        </w:rPr>
        <w:t>!</w:t>
      </w:r>
      <w:r>
        <w:rPr>
          <w:rFonts w:cs="Arial"/>
          <w:b/>
          <w:i/>
          <w:sz w:val="22"/>
          <w:szCs w:val="22"/>
        </w:rPr>
        <w:t>)</w:t>
      </w:r>
      <w:r w:rsidR="005F1B1A">
        <w:rPr>
          <w:rFonts w:cs="Arial"/>
          <w:sz w:val="22"/>
          <w:szCs w:val="22"/>
        </w:rPr>
        <w:t xml:space="preserve"> Schal</w:t>
      </w:r>
      <w:r w:rsidR="00945B73">
        <w:rPr>
          <w:rFonts w:cs="Arial"/>
          <w:sz w:val="22"/>
          <w:szCs w:val="22"/>
        </w:rPr>
        <w:t>tung</w:t>
      </w:r>
      <w:r w:rsidR="005F1B1A">
        <w:rPr>
          <w:rFonts w:cs="Arial"/>
          <w:sz w:val="22"/>
          <w:szCs w:val="22"/>
        </w:rPr>
        <w:t xml:space="preserve"> die beiden Transformatoren entfernt, alle übrigen Versuchsparameter werden allenfalls leicht angepasst.</w:t>
      </w:r>
    </w:p>
    <w:p w:rsidR="000B1941" w:rsidRDefault="00945B73" w:rsidP="0090391A">
      <w:pPr>
        <w:spacing w:after="120" w:line="276" w:lineRule="auto"/>
        <w:ind w:left="709" w:hanging="284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d)</w:t>
      </w:r>
      <w:r>
        <w:rPr>
          <w:rFonts w:cs="Arial"/>
          <w:sz w:val="22"/>
          <w:szCs w:val="22"/>
        </w:rPr>
        <w:tab/>
        <w:t>Für den</w:t>
      </w:r>
      <w:r w:rsidR="005F1B1A">
        <w:rPr>
          <w:rFonts w:cs="Arial"/>
          <w:sz w:val="22"/>
          <w:szCs w:val="22"/>
        </w:rPr>
        <w:t xml:space="preserve"> 3. Teilversuch (Abbildungen 1</w:t>
      </w:r>
      <w:r>
        <w:rPr>
          <w:rFonts w:cs="Arial"/>
          <w:sz w:val="22"/>
          <w:szCs w:val="22"/>
        </w:rPr>
        <w:t xml:space="preserve"> </w:t>
      </w:r>
      <w:r w:rsidR="005F1B1A">
        <w:rPr>
          <w:rFonts w:cs="Arial"/>
          <w:sz w:val="22"/>
          <w:szCs w:val="22"/>
        </w:rPr>
        <w:t>c bzw.2</w:t>
      </w:r>
      <w:r>
        <w:rPr>
          <w:rFonts w:cs="Arial"/>
          <w:sz w:val="22"/>
          <w:szCs w:val="22"/>
        </w:rPr>
        <w:t xml:space="preserve"> c) werden</w:t>
      </w:r>
      <w:r w:rsidR="005F1B1A">
        <w:rPr>
          <w:rFonts w:cs="Arial"/>
          <w:sz w:val="22"/>
          <w:szCs w:val="22"/>
        </w:rPr>
        <w:t xml:space="preserve"> die beiden aus Chromnicke</w:t>
      </w:r>
      <w:r w:rsidR="005F1B1A">
        <w:rPr>
          <w:rFonts w:cs="Arial"/>
          <w:sz w:val="22"/>
          <w:szCs w:val="22"/>
        </w:rPr>
        <w:t>l</w:t>
      </w:r>
      <w:r w:rsidR="005F1B1A">
        <w:rPr>
          <w:rFonts w:cs="Arial"/>
          <w:sz w:val="22"/>
          <w:szCs w:val="22"/>
        </w:rPr>
        <w:t>draht</w:t>
      </w:r>
      <w:r w:rsidR="00391697">
        <w:rPr>
          <w:rFonts w:cs="Arial"/>
          <w:sz w:val="22"/>
          <w:szCs w:val="22"/>
        </w:rPr>
        <w:t xml:space="preserve"> </w:t>
      </w:r>
      <w:r w:rsidR="00A07C40">
        <w:rPr>
          <w:rFonts w:cs="Arial"/>
          <w:sz w:val="22"/>
          <w:szCs w:val="22"/>
        </w:rPr>
        <w:t>bestehenden Fernleitungen durch</w:t>
      </w:r>
      <w:r w:rsidR="000E21F8">
        <w:rPr>
          <w:rFonts w:cs="Arial"/>
          <w:sz w:val="22"/>
          <w:szCs w:val="22"/>
        </w:rPr>
        <w:t xml:space="preserve"> </w:t>
      </w:r>
      <w:r w:rsidR="002F1B99">
        <w:rPr>
          <w:rFonts w:cs="Arial"/>
          <w:sz w:val="22"/>
          <w:szCs w:val="22"/>
        </w:rPr>
        <w:t>„</w:t>
      </w:r>
      <w:proofErr w:type="spellStart"/>
      <w:r w:rsidR="00391697">
        <w:rPr>
          <w:rFonts w:cs="Arial"/>
          <w:sz w:val="22"/>
          <w:szCs w:val="22"/>
        </w:rPr>
        <w:t>niedrigohmige</w:t>
      </w:r>
      <w:proofErr w:type="spellEnd"/>
      <w:r w:rsidR="002F1B99">
        <w:rPr>
          <w:rFonts w:cs="Arial"/>
          <w:sz w:val="22"/>
          <w:szCs w:val="22"/>
        </w:rPr>
        <w:t>“</w:t>
      </w:r>
      <w:r w:rsidR="00391697">
        <w:rPr>
          <w:rFonts w:cs="Arial"/>
          <w:sz w:val="22"/>
          <w:szCs w:val="22"/>
        </w:rPr>
        <w:t xml:space="preserve"> Kupferleitungen ersetzt.</w:t>
      </w:r>
      <w:r w:rsidR="000B1941">
        <w:rPr>
          <w:rFonts w:cs="Arial"/>
          <w:sz w:val="22"/>
          <w:szCs w:val="22"/>
        </w:rPr>
        <w:br/>
      </w:r>
    </w:p>
    <w:p w:rsidR="000B1941" w:rsidRPr="001864BE" w:rsidRDefault="000B1941" w:rsidP="00D870B3">
      <w:pPr>
        <w:spacing w:after="120" w:line="276" w:lineRule="auto"/>
        <w:ind w:left="709" w:hanging="284"/>
        <w:jc w:val="left"/>
        <w:rPr>
          <w:rFonts w:cs="Arial"/>
          <w:b/>
          <w:sz w:val="22"/>
          <w:szCs w:val="22"/>
        </w:rPr>
      </w:pPr>
      <w:r w:rsidRPr="001864BE">
        <w:rPr>
          <w:rFonts w:cs="Arial"/>
          <w:b/>
          <w:sz w:val="22"/>
          <w:szCs w:val="22"/>
        </w:rPr>
        <w:t xml:space="preserve">Zusätzliche Hinweise </w:t>
      </w:r>
      <w:r w:rsidR="00124940" w:rsidRPr="001864BE">
        <w:rPr>
          <w:rFonts w:cs="Arial"/>
          <w:b/>
          <w:sz w:val="22"/>
          <w:szCs w:val="22"/>
        </w:rPr>
        <w:t>und Entscheidungshilfen zur Versuchskonfiguration:</w:t>
      </w:r>
    </w:p>
    <w:p w:rsidR="00D870B3" w:rsidRPr="001864BE" w:rsidRDefault="00D870B3" w:rsidP="00A43AE6">
      <w:pPr>
        <w:spacing w:after="120" w:line="276" w:lineRule="auto"/>
        <w:ind w:left="425"/>
        <w:jc w:val="left"/>
        <w:rPr>
          <w:rFonts w:cs="Arial"/>
          <w:sz w:val="22"/>
          <w:szCs w:val="22"/>
        </w:rPr>
      </w:pPr>
      <w:r w:rsidRPr="001864BE">
        <w:rPr>
          <w:rFonts w:cs="Arial"/>
          <w:sz w:val="22"/>
          <w:szCs w:val="22"/>
        </w:rPr>
        <w:t>U</w:t>
      </w:r>
      <w:r w:rsidR="00F1717C">
        <w:rPr>
          <w:rFonts w:cs="Arial"/>
          <w:sz w:val="22"/>
          <w:szCs w:val="22"/>
        </w:rPr>
        <w:t>m mit den üblicherweise in den</w:t>
      </w:r>
      <w:r w:rsidRPr="001864BE">
        <w:rPr>
          <w:rFonts w:cs="Arial"/>
          <w:sz w:val="22"/>
          <w:szCs w:val="22"/>
        </w:rPr>
        <w:t xml:space="preserve"> Sammlung</w:t>
      </w:r>
      <w:r w:rsidR="00F1717C">
        <w:rPr>
          <w:rFonts w:cs="Arial"/>
          <w:sz w:val="22"/>
          <w:szCs w:val="22"/>
        </w:rPr>
        <w:t>en</w:t>
      </w:r>
      <w:r w:rsidRPr="001864BE">
        <w:rPr>
          <w:rFonts w:cs="Arial"/>
          <w:sz w:val="22"/>
          <w:szCs w:val="22"/>
        </w:rPr>
        <w:t xml:space="preserve"> vorhandenen Netzgeräten und Spulen die Versuchsaufbauten für die drei Teilversuche so zu konfigurieren, dass die gewünschten E</w:t>
      </w:r>
      <w:r w:rsidRPr="001864BE">
        <w:rPr>
          <w:rFonts w:cs="Arial"/>
          <w:sz w:val="22"/>
          <w:szCs w:val="22"/>
        </w:rPr>
        <w:t>f</w:t>
      </w:r>
      <w:r w:rsidRPr="001864BE">
        <w:rPr>
          <w:rFonts w:cs="Arial"/>
          <w:sz w:val="22"/>
          <w:szCs w:val="22"/>
        </w:rPr>
        <w:t>fekte auch deutlich wahrnehmbar sind, können folgende Versuchshinweise eventuell hil</w:t>
      </w:r>
      <w:r w:rsidRPr="001864BE">
        <w:rPr>
          <w:rFonts w:cs="Arial"/>
          <w:sz w:val="22"/>
          <w:szCs w:val="22"/>
        </w:rPr>
        <w:t>f</w:t>
      </w:r>
      <w:r w:rsidRPr="001864BE">
        <w:rPr>
          <w:rFonts w:cs="Arial"/>
          <w:sz w:val="22"/>
          <w:szCs w:val="22"/>
        </w:rPr>
        <w:t>reich sein:</w:t>
      </w:r>
    </w:p>
    <w:p w:rsidR="00200047" w:rsidRDefault="00992E30" w:rsidP="00A43AE6">
      <w:pPr>
        <w:pStyle w:val="Listenabsatz"/>
        <w:numPr>
          <w:ilvl w:val="0"/>
          <w:numId w:val="9"/>
        </w:numPr>
        <w:spacing w:after="120" w:line="276" w:lineRule="auto"/>
        <w:ind w:left="709" w:hanging="284"/>
        <w:contextualSpacing w:val="0"/>
        <w:jc w:val="left"/>
        <w:rPr>
          <w:rFonts w:cs="Arial"/>
          <w:sz w:val="22"/>
          <w:szCs w:val="22"/>
        </w:rPr>
      </w:pPr>
      <w:r w:rsidRPr="001864BE">
        <w:rPr>
          <w:rFonts w:cs="Arial"/>
          <w:sz w:val="22"/>
          <w:szCs w:val="22"/>
        </w:rPr>
        <w:t xml:space="preserve">Das Übersetzungsverhältnis der Transformatoren sollte möglichst groß, die Spannung in </w:t>
      </w:r>
      <w:r w:rsidRPr="0072474F">
        <w:rPr>
          <w:rFonts w:cs="Arial"/>
          <w:sz w:val="22"/>
          <w:szCs w:val="22"/>
        </w:rPr>
        <w:t xml:space="preserve">den Freileitungen jedoch nicht unnötig hoch sein. Ein sinnvoller Kompromiss kann z. B. mit den Windungszahlen </w:t>
      </w:r>
      <w:r w:rsidR="00841C51" w:rsidRPr="00992E30">
        <w:rPr>
          <w:rFonts w:cs="Arial"/>
          <w:position w:val="-10"/>
          <w:sz w:val="22"/>
          <w:szCs w:val="22"/>
        </w:rPr>
        <w:object w:dxaOrig="13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75pt;height:17.55pt" o:ole="">
            <v:imagedata r:id="rId9" o:title=""/>
          </v:shape>
          <o:OLEObject Type="Embed" ProgID="Equation.3" ShapeID="_x0000_i1025" DrawAspect="Content" ObjectID="_1548847198" r:id="rId10"/>
        </w:object>
      </w:r>
      <w:r>
        <w:rPr>
          <w:rFonts w:cs="Arial"/>
          <w:sz w:val="22"/>
          <w:szCs w:val="22"/>
        </w:rPr>
        <w:t xml:space="preserve"> </w:t>
      </w:r>
      <w:r w:rsidRPr="0072474F">
        <w:rPr>
          <w:rFonts w:cs="Arial"/>
          <w:sz w:val="22"/>
          <w:szCs w:val="22"/>
        </w:rPr>
        <w:t xml:space="preserve">und  </w:t>
      </w:r>
      <w:r w:rsidR="00F1717C" w:rsidRPr="00992E30">
        <w:rPr>
          <w:rFonts w:cs="Arial"/>
          <w:position w:val="-12"/>
          <w:sz w:val="22"/>
          <w:szCs w:val="22"/>
        </w:rPr>
        <w:object w:dxaOrig="1420" w:dyaOrig="360">
          <v:shape id="_x0000_i1026" type="#_x0000_t75" style="width:71.35pt;height:18.15pt" o:ole="">
            <v:imagedata r:id="rId11" o:title=""/>
          </v:shape>
          <o:OLEObject Type="Embed" ProgID="Equation.3" ShapeID="_x0000_i1026" DrawAspect="Content" ObjectID="_1548847199" r:id="rId12"/>
        </w:object>
      </w:r>
      <w:r>
        <w:rPr>
          <w:rFonts w:cs="Arial"/>
          <w:sz w:val="22"/>
          <w:szCs w:val="22"/>
        </w:rPr>
        <w:t xml:space="preserve"> </w:t>
      </w:r>
      <w:r w:rsidRPr="0072474F">
        <w:rPr>
          <w:rFonts w:cs="Arial"/>
          <w:sz w:val="22"/>
          <w:szCs w:val="22"/>
        </w:rPr>
        <w:t xml:space="preserve">erzielt werden. Damit </w:t>
      </w:r>
      <w:proofErr w:type="gramStart"/>
      <w:r w:rsidRPr="0072474F">
        <w:rPr>
          <w:rFonts w:cs="Arial"/>
          <w:sz w:val="22"/>
          <w:szCs w:val="22"/>
        </w:rPr>
        <w:t xml:space="preserve">beträgt </w:t>
      </w:r>
      <w:proofErr w:type="gramEnd"/>
      <w:r w:rsidR="007F46DD">
        <w:rPr>
          <w:rFonts w:cs="Arial"/>
          <w:position w:val="-10"/>
          <w:sz w:val="22"/>
          <w:szCs w:val="22"/>
        </w:rPr>
        <w:object w:dxaOrig="2240" w:dyaOrig="340">
          <v:shape id="_x0000_i1027" type="#_x0000_t75" style="width:112.05pt;height:17.55pt" o:ole="">
            <v:imagedata r:id="rId13" o:title=""/>
          </v:shape>
          <o:OLEObject Type="Embed" ProgID="Equation.3" ShapeID="_x0000_i1027" DrawAspect="Content" ObjectID="_1548847200" r:id="rId14"/>
        </w:object>
      </w:r>
      <w:r w:rsidR="007C72B7">
        <w:rPr>
          <w:rFonts w:cs="Arial"/>
          <w:sz w:val="22"/>
          <w:szCs w:val="22"/>
        </w:rPr>
        <w:t xml:space="preserve">. </w:t>
      </w:r>
      <w:r w:rsidR="0090391A">
        <w:rPr>
          <w:rFonts w:cs="Arial"/>
          <w:sz w:val="22"/>
          <w:szCs w:val="22"/>
        </w:rPr>
        <w:t xml:space="preserve">Mit </w:t>
      </w:r>
      <w:r w:rsidR="0090391A">
        <w:rPr>
          <w:rFonts w:cs="Arial"/>
          <w:position w:val="-12"/>
          <w:sz w:val="22"/>
          <w:szCs w:val="22"/>
        </w:rPr>
        <w:object w:dxaOrig="1520" w:dyaOrig="360">
          <v:shape id="_x0000_i1028" type="#_x0000_t75" style="width:75.75pt;height:18.15pt" o:ole="">
            <v:imagedata r:id="rId15" o:title=""/>
          </v:shape>
          <o:OLEObject Type="Embed" ProgID="Equation.3" ShapeID="_x0000_i1028" DrawAspect="Content" ObjectID="_1548847201" r:id="rId16"/>
        </w:object>
      </w:r>
      <w:r w:rsidR="0090391A">
        <w:rPr>
          <w:rFonts w:cs="Arial"/>
          <w:sz w:val="22"/>
          <w:szCs w:val="22"/>
        </w:rPr>
        <w:t xml:space="preserve"> Windungen kann </w:t>
      </w:r>
      <w:r w:rsidR="00A43AE6">
        <w:rPr>
          <w:rFonts w:cs="Arial"/>
          <w:sz w:val="22"/>
          <w:szCs w:val="22"/>
        </w:rPr>
        <w:t xml:space="preserve">zwar </w:t>
      </w:r>
      <w:r w:rsidR="0090391A">
        <w:rPr>
          <w:rFonts w:cs="Arial"/>
          <w:sz w:val="22"/>
          <w:szCs w:val="22"/>
        </w:rPr>
        <w:t xml:space="preserve">die </w:t>
      </w:r>
      <w:r w:rsidR="0090391A" w:rsidRPr="00EA7C1F">
        <w:rPr>
          <w:rFonts w:cs="Arial"/>
          <w:sz w:val="22"/>
          <w:szCs w:val="22"/>
        </w:rPr>
        <w:t>Wahrnehmbarkeit des Effektes</w:t>
      </w:r>
      <w:r w:rsidR="00A43AE6">
        <w:rPr>
          <w:rFonts w:cs="Arial"/>
          <w:sz w:val="22"/>
          <w:szCs w:val="22"/>
        </w:rPr>
        <w:t xml:space="preserve"> eventuell</w:t>
      </w:r>
      <w:r w:rsidR="0090391A">
        <w:rPr>
          <w:rFonts w:cs="Arial"/>
          <w:sz w:val="22"/>
          <w:szCs w:val="22"/>
        </w:rPr>
        <w:t xml:space="preserve"> noch etwas verbes</w:t>
      </w:r>
      <w:r w:rsidR="00A43AE6">
        <w:rPr>
          <w:rFonts w:cs="Arial"/>
          <w:sz w:val="22"/>
          <w:szCs w:val="22"/>
        </w:rPr>
        <w:t>sert werden, die Spannung in den</w:t>
      </w:r>
      <w:r w:rsidR="0090391A">
        <w:rPr>
          <w:rFonts w:cs="Arial"/>
          <w:sz w:val="22"/>
          <w:szCs w:val="22"/>
        </w:rPr>
        <w:t xml:space="preserve"> Freileitu</w:t>
      </w:r>
      <w:r w:rsidR="0090391A">
        <w:rPr>
          <w:rFonts w:cs="Arial"/>
          <w:sz w:val="22"/>
          <w:szCs w:val="22"/>
        </w:rPr>
        <w:t>n</w:t>
      </w:r>
      <w:r w:rsidR="0090391A">
        <w:rPr>
          <w:rFonts w:cs="Arial"/>
          <w:sz w:val="22"/>
          <w:szCs w:val="22"/>
        </w:rPr>
        <w:t>g</w:t>
      </w:r>
      <w:r w:rsidR="00A43AE6">
        <w:rPr>
          <w:rFonts w:cs="Arial"/>
          <w:sz w:val="22"/>
          <w:szCs w:val="22"/>
        </w:rPr>
        <w:t>en</w:t>
      </w:r>
      <w:r w:rsidR="0090391A">
        <w:rPr>
          <w:rFonts w:cs="Arial"/>
          <w:sz w:val="22"/>
          <w:szCs w:val="22"/>
        </w:rPr>
        <w:t xml:space="preserve"> wächst in diesem Fall jedoch auf </w:t>
      </w:r>
      <w:r w:rsidR="007F46DD">
        <w:rPr>
          <w:rFonts w:cs="Arial"/>
          <w:sz w:val="22"/>
          <w:szCs w:val="22"/>
        </w:rPr>
        <w:t>deutlich über 10</w:t>
      </w:r>
      <w:r w:rsidR="0090391A">
        <w:rPr>
          <w:rFonts w:cs="Arial"/>
          <w:sz w:val="22"/>
          <w:szCs w:val="22"/>
        </w:rPr>
        <w:t>0 Volt.</w:t>
      </w:r>
    </w:p>
    <w:p w:rsidR="003A6FD5" w:rsidRDefault="007F46DD" w:rsidP="00200047">
      <w:pPr>
        <w:pStyle w:val="Listenabsatz"/>
        <w:spacing w:after="120" w:line="276" w:lineRule="auto"/>
        <w:ind w:left="709"/>
        <w:contextualSpacing w:val="0"/>
        <w:jc w:val="left"/>
        <w:rPr>
          <w:rFonts w:cs="Arial"/>
          <w:sz w:val="22"/>
          <w:szCs w:val="22"/>
        </w:rPr>
      </w:pPr>
      <w:r w:rsidRPr="001463EA">
        <w:rPr>
          <w:rFonts w:cs="Arial"/>
          <w:sz w:val="22"/>
          <w:szCs w:val="22"/>
          <w:u w:val="single"/>
        </w:rPr>
        <w:t>Hinweis</w:t>
      </w:r>
      <w:r w:rsidRPr="001463EA">
        <w:rPr>
          <w:rFonts w:cs="Arial"/>
          <w:sz w:val="22"/>
          <w:szCs w:val="22"/>
        </w:rPr>
        <w:t>:</w:t>
      </w:r>
      <w:r>
        <w:rPr>
          <w:rFonts w:cs="Arial"/>
          <w:sz w:val="22"/>
          <w:szCs w:val="22"/>
        </w:rPr>
        <w:t xml:space="preserve"> </w:t>
      </w:r>
      <w:r w:rsidR="00200047">
        <w:rPr>
          <w:rFonts w:cs="Arial"/>
          <w:sz w:val="22"/>
          <w:szCs w:val="22"/>
        </w:rPr>
        <w:t>Wir</w:t>
      </w:r>
      <w:r w:rsidR="001463EA">
        <w:rPr>
          <w:rFonts w:cs="Arial"/>
          <w:sz w:val="22"/>
          <w:szCs w:val="22"/>
        </w:rPr>
        <w:t>d</w:t>
      </w:r>
      <w:r w:rsidR="00200047">
        <w:rPr>
          <w:rFonts w:cs="Arial"/>
          <w:sz w:val="22"/>
          <w:szCs w:val="22"/>
        </w:rPr>
        <w:t xml:space="preserve"> mit der hier favorisierten Spulenkombination „</w:t>
      </w:r>
      <w:proofErr w:type="gramStart"/>
      <w:r w:rsidR="00C604A7">
        <w:rPr>
          <w:rFonts w:cs="Arial"/>
          <w:sz w:val="22"/>
          <w:szCs w:val="22"/>
        </w:rPr>
        <w:t>50</w:t>
      </w:r>
      <w:r w:rsidR="00DD7F4A">
        <w:rPr>
          <w:rFonts w:cs="Arial"/>
          <w:sz w:val="22"/>
          <w:szCs w:val="22"/>
        </w:rPr>
        <w:t xml:space="preserve"> </w:t>
      </w:r>
      <w:r w:rsidR="00200047" w:rsidRPr="00C604A7">
        <w:rPr>
          <w:rFonts w:cs="Arial"/>
          <w:b/>
          <w:sz w:val="22"/>
          <w:szCs w:val="22"/>
        </w:rPr>
        <w:t>:</w:t>
      </w:r>
      <w:proofErr w:type="gramEnd"/>
      <w:r w:rsidR="00DD7F4A">
        <w:rPr>
          <w:rFonts w:cs="Arial"/>
          <w:b/>
          <w:sz w:val="22"/>
          <w:szCs w:val="22"/>
        </w:rPr>
        <w:t xml:space="preserve"> </w:t>
      </w:r>
      <w:r w:rsidR="00200047">
        <w:rPr>
          <w:rFonts w:cs="Arial"/>
          <w:sz w:val="22"/>
          <w:szCs w:val="22"/>
        </w:rPr>
        <w:t>500“ gearbeitet, sollte die „elektrische Belastung“ des Freileitungsmodel</w:t>
      </w:r>
      <w:r w:rsidR="00C604A7">
        <w:rPr>
          <w:rFonts w:cs="Arial"/>
          <w:sz w:val="22"/>
          <w:szCs w:val="22"/>
        </w:rPr>
        <w:t>l</w:t>
      </w:r>
      <w:r w:rsidR="00200047">
        <w:rPr>
          <w:rFonts w:cs="Arial"/>
          <w:sz w:val="22"/>
          <w:szCs w:val="22"/>
        </w:rPr>
        <w:t>s nicht zu klein ausfallen</w:t>
      </w:r>
      <w:r w:rsidR="001463EA">
        <w:rPr>
          <w:rFonts w:cs="Arial"/>
          <w:sz w:val="22"/>
          <w:szCs w:val="22"/>
        </w:rPr>
        <w:t>.</w:t>
      </w:r>
      <w:r w:rsidR="00200047">
        <w:rPr>
          <w:rFonts w:cs="Arial"/>
          <w:sz w:val="22"/>
          <w:szCs w:val="22"/>
        </w:rPr>
        <w:t xml:space="preserve"> </w:t>
      </w:r>
      <w:r w:rsidR="001463EA">
        <w:rPr>
          <w:rFonts w:cs="Arial"/>
          <w:sz w:val="22"/>
          <w:szCs w:val="22"/>
        </w:rPr>
        <w:t>D</w:t>
      </w:r>
      <w:r w:rsidR="00200047">
        <w:rPr>
          <w:rFonts w:cs="Arial"/>
          <w:sz w:val="22"/>
          <w:szCs w:val="22"/>
        </w:rPr>
        <w:t>amit der Unterschied zwischen der Energieübertragung mittels Hoch- bzw. Niederspannungs</w:t>
      </w:r>
      <w:r w:rsidR="001463EA">
        <w:rPr>
          <w:rFonts w:cs="Arial"/>
          <w:sz w:val="22"/>
          <w:szCs w:val="22"/>
        </w:rPr>
        <w:t>f</w:t>
      </w:r>
      <w:r w:rsidR="00200047">
        <w:rPr>
          <w:rFonts w:cs="Arial"/>
          <w:sz w:val="22"/>
          <w:szCs w:val="22"/>
        </w:rPr>
        <w:t>re</w:t>
      </w:r>
      <w:r w:rsidR="00200047">
        <w:rPr>
          <w:rFonts w:cs="Arial"/>
          <w:sz w:val="22"/>
          <w:szCs w:val="22"/>
        </w:rPr>
        <w:t>i</w:t>
      </w:r>
      <w:r w:rsidR="00200047">
        <w:rPr>
          <w:rFonts w:cs="Arial"/>
          <w:sz w:val="22"/>
          <w:szCs w:val="22"/>
        </w:rPr>
        <w:t>leitung</w:t>
      </w:r>
      <w:r w:rsidR="001463EA">
        <w:rPr>
          <w:rFonts w:cs="Arial"/>
          <w:sz w:val="22"/>
          <w:szCs w:val="22"/>
        </w:rPr>
        <w:t xml:space="preserve"> deutlich wahrnehmbar wird, werden bei der hier gewählten Konfiguration des Modellversuchs daher zwei parallel geschaltete Glühlampen zu je 6 V / 3 W verwendet.</w:t>
      </w:r>
    </w:p>
    <w:p w:rsidR="000D7E04" w:rsidRPr="004F3E21" w:rsidRDefault="003A6FD5" w:rsidP="004F3E21">
      <w:pPr>
        <w:pStyle w:val="Listenabsatz"/>
        <w:numPr>
          <w:ilvl w:val="0"/>
          <w:numId w:val="9"/>
        </w:numPr>
        <w:spacing w:line="276" w:lineRule="auto"/>
        <w:ind w:left="709" w:hanging="284"/>
        <w:jc w:val="left"/>
        <w:rPr>
          <w:rFonts w:cs="Arial"/>
          <w:sz w:val="22"/>
          <w:szCs w:val="22"/>
        </w:rPr>
      </w:pPr>
      <w:r w:rsidRPr="003A6FD5">
        <w:rPr>
          <w:rFonts w:cs="Arial"/>
          <w:sz w:val="22"/>
          <w:szCs w:val="22"/>
        </w:rPr>
        <w:t xml:space="preserve">Aufgrund des Wechselstromwiderstandes der Spule 1 (50 Windungen) ergibt sich </w:t>
      </w:r>
      <w:proofErr w:type="gramStart"/>
      <w:r w:rsidRPr="003A6FD5">
        <w:rPr>
          <w:rFonts w:cs="Arial"/>
          <w:sz w:val="22"/>
          <w:szCs w:val="22"/>
        </w:rPr>
        <w:t>im  Primärkreis</w:t>
      </w:r>
      <w:proofErr w:type="gramEnd"/>
      <w:r w:rsidRPr="003A6FD5">
        <w:rPr>
          <w:rFonts w:cs="Arial"/>
          <w:sz w:val="22"/>
          <w:szCs w:val="22"/>
        </w:rPr>
        <w:t xml:space="preserve"> des linken Transformators </w:t>
      </w:r>
      <w:r w:rsidR="007844B2">
        <w:rPr>
          <w:rFonts w:cs="Arial"/>
          <w:sz w:val="22"/>
          <w:szCs w:val="22"/>
        </w:rPr>
        <w:t>trotz des sehr kleinen ohmschen Widerstandes der Primärspule</w:t>
      </w:r>
      <w:r w:rsidR="00AE303B">
        <w:rPr>
          <w:rFonts w:cs="Arial"/>
          <w:sz w:val="22"/>
          <w:szCs w:val="22"/>
        </w:rPr>
        <w:t xml:space="preserve"> (</w:t>
      </w:r>
      <w:r w:rsidR="00AE303B" w:rsidRPr="00312BBE">
        <w:rPr>
          <w:position w:val="-10"/>
        </w:rPr>
        <w:object w:dxaOrig="1219" w:dyaOrig="340">
          <v:shape id="_x0000_i1029" type="#_x0000_t75" style="width:60.75pt;height:17.55pt" o:ole="">
            <v:imagedata r:id="rId17" o:title=""/>
          </v:shape>
          <o:OLEObject Type="Embed" ProgID="Equation.3" ShapeID="_x0000_i1029" DrawAspect="Content" ObjectID="_1548847202" r:id="rId18"/>
        </w:object>
      </w:r>
      <w:r w:rsidR="00AE303B">
        <w:t xml:space="preserve">) </w:t>
      </w:r>
      <w:r w:rsidRPr="003A6FD5">
        <w:rPr>
          <w:rFonts w:cs="Arial"/>
          <w:sz w:val="22"/>
          <w:szCs w:val="22"/>
        </w:rPr>
        <w:t xml:space="preserve">bei einer Wechselspannung von  </w:t>
      </w:r>
      <w:r w:rsidR="00C604A7" w:rsidRPr="00C604A7">
        <w:rPr>
          <w:position w:val="-10"/>
        </w:rPr>
        <w:object w:dxaOrig="1240" w:dyaOrig="340">
          <v:shape id="_x0000_i1030" type="#_x0000_t75" style="width:62pt;height:17.55pt" o:ole="">
            <v:imagedata r:id="rId19" o:title=""/>
          </v:shape>
          <o:OLEObject Type="Embed" ProgID="Equation.3" ShapeID="_x0000_i1030" DrawAspect="Content" ObjectID="_1548847203" r:id="rId20"/>
        </w:object>
      </w:r>
      <w:r w:rsidR="00DF48B0">
        <w:rPr>
          <w:rFonts w:cs="Arial"/>
          <w:sz w:val="22"/>
          <w:szCs w:val="22"/>
        </w:rPr>
        <w:t xml:space="preserve"> </w:t>
      </w:r>
      <w:r w:rsidRPr="003A6FD5">
        <w:rPr>
          <w:rFonts w:cs="Arial"/>
          <w:sz w:val="22"/>
          <w:szCs w:val="22"/>
        </w:rPr>
        <w:t>eine Stromstär</w:t>
      </w:r>
      <w:r w:rsidR="00DF48B0">
        <w:rPr>
          <w:rFonts w:cs="Arial"/>
          <w:sz w:val="22"/>
          <w:szCs w:val="22"/>
        </w:rPr>
        <w:t>ke</w:t>
      </w:r>
      <w:r w:rsidRPr="003A6FD5">
        <w:rPr>
          <w:rFonts w:cs="Arial"/>
          <w:sz w:val="22"/>
          <w:szCs w:val="22"/>
        </w:rPr>
        <w:t xml:space="preserve"> </w:t>
      </w:r>
      <w:r w:rsidR="00DF48B0" w:rsidRPr="00C604A7">
        <w:rPr>
          <w:rFonts w:cs="Arial"/>
          <w:sz w:val="22"/>
          <w:szCs w:val="22"/>
        </w:rPr>
        <w:t xml:space="preserve">von lediglich einigen </w:t>
      </w:r>
      <w:r w:rsidR="009F3DC3" w:rsidRPr="00C604A7">
        <w:rPr>
          <w:rFonts w:cs="Arial"/>
          <w:sz w:val="22"/>
          <w:szCs w:val="22"/>
        </w:rPr>
        <w:t>wenigen</w:t>
      </w:r>
      <w:r w:rsidR="009F3DC3">
        <w:rPr>
          <w:rFonts w:cs="Arial"/>
          <w:sz w:val="22"/>
          <w:szCs w:val="22"/>
        </w:rPr>
        <w:t xml:space="preserve"> </w:t>
      </w:r>
      <w:r w:rsidR="00DF48B0">
        <w:rPr>
          <w:rFonts w:cs="Arial"/>
          <w:sz w:val="22"/>
          <w:szCs w:val="22"/>
        </w:rPr>
        <w:t>Ampere. Da bei</w:t>
      </w:r>
      <w:r w:rsidR="00D70C29">
        <w:rPr>
          <w:rFonts w:cs="Arial"/>
          <w:sz w:val="22"/>
          <w:szCs w:val="22"/>
        </w:rPr>
        <w:t xml:space="preserve"> angeschlossener</w:t>
      </w:r>
      <w:r w:rsidR="00DF48B0">
        <w:rPr>
          <w:rFonts w:cs="Arial"/>
          <w:sz w:val="22"/>
          <w:szCs w:val="22"/>
        </w:rPr>
        <w:t xml:space="preserve"> Freileitung</w:t>
      </w:r>
      <w:r w:rsidR="00AE303B">
        <w:rPr>
          <w:rFonts w:cs="Arial"/>
          <w:sz w:val="22"/>
          <w:szCs w:val="22"/>
        </w:rPr>
        <w:t xml:space="preserve"> (mit</w:t>
      </w:r>
      <w:r w:rsidR="00D70C29">
        <w:rPr>
          <w:rFonts w:cs="Arial"/>
          <w:sz w:val="22"/>
          <w:szCs w:val="22"/>
        </w:rPr>
        <w:t xml:space="preserve"> angeschlosse</w:t>
      </w:r>
      <w:r w:rsidR="00AE303B">
        <w:rPr>
          <w:rFonts w:cs="Arial"/>
          <w:sz w:val="22"/>
          <w:szCs w:val="22"/>
        </w:rPr>
        <w:t>nem Endverbraucher)</w:t>
      </w:r>
      <w:r w:rsidR="00D70C29">
        <w:rPr>
          <w:rFonts w:cs="Arial"/>
          <w:sz w:val="22"/>
          <w:szCs w:val="22"/>
        </w:rPr>
        <w:t xml:space="preserve"> der Transformator </w:t>
      </w:r>
      <w:r w:rsidR="00C604A7">
        <w:rPr>
          <w:rFonts w:cs="Arial"/>
          <w:sz w:val="22"/>
          <w:szCs w:val="22"/>
        </w:rPr>
        <w:t xml:space="preserve">aber </w:t>
      </w:r>
      <w:r w:rsidR="00D70C29">
        <w:rPr>
          <w:rFonts w:cs="Arial"/>
          <w:sz w:val="22"/>
          <w:szCs w:val="22"/>
        </w:rPr>
        <w:t xml:space="preserve">belastet wird, wächst der Strom im Primärkreis aufgrund der bei Belastung auftretenden </w:t>
      </w:r>
      <w:r w:rsidR="00D70C29" w:rsidRPr="00075239">
        <w:rPr>
          <w:rFonts w:cs="Arial"/>
          <w:b/>
          <w:i/>
          <w:sz w:val="22"/>
          <w:szCs w:val="22"/>
        </w:rPr>
        <w:t>Gegeninduktion</w:t>
      </w:r>
      <w:r w:rsidR="00D70C29">
        <w:rPr>
          <w:rFonts w:cs="Arial"/>
          <w:sz w:val="22"/>
          <w:szCs w:val="22"/>
        </w:rPr>
        <w:t xml:space="preserve"> auf </w:t>
      </w:r>
      <w:proofErr w:type="gramStart"/>
      <w:r w:rsidR="00D70C29">
        <w:rPr>
          <w:rFonts w:cs="Arial"/>
          <w:sz w:val="22"/>
          <w:szCs w:val="22"/>
        </w:rPr>
        <w:t xml:space="preserve">insgesamt </w:t>
      </w:r>
      <w:proofErr w:type="gramEnd"/>
      <w:r w:rsidR="006A7E53" w:rsidRPr="00C604A7">
        <w:rPr>
          <w:position w:val="-10"/>
        </w:rPr>
        <w:object w:dxaOrig="980" w:dyaOrig="340">
          <v:shape id="_x0000_i1031" type="#_x0000_t75" style="width:48.85pt;height:17.55pt" o:ole="">
            <v:imagedata r:id="rId21" o:title=""/>
          </v:shape>
          <o:OLEObject Type="Embed" ProgID="Equation.3" ShapeID="_x0000_i1031" DrawAspect="Content" ObjectID="_1548847204" r:id="rId22"/>
        </w:object>
      </w:r>
      <w:r w:rsidR="00D70C29">
        <w:t xml:space="preserve">. </w:t>
      </w:r>
      <w:r w:rsidRPr="003A6FD5">
        <w:rPr>
          <w:rFonts w:cs="Arial"/>
          <w:sz w:val="22"/>
          <w:szCs w:val="22"/>
        </w:rPr>
        <w:t>Das Netzgerät muss also einen entsprechen</w:t>
      </w:r>
      <w:r w:rsidR="00D70C29">
        <w:rPr>
          <w:rFonts w:cs="Arial"/>
          <w:sz w:val="22"/>
          <w:szCs w:val="22"/>
        </w:rPr>
        <w:t>den Aus</w:t>
      </w:r>
      <w:r>
        <w:rPr>
          <w:rFonts w:cs="Arial"/>
          <w:sz w:val="22"/>
          <w:szCs w:val="22"/>
        </w:rPr>
        <w:t>gangsstrom liefern</w:t>
      </w:r>
      <w:r w:rsidR="009F3DC3">
        <w:rPr>
          <w:rFonts w:cs="Arial"/>
          <w:sz w:val="22"/>
          <w:szCs w:val="22"/>
        </w:rPr>
        <w:t xml:space="preserve"> können. </w:t>
      </w:r>
      <w:r w:rsidRPr="003A6FD5">
        <w:rPr>
          <w:rFonts w:cs="Arial"/>
          <w:sz w:val="22"/>
          <w:szCs w:val="22"/>
        </w:rPr>
        <w:t xml:space="preserve">Die </w:t>
      </w:r>
      <w:r w:rsidR="00B13CD9">
        <w:rPr>
          <w:rFonts w:cs="Arial"/>
          <w:sz w:val="22"/>
          <w:szCs w:val="22"/>
        </w:rPr>
        <w:t xml:space="preserve">Spulen mit 50 Windungen dürfen </w:t>
      </w:r>
      <w:r w:rsidRPr="003A6FD5">
        <w:rPr>
          <w:rFonts w:cs="Arial"/>
          <w:sz w:val="22"/>
          <w:szCs w:val="22"/>
        </w:rPr>
        <w:t xml:space="preserve">typischerweise im Dauerbetrieb mit einer maximalen Stromstärke von </w:t>
      </w:r>
      <w:r w:rsidR="00DF1657">
        <w:rPr>
          <w:rFonts w:cs="Arial"/>
          <w:sz w:val="22"/>
          <w:szCs w:val="22"/>
        </w:rPr>
        <w:t>ca.</w:t>
      </w:r>
      <w:r w:rsidR="00B13CD9">
        <w:rPr>
          <w:rFonts w:cs="Arial"/>
          <w:sz w:val="22"/>
          <w:szCs w:val="22"/>
        </w:rPr>
        <w:t xml:space="preserve"> </w:t>
      </w:r>
      <w:r w:rsidRPr="003A6FD5">
        <w:rPr>
          <w:rFonts w:cs="Arial"/>
          <w:sz w:val="22"/>
          <w:szCs w:val="22"/>
        </w:rPr>
        <w:t>5 A betrieben wer</w:t>
      </w:r>
      <w:r w:rsidR="008A6882">
        <w:rPr>
          <w:rFonts w:cs="Arial"/>
          <w:sz w:val="22"/>
          <w:szCs w:val="22"/>
        </w:rPr>
        <w:t>den.</w:t>
      </w:r>
      <w:r w:rsidRPr="003A6FD5">
        <w:rPr>
          <w:rFonts w:cs="Arial"/>
          <w:sz w:val="22"/>
          <w:szCs w:val="22"/>
        </w:rPr>
        <w:t xml:space="preserve"> Steht kei</w:t>
      </w:r>
      <w:r>
        <w:rPr>
          <w:rFonts w:cs="Arial"/>
          <w:sz w:val="22"/>
          <w:szCs w:val="22"/>
        </w:rPr>
        <w:t xml:space="preserve">ne </w:t>
      </w:r>
      <w:r w:rsidRPr="003A6FD5">
        <w:rPr>
          <w:rFonts w:cs="Arial"/>
          <w:sz w:val="22"/>
          <w:szCs w:val="22"/>
        </w:rPr>
        <w:t>zweite Spule mit 50 Windungen zur Verfügung, kann diese aus isoliertem Kupferdraht leicht selbst gewickelt werden (siehe Foto in Abbildung 2 a).</w:t>
      </w:r>
      <w:r w:rsidR="000D7E04">
        <w:rPr>
          <w:rFonts w:cs="Arial"/>
          <w:sz w:val="22"/>
          <w:szCs w:val="22"/>
        </w:rPr>
        <w:t xml:space="preserve"> </w:t>
      </w:r>
      <w:r w:rsidR="000D7E04" w:rsidRPr="000D7E04">
        <w:rPr>
          <w:rFonts w:cs="Arial"/>
          <w:sz w:val="22"/>
          <w:szCs w:val="22"/>
        </w:rPr>
        <w:t>Ste</w:t>
      </w:r>
      <w:r w:rsidR="00A43AE6">
        <w:rPr>
          <w:rFonts w:cs="Arial"/>
          <w:sz w:val="22"/>
          <w:szCs w:val="22"/>
        </w:rPr>
        <w:t>ht auch keine zweite Spule mit 5</w:t>
      </w:r>
      <w:r w:rsidR="000D7E04" w:rsidRPr="000D7E04">
        <w:rPr>
          <w:rFonts w:cs="Arial"/>
          <w:sz w:val="22"/>
          <w:szCs w:val="22"/>
        </w:rPr>
        <w:t xml:space="preserve">00 Windungen zur Verfügung, </w:t>
      </w:r>
      <w:r w:rsidR="000D7E04">
        <w:rPr>
          <w:rFonts w:cs="Arial"/>
          <w:sz w:val="22"/>
          <w:szCs w:val="22"/>
        </w:rPr>
        <w:t>sollte diese</w:t>
      </w:r>
      <w:r w:rsidR="000D7E04" w:rsidRPr="000D7E04">
        <w:rPr>
          <w:rFonts w:cs="Arial"/>
          <w:sz w:val="22"/>
          <w:szCs w:val="22"/>
        </w:rPr>
        <w:t xml:space="preserve"> schon </w:t>
      </w:r>
      <w:r w:rsidR="000D7E04" w:rsidRPr="00B13CD9">
        <w:rPr>
          <w:rFonts w:cs="Arial"/>
          <w:b/>
          <w:i/>
          <w:sz w:val="22"/>
          <w:szCs w:val="22"/>
        </w:rPr>
        <w:t>aus Sicherheitsgründen (hochspa</w:t>
      </w:r>
      <w:r w:rsidR="000D7E04" w:rsidRPr="00B13CD9">
        <w:rPr>
          <w:rFonts w:cs="Arial"/>
          <w:b/>
          <w:i/>
          <w:sz w:val="22"/>
          <w:szCs w:val="22"/>
        </w:rPr>
        <w:t>n</w:t>
      </w:r>
      <w:r w:rsidR="000D7E04" w:rsidRPr="00B13CD9">
        <w:rPr>
          <w:rFonts w:cs="Arial"/>
          <w:b/>
          <w:i/>
          <w:sz w:val="22"/>
          <w:szCs w:val="22"/>
        </w:rPr>
        <w:t>nungsseitige Verwendung) nicht selbst gewickelt werden</w:t>
      </w:r>
      <w:r w:rsidR="000D7E04">
        <w:rPr>
          <w:rFonts w:cs="Arial"/>
          <w:sz w:val="22"/>
          <w:szCs w:val="22"/>
        </w:rPr>
        <w:t xml:space="preserve">. </w:t>
      </w:r>
      <w:r w:rsidR="000D7E04" w:rsidRPr="000D7E04">
        <w:rPr>
          <w:rFonts w:cs="Arial"/>
          <w:sz w:val="22"/>
          <w:szCs w:val="22"/>
        </w:rPr>
        <w:t xml:space="preserve"> Zudem sind Zeit</w:t>
      </w:r>
      <w:r w:rsidR="000D7E04">
        <w:rPr>
          <w:rFonts w:cs="Arial"/>
          <w:sz w:val="22"/>
          <w:szCs w:val="22"/>
        </w:rPr>
        <w:t>-</w:t>
      </w:r>
      <w:r w:rsidR="000D7E04" w:rsidRPr="000D7E04">
        <w:rPr>
          <w:rFonts w:cs="Arial"/>
          <w:sz w:val="22"/>
          <w:szCs w:val="22"/>
        </w:rPr>
        <w:t xml:space="preserve"> und Materialaufwand kaum zu vertre</w:t>
      </w:r>
      <w:r w:rsidR="000D7E04">
        <w:rPr>
          <w:rFonts w:cs="Arial"/>
          <w:sz w:val="22"/>
          <w:szCs w:val="22"/>
        </w:rPr>
        <w:t>ten.</w:t>
      </w:r>
      <w:r w:rsidR="000D7E04" w:rsidRPr="000D7E04">
        <w:rPr>
          <w:rFonts w:cs="Arial"/>
          <w:sz w:val="22"/>
          <w:szCs w:val="22"/>
        </w:rPr>
        <w:t xml:space="preserve"> Hier kann dann z. B. für den rechten Transformator besser eine andere Spulenkombination gewählt wer</w:t>
      </w:r>
      <w:r w:rsidR="00075239">
        <w:rPr>
          <w:rFonts w:cs="Arial"/>
          <w:sz w:val="22"/>
          <w:szCs w:val="22"/>
        </w:rPr>
        <w:t xml:space="preserve">den (z. B. </w:t>
      </w:r>
      <w:r w:rsidR="007844B2">
        <w:rPr>
          <w:rFonts w:cs="Arial"/>
          <w:position w:val="-12"/>
          <w:sz w:val="22"/>
          <w:szCs w:val="22"/>
        </w:rPr>
        <w:object w:dxaOrig="1020" w:dyaOrig="360">
          <v:shape id="_x0000_i1032" type="#_x0000_t75" style="width:51.95pt;height:18.15pt" o:ole="">
            <v:imagedata r:id="rId23" o:title=""/>
          </v:shape>
          <o:OLEObject Type="Embed" ProgID="Equation.3" ShapeID="_x0000_i1032" DrawAspect="Content" ObjectID="_1548847205" r:id="rId24"/>
        </w:object>
      </w:r>
      <w:r w:rsidR="005C3261">
        <w:rPr>
          <w:rFonts w:cs="Arial"/>
          <w:sz w:val="22"/>
          <w:szCs w:val="22"/>
        </w:rPr>
        <w:t xml:space="preserve"> </w:t>
      </w:r>
      <w:r w:rsidR="00D13C58">
        <w:rPr>
          <w:rFonts w:cs="Arial"/>
          <w:sz w:val="22"/>
          <w:szCs w:val="22"/>
        </w:rPr>
        <w:t>u</w:t>
      </w:r>
      <w:proofErr w:type="gramStart"/>
      <w:r w:rsidR="00D13C58">
        <w:rPr>
          <w:rFonts w:cs="Arial"/>
          <w:sz w:val="22"/>
          <w:szCs w:val="22"/>
        </w:rPr>
        <w:t>.</w:t>
      </w:r>
      <w:r w:rsidR="000D7E04" w:rsidRPr="000D7E04">
        <w:rPr>
          <w:rFonts w:cs="Arial"/>
          <w:sz w:val="22"/>
          <w:szCs w:val="22"/>
        </w:rPr>
        <w:t xml:space="preserve"> </w:t>
      </w:r>
      <w:proofErr w:type="gramEnd"/>
      <w:r w:rsidR="007844B2">
        <w:rPr>
          <w:position w:val="-10"/>
        </w:rPr>
        <w:object w:dxaOrig="900" w:dyaOrig="340">
          <v:shape id="_x0000_i1033" type="#_x0000_t75" style="width:45.7pt;height:17.55pt" o:ole="">
            <v:imagedata r:id="rId25" o:title=""/>
          </v:shape>
          <o:OLEObject Type="Embed" ProgID="Equation.3" ShapeID="_x0000_i1033" DrawAspect="Content" ObjectID="_1548847206" r:id="rId26"/>
        </w:object>
      </w:r>
      <w:r w:rsidR="00075239">
        <w:t>)</w:t>
      </w:r>
      <w:r w:rsidR="000D7E04" w:rsidRPr="004F3E21">
        <w:rPr>
          <w:rFonts w:cs="Arial"/>
          <w:sz w:val="22"/>
          <w:szCs w:val="22"/>
        </w:rPr>
        <w:t xml:space="preserve">, wobei eine Spule mit </w:t>
      </w:r>
      <w:r w:rsidR="007844B2">
        <w:rPr>
          <w:rFonts w:cs="Arial"/>
          <w:sz w:val="22"/>
          <w:szCs w:val="22"/>
        </w:rPr>
        <w:t>100</w:t>
      </w:r>
      <w:r w:rsidR="000D7E04" w:rsidRPr="004F3E21">
        <w:rPr>
          <w:rFonts w:cs="Arial"/>
          <w:sz w:val="22"/>
          <w:szCs w:val="22"/>
        </w:rPr>
        <w:t xml:space="preserve"> Windungen meist nicht zur Verfü</w:t>
      </w:r>
      <w:r w:rsidR="00CB410A" w:rsidRPr="004F3E21">
        <w:rPr>
          <w:rFonts w:cs="Arial"/>
          <w:sz w:val="22"/>
          <w:szCs w:val="22"/>
        </w:rPr>
        <w:t xml:space="preserve">gung steht, </w:t>
      </w:r>
      <w:r w:rsidR="008A6882" w:rsidRPr="004F3E21">
        <w:rPr>
          <w:rFonts w:cs="Arial"/>
          <w:sz w:val="22"/>
          <w:szCs w:val="22"/>
        </w:rPr>
        <w:t xml:space="preserve">jedoch </w:t>
      </w:r>
      <w:r w:rsidR="009F3DC3">
        <w:rPr>
          <w:rFonts w:cs="Arial"/>
          <w:sz w:val="22"/>
          <w:szCs w:val="22"/>
        </w:rPr>
        <w:t xml:space="preserve">in wenigen Minuten </w:t>
      </w:r>
      <w:r w:rsidR="008A6882" w:rsidRPr="004F3E21">
        <w:rPr>
          <w:rFonts w:cs="Arial"/>
          <w:sz w:val="22"/>
          <w:szCs w:val="22"/>
        </w:rPr>
        <w:t>ebenfalls</w:t>
      </w:r>
      <w:r w:rsidR="00CB410A" w:rsidRPr="004F3E21">
        <w:rPr>
          <w:rFonts w:cs="Arial"/>
          <w:sz w:val="22"/>
          <w:szCs w:val="22"/>
        </w:rPr>
        <w:t xml:space="preserve"> </w:t>
      </w:r>
      <w:r w:rsidR="000D7E04" w:rsidRPr="004F3E21">
        <w:rPr>
          <w:rFonts w:cs="Arial"/>
          <w:sz w:val="22"/>
          <w:szCs w:val="22"/>
        </w:rPr>
        <w:t>selbst gewickelt werde</w:t>
      </w:r>
      <w:r w:rsidR="00CB410A" w:rsidRPr="004F3E21">
        <w:rPr>
          <w:rFonts w:cs="Arial"/>
          <w:sz w:val="22"/>
          <w:szCs w:val="22"/>
        </w:rPr>
        <w:t>n kann</w:t>
      </w:r>
      <w:r w:rsidR="000D7E04" w:rsidRPr="004F3E21">
        <w:rPr>
          <w:rFonts w:cs="Arial"/>
          <w:sz w:val="22"/>
          <w:szCs w:val="22"/>
        </w:rPr>
        <w:t>.</w:t>
      </w:r>
    </w:p>
    <w:p w:rsidR="008A6882" w:rsidRPr="00075239" w:rsidRDefault="008A6882" w:rsidP="00075239">
      <w:pPr>
        <w:spacing w:before="240" w:after="120"/>
        <w:ind w:left="709"/>
        <w:rPr>
          <w:rFonts w:cs="Arial"/>
          <w:i/>
          <w:sz w:val="22"/>
          <w:szCs w:val="22"/>
        </w:rPr>
      </w:pPr>
      <w:r w:rsidRPr="00075239">
        <w:rPr>
          <w:b/>
          <w:i/>
          <w:sz w:val="22"/>
          <w:szCs w:val="22"/>
        </w:rPr>
        <w:t xml:space="preserve">Die Bestimmungen der RISU sind </w:t>
      </w:r>
      <w:r w:rsidR="00075239" w:rsidRPr="00075239">
        <w:rPr>
          <w:b/>
          <w:i/>
          <w:sz w:val="22"/>
          <w:szCs w:val="22"/>
        </w:rPr>
        <w:t>bei Aufbau Durchführung zu beachten!</w:t>
      </w:r>
      <w:r w:rsidRPr="00075239">
        <w:rPr>
          <w:b/>
          <w:i/>
          <w:sz w:val="22"/>
          <w:szCs w:val="22"/>
        </w:rPr>
        <w:t xml:space="preserve"> </w:t>
      </w:r>
    </w:p>
    <w:p w:rsidR="000F3755" w:rsidRPr="00075239" w:rsidRDefault="000F3755" w:rsidP="003603A4">
      <w:pPr>
        <w:spacing w:after="120" w:line="276" w:lineRule="auto"/>
        <w:ind w:left="426"/>
        <w:jc w:val="left"/>
        <w:rPr>
          <w:rFonts w:cs="Arial"/>
          <w:b/>
          <w:i/>
          <w:color w:val="0000FF"/>
          <w:szCs w:val="24"/>
        </w:rPr>
        <w:sectPr w:rsidR="000F3755" w:rsidRPr="00075239" w:rsidSect="0048423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78690D" w:rsidRDefault="00480EA2" w:rsidP="00FC7E4E">
      <w:pPr>
        <w:spacing w:line="276" w:lineRule="auto"/>
        <w:jc w:val="left"/>
        <w:rPr>
          <w:rFonts w:cs="Arial"/>
          <w:color w:val="0000FF"/>
          <w:sz w:val="22"/>
          <w:szCs w:val="22"/>
        </w:rPr>
        <w:sectPr w:rsidR="0078690D" w:rsidSect="00932A44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c">
            <w:drawing>
              <wp:inline distT="0" distB="0" distL="0" distR="0" wp14:anchorId="3892DEDC" wp14:editId="757C7D9A">
                <wp:extent cx="9459686" cy="6259286"/>
                <wp:effectExtent l="0" t="0" r="0" b="8255"/>
                <wp:docPr id="1602" name="Zeichenbereich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59" name="Textfeld 1"/>
                        <wps:cNvSpPr txBox="1"/>
                        <wps:spPr>
                          <a:xfrm>
                            <a:off x="1170607" y="5856513"/>
                            <a:ext cx="4577067" cy="4017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7489" w:rsidRPr="009B04D6" w:rsidRDefault="00297489" w:rsidP="009B04D6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9B04D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 xml:space="preserve">Abbildung 1: </w:t>
                              </w:r>
                              <w:r w:rsidRPr="009B04D6">
                                <w:rPr>
                                  <w:rFonts w:ascii="Arial" w:eastAsia="Times New Roman" w:hAnsi="Arial" w:cs="Arial"/>
                                </w:rPr>
                                <w:t>Skizzenhafte Darstellung der drei Teilversuche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" name="Gruppieren 30"/>
                        <wpg:cNvGrpSpPr/>
                        <wpg:grpSpPr>
                          <a:xfrm>
                            <a:off x="87085" y="82553"/>
                            <a:ext cx="9116181" cy="5792440"/>
                            <a:chOff x="87085" y="82553"/>
                            <a:chExt cx="9116181" cy="5792440"/>
                          </a:xfrm>
                        </wpg:grpSpPr>
                        <wps:wsp>
                          <wps:cNvPr id="1351" name="AutoShape 223"/>
                          <wps:cNvCnPr/>
                          <wps:spPr bwMode="auto">
                            <a:xfrm flipV="1">
                              <a:off x="1886245" y="5677830"/>
                              <a:ext cx="68802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AutoShape 223"/>
                          <wps:cNvCnPr/>
                          <wps:spPr bwMode="auto">
                            <a:xfrm flipV="1">
                              <a:off x="1852590" y="4361475"/>
                              <a:ext cx="68808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3" name="Gruppieren 1353"/>
                          <wpg:cNvGrpSpPr>
                            <a:grpSpLocks noChangeAspect="1"/>
                          </wpg:cNvGrpSpPr>
                          <wpg:grpSpPr>
                            <a:xfrm>
                              <a:off x="8203169" y="4659174"/>
                              <a:ext cx="331231" cy="761326"/>
                              <a:chOff x="374442" y="256492"/>
                              <a:chExt cx="548640" cy="1319074"/>
                            </a:xfrm>
                          </wpg:grpSpPr>
                          <wps:wsp>
                            <wps:cNvPr id="1354" name="AutoShape 223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645587" y="256492"/>
                                <a:ext cx="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5" name="AutoShape 223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651302" y="1132971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6" name="Oval 2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74442" y="616539"/>
                                <a:ext cx="548640" cy="5143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AutoShape 2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4453" y="692103"/>
                                <a:ext cx="386715" cy="3632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8" name="AutoShape 22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54453" y="692103"/>
                                <a:ext cx="386715" cy="3632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59" name="Gruppieren 1359"/>
                          <wpg:cNvGrpSpPr>
                            <a:grpSpLocks noChangeAspect="1"/>
                          </wpg:cNvGrpSpPr>
                          <wpg:grpSpPr>
                            <a:xfrm>
                              <a:off x="845780" y="82553"/>
                              <a:ext cx="8357486" cy="1936732"/>
                              <a:chOff x="83760" y="123935"/>
                              <a:chExt cx="9161613" cy="2123080"/>
                            </a:xfrm>
                          </wpg:grpSpPr>
                          <wpg:grpSp>
                            <wpg:cNvPr id="1360" name="Gruppieren 1360"/>
                            <wpg:cNvGrpSpPr/>
                            <wpg:grpSpPr>
                              <a:xfrm>
                                <a:off x="83760" y="123935"/>
                                <a:ext cx="9161613" cy="2123080"/>
                                <a:chOff x="83760" y="469770"/>
                                <a:chExt cx="9161613" cy="2123080"/>
                              </a:xfrm>
                            </wpg:grpSpPr>
                            <wpg:grpSp>
                              <wpg:cNvPr id="1361" name="Gruppieren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5602" y="1519050"/>
                                  <a:ext cx="442701" cy="410900"/>
                                  <a:chOff x="3694" y="27381"/>
                                  <a:chExt cx="4426" cy="4108"/>
                                </a:xfrm>
                              </wpg:grpSpPr>
                              <wps:wsp>
                                <wps:cNvPr id="1362" name="Rectangle 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94" y="27381"/>
                                    <a:ext cx="4426" cy="41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3" name="Oval 2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29" y="29950"/>
                                    <a:ext cx="667" cy="6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4" name="Oval 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14" y="28227"/>
                                    <a:ext cx="667" cy="6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65" name="AutoShape 2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23203" y="1039750"/>
                                  <a:ext cx="0" cy="594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" name="AutoShape 223"/>
                              <wps:cNvCnPr/>
                              <wps:spPr bwMode="auto">
                                <a:xfrm>
                                  <a:off x="547301" y="1044650"/>
                                  <a:ext cx="6768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57363" y="695652"/>
                                  <a:ext cx="988010" cy="36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FD383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iCs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B80FBB"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>≈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6,4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V</w:t>
                                    </w:r>
                                  </w:p>
                                  <w:p w:rsidR="00297489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760" y="726883"/>
                                  <a:ext cx="989302" cy="36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iCs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B80FBB"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>≈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9,6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Text Box 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368" y="469770"/>
                                  <a:ext cx="1096493" cy="361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FD383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B80FBB"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>≈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BB2CA0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20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A</w:t>
                                    </w:r>
                                  </w:p>
                                  <w:p w:rsidR="00297489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AutoShape 223"/>
                              <wps:cNvCnPr/>
                              <wps:spPr bwMode="auto">
                                <a:xfrm flipV="1">
                                  <a:off x="1216003" y="1051650"/>
                                  <a:ext cx="9036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AutoShape 223"/>
                              <wps:cNvCnPr/>
                              <wps:spPr bwMode="auto">
                                <a:xfrm flipV="1">
                                  <a:off x="1223003" y="1806550"/>
                                  <a:ext cx="0" cy="593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AutoShape 223"/>
                              <wps:cNvCnPr/>
                              <wps:spPr bwMode="auto">
                                <a:xfrm flipV="1">
                                  <a:off x="8320209" y="1032350"/>
                                  <a:ext cx="0" cy="486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AutoShape 223"/>
                              <wps:cNvCnPr/>
                              <wps:spPr bwMode="auto">
                                <a:xfrm flipV="1">
                                  <a:off x="8315996" y="1908650"/>
                                  <a:ext cx="0" cy="485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74" name="Gruppieren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601" y="1521150"/>
                                  <a:ext cx="396001" cy="396000"/>
                                  <a:chOff x="2401" y="2320"/>
                                  <a:chExt cx="3960" cy="3960"/>
                                </a:xfrm>
                              </wpg:grpSpPr>
                              <wps:wsp>
                                <wps:cNvPr id="1375" name="Oval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1" y="2320"/>
                                    <a:ext cx="3960" cy="39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2" name="Text Box 2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10" y="2664"/>
                                    <a:ext cx="3220" cy="36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7489" w:rsidRPr="00C64AAB" w:rsidRDefault="00297489" w:rsidP="002D5B0A">
                                      <w:pPr>
                                        <w:pStyle w:val="StandardWeb"/>
                                        <w:spacing w:before="0" w:beforeAutospacing="0" w:after="200" w:afterAutospacing="0" w:line="276" w:lineRule="auto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64AAB">
                                        <w:rPr>
                                          <w:rFonts w:ascii="Calibri" w:eastAsia="Calibri" w:hAnsi="Calibr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33" name="AutoShape 223"/>
                              <wps:cNvCnPr/>
                              <wps:spPr bwMode="auto">
                                <a:xfrm flipV="1">
                                  <a:off x="541301" y="1043070"/>
                                  <a:ext cx="0" cy="486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AutoShape 223"/>
                              <wps:cNvCnPr/>
                              <wps:spPr bwMode="auto">
                                <a:xfrm flipV="1">
                                  <a:off x="541301" y="1911985"/>
                                  <a:ext cx="0" cy="486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AutoShape 223"/>
                              <wps:cNvCnPr/>
                              <wps:spPr bwMode="auto">
                                <a:xfrm>
                                  <a:off x="534361" y="2398850"/>
                                  <a:ext cx="6763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503" y="1024650"/>
                                  <a:ext cx="54000" cy="57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503" y="2370850"/>
                                  <a:ext cx="54000" cy="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AutoShape 223"/>
                              <wps:cNvCnPr/>
                              <wps:spPr bwMode="auto">
                                <a:xfrm>
                                  <a:off x="8095017" y="1030515"/>
                                  <a:ext cx="6763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AutoShape 223"/>
                              <wps:cNvCnPr/>
                              <wps:spPr bwMode="auto">
                                <a:xfrm>
                                  <a:off x="8089917" y="2384097"/>
                                  <a:ext cx="676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48" name="Gruppieren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6879" y="1302697"/>
                                  <a:ext cx="1375200" cy="864000"/>
                                  <a:chOff x="15744" y="24964"/>
                                  <a:chExt cx="12754" cy="8640"/>
                                </a:xfrm>
                              </wpg:grpSpPr>
                              <wps:wsp>
                                <wps:cNvPr id="849" name="Rechteck 3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640" y="24964"/>
                                    <a:ext cx="6887" cy="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86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50" name="Rechteck 3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898" y="26517"/>
                                    <a:ext cx="5600" cy="54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51" name="Rechteck 3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44" y="26488"/>
                                    <a:ext cx="5594" cy="54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2" name="Gruppieren 3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24488" y="1285240"/>
                                  <a:ext cx="1375200" cy="864000"/>
                                  <a:chOff x="0" y="0"/>
                                  <a:chExt cx="12754" cy="8640"/>
                                </a:xfrm>
                              </wpg:grpSpPr>
                              <wps:wsp>
                                <wps:cNvPr id="853" name="Rechteck 3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95" y="0"/>
                                    <a:ext cx="6887" cy="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86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54" name="Rechteck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4" y="1552"/>
                                    <a:ext cx="5600" cy="54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55" name="Rechteck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524"/>
                                    <a:ext cx="5594" cy="54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56" name="AutoShape 223"/>
                              <wps:cNvCnPr/>
                              <wps:spPr bwMode="auto">
                                <a:xfrm flipV="1">
                                  <a:off x="5931113" y="1036111"/>
                                  <a:ext cx="0" cy="414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AutoShape 223"/>
                              <wps:cNvCnPr/>
                              <wps:spPr bwMode="auto">
                                <a:xfrm flipV="1">
                                  <a:off x="5929913" y="1980350"/>
                                  <a:ext cx="0" cy="414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207" y="1988550"/>
                                  <a:ext cx="54000" cy="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007" y="1417050"/>
                                  <a:ext cx="53900" cy="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1313" y="1965750"/>
                                  <a:ext cx="54000" cy="57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1313" y="1409450"/>
                                  <a:ext cx="54000" cy="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99508" y="2358143"/>
                                  <a:ext cx="54000" cy="57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96308" y="1005656"/>
                                  <a:ext cx="54000" cy="57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AutoShape 223"/>
                              <wps:cNvCnPr/>
                              <wps:spPr bwMode="auto">
                                <a:xfrm flipV="1">
                                  <a:off x="7089415" y="1029150"/>
                                  <a:ext cx="0" cy="413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7" name="AutoShape 223"/>
                              <wps:cNvCnPr/>
                              <wps:spPr bwMode="auto">
                                <a:xfrm flipV="1">
                                  <a:off x="7089415" y="1973950"/>
                                  <a:ext cx="0" cy="413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0815" y="1965750"/>
                                  <a:ext cx="54000" cy="57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0815" y="1409450"/>
                                  <a:ext cx="54000" cy="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AutoShape 223"/>
                              <wps:cNvCnPr/>
                              <wps:spPr bwMode="auto">
                                <a:xfrm>
                                  <a:off x="7090015" y="1032650"/>
                                  <a:ext cx="10008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AutoShape 223"/>
                              <wps:cNvCnPr/>
                              <wps:spPr bwMode="auto">
                                <a:xfrm>
                                  <a:off x="7094515" y="2388050"/>
                                  <a:ext cx="10008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AutoShape 223"/>
                              <wps:cNvCnPr/>
                              <wps:spPr bwMode="auto">
                                <a:xfrm flipV="1">
                                  <a:off x="2121105" y="1044350"/>
                                  <a:ext cx="0" cy="413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AutoShape 223"/>
                              <wps:cNvCnPr/>
                              <wps:spPr bwMode="auto">
                                <a:xfrm flipV="1">
                                  <a:off x="2121105" y="1989250"/>
                                  <a:ext cx="0" cy="413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4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2604" y="1980950"/>
                                  <a:ext cx="53900" cy="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2604" y="1424750"/>
                                  <a:ext cx="53900" cy="57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AutoShape 223"/>
                              <wps:cNvCnPr/>
                              <wps:spPr bwMode="auto">
                                <a:xfrm flipV="1">
                                  <a:off x="3264107" y="1030428"/>
                                  <a:ext cx="0" cy="413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AutoShape 223"/>
                              <wps:cNvCnPr/>
                              <wps:spPr bwMode="auto">
                                <a:xfrm flipV="1">
                                  <a:off x="3279407" y="1989250"/>
                                  <a:ext cx="0" cy="413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8" name="Text Box 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06498" y="489442"/>
                                  <a:ext cx="1101901" cy="36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FD3832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 xml:space="preserve">3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B80FBB"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>≈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A</w:t>
                                    </w:r>
                                  </w:p>
                                  <w:p w:rsidR="00297489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Text Box 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1523" y="500864"/>
                                  <a:ext cx="990002" cy="361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 xml:space="preserve">1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B80FBB"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>≈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3,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 w:rsidRPr="00270FEB">
                                      <w:rPr>
                                        <w:rFonts w:eastAsia="Calibr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 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AutoShape 223"/>
                              <wps:cNvCnPr/>
                              <wps:spPr bwMode="auto">
                                <a:xfrm flipV="1">
                                  <a:off x="3260307" y="1039650"/>
                                  <a:ext cx="26676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1" name="AutoShape 223"/>
                              <wps:cNvCnPr/>
                              <wps:spPr bwMode="auto">
                                <a:xfrm flipV="1">
                                  <a:off x="3268607" y="2394350"/>
                                  <a:ext cx="26670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AutoShape 223"/>
                              <wps:cNvCnPr/>
                              <wps:spPr bwMode="auto">
                                <a:xfrm flipV="1">
                                  <a:off x="1224503" y="2405750"/>
                                  <a:ext cx="9030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8954" y="1601875"/>
                                  <a:ext cx="630501" cy="36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i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1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= 50</w:t>
                                    </w:r>
                                  </w:p>
                                  <w:p w:rsidR="00297489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8471" y="1601875"/>
                                  <a:ext cx="907602" cy="36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position w:val="-6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= 5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00</w:t>
                                    </w:r>
                                  </w:p>
                                  <w:p w:rsidR="00297489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95047" y="1590600"/>
                                  <a:ext cx="629901" cy="36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position w:val="-6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4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= 50</w:t>
                                    </w:r>
                                  </w:p>
                                  <w:p w:rsidR="00297489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00656" y="1608775"/>
                                  <a:ext cx="907402" cy="36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270FEB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position w:val="-6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= 5</w:t>
                                    </w:r>
                                    <w:r w:rsidRPr="00270FEB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00</w:t>
                                    </w:r>
                                  </w:p>
                                  <w:p w:rsidR="00297489" w:rsidRDefault="00297489" w:rsidP="002D5B0A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97" name="Gruppieren 4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91585" y="840250"/>
                                  <a:ext cx="1050002" cy="1752600"/>
                                  <a:chOff x="39916" y="21724"/>
                                  <a:chExt cx="10499" cy="20355"/>
                                </a:xfrm>
                              </wpg:grpSpPr>
                              <wps:wsp>
                                <wps:cNvPr id="1398" name="Welle 48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5006" y="26669"/>
                                    <a:ext cx="20320" cy="10499"/>
                                  </a:xfrm>
                                  <a:prstGeom prst="wave">
                                    <a:avLst>
                                      <a:gd name="adj1" fmla="val 12500"/>
                                      <a:gd name="adj2" fmla="val 0"/>
                                    </a:avLst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99" name="AutoShape 223"/>
                                <wps:cNvCnPr/>
                                <wps:spPr bwMode="auto">
                                  <a:xfrm flipV="1">
                                    <a:off x="41057" y="21724"/>
                                    <a:ext cx="90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08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0" name="AutoShape 223"/>
                                <wps:cNvCnPr/>
                                <wps:spPr bwMode="auto">
                                  <a:xfrm flipV="1">
                                    <a:off x="40655" y="42065"/>
                                    <a:ext cx="90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08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01" name="AutoShape 223"/>
                              <wps:cNvCnPr/>
                              <wps:spPr bwMode="auto">
                                <a:xfrm>
                                  <a:off x="4119965" y="1725950"/>
                                  <a:ext cx="7842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0800" cmpd="tri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prstDash val="sysDash"/>
                                  <a:round/>
                                  <a:headEnd type="triangle" w="med" len="lg"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02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8325" y="664745"/>
                                <a:ext cx="53976" cy="57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5945" y="2013486"/>
                                <a:ext cx="53976" cy="57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Text Box 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1385" y="322491"/>
                                <a:ext cx="1389739" cy="360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7489" w:rsidRPr="00270FEB" w:rsidRDefault="00297489" w:rsidP="00FD3832">
                                  <w:pPr>
                                    <w:pStyle w:val="StandardWeb"/>
                                    <w:spacing w:before="0" w:beforeAutospacing="0" w:after="200" w:afterAutospacing="0" w:line="27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70FEB">
                                    <w:rPr>
                                      <w:rFonts w:eastAsia="Calibr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Pr="00270FEB">
                                    <w:rPr>
                                      <w:rFonts w:eastAsia="Calibri"/>
                                      <w:b/>
                                      <w:bCs/>
                                      <w:iCs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iCs/>
                                      <w:sz w:val="22"/>
                                      <w:szCs w:val="22"/>
                                      <w:vertAlign w:val="subscript"/>
                                    </w:rPr>
                                    <w:t>_Links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B80FBB">
                                    <w:rPr>
                                      <w:rFonts w:eastAsia="Calibri"/>
                                      <w:b/>
                                      <w:bCs/>
                                    </w:rPr>
                                    <w:t>≈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270FEB">
                                    <w:rPr>
                                      <w:rFonts w:eastAsia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82,2</w:t>
                                  </w:r>
                                  <w:r w:rsidRPr="00270FEB">
                                    <w:rPr>
                                      <w:rFonts w:eastAsia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V</w:t>
                                  </w:r>
                                </w:p>
                                <w:p w:rsidR="00297489" w:rsidRDefault="00297489" w:rsidP="003406B2">
                                  <w:pPr>
                                    <w:pStyle w:val="StandardWeb"/>
                                    <w:spacing w:before="0" w:beforeAutospacing="0" w:after="200" w:afterAutospacing="0" w:line="276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05" name="Gruppieren 1405"/>
                            <wpg:cNvGrpSpPr/>
                            <wpg:grpSpPr>
                              <a:xfrm>
                                <a:off x="3537417" y="702210"/>
                                <a:ext cx="395605" cy="1354455"/>
                                <a:chOff x="95717" y="-298155"/>
                                <a:chExt cx="395605" cy="1354455"/>
                              </a:xfrm>
                            </wpg:grpSpPr>
                            <wps:wsp>
                              <wps:cNvPr id="1406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717" y="180000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7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562" y="221407"/>
                                  <a:ext cx="321945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C64AAB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8" name="AutoShape 223"/>
                              <wps:cNvCnPr/>
                              <wps:spPr bwMode="auto">
                                <a:xfrm flipV="1">
                                  <a:off x="290656" y="-298155"/>
                                  <a:ext cx="0" cy="485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9" name="AutoShape 223"/>
                              <wps:cNvCnPr/>
                              <wps:spPr bwMode="auto">
                                <a:xfrm flipV="1">
                                  <a:off x="299011" y="570525"/>
                                  <a:ext cx="0" cy="485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10" name="Gruppieren 1410"/>
                            <wpg:cNvGrpSpPr/>
                            <wpg:grpSpPr>
                              <a:xfrm>
                                <a:off x="8568350" y="689510"/>
                                <a:ext cx="395605" cy="1352933"/>
                                <a:chOff x="180000" y="-298155"/>
                                <a:chExt cx="395605" cy="1352933"/>
                              </a:xfrm>
                            </wpg:grpSpPr>
                            <wps:wsp>
                              <wps:cNvPr id="1411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00" y="157219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2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965" y="197707"/>
                                  <a:ext cx="321945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E122B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3" name="AutoShape 223"/>
                              <wps:cNvCnPr/>
                              <wps:spPr bwMode="auto">
                                <a:xfrm flipV="1">
                                  <a:off x="374945" y="-298155"/>
                                  <a:ext cx="0" cy="4459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4" name="AutoShape 223"/>
                              <wps:cNvCnPr/>
                              <wps:spPr bwMode="auto">
                                <a:xfrm flipV="1">
                                  <a:off x="374945" y="549641"/>
                                  <a:ext cx="0" cy="5051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15" name="Gruppieren 1415"/>
                            <wpg:cNvGrpSpPr/>
                            <wpg:grpSpPr>
                              <a:xfrm>
                                <a:off x="1456350" y="500915"/>
                                <a:ext cx="395605" cy="395605"/>
                                <a:chOff x="180000" y="180000"/>
                                <a:chExt cx="395605" cy="395605"/>
                              </a:xfrm>
                            </wpg:grpSpPr>
                            <wps:wsp>
                              <wps:cNvPr id="1416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00" y="180000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430" y="207484"/>
                                  <a:ext cx="321945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E122B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18" name="Gruppieren 1418"/>
                            <wpg:cNvGrpSpPr/>
                            <wpg:grpSpPr>
                              <a:xfrm>
                                <a:off x="5075281" y="488215"/>
                                <a:ext cx="395605" cy="394998"/>
                                <a:chOff x="-197419" y="0"/>
                                <a:chExt cx="395605" cy="395605"/>
                              </a:xfrm>
                            </wpg:grpSpPr>
                            <wps:wsp>
                              <wps:cNvPr id="1419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97419" y="0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56623" y="27445"/>
                                  <a:ext cx="321945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E122B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21" name="Gruppieren 1421"/>
                            <wpg:cNvGrpSpPr/>
                            <wpg:grpSpPr>
                              <a:xfrm>
                                <a:off x="7374550" y="481865"/>
                                <a:ext cx="395605" cy="394998"/>
                                <a:chOff x="0" y="0"/>
                                <a:chExt cx="395605" cy="395605"/>
                              </a:xfrm>
                            </wpg:grpSpPr>
                            <wps:wsp>
                              <wps:cNvPr id="1422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391" y="27445"/>
                                  <a:ext cx="321945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E122B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56" name="Textfeld 1456"/>
                          <wps:cNvSpPr txBox="1"/>
                          <wps:spPr>
                            <a:xfrm>
                              <a:off x="87085" y="1633951"/>
                              <a:ext cx="1055914" cy="41365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Pr="0065798A" w:rsidRDefault="00297489">
                                <w:pPr>
                                  <w:rPr>
                                    <w:b/>
                                  </w:rPr>
                                </w:pPr>
                                <w:r w:rsidRPr="0065798A">
                                  <w:rPr>
                                    <w:b/>
                                    <w:u w:val="single"/>
                                  </w:rPr>
                                  <w:t>Abb. 1 a</w:t>
                                </w:r>
                                <w:r>
                                  <w:rPr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" name="Textfeld 5"/>
                          <wps:cNvSpPr txBox="1"/>
                          <wps:spPr>
                            <a:xfrm>
                              <a:off x="92910" y="5220172"/>
                              <a:ext cx="1055370" cy="4133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Default="00297489" w:rsidP="0065798A">
                                <w:pPr>
                                  <w:pStyle w:val="Standard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Arial" w:eastAsia="Times New Roman" w:hAnsi="Arial"/>
                                    <w:b/>
                                    <w:bCs/>
                                    <w:u w:val="single"/>
                                  </w:rPr>
                                  <w:t>Abb. 1 c</w:t>
                                </w:r>
                                <w:r>
                                  <w:rPr>
                                    <w:rFonts w:ascii="Arial" w:eastAsia="Times New Roman" w:hAnsi="Arial"/>
                                    <w:b/>
                                    <w:bCs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60" name="Gruppieren 1460"/>
                          <wpg:cNvGrpSpPr>
                            <a:grpSpLocks noChangeAspect="1"/>
                          </wpg:cNvGrpSpPr>
                          <wpg:grpSpPr>
                            <a:xfrm>
                              <a:off x="8201767" y="824404"/>
                              <a:ext cx="316800" cy="717192"/>
                              <a:chOff x="173073" y="235592"/>
                              <a:chExt cx="548640" cy="1242060"/>
                            </a:xfrm>
                          </wpg:grpSpPr>
                          <wps:wsp>
                            <wps:cNvPr id="1461" name="AutoShape 223"/>
                            <wps:cNvCnPr/>
                            <wps:spPr bwMode="auto">
                              <a:xfrm flipV="1">
                                <a:off x="444218" y="235592"/>
                                <a:ext cx="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2" name="AutoShape 223"/>
                            <wps:cNvCnPr/>
                            <wps:spPr bwMode="auto">
                              <a:xfrm flipV="1">
                                <a:off x="449933" y="1035057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3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073" y="595637"/>
                                <a:ext cx="548640" cy="514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" name="AutoShape 2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3083" y="671202"/>
                                <a:ext cx="386715" cy="363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5" name="AutoShape 2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3083" y="671202"/>
                                <a:ext cx="386715" cy="363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66" name="Gruppieren 1466"/>
                          <wpg:cNvGrpSpPr>
                            <a:grpSpLocks noChangeAspect="1"/>
                          </wpg:cNvGrpSpPr>
                          <wpg:grpSpPr>
                            <a:xfrm>
                              <a:off x="7820773" y="829240"/>
                              <a:ext cx="316800" cy="717185"/>
                              <a:chOff x="193854" y="138610"/>
                              <a:chExt cx="548640" cy="1242060"/>
                            </a:xfrm>
                          </wpg:grpSpPr>
                          <wps:wsp>
                            <wps:cNvPr id="1467" name="AutoShape 223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464999" y="138610"/>
                                <a:ext cx="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8" name="AutoShape 223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470714" y="938075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9" name="Oval 2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3854" y="498655"/>
                                <a:ext cx="548640" cy="514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" name="AutoShape 2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73864" y="574220"/>
                                <a:ext cx="386715" cy="363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1" name="AutoShape 22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3864" y="574220"/>
                                <a:ext cx="386715" cy="363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72" name="AutoShape 223"/>
                          <wps:cNvCnPr/>
                          <wps:spPr bwMode="auto">
                            <a:xfrm flipV="1">
                              <a:off x="7976877" y="585072"/>
                              <a:ext cx="0" cy="4425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AutoShape 223"/>
                          <wps:cNvCnPr/>
                          <wps:spPr bwMode="auto">
                            <a:xfrm flipV="1">
                              <a:off x="7981470" y="1395565"/>
                              <a:ext cx="0" cy="4425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58262" y="1807909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53470" y="567927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Oval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9472" y="1038982"/>
                              <a:ext cx="360680" cy="3606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AutoShape 223"/>
                          <wps:cNvCnPr/>
                          <wps:spPr bwMode="auto">
                            <a:xfrm flipV="1">
                              <a:off x="5837272" y="602737"/>
                              <a:ext cx="0" cy="4425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AutoShape 223"/>
                          <wps:cNvCnPr/>
                          <wps:spPr bwMode="auto">
                            <a:xfrm flipV="1">
                              <a:off x="5844892" y="1395217"/>
                              <a:ext cx="0" cy="4425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4683" y="1066687"/>
                              <a:ext cx="293370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7489" w:rsidRDefault="00297489" w:rsidP="002D728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1875" y="574855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802" y="1800981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6127" y="1835622"/>
                              <a:ext cx="1267460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7489" w:rsidRDefault="00297489" w:rsidP="001C12BA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U</w:t>
                                </w:r>
                                <w:r>
                                  <w:rPr>
                                    <w:rFonts w:eastAsia="Calibri"/>
                                    <w:b/>
                                    <w:bCs/>
                                    <w:position w:val="-6"/>
                                    <w:sz w:val="22"/>
                                    <w:szCs w:val="22"/>
                                    <w:vertAlign w:val="subscript"/>
                                  </w:rPr>
                                  <w:t>2_Rechts</w:t>
                                </w:r>
                                <w:r>
                                  <w:rPr>
                                    <w:rFonts w:eastAsia="Calibr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eastAsia="Calibri"/>
                                    <w:b/>
                                    <w:bCs/>
                                  </w:rPr>
                                  <w:t xml:space="preserve">≈ </w:t>
                                </w:r>
                                <w:r>
                                  <w:rPr>
                                    <w:rFonts w:eastAsia="Calibr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 xml:space="preserve"> 80,6 V</w:t>
                                </w:r>
                              </w:p>
                              <w:p w:rsidR="00297489" w:rsidRDefault="00297489" w:rsidP="001C12BA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AutoShape 223"/>
                          <wps:cNvCnPr/>
                          <wps:spPr bwMode="auto">
                            <a:xfrm flipV="1">
                              <a:off x="8370238" y="4396346"/>
                              <a:ext cx="0" cy="4419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AutoShape 223"/>
                          <wps:cNvCnPr/>
                          <wps:spPr bwMode="auto">
                            <a:xfrm flipV="1">
                              <a:off x="8368991" y="5238286"/>
                              <a:ext cx="0" cy="4419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AutoShape 223"/>
                          <wps:cNvCnPr/>
                          <wps:spPr bwMode="auto">
                            <a:xfrm flipV="1">
                              <a:off x="7989053" y="4404673"/>
                              <a:ext cx="0" cy="4413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AutoShape 223"/>
                          <wps:cNvCnPr/>
                          <wps:spPr bwMode="auto">
                            <a:xfrm flipV="1">
                              <a:off x="7994157" y="5236477"/>
                              <a:ext cx="0" cy="4413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3" name="Gruppieren 1513"/>
                          <wpg:cNvGrpSpPr>
                            <a:grpSpLocks noChangeAspect="1"/>
                          </wpg:cNvGrpSpPr>
                          <wpg:grpSpPr>
                            <a:xfrm>
                              <a:off x="7825397" y="4665640"/>
                              <a:ext cx="331231" cy="716240"/>
                              <a:chOff x="0" y="262959"/>
                              <a:chExt cx="548640" cy="1242060"/>
                            </a:xfrm>
                          </wpg:grpSpPr>
                          <wps:wsp>
                            <wps:cNvPr id="1514" name="AutoShape 223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271145" y="262959"/>
                                <a:ext cx="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5" name="AutoShape 223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276860" y="1062425"/>
                                <a:ext cx="0" cy="4425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6" name="Oval 2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23004"/>
                                <a:ext cx="548640" cy="5143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7" name="AutoShape 2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011" y="698570"/>
                                <a:ext cx="386715" cy="3632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8" name="AutoShape 22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0011" y="698570"/>
                                <a:ext cx="386715" cy="3632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19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2450" y="4351950"/>
                              <a:ext cx="48260" cy="5270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20" name="Gruppieren 1520"/>
                          <wpg:cNvGrpSpPr/>
                          <wpg:grpSpPr>
                            <a:xfrm>
                              <a:off x="1089867" y="4147151"/>
                              <a:ext cx="7869083" cy="1727842"/>
                              <a:chOff x="338750" y="4672965"/>
                              <a:chExt cx="8631555" cy="1794510"/>
                            </a:xfrm>
                          </wpg:grpSpPr>
                          <wps:wsp>
                            <wps:cNvPr id="1521" name="AutoShape 223"/>
                            <wps:cNvCnPr/>
                            <wps:spPr bwMode="auto">
                              <a:xfrm>
                                <a:off x="8104165" y="6260125"/>
                                <a:ext cx="6756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2" name="AutoShape 223"/>
                            <wps:cNvCnPr/>
                            <wps:spPr bwMode="auto">
                              <a:xfrm>
                                <a:off x="8104165" y="4894875"/>
                                <a:ext cx="6756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3" name="AutoShape 223"/>
                            <wps:cNvCnPr/>
                            <wps:spPr bwMode="auto">
                              <a:xfrm>
                                <a:off x="2938610" y="6249881"/>
                                <a:ext cx="3435474" cy="74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4" name="AutoShape 223"/>
                            <wps:cNvCnPr/>
                            <wps:spPr bwMode="auto">
                              <a:xfrm flipV="1">
                                <a:off x="2915155" y="4899846"/>
                                <a:ext cx="3435474" cy="37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25" name="Gruppieren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15947" y="4672965"/>
                                <a:ext cx="1049655" cy="1794510"/>
                                <a:chOff x="3834710" y="2442210"/>
                                <a:chExt cx="10498" cy="20355"/>
                              </a:xfrm>
                            </wpg:grpSpPr>
                            <wps:wsp>
                              <wps:cNvPr id="1526" name="Welle 152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829799" y="2447156"/>
                                  <a:ext cx="20320" cy="10498"/>
                                </a:xfrm>
                                <a:prstGeom prst="wave">
                                  <a:avLst>
                                    <a:gd name="adj1" fmla="val 12500"/>
                                    <a:gd name="adj2" fmla="val 0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7" name="AutoShape 223"/>
                              <wps:cNvCnPr/>
                              <wps:spPr bwMode="auto">
                                <a:xfrm flipV="1">
                                  <a:off x="3835406" y="2442210"/>
                                  <a:ext cx="90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08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8" name="AutoShape 223"/>
                              <wps:cNvCnPr/>
                              <wps:spPr bwMode="auto">
                                <a:xfrm flipV="1">
                                  <a:off x="3835424" y="2462551"/>
                                  <a:ext cx="90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08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29" name="Gruppieren 15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94067" y="5369220"/>
                                <a:ext cx="442695" cy="410210"/>
                                <a:chOff x="718820" y="3122295"/>
                                <a:chExt cx="4426" cy="4108"/>
                              </a:xfrm>
                            </wpg:grpSpPr>
                            <wps:wsp>
                              <wps:cNvPr id="1530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820" y="3122295"/>
                                  <a:ext cx="4426" cy="41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" name="Oval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655" y="3124864"/>
                                  <a:ext cx="667" cy="6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2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640" y="3123141"/>
                                  <a:ext cx="667" cy="6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33" name="AutoShape 223"/>
                            <wps:cNvCnPr/>
                            <wps:spPr bwMode="auto">
                              <a:xfrm flipV="1">
                                <a:off x="1209459" y="4889795"/>
                                <a:ext cx="0" cy="593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4" name="AutoShape 223"/>
                            <wps:cNvCnPr/>
                            <wps:spPr bwMode="auto">
                              <a:xfrm flipV="1">
                                <a:off x="1209459" y="5656240"/>
                                <a:ext cx="0" cy="593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5" name="AutoShape 223"/>
                            <wps:cNvCnPr/>
                            <wps:spPr bwMode="auto">
                              <a:xfrm>
                                <a:off x="525440" y="6248695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6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7110" y="4874555"/>
                                <a:ext cx="53340" cy="57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7110" y="6220755"/>
                                <a:ext cx="53340" cy="57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" name="AutoShape 223"/>
                            <wps:cNvCnPr/>
                            <wps:spPr bwMode="auto">
                              <a:xfrm>
                                <a:off x="533060" y="489932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9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2665" y="4877730"/>
                                <a:ext cx="67945" cy="679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75699" y="5461930"/>
                                <a:ext cx="67945" cy="673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2646" y="5639654"/>
                                <a:ext cx="64151" cy="615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3954" y="6223930"/>
                                <a:ext cx="67945" cy="673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208" y="4867815"/>
                                <a:ext cx="67310" cy="679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0463" y="6222270"/>
                                <a:ext cx="67945" cy="673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" name="AutoShape 223"/>
                            <wps:cNvCnPr/>
                            <wps:spPr bwMode="auto">
                              <a:xfrm>
                                <a:off x="4045162" y="5611155"/>
                                <a:ext cx="783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 cmpd="tri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prstDash val="sysDash"/>
                                <a:round/>
                                <a:headEnd type="triangle" w="med" len="lg"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46" name="Gruppieren 1546"/>
                            <wpg:cNvGrpSpPr/>
                            <wpg:grpSpPr>
                              <a:xfrm>
                                <a:off x="5064980" y="4701200"/>
                                <a:ext cx="395605" cy="402079"/>
                                <a:chOff x="-195020" y="0"/>
                                <a:chExt cx="395605" cy="402697"/>
                              </a:xfrm>
                            </wpg:grpSpPr>
                            <wps:wsp>
                              <wps:cNvPr id="1547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95020" y="0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8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46636" y="42017"/>
                                  <a:ext cx="321945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E122B7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49" name="Gruppieren 1549"/>
                            <wpg:cNvGrpSpPr/>
                            <wpg:grpSpPr>
                              <a:xfrm>
                                <a:off x="338750" y="4889795"/>
                                <a:ext cx="395605" cy="1354455"/>
                                <a:chOff x="180000" y="-298155"/>
                                <a:chExt cx="395605" cy="1354455"/>
                              </a:xfrm>
                            </wpg:grpSpPr>
                            <wps:wsp>
                              <wps:cNvPr id="1550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00" y="180000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1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443" y="222034"/>
                                  <a:ext cx="321945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4A3D65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2" name="AutoShape 223"/>
                              <wps:cNvCnPr/>
                              <wps:spPr bwMode="auto">
                                <a:xfrm flipV="1">
                                  <a:off x="374945" y="-298155"/>
                                  <a:ext cx="0" cy="485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AutoShape 223"/>
                              <wps:cNvCnPr/>
                              <wps:spPr bwMode="auto">
                                <a:xfrm flipV="1">
                                  <a:off x="374945" y="570525"/>
                                  <a:ext cx="0" cy="485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54" name="Gruppieren 1554"/>
                            <wpg:cNvGrpSpPr/>
                            <wpg:grpSpPr>
                              <a:xfrm>
                                <a:off x="8574700" y="4891210"/>
                                <a:ext cx="395605" cy="1367010"/>
                                <a:chOff x="0" y="-13196"/>
                                <a:chExt cx="395605" cy="1367651"/>
                              </a:xfrm>
                            </wpg:grpSpPr>
                            <wps:wsp>
                              <wps:cNvPr id="1555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64959"/>
                                  <a:ext cx="395605" cy="395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19" y="511700"/>
                                  <a:ext cx="321945" cy="3606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4A3D65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7" name="AutoShape 223"/>
                              <wps:cNvCnPr/>
                              <wps:spPr bwMode="auto">
                                <a:xfrm flipV="1">
                                  <a:off x="194945" y="-13196"/>
                                  <a:ext cx="0" cy="485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AutoShape 223"/>
                              <wps:cNvCnPr/>
                              <wps:spPr bwMode="auto">
                                <a:xfrm flipV="1">
                                  <a:off x="194945" y="868680"/>
                                  <a:ext cx="0" cy="485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59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9750" y="4339250"/>
                              <a:ext cx="60960" cy="6540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9750" y="5641000"/>
                              <a:ext cx="60960" cy="6540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74" name="Gruppieren 1574"/>
                          <wpg:cNvGrpSpPr/>
                          <wpg:grpSpPr>
                            <a:xfrm>
                              <a:off x="7507900" y="4180500"/>
                              <a:ext cx="360045" cy="359410"/>
                              <a:chOff x="0" y="0"/>
                              <a:chExt cx="360680" cy="360045"/>
                            </a:xfrm>
                          </wpg:grpSpPr>
                          <wps:wsp>
                            <wps:cNvPr id="1575" name="Oval 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50" y="24765"/>
                                <a:ext cx="293370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7489" w:rsidRDefault="00297489" w:rsidP="009A16D8">
                                  <w:pPr>
                                    <w:pStyle w:val="Standard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BFBFBF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77" name="Gruppieren 1577"/>
                          <wpg:cNvGrpSpPr/>
                          <wpg:grpSpPr>
                            <a:xfrm>
                              <a:off x="2212000" y="4186850"/>
                              <a:ext cx="360045" cy="359410"/>
                              <a:chOff x="0" y="0"/>
                              <a:chExt cx="360680" cy="360045"/>
                            </a:xfrm>
                          </wpg:grpSpPr>
                          <wps:wsp>
                            <wps:cNvPr id="1578" name="Oval 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9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50" y="24765"/>
                                <a:ext cx="293370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7489" w:rsidRDefault="00297489" w:rsidP="009A16D8">
                                  <w:pPr>
                                    <w:pStyle w:val="Standard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BFBFBF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80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4870" y="5646731"/>
                              <a:ext cx="48175" cy="533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4870" y="4345600"/>
                              <a:ext cx="48175" cy="533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Oval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6400" y="4853368"/>
                              <a:ext cx="359411" cy="3598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AutoShape 223"/>
                          <wps:cNvCnPr/>
                          <wps:spPr bwMode="auto">
                            <a:xfrm flipV="1">
                              <a:off x="5850226" y="4391938"/>
                              <a:ext cx="0" cy="4608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AutoShape 223"/>
                          <wps:cNvCnPr/>
                          <wps:spPr bwMode="auto">
                            <a:xfrm flipV="1">
                              <a:off x="5851505" y="5215776"/>
                              <a:ext cx="0" cy="4417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0220" y="5634031"/>
                              <a:ext cx="48175" cy="533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0220" y="4339250"/>
                              <a:ext cx="48175" cy="533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Oval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1750" y="4840668"/>
                              <a:ext cx="359411" cy="3598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AutoShape 223"/>
                          <wps:cNvCnPr/>
                          <wps:spPr bwMode="auto">
                            <a:xfrm flipV="1">
                              <a:off x="4205576" y="4398289"/>
                              <a:ext cx="0" cy="4417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AutoShape 223"/>
                          <wps:cNvCnPr/>
                          <wps:spPr bwMode="auto">
                            <a:xfrm flipV="1">
                              <a:off x="4206855" y="5203076"/>
                              <a:ext cx="0" cy="4417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9850" y="4866300"/>
                              <a:ext cx="29210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7489" w:rsidRDefault="00297489" w:rsidP="00931BB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BFBFBF"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4500" y="4879000"/>
                              <a:ext cx="29210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7489" w:rsidRDefault="00297489" w:rsidP="00931BB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BFBFBF"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2700" y="5641000"/>
                              <a:ext cx="61595" cy="6540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4850" y="5641000"/>
                              <a:ext cx="60960" cy="647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650" y="4332900"/>
                              <a:ext cx="60960" cy="647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5800" y="4332900"/>
                              <a:ext cx="60960" cy="647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6950" y="942000"/>
                              <a:ext cx="60325" cy="641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9650" y="1456350"/>
                              <a:ext cx="60325" cy="641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9000" y="929300"/>
                              <a:ext cx="60325" cy="641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9000" y="1443650"/>
                              <a:ext cx="60325" cy="641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Textfeld 1607"/>
                          <wps:cNvSpPr txBox="1"/>
                          <wps:spPr>
                            <a:xfrm>
                              <a:off x="2609822" y="2012921"/>
                              <a:ext cx="1117628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Pr="008F5712" w:rsidRDefault="00297489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8F5712">
                                  <w:rPr>
                                    <w:sz w:val="22"/>
                                    <w:szCs w:val="22"/>
                                  </w:rPr>
                                  <w:t>CrNi</w:t>
                                </w:r>
                                <w:proofErr w:type="spellEnd"/>
                                <w:r w:rsidRPr="008F5712">
                                  <w:rPr>
                                    <w:sz w:val="22"/>
                                    <w:szCs w:val="22"/>
                                  </w:rPr>
                                  <w:t xml:space="preserve"> - Draht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" name="Textfeld 1607"/>
                          <wps:cNvSpPr txBox="1"/>
                          <wps:spPr>
                            <a:xfrm>
                              <a:off x="2472350" y="4923450"/>
                              <a:ext cx="1117600" cy="2470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Default="00297489" w:rsidP="008F5712">
                                <w:pPr>
                                  <w:pStyle w:val="StandardWeb"/>
                                  <w:spacing w:before="0" w:beforeAutospacing="0" w:after="0" w:afterAutospacing="0"/>
                                  <w:jc w:val="both"/>
                                </w:pPr>
                                <w:proofErr w:type="spellStart"/>
                                <w:r>
                                  <w:rPr>
                                    <w:rFonts w:ascii="Arial" w:eastAsia="Times New Roman" w:hAnsi="Arial"/>
                                    <w:sz w:val="22"/>
                                    <w:szCs w:val="22"/>
                                  </w:rPr>
                                  <w:t>Cu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 w:hAnsi="Arial"/>
                                    <w:sz w:val="22"/>
                                    <w:szCs w:val="22"/>
                                  </w:rPr>
                                  <w:t xml:space="preserve"> - Draht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" name="Gruppieren 7"/>
                          <wpg:cNvGrpSpPr/>
                          <wpg:grpSpPr>
                            <a:xfrm>
                              <a:off x="87090" y="2171700"/>
                              <a:ext cx="8860988" cy="1805603"/>
                              <a:chOff x="87090" y="2171700"/>
                              <a:chExt cx="8860988" cy="1805603"/>
                            </a:xfrm>
                          </wpg:grpSpPr>
                          <wps:wsp>
                            <wps:cNvPr id="1348" name="AutoShape 223"/>
                            <wps:cNvCnPr/>
                            <wps:spPr bwMode="auto">
                              <a:xfrm flipV="1">
                                <a:off x="1888078" y="2476500"/>
                                <a:ext cx="1871122" cy="52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9" name="AutoShape 223"/>
                            <wps:cNvCnPr/>
                            <wps:spPr bwMode="auto">
                              <a:xfrm flipV="1">
                                <a:off x="3422944" y="3751240"/>
                                <a:ext cx="3132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0" name="AutoShape 223"/>
                            <wps:cNvCnPr/>
                            <wps:spPr bwMode="auto">
                              <a:xfrm flipV="1">
                                <a:off x="3415325" y="2477430"/>
                                <a:ext cx="3132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424" name="Gruppieren 1424"/>
                            <wpg:cNvGrpSpPr>
                              <a:grpSpLocks/>
                            </wpg:cNvGrpSpPr>
                            <wpg:grpSpPr>
                              <a:xfrm>
                                <a:off x="1087679" y="2260103"/>
                                <a:ext cx="7860399" cy="1717200"/>
                                <a:chOff x="336550" y="2526325"/>
                                <a:chExt cx="8640105" cy="1819910"/>
                              </a:xfrm>
                            </wpg:grpSpPr>
                            <wps:wsp>
                              <wps:cNvPr id="1425" name="AutoShape 223"/>
                              <wps:cNvCnPr>
                                <a:stCxn id="1600" idx="2"/>
                              </wps:cNvCnPr>
                              <wps:spPr bwMode="auto">
                                <a:xfrm>
                                  <a:off x="6318718" y="2751940"/>
                                  <a:ext cx="2454792" cy="5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426" name="Gruppieren 1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4067" y="3229905"/>
                                  <a:ext cx="442695" cy="410210"/>
                                  <a:chOff x="718820" y="735330"/>
                                  <a:chExt cx="4426" cy="4108"/>
                                </a:xfrm>
                              </wpg:grpSpPr>
                              <wps:wsp>
                                <wps:cNvPr id="1427" name="Rectangle 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8820" y="735330"/>
                                    <a:ext cx="4426" cy="41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8" name="Oval 2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655" y="737899"/>
                                    <a:ext cx="667" cy="6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9" name="Oval 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640" y="736176"/>
                                    <a:ext cx="667" cy="6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30" name="AutoShape 223"/>
                              <wps:cNvCnPr/>
                              <wps:spPr bwMode="auto">
                                <a:xfrm flipV="1">
                                  <a:off x="1211875" y="2750480"/>
                                  <a:ext cx="0" cy="5930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AutoShape 223"/>
                              <wps:cNvCnPr/>
                              <wps:spPr bwMode="auto">
                                <a:xfrm flipV="1">
                                  <a:off x="1211875" y="3516925"/>
                                  <a:ext cx="0" cy="5930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2" name="AutoShape 223"/>
                              <wps:cNvCnPr/>
                              <wps:spPr bwMode="auto">
                                <a:xfrm>
                                  <a:off x="536326" y="4109380"/>
                                  <a:ext cx="6762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3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110" y="4081440"/>
                                  <a:ext cx="53340" cy="57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34" name="Gruppieren 1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4437" y="2526325"/>
                                  <a:ext cx="1049020" cy="1819910"/>
                                  <a:chOff x="3927705" y="31750"/>
                                  <a:chExt cx="10498" cy="20355"/>
                                </a:xfrm>
                              </wpg:grpSpPr>
                              <wps:wsp>
                                <wps:cNvPr id="1435" name="Welle 143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922794" y="36696"/>
                                    <a:ext cx="20320" cy="10498"/>
                                  </a:xfrm>
                                  <a:prstGeom prst="wave">
                                    <a:avLst>
                                      <a:gd name="adj1" fmla="val 12500"/>
                                      <a:gd name="adj2" fmla="val 0"/>
                                    </a:avLst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36" name="AutoShape 223"/>
                                <wps:cNvCnPr/>
                                <wps:spPr bwMode="auto">
                                  <a:xfrm flipV="1">
                                    <a:off x="3928559" y="52091"/>
                                    <a:ext cx="90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08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7" name="AutoShape 223"/>
                                <wps:cNvCnPr/>
                                <wps:spPr bwMode="auto">
                                  <a:xfrm flipV="1">
                                    <a:off x="3928681" y="31750"/>
                                    <a:ext cx="90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08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38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3878" y="4077630"/>
                                  <a:ext cx="53339" cy="57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9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110" y="2732305"/>
                                  <a:ext cx="53340" cy="57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" name="AutoShape 223"/>
                              <wps:cNvCnPr/>
                              <wps:spPr bwMode="auto">
                                <a:xfrm>
                                  <a:off x="533060" y="2757070"/>
                                  <a:ext cx="6762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5623" y="2720240"/>
                                  <a:ext cx="53975" cy="57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42" name="Gruppieren 1442"/>
                              <wpg:cNvGrpSpPr/>
                              <wpg:grpSpPr>
                                <a:xfrm>
                                  <a:off x="5081090" y="2548550"/>
                                  <a:ext cx="395605" cy="401849"/>
                                  <a:chOff x="-223360" y="0"/>
                                  <a:chExt cx="395605" cy="402466"/>
                                </a:xfrm>
                              </wpg:grpSpPr>
                              <wps:wsp>
                                <wps:cNvPr id="1443" name="Oval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223360" y="0"/>
                                    <a:ext cx="395605" cy="3956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4" name="Text Box 2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86967" y="41785"/>
                                    <a:ext cx="321945" cy="3606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7489" w:rsidRDefault="00297489" w:rsidP="00E122B7">
                                      <w:pPr>
                                        <w:pStyle w:val="Standard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5" name="Gruppieren 1445"/>
                              <wpg:cNvGrpSpPr/>
                              <wpg:grpSpPr>
                                <a:xfrm>
                                  <a:off x="8581050" y="2751750"/>
                                  <a:ext cx="395605" cy="1357534"/>
                                  <a:chOff x="0" y="0"/>
                                  <a:chExt cx="395605" cy="1358171"/>
                                </a:xfrm>
                              </wpg:grpSpPr>
                              <wps:wsp>
                                <wps:cNvPr id="1446" name="Oval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457956"/>
                                    <a:ext cx="395605" cy="3956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7" name="Text Box 2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393" y="493020"/>
                                    <a:ext cx="321945" cy="3606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7489" w:rsidRDefault="00297489" w:rsidP="004A3D65">
                                      <w:pPr>
                                        <w:pStyle w:val="Standard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8" name="AutoShape 223"/>
                                <wps:cNvCnPr/>
                                <wps:spPr bwMode="auto">
                                  <a:xfrm flipV="1">
                                    <a:off x="194945" y="0"/>
                                    <a:ext cx="0" cy="4580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9" name="AutoShape 223"/>
                                <wps:cNvCnPr/>
                                <wps:spPr bwMode="auto">
                                  <a:xfrm flipV="1">
                                    <a:off x="194945" y="861946"/>
                                    <a:ext cx="0" cy="496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50" name="Gruppieren 1450"/>
                              <wpg:cNvGrpSpPr/>
                              <wpg:grpSpPr>
                                <a:xfrm>
                                  <a:off x="336550" y="2758100"/>
                                  <a:ext cx="395605" cy="1353820"/>
                                  <a:chOff x="0" y="0"/>
                                  <a:chExt cx="395605" cy="1354455"/>
                                </a:xfrm>
                              </wpg:grpSpPr>
                              <wps:wsp>
                                <wps:cNvPr id="1451" name="Oval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478155"/>
                                    <a:ext cx="395605" cy="3956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2" name="Text Box 2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393" y="519952"/>
                                    <a:ext cx="321945" cy="3606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97489" w:rsidRDefault="00297489" w:rsidP="004A3D65">
                                      <w:pPr>
                                        <w:pStyle w:val="Standard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3" name="AutoShape 223"/>
                                <wps:cNvCnPr/>
                                <wps:spPr bwMode="auto">
                                  <a:xfrm flipV="1">
                                    <a:off x="194945" y="0"/>
                                    <a:ext cx="0" cy="4857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4" name="AutoShape 223"/>
                                <wps:cNvCnPr/>
                                <wps:spPr bwMode="auto">
                                  <a:xfrm flipV="1">
                                    <a:off x="194945" y="868680"/>
                                    <a:ext cx="0" cy="4857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55" name="AutoShape 223"/>
                              <wps:cNvCnPr/>
                              <wps:spPr bwMode="auto">
                                <a:xfrm>
                                  <a:off x="4114629" y="3458505"/>
                                  <a:ext cx="7829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0800" cmpd="tri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prstDash val="sysDash"/>
                                  <a:round/>
                                  <a:headEnd type="triangle" w="med" len="lg"/>
                                  <a:tailEnd type="triangl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57" name="Textfeld 5"/>
                            <wps:cNvSpPr txBox="1"/>
                            <wps:spPr>
                              <a:xfrm>
                                <a:off x="87090" y="3506532"/>
                                <a:ext cx="1055370" cy="413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7489" w:rsidRDefault="00297489" w:rsidP="0065798A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u w:val="single"/>
                                    </w:rPr>
                                    <w:t>Abb. 1 b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3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58750" y="2453300"/>
                                <a:ext cx="48260" cy="53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65100" y="3729650"/>
                                <a:ext cx="48260" cy="53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85" name="Gruppieren 1485"/>
                            <wpg:cNvGrpSpPr/>
                            <wpg:grpSpPr>
                              <a:xfrm>
                                <a:off x="7825399" y="2476088"/>
                                <a:ext cx="709001" cy="1275152"/>
                                <a:chOff x="7825399" y="2476088"/>
                                <a:chExt cx="709001" cy="1275152"/>
                              </a:xfrm>
                            </wpg:grpSpPr>
                            <wpg:grpSp>
                              <wpg:cNvPr id="1486" name="Gruppieren 148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199841" y="2732580"/>
                                  <a:ext cx="334559" cy="716916"/>
                                  <a:chOff x="0" y="0"/>
                                  <a:chExt cx="548640" cy="1242060"/>
                                </a:xfrm>
                              </wpg:grpSpPr>
                              <wps:wsp>
                                <wps:cNvPr id="1487" name="AutoShape 223"/>
                                <wps:cNvCnPr>
                                  <a:cxnSpLocks noChangeAspect="1"/>
                                </wps:cNvCnPr>
                                <wps:spPr bwMode="auto">
                                  <a:xfrm flipV="1">
                                    <a:off x="271145" y="0"/>
                                    <a:ext cx="0" cy="4432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8" name="AutoShape 223"/>
                                <wps:cNvCnPr>
                                  <a:cxnSpLocks noChangeAspect="1"/>
                                </wps:cNvCnPr>
                                <wps:spPr bwMode="auto">
                                  <a:xfrm flipV="1">
                                    <a:off x="276860" y="799466"/>
                                    <a:ext cx="0" cy="44259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9" name="Oval 21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360046"/>
                                    <a:ext cx="548640" cy="5143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AutoShape 22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010" y="435610"/>
                                    <a:ext cx="386715" cy="363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" name="AutoShape 22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0010" y="435610"/>
                                    <a:ext cx="386715" cy="363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92" name="AutoShape 223"/>
                              <wps:cNvCnPr/>
                              <wps:spPr bwMode="auto">
                                <a:xfrm flipV="1">
                                  <a:off x="8363101" y="2476088"/>
                                  <a:ext cx="0" cy="4419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AutoShape 223"/>
                              <wps:cNvCnPr/>
                              <wps:spPr bwMode="auto">
                                <a:xfrm flipV="1">
                                  <a:off x="8368181" y="3299024"/>
                                  <a:ext cx="0" cy="4419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AutoShape 223"/>
                              <wps:cNvCnPr/>
                              <wps:spPr bwMode="auto">
                                <a:xfrm flipV="1">
                                  <a:off x="7982880" y="2478065"/>
                                  <a:ext cx="0" cy="441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AutoShape 223"/>
                              <wps:cNvCnPr/>
                              <wps:spPr bwMode="auto">
                                <a:xfrm flipV="1">
                                  <a:off x="7989230" y="3309915"/>
                                  <a:ext cx="0" cy="441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496" name="Gruppieren 149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7825399" y="2739047"/>
                                  <a:ext cx="321652" cy="716280"/>
                                  <a:chOff x="0" y="0"/>
                                  <a:chExt cx="548640" cy="1242060"/>
                                </a:xfrm>
                              </wpg:grpSpPr>
                              <wps:wsp>
                                <wps:cNvPr id="1497" name="AutoShape 223"/>
                                <wps:cNvCnPr>
                                  <a:cxnSpLocks noChangeAspect="1"/>
                                </wps:cNvCnPr>
                                <wps:spPr bwMode="auto">
                                  <a:xfrm flipV="1">
                                    <a:off x="271145" y="0"/>
                                    <a:ext cx="0" cy="4432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8" name="AutoShape 223"/>
                                <wps:cNvCnPr>
                                  <a:cxnSpLocks noChangeAspect="1"/>
                                </wps:cNvCnPr>
                                <wps:spPr bwMode="auto">
                                  <a:xfrm flipV="1">
                                    <a:off x="276860" y="799466"/>
                                    <a:ext cx="0" cy="44259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9" name="Oval 21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360046"/>
                                    <a:ext cx="548640" cy="5143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0" name="AutoShape 22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010" y="435611"/>
                                    <a:ext cx="386715" cy="3632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1" name="AutoShape 22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0010" y="435611"/>
                                    <a:ext cx="386715" cy="3632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502" name="Gruppieren 1502"/>
                            <wpg:cNvGrpSpPr/>
                            <wpg:grpSpPr>
                              <a:xfrm>
                                <a:off x="4021750" y="2459650"/>
                                <a:ext cx="360045" cy="1323340"/>
                                <a:chOff x="4021750" y="2459650"/>
                                <a:chExt cx="360045" cy="1323340"/>
                              </a:xfrm>
                            </wpg:grpSpPr>
                            <wps:wsp>
                              <wps:cNvPr id="1503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80500" y="3729650"/>
                                  <a:ext cx="48260" cy="53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80500" y="2459650"/>
                                  <a:ext cx="48260" cy="53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1750" y="2935900"/>
                                  <a:ext cx="360045" cy="3600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6" name="AutoShape 223"/>
                              <wps:cNvCnPr/>
                              <wps:spPr bwMode="auto">
                                <a:xfrm flipV="1">
                                  <a:off x="4205900" y="2493305"/>
                                  <a:ext cx="0" cy="4419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7" name="AutoShape 223"/>
                              <wps:cNvCnPr/>
                              <wps:spPr bwMode="auto">
                                <a:xfrm flipV="1">
                                  <a:off x="4200820" y="3298485"/>
                                  <a:ext cx="0" cy="4419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08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6675" y="2963205"/>
                                <a:ext cx="29273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7489" w:rsidRPr="007259F2" w:rsidRDefault="00297489" w:rsidP="00057B89">
                                  <w:pPr>
                                    <w:pStyle w:val="StandardWeb"/>
                                    <w:spacing w:before="0" w:beforeAutospacing="0" w:after="200" w:afterAutospacing="0" w:line="276" w:lineRule="auto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7259F2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BFBFBF" w:themeColor="background1" w:themeShade="BF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61" name="Gruppieren 1561"/>
                            <wpg:cNvGrpSpPr/>
                            <wpg:grpSpPr>
                              <a:xfrm>
                                <a:off x="5666400" y="2453300"/>
                                <a:ext cx="359411" cy="1322695"/>
                                <a:chOff x="0" y="0"/>
                                <a:chExt cx="360045" cy="1323340"/>
                              </a:xfrm>
                            </wpg:grpSpPr>
                            <wps:wsp>
                              <wps:cNvPr id="1562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750" y="1270000"/>
                                  <a:ext cx="48260" cy="53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3" name="Oval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750" y="0"/>
                                  <a:ext cx="48260" cy="53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4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6250"/>
                                  <a:ext cx="360045" cy="3600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5" name="AutoShape 223"/>
                              <wps:cNvCnPr/>
                              <wps:spPr bwMode="auto">
                                <a:xfrm flipV="1">
                                  <a:off x="184150" y="33655"/>
                                  <a:ext cx="0" cy="4419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6" name="AutoShape 223"/>
                              <wps:cNvCnPr/>
                              <wps:spPr bwMode="auto">
                                <a:xfrm flipV="1">
                                  <a:off x="179070" y="838835"/>
                                  <a:ext cx="0" cy="4419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67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1325" y="2956855"/>
                                <a:ext cx="29273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7489" w:rsidRPr="00D77299" w:rsidRDefault="00297489" w:rsidP="00057B89">
                                  <w:pPr>
                                    <w:pStyle w:val="StandardWeb"/>
                                    <w:spacing w:before="0" w:beforeAutospacing="0" w:after="200" w:afterAutospacing="0" w:line="276" w:lineRule="auto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D77299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BFBFBF" w:themeColor="background1" w:themeShade="BF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68" name="Gruppieren 1568"/>
                            <wpg:cNvGrpSpPr/>
                            <wpg:grpSpPr>
                              <a:xfrm>
                                <a:off x="2135800" y="2294550"/>
                                <a:ext cx="360680" cy="360045"/>
                                <a:chOff x="2135800" y="2294550"/>
                                <a:chExt cx="360680" cy="360045"/>
                              </a:xfrm>
                            </wpg:grpSpPr>
                            <wps:wsp>
                              <wps:cNvPr id="1569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5800" y="2294550"/>
                                  <a:ext cx="360680" cy="3600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0250" y="2319315"/>
                                  <a:ext cx="293370" cy="328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Pr="009A16D8" w:rsidRDefault="00297489" w:rsidP="00D77299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 w:rsidRPr="009A16D8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BFBFBF" w:themeColor="background1" w:themeShade="BF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71" name="Gruppieren 1571"/>
                            <wpg:cNvGrpSpPr/>
                            <wpg:grpSpPr>
                              <a:xfrm>
                                <a:off x="7501550" y="2294550"/>
                                <a:ext cx="360045" cy="359410"/>
                                <a:chOff x="0" y="0"/>
                                <a:chExt cx="360680" cy="360045"/>
                              </a:xfrm>
                            </wpg:grpSpPr>
                            <wps:wsp>
                              <wps:cNvPr id="1572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0680" cy="3600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50" y="24765"/>
                                  <a:ext cx="293370" cy="328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7489" w:rsidRDefault="00297489" w:rsidP="009A16D8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BFBFBF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92" name="AutoShape 223"/>
                            <wps:cNvCnPr>
                              <a:stCxn id="1601" idx="2"/>
                            </wps:cNvCnPr>
                            <wps:spPr bwMode="auto">
                              <a:xfrm>
                                <a:off x="6523650" y="3749335"/>
                                <a:ext cx="2241466" cy="5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3" name="AutoShape 223"/>
                            <wps:cNvCnPr/>
                            <wps:spPr bwMode="auto">
                              <a:xfrm flipV="1">
                                <a:off x="1894500" y="3755050"/>
                                <a:ext cx="1512000" cy="3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93100" y="3716950"/>
                                <a:ext cx="60960" cy="647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80400" y="2446950"/>
                                <a:ext cx="60960" cy="647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0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0000" y="2440600"/>
                                <a:ext cx="60960" cy="647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1" name="Oval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23650" y="3716950"/>
                                <a:ext cx="60960" cy="647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9" name="Gerade Verbindung mit Pfeil 1609"/>
                            <wps:cNvCnPr/>
                            <wps:spPr>
                              <a:xfrm>
                                <a:off x="3524250" y="2171700"/>
                                <a:ext cx="419062" cy="2603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  <a:tailEnd type="arrow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10" name="Gerade Verbindung mit Pfeil 1610"/>
                          <wps:cNvCnPr/>
                          <wps:spPr>
                            <a:xfrm>
                              <a:off x="3164470" y="5247224"/>
                              <a:ext cx="486780" cy="34077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  <a:tailEnd type="arrow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1" name="Gerade Verbindung mit Pfeil 1611"/>
                          <wps:cNvCnPr/>
                          <wps:spPr>
                            <a:xfrm flipV="1">
                              <a:off x="3164470" y="4502150"/>
                              <a:ext cx="435980" cy="3704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  <a:tailEnd type="arrow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2" name="Gerade Verbindung mit Pfeil 1612"/>
                          <wps:cNvCnPr/>
                          <wps:spPr>
                            <a:xfrm flipV="1">
                              <a:off x="3530600" y="1875443"/>
                              <a:ext cx="420655" cy="25815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  <a:tailEnd type="arrow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eichenbereich 1602" o:spid="_x0000_s1026" editas="canvas" style="width:744.85pt;height:492.85pt;mso-position-horizontal-relative:char;mso-position-vertical-relative:line" coordsize="94595,6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">
                <v:shape id="_x0000_s1027" type="#_x0000_t75" style="position:absolute;width:94595;height:6259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8" type="#_x0000_t202" style="position:absolute;left:11706;top:58565;width:45770;height: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BJcYA&#10;AADdAAAADwAAAGRycy9kb3ducmV2LnhtbERPS0/CQBC+k/AfNmPChdCtIKKlCzFG1HiT+gi3SXds&#10;G7qzTXdp6793TUi4zZfvOel2MLXoqHWVZQXXUQyCOLe64kLBR7ab3YFwHlljbZkU/JKD7WY8SjHR&#10;tud36va+ECGEXYIKSu+bREqXl2TQRbYhDtyPbQ36ANtC6hb7EG5qOY/jW2mw4tBQYkOPJeXH/cko&#10;OEyL7zc3PH/2i+WieXrpstWXzpSaXA0PaxCeBn8Rn92vOsy/Wd7D/zfhB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aBJcYAAADdAAAADwAAAAAAAAAAAAAAAACYAgAAZHJz&#10;L2Rvd25yZXYueG1sUEsFBgAAAAAEAAQA9QAAAIsDAAAAAA==&#10;" fillcolor="white [3201]" stroked="f" strokeweight=".5pt">
                  <v:textbox>
                    <w:txbxContent>
                      <w:p w:rsidR="00297489" w:rsidRPr="009B04D6" w:rsidRDefault="00297489" w:rsidP="009B04D6">
                        <w:pPr>
                          <w:pStyle w:val="StandardWeb"/>
                          <w:spacing w:before="0" w:beforeAutospacing="0" w:after="0" w:afterAutospacing="0"/>
                        </w:pPr>
                        <w:r w:rsidRPr="009B04D6"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 xml:space="preserve">Abbildung 1: </w:t>
                        </w:r>
                        <w:r w:rsidRPr="009B04D6">
                          <w:rPr>
                            <w:rFonts w:ascii="Arial" w:eastAsia="Times New Roman" w:hAnsi="Arial" w:cs="Arial"/>
                          </w:rPr>
                          <w:t>Skizzenhafte Darstellung der drei Teilversuche</w:t>
                        </w:r>
                      </w:p>
                    </w:txbxContent>
                  </v:textbox>
                </v:shape>
                <v:group id="Gruppieren 30" o:spid="_x0000_s1029" style="position:absolute;left:870;top:825;width:91162;height:57924" coordorigin="870,825" coordsize="91161,5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23" o:spid="_x0000_s1030" type="#_x0000_t32" style="position:absolute;left:18862;top:56778;width:6880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Do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R/9pH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Jw6PDAAAA3QAAAA8AAAAAAAAAAAAA&#10;AAAAoQIAAGRycy9kb3ducmV2LnhtbFBLBQYAAAAABAAEAPkAAACRAwAAAAA=&#10;"/>
                  <v:shape id="AutoShape 223" o:spid="_x0000_s1031" type="#_x0000_t32" style="position:absolute;left:18525;top:43614;width:6880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td1M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9j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XdTDAAAA3QAAAA8AAAAAAAAAAAAA&#10;AAAAoQIAAGRycy9kb3ducmV2LnhtbFBLBQYAAAAABAAEAPkAAACRAwAAAAA=&#10;"/>
                  <v:group id="Gruppieren 1353" o:spid="_x0000_s1032" style="position:absolute;left:82031;top:46591;width:3313;height:7614" coordorigin="3744,2564" coordsize="5486,1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  <o:lock v:ext="edit" aspectratio="t"/>
                    <v:shape id="AutoShape 223" o:spid="_x0000_s1033" type="#_x0000_t32" style="position:absolute;left:6455;top:2564;width:0;height:44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5gO8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T2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mA7xAAAAN0AAAAPAAAAAAAAAAAA&#10;AAAAAKECAABkcnMvZG93bnJldi54bWxQSwUGAAAAAAQABAD5AAAAkgMAAAAA&#10;">
                      <o:lock v:ext="edit" aspectratio="t" shapetype="f"/>
                    </v:shape>
                    <v:shape id="AutoShape 223" o:spid="_x0000_s1034" type="#_x0000_t32" style="position:absolute;left:6513;top:11329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FoMMAAADdAAAADwAAAGRycy9kb3ducmV2LnhtbERPTWsCMRC9C/6HMEIvotmtKLIaRQqF&#10;4kGo7sHjkIy7i5vJmqTr9t83hUJv83ifs90PthU9+dA4VpDPMxDE2pmGKwXl5X22BhEissHWMSn4&#10;pgD73Xi0xcK4J39Sf46VSCEcClRQx9gVUgZdk8Uwdx1x4m7OW4wJ+koaj88Ublv5mmUrabHh1FBj&#10;R2816fv5yypojuWp7KeP6PX6mF99Hi7XViv1MhkOGxCRhvgv/nN/mDR/sVz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yxaDDAAAA3QAAAA8AAAAAAAAAAAAA&#10;AAAAoQIAAGRycy9kb3ducmV2LnhtbFBLBQYAAAAABAAEAPkAAACRAwAAAAA=&#10;">
                      <o:lock v:ext="edit" aspectratio="t" shapetype="f"/>
                    </v:shape>
                    <v:oval id="Oval 218" o:spid="_x0000_s1035" style="position:absolute;left:3744;top:6165;width:548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r28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5QX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Cr28MAAADdAAAADwAAAAAAAAAAAAAAAACYAgAAZHJzL2Rv&#10;d25yZXYueG1sUEsFBgAAAAAEAAQA9QAAAIgDAAAAAA==&#10;">
                      <o:lock v:ext="edit" aspectratio="t"/>
                    </v:oval>
                    <v:shape id="AutoShape 228" o:spid="_x0000_s1036" type="#_x0000_t32" style="position:absolute;left:4544;top:6921;width:3867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4o8c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/3ny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ijxxAAAAN0AAAAPAAAAAAAAAAAA&#10;AAAAAKECAABkcnMvZG93bnJldi54bWxQSwUGAAAAAAQABAD5AAAAkgMAAAAA&#10;">
                      <o:lock v:ext="edit" aspectratio="t"/>
                    </v:shape>
                    <v:shape id="AutoShape 229" o:spid="_x0000_s1037" type="#_x0000_t32" style="position:absolute;left:4544;top:6921;width:3867;height:3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NqPsYAAADdAAAADwAAAGRycy9kb3ducmV2LnhtbESPQWvDMAyF74P9B6PBLqN1srFS0rpl&#10;DAqlh8HaHHoUtpqExnJme2n276fDYDeJ9/Tep/V28r0aKaYusIFyXoAitsF13BioT7vZElTKyA77&#10;wGTghxJsN/d3a6xcuPEnjcfcKAnhVKGBNueh0jrZljymeRiIRbuE6DHLGhvtIt4k3Pf6uSgW2mPH&#10;0tDiQO8t2evx2xvoDvVHPT595WiXh/Icy3Q699aYx4fpbQUq05T/zX/Xeyf4L6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zaj7GAAAA3QAAAA8AAAAAAAAA&#10;AAAAAAAAoQIAAGRycy9kb3ducmV2LnhtbFBLBQYAAAAABAAEAPkAAACUAwAAAAA=&#10;">
                      <o:lock v:ext="edit" aspectratio="t"/>
                    </v:shape>
                  </v:group>
                  <v:group id="Gruppieren 1359" o:spid="_x0000_s1038" style="position:absolute;left:8457;top:825;width:83575;height:19367" coordorigin="837,1239" coordsize="91616,2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o:lock v:ext="edit" aspectratio="t"/>
                    <v:group id="Gruppieren 1360" o:spid="_x0000_s1039" style="position:absolute;left:837;top:1239;width:91616;height:21231" coordorigin="837,4697" coordsize="91616,2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    <v:group id="Gruppieren 1" o:spid="_x0000_s1040" style="position:absolute;left:10056;top:15190;width:4427;height:4109" coordorigin="3694,27381" coordsize="4426,4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      <v:rect id="Rectangle 217" o:spid="_x0000_s1041" style="position:absolute;left:3694;top:27381;width:4426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pLcEA&#10;AADdAAAADwAAAGRycy9kb3ducmV2LnhtbERPTYvCMBC9C/6HMII3Ta0gu9UooijuUevF29iMbbWZ&#10;lCZq3V9vhIW9zeN9zmzRmko8qHGlZQWjYQSCOLO65FzBMd0MvkA4j6yxskwKXuRgMe92Zpho++Q9&#10;PQ4+FyGEXYIKCu/rREqXFWTQDW1NHLiLbQz6AJtc6gafIdxUMo6iiTRYcmgosKZVQdntcDcKzmV8&#10;xN99uo3M92bsf9r0ej+tler32uUUhKfW/4v/3Dsd5o8n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nqS3BAAAA3QAAAA8AAAAAAAAAAAAAAAAAmAIAAGRycy9kb3du&#10;cmV2LnhtbFBLBQYAAAAABAAEAPUAAACGAwAAAAA=&#10;"/>
                        <v:oval id="Oval 230" o:spid="_x0000_s1042" style="position:absolute;left:5529;top:29950;width:667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0L8QA&#10;AADdAAAADwAAAGRycy9kb3ducmV2LnhtbERPTUvDQBC9C/6HZQRvZqMpQdJuQxQErb00tj2P2TFZ&#10;zc7G7NrGf+8Khd7m8T5nUU62FwcavXGs4DZJQRA3ThtuFWzfnm7uQfiArLF3TAp+yUO5vLxYYKHd&#10;kTd0qEMrYgj7AhV0IQyFlL7pyKJP3EAcuQ83WgwRjq3UIx5juO3lXZrm0qLh2NDhQI8dNV/1j1VQ&#10;vZh6ZfL1624/+9YPn+8+5FWj1PXVVM1BBJrCWXxyP+s4P8sz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9C/EAAAA3QAAAA8AAAAAAAAAAAAAAAAAmAIAAGRycy9k&#10;b3ducmV2LnhtbFBLBQYAAAAABAAEAPUAAACJAwAAAAA=&#10;" fillcolor="black [3213]"/>
                        <v:oval id="Oval 231" o:spid="_x0000_s1043" style="position:absolute;left:5514;top:28227;width:667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sW8QA&#10;AADdAAAADwAAAGRycy9kb3ducmV2LnhtbERPS0vDQBC+C/0PyxS8mY21hJJ2W2JBUNuL6eM8Zsdk&#10;NTsbs2ub/ntXKHibj+85i9VgW3Gi3hvHCu6TFARx5bThWsF+93Q3A+EDssbWMSm4kIfVcnSzwFy7&#10;M7/RqQy1iCHsc1TQhNDlUvqqIYs+cR1x5D5cbzFE2NdS93iO4baVkzTNpEXDsaHBjtYNVV/lj1VQ&#10;vJjy1WTbzeE4/daPn+8+ZEWl1O14KOYgAg3hX3x1P+s4/yGb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bFvEAAAA3QAAAA8AAAAAAAAAAAAAAAAAmAIAAGRycy9k&#10;b3ducmV2LnhtbFBLBQYAAAAABAAEAPUAAACJAwAAAAA=&#10;" fillcolor="black [3213]"/>
                      </v:group>
                      <v:shape id="AutoShape 223" o:spid="_x0000_s1044" type="#_x0000_t32" style="position:absolute;left:12232;top:10397;width:0;height:59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4PHcMAAADdAAAADwAAAGRycy9kb3ducmV2LnhtbERPTWsCMRC9F/wPYYReimZXqchqlFIo&#10;iAehugePQzLuLm4ma5Ku239vhEJv83ifs94OthU9+dA4VpBPMxDE2pmGKwXl6WuyBBEissHWMSn4&#10;pQDbzehljYVxd/6m/hgrkUI4FKigjrErpAy6Joth6jrixF2ctxgT9JU0Hu8p3LZylmULabHh1FBj&#10;R5816evxxypo9uWh7N9u0evlPj/7PJzOrVbqdTx8rEBEGuK/+M+9M2n+fPE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eDx3DAAAA3QAAAA8AAAAAAAAAAAAA&#10;AAAAoQIAAGRycy9kb3ducmV2LnhtbFBLBQYAAAAABAAEAPkAAACRAwAAAAA=&#10;"/>
                      <v:shape id="AutoShape 223" o:spid="_x0000_s1045" type="#_x0000_t32" style="position:absolute;left:5473;top:10446;width:6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5H18QAAADdAAAADwAAAGRycy9kb3ducmV2LnhtbERPS2sCMRC+F/ofwhR6KZq10kVWo2wL&#10;Qi148HUfN9NN6Gay3URd/31TELzNx/ec2aJ3jThTF6xnBaNhBoK48tpyrWC/Ww4mIEJE1th4JgVX&#10;CrCYPz7MsND+whs6b2MtUgiHAhWYGNtCylAZchiGviVO3LfvHMYEu1rqDi8p3DXyNcty6dByajDY&#10;0oeh6md7cgrWq9F7eTR29bX5teu3Zdmc6peDUs9PfTkFEamPd/HN/anT/HGe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kfXxAAAAN0AAAAPAAAAAAAAAAAA&#10;AAAAAKECAABkcnMvZG93bnJldi54bWxQSwUGAAAAAAQABAD5AAAAkgMAAAAA&#10;"/>
                      <v:shape id="Text Box 242" o:spid="_x0000_s1046" type="#_x0000_t202" style="position:absolute;left:82573;top:6956;width:9880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lTccA&#10;AADdAAAADwAAAGRycy9kb3ducmV2LnhtbESP3WrCQBCF7wXfYZmCN1I3tWBD6kaKKCjUQtP2fpKd&#10;5sfsbMiumr59VxC8m+GcOd+Z5WowrThT72rLCp5mEQjiwuqaSwXfX9vHGITzyBpby6Tgjxys0vFo&#10;iYm2F/6kc+ZLEULYJaig8r5LpHRFRQbdzHbEQfu1vUEf1r6UusdLCDetnEfRQhqsORAq7GhdUXHM&#10;TiZwN0Pc/eTv62afTfNm/sH1IWalJg/D2ysIT4O/m2/XOx3qPy9e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s5U3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Pr="00270FEB" w:rsidRDefault="00297489" w:rsidP="00FD383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U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iCs/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B80FBB">
                                <w:rPr>
                                  <w:rFonts w:eastAsia="Calibri"/>
                                  <w:b/>
                                  <w:bCs/>
                                </w:rPr>
                                <w:t>≈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6,4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V</w:t>
                              </w:r>
                            </w:p>
                            <w:p w:rsidR="00297489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</w:p>
                          </w:txbxContent>
                        </v:textbox>
                      </v:shape>
                      <v:shape id="Text Box 242" o:spid="_x0000_s1047" type="#_x0000_t202" style="position:absolute;left:837;top:7268;width:9893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xP8UA&#10;AADdAAAADwAAAGRycy9kb3ducmV2LnhtbESPTWvCQBCG74L/YRnBi+hGCxJSVylioYW2YNT7mJ0m&#10;sdnZkF01/fedQ8HbDPN+PLPa9K5RN+pC7dnAfJaAIi68rbk0cDy8TlNQISJbbDyTgV8KsFkPByvM&#10;rL/znm55LJWEcMjQQBVjm2kdioochplvieX27TuHUdau1LbDu4S7Ri+SZKkd1iwNFba0raj4ya9O&#10;end92p7OH9vLez45XxZfXH+mbMx41L88g4rUx4f43/1mBf9pKbjyjY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3E/xQAAAN0AAAAPAAAAAAAAAAAAAAAAAJgCAABkcnMv&#10;ZG93bnJldi54bWxQSwUGAAAAAAQABAD1AAAAigMAAAAA&#10;" stroked="f">
                        <v:fill opacity="0"/>
                        <v:textbox>
                          <w:txbxContent>
                            <w:p w:rsidR="00297489" w:rsidRPr="00270FEB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U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iCs/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B80FBB">
                                <w:rPr>
                                  <w:rFonts w:eastAsia="Calibri"/>
                                  <w:b/>
                                  <w:bCs/>
                                </w:rPr>
                                <w:t>≈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9,6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V</w:t>
                              </w:r>
                            </w:p>
                          </w:txbxContent>
                        </v:textbox>
                      </v:shape>
                      <v:shape id="Text Box 243" o:spid="_x0000_s1048" type="#_x0000_t202" style="position:absolute;left:46803;top:4697;width:10965;height: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UpMYA&#10;AADdAAAADwAAAGRycy9kb3ducmV2LnhtbESPQWvCQBCF7wX/wzKCl1I3WpA0uoqIggUrGNv7mB2T&#10;aHY2ZFeN/94VCt5meG/e92Yya00lrtS40rKCQT8CQZxZXXKu4He/+ohBOI+ssbJMCu7kYDbtvE0w&#10;0fbGO7qmPhchhF2CCgrv60RKlxVk0PVtTRy0o20M+rA2udQN3kK4qeQwikbSYMmBUGBNi4Kyc3ox&#10;gbts4/rvsFmcvtP3w2m45fInZqV63XY+BuGp9S/z//Vah/qfoy94fhNG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/UpMYAAADdAAAADwAAAAAAAAAAAAAAAACYAgAAZHJz&#10;L2Rvd25yZXYueG1sUEsFBgAAAAAEAAQA9QAAAIsDAAAAAA==&#10;" stroked="f">
                        <v:fill opacity="0"/>
                        <v:textbox>
                          <w:txbxContent>
                            <w:p w:rsidR="00297489" w:rsidRPr="00270FEB" w:rsidRDefault="00297489" w:rsidP="00FD383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80FBB">
                                <w:rPr>
                                  <w:rFonts w:eastAsia="Calibri"/>
                                  <w:b/>
                                  <w:bCs/>
                                </w:rPr>
                                <w:t>≈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B2CA0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0,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20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</w:p>
                            <w:p w:rsidR="00297489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</w:p>
                          </w:txbxContent>
                        </v:textbox>
                      </v:shape>
                      <v:shape id="AutoShape 223" o:spid="_x0000_s1049" type="#_x0000_t32" style="position:absolute;left:12160;top:10516;width:903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A6WMYAAADdAAAADwAAAGRycy9kb3ducmV2LnhtbESPQWvDMAyF74P9B6PBLqN1ssFa0rpl&#10;DAqlh8HaHHoUtpqExnJme2n276fDYDeJ9/Tep/V28r0aKaYusIFyXoAitsF13BioT7vZElTKyA77&#10;wGTghxJsN/d3a6xcuPEnjcfcKAnhVKGBNueh0jrZljymeRiIRbuE6DHLGhvtIt4k3Pf6uShetceO&#10;paHFgd5bstfjtzfQHeqPenz6ytEuD+U5lul07q0xjw/T2wpUpin/m/+u907wXxb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wOljGAAAA3QAAAA8AAAAAAAAA&#10;AAAAAAAAoQIAAGRycy9kb3ducmV2LnhtbFBLBQYAAAAABAAEAPkAAACUAwAAAAA=&#10;"/>
                      <v:shape id="AutoShape 223" o:spid="_x0000_s1050" type="#_x0000_t32" style="position:absolute;left:12230;top:18065;width:0;height:59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fw8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R/9pn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8n8PDAAAA3QAAAA8AAAAAAAAAAAAA&#10;AAAAoQIAAGRycy9kb3ducmV2LnhtbFBLBQYAAAAABAAEAPkAAACRAwAAAAA=&#10;"/>
                      <v:shape id="AutoShape 223" o:spid="_x0000_s1051" type="#_x0000_t32" style="position:absolute;left:83202;top:10323;width:0;height:4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BtM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bD6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uAbTDAAAA3QAAAA8AAAAAAAAAAAAA&#10;AAAAoQIAAGRycy9kb3ducmV2LnhtbFBLBQYAAAAABAAEAPkAAACRAwAAAAA=&#10;"/>
                      <v:shape id="AutoShape 223" o:spid="_x0000_s1052" type="#_x0000_t32" style="position:absolute;left:83159;top:19086;width:0;height:4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kL8MAAADdAAAADwAAAGRycy9kb3ducmV2LnhtbERPTWsCMRC9F/wPYYReSs1uBZXVKFIo&#10;FA9CdQ8eh2S6u7iZrEm6rv/eCAVv83ifs9oMthU9+dA4VpBPMhDE2pmGKwXl8et9ASJEZIOtY1Jw&#10;owCb9ehlhYVxV/6h/hArkUI4FKigjrErpAy6Joth4jrixP06bzEm6CtpPF5TuG3lR5bNpMWGU0ON&#10;HX3WpM+HP6ug2ZX7sn+7RK8Xu/zk83A8tVqp1/GwXYKINMSn+N/9bdL86Xw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ipC/DAAAA3QAAAA8AAAAAAAAAAAAA&#10;AAAAoQIAAGRycy9kb3ducmV2LnhtbFBLBQYAAAAABAAEAPkAAACRAwAAAAA=&#10;"/>
                      <v:group id="Gruppieren 28" o:spid="_x0000_s1053" style="position:absolute;left:3466;top:15211;width:3960;height:3960" coordorigin="2401,2320" coordsize="396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    <v:oval id="Oval 236" o:spid="_x0000_s1054" style="position:absolute;left:2401;top:2320;width:3960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z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eniw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2nMwgAAAN0AAAAPAAAAAAAAAAAAAAAAAJgCAABkcnMvZG93&#10;bnJldi54bWxQSwUGAAAAAAQABAD1AAAAhwMAAAAA&#10;"/>
                        <v:shape id="Text Box 237" o:spid="_x0000_s1055" type="#_x0000_t202" style="position:absolute;left:2810;top:2664;width:3220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K4MQA&#10;AADcAAAADwAAAGRycy9kb3ducmV2LnhtbESPX2vCMBTF3wW/Q7jCXmRN7WCUzrSIONhgE6zu/drc&#10;tdXmpjSZdt9+EQY+Hs6fH2dZjKYTFxpca1nBIopBEFdWt1wrOOxfH1MQziNr7CyTgl9yUOTTyRIz&#10;ba+8o0vpaxFG2GWooPG+z6R0VUMGXWR74uB928GgD3KopR7wGsZNJ5M4fpYGWw6EBntaN1Sdyx8T&#10;uJsx7b+OH+vTezk/npItt58pK/UwG1cvIDyN/h7+b79pBelTArcz4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iuDEAAAA3AAAAA8AAAAAAAAAAAAAAAAAmAIAAGRycy9k&#10;b3ducmV2LnhtbFBLBQYAAAAABAAEAPUAAACJAwAAAAA=&#10;" stroked="f">
                          <v:fill opacity="0"/>
                          <v:textbox>
                            <w:txbxContent>
                              <w:p w:rsidR="00297489" w:rsidRPr="00C64AAB" w:rsidRDefault="00297489" w:rsidP="002D5B0A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64AAB">
                                  <w:rPr>
                                    <w:rFonts w:ascii="Calibri" w:eastAsia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223" o:spid="_x0000_s1056" type="#_x0000_t32" style="position:absolute;left:5413;top:10430;width:0;height:4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gAzMQAAADcAAAADwAAAGRycy9kb3ducmV2LnhtbESPQWvCQBSE7wX/w/IKXopuoiAhukop&#10;FMSDUM3B42P3NQnNvo27a0z/fVcoeBxm5htmsxttJwbyoXWsIJ9nIIi1My3XCqrz56wAESKywc4x&#10;KfilALvt5GWDpXF3/qLhFGuRIBxKVNDE2JdSBt2QxTB3PXHyvp23GJP0tTQe7wluO7nIspW02HJa&#10;aLCnj4b0z+lmFbSH6lgNb9fodXHILz4P50unlZq+ju9rEJHG+Az/t/dGQbFc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ADMxAAAANwAAAAPAAAAAAAAAAAA&#10;AAAAAKECAABkcnMvZG93bnJldi54bWxQSwUGAAAAAAQABAD5AAAAkgMAAAAA&#10;"/>
                      <v:shape id="AutoShape 223" o:spid="_x0000_s1057" type="#_x0000_t32" style="position:absolute;left:5413;top:19119;width:0;height:4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GYuM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BSL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GYuMUAAADcAAAADwAAAAAAAAAA&#10;AAAAAAChAgAAZHJzL2Rvd25yZXYueG1sUEsFBgAAAAAEAAQA+QAAAJMDAAAAAA==&#10;"/>
                      <v:shape id="AutoShape 223" o:spid="_x0000_s1058" type="#_x0000_t32" style="position:absolute;left:5343;top:23988;width:6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9SM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Lp2x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MvUjGAAAA3AAAAA8AAAAAAAAA&#10;AAAAAAAAoQIAAGRycy9kb3ducmV2LnhtbFBLBQYAAAAABAAEAPkAAACUAwAAAAA=&#10;"/>
                      <v:oval id="Oval 231" o:spid="_x0000_s1059" style="position:absolute;left:11985;top:10246;width:54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jDsUA&#10;AADcAAAADwAAAGRycy9kb3ducmV2LnhtbESPQWvCQBSE7wX/w/IEb3WjhCCpq6SCUFsvpq3nZ/Y1&#10;2Tb7Ns1uNf33rlDocZiZb5jlerCtOFPvjWMFs2kCgrhy2nCt4O11e78A4QOyxtYxKfglD+vV6G6J&#10;uXYXPtC5DLWIEPY5KmhC6HIpfdWQRT91HXH0PlxvMUTZ11L3eIlw28p5kmTSouG40GBHm4aqr/LH&#10;Kih2pnw22f7l/Zh+68fPkw9ZUSk1GQ/FA4hAQ/gP/7WftIJFmsL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6MOxQAAANwAAAAPAAAAAAAAAAAAAAAAAJgCAABkcnMv&#10;ZG93bnJldi54bWxQSwUGAAAAAAQABAD1AAAAigMAAAAA&#10;" fillcolor="black [3213]"/>
                      <v:oval id="Oval 231" o:spid="_x0000_s1060" style="position:absolute;left:11985;top:23708;width:540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8GlcUA&#10;AADcAAAADwAAAGRycy9kb3ducmV2LnhtbESPQWvCQBSE7wX/w/IKvdVNxQaJrpIWBGt7Ma2en9nX&#10;ZGv2bcyumv77bkHwOMzMN8xs0dtGnKnzxrGCp2ECgrh02nCl4Otz+TgB4QOyxsYxKfglD4v54G6G&#10;mXYX3tC5CJWIEPYZKqhDaDMpfVmTRT90LXH0vl1nMUTZVVJ3eIlw28hRkqTSouG4UGNLrzWVh+Jk&#10;FeRvplib9ON9uxsf9cvP3oc0L5V6uO/zKYhAfbiFr+2VVjAZP8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waVxQAAANwAAAAPAAAAAAAAAAAAAAAAAJgCAABkcnMv&#10;ZG93bnJldi54bWxQSwUGAAAAAAQABAD1AAAAigMAAAAA&#10;" fillcolor="black [3213]"/>
                      <v:shape id="AutoShape 223" o:spid="_x0000_s1061" type="#_x0000_t32" style="position:absolute;left:80950;top:10305;width:6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hQQs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Xzl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YUELGAAAA3AAAAA8AAAAAAAAA&#10;AAAAAAAAoQIAAGRycy9kb3ducmV2LnhtbFBLBQYAAAAABAAEAPkAAACUAwAAAAA=&#10;"/>
                      <v:shape id="AutoShape 223" o:spid="_x0000_s1062" type="#_x0000_t32" style="position:absolute;left:80899;top:23840;width:67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12c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9dnGAAAA3AAAAA8AAAAAAAAA&#10;AAAAAAAAoQIAAGRycy9kb3ducmV2LnhtbFBLBQYAAAAABAAEAPkAAACUAwAAAAA=&#10;"/>
                      <v:group id="Gruppieren 378" o:spid="_x0000_s1063" style="position:absolute;left:20068;top:13026;width:13752;height:8640" coordorigin="15744,24964" coordsize="12754,8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      <v:rect id="Rechteck 379" o:spid="_x0000_s1064" style="position:absolute;left:18640;top:24964;width:6887;height:8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c8QA&#10;AADcAAAADwAAAGRycy9kb3ducmV2LnhtbESPzWrCQBSF90LfYbiF7nSiWLFpRhHFUupKI2R7yVyT&#10;kMydkBmTtE/fKRRcHs7Px0m2o2lET52rLCuYzyIQxLnVFRcKrulxugbhPLLGxjIp+CYH283TJMFY&#10;24HP1F98IcIIuxgVlN63sZQuL8mgm9mWOHg32xn0QXaF1B0OYdw0chFFK2mw4kAosaV9SXl9uZvA&#10;/Riq+ibThc+yn+yrOKXz/vWg1MvzuHsH4Wn0j/B/+1MrWC/f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XbHPEAAAA3AAAAA8AAAAAAAAAAAAAAAAAmAIAAGRycy9k&#10;b3ducmV2LnhtbFBLBQYAAAAABAAEAPUAAACJAwAAAAA=&#10;" filled="f" strokecolor="#404040 [2429]" strokeweight="18pt"/>
                        <v:rect id="Rechteck 380" o:spid="_x0000_s1065" style="position:absolute;left:22898;top:26517;width:5600;height:5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NnsQA&#10;AADcAAAADwAAAGRycy9kb3ducmV2LnhtbERPTWvCQBC9C/6HZYReRDctWEJ0FWkpFnqpUVFvQ3ZM&#10;otnZmF019te7h4LHx/uezFpTiSs1rrSs4HUYgSDOrC45V7BefQ1iEM4ja6wsk4I7OZhNu50JJtre&#10;eEnX1OcihLBLUEHhfZ1I6bKCDLqhrYkDd7CNQR9gk0vd4C2Em0q+RdG7NFhyaCiwpo+CslN6MQqW&#10;o7+f7eV+jn7T4+dm3sd4t9g7pV567XwMwlPrn+J/97dWEI/C/HA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DZ7EAAAA3AAAAA8AAAAAAAAAAAAAAAAAmAIAAGRycy9k&#10;b3ducmV2LnhtbFBLBQYAAAAABAAEAPUAAACJAwAAAAA=&#10;" fillcolor="#e36c0a [2409]" strokecolor="black [3213]" strokeweight="2pt"/>
                        <v:rect id="Rechteck 381" o:spid="_x0000_s1066" style="position:absolute;left:15744;top:26488;width:5594;height:5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oBccA&#10;AADcAAAADwAAAGRycy9kb3ducmV2LnhtbESPQWvCQBSE74X+h+UJXopuFCwhuoq0iEIvNSra2yP7&#10;msRm38bsqrG/3i0IPQ4z8w0zmbWmEhdqXGlZwaAfgSDOrC45V7DdLHoxCOeRNVaWScGNHMymz08T&#10;TLS98pouqc9FgLBLUEHhfZ1I6bKCDLq+rYmD920bgz7IJpe6wWuAm0oOo+hVGiw5LBRY01tB2U96&#10;NgrWo9+P/fl2ij7T4/tu/oLxYfnllOp22vkYhKfW/4cf7ZVWEI8G8HcmH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DqAXHAAAA3AAAAA8AAAAAAAAAAAAAAAAAmAIAAGRy&#10;cy9kb3ducmV2LnhtbFBLBQYAAAAABAAEAPUAAACMAwAAAAA=&#10;" fillcolor="#e36c0a [2409]" strokecolor="black [3213]" strokeweight="2pt"/>
                      </v:group>
                      <v:group id="Gruppieren 382" o:spid="_x0000_s1067" style="position:absolute;left:58244;top:12852;width:13752;height:8640" coordsize="12754,8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<v:rect id="Rechteck 383" o:spid="_x0000_s1068" style="position:absolute;left:2895;width:6887;height:8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NRMMA&#10;AADcAAAADwAAAGRycy9kb3ducmV2LnhtbESPzYrCMBSF98K8Q7gD7jTVQZGOUYYZHERXWqHbS3Nt&#10;i81NaWJbfXojCC4P5+fjLNe9qURLjSstK5iMIxDEmdUl5wpOyWa0AOE8ssbKMim4kYP16mOwxFjb&#10;jg/UHn0uwgi7GBUU3texlC4ryKAb25o4eGfbGPRBNrnUDXZh3FRyGkVzabDkQCiwpt+CssvxagL3&#10;vysvZ5lMfZre012+Tybt7E+p4Wf/8w3CU+/f4Vd7qxUsZl/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bNRMMAAADcAAAADwAAAAAAAAAAAAAAAACYAgAAZHJzL2Rv&#10;d25yZXYueG1sUEsFBgAAAAAEAAQA9QAAAIgDAAAAAA==&#10;" filled="f" strokecolor="#404040 [2429]" strokeweight="18pt"/>
                        <v:rect id="Rechteck 160" o:spid="_x0000_s1069" style="position:absolute;left:7154;top:1552;width:5600;height:5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LncgA&#10;AADcAAAADwAAAGRycy9kb3ducmV2LnhtbESPQWvCQBSE70L/w/IEL1I3llpCdBWpFAteNFpab4/s&#10;M0mbfZtmV4399W5B8DjMzDfMZNaaSpyocaVlBcNBBII4s7rkXMFu+/YYg3AeWWNlmRRcyMFs+tCZ&#10;YKLtmTd0Sn0uAoRdggoK7+tESpcVZNANbE0cvINtDPogm1zqBs8Bbir5FEUv0mDJYaHAml4Lyn7S&#10;o1GwGf2tPo+X32idfi8+5n2Mv5Z7p1Sv287HIDy1/h6+td+1gnj0D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NAudyAAAANwAAAAPAAAAAAAAAAAAAAAAAJgCAABk&#10;cnMvZG93bnJldi54bWxQSwUGAAAAAAQABAD1AAAAjQMAAAAA&#10;" fillcolor="#e36c0a [2409]" strokecolor="black [3213]" strokeweight="2pt"/>
                        <v:rect id="Rechteck 161" o:spid="_x0000_s1070" style="position:absolute;top:1524;width:5594;height:5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uBscA&#10;AADcAAAADwAAAGRycy9kb3ducmV2LnhtbESPQWvCQBSE7wX/w/KEXkrdVEgJ0VXEIhZ6qdHSentk&#10;n0k0+zZmV43++q5Q6HGYmW+Y8bQztThT6yrLCl4GEQji3OqKCwWb9eI5AeE8ssbaMim4koPppPcw&#10;xlTbC6/onPlCBAi7FBWU3jeplC4vyaAb2IY4eDvbGvRBtoXULV4C3NRyGEWv0mDFYaHEhuYl5Yfs&#10;ZBSs4tvH9+l6jD6z/dvX7AmTn+XWKfXY72YjEJ46/x/+a79rBUkcw/1MO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4rgbHAAAA3AAAAA8AAAAAAAAAAAAAAAAAmAIAAGRy&#10;cy9kb3ducmV2LnhtbFBLBQYAAAAABAAEAPUAAACMAwAAAAA=&#10;" fillcolor="#e36c0a [2409]" strokecolor="black [3213]" strokeweight="2pt"/>
                      </v:group>
                      <v:shape id="AutoShape 223" o:spid="_x0000_s1071" type="#_x0000_t32" style="position:absolute;left:59311;top:10361;width:0;height:4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kPsMAAADcAAAADwAAAGRycy9kb3ducmV2LnhtbESPT4vCMBTE7wt+h/CEva2pgiLVKFJQ&#10;9iT+2cveHs2zKTYvsYm2fnuzsOBxmJnfMMt1bxvxoDbUjhWMRxkI4tLpmisFP+ft1xxEiMgaG8ek&#10;4EkB1qvBxxJz7To+0uMUK5EgHHJUYGL0uZShNGQxjJwnTt7FtRZjkm0ldYtdgttGTrJsJi3WnBYM&#10;eioMldfT3SrYFcXWH8zv8dKF+Oz1bVru916pz2G/WYCI1Md3+L/9rRXMpzP4O5OO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75D7DAAAA3AAAAA8AAAAAAAAAAAAA&#10;AAAAoQIAAGRycy9kb3ducmV2LnhtbFBLBQYAAAAABAAEAPkAAACRAwAAAAA=&#10;" strokecolor="red" strokeweight="1.75pt"/>
                      <v:shape id="AutoShape 223" o:spid="_x0000_s1072" type="#_x0000_t32" style="position:absolute;left:59299;top:19803;width:0;height:4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BpcQAAADcAAAADwAAAGRycy9kb3ducmV2LnhtbESPT2sCMRTE7wW/Q3iCt5q1YCurUWTB&#10;0pPUPxdvj81zs7h5iZvUXb+9EYQeh5n5DbNY9bYRN2pD7VjBZJyBIC6drrlScDxs3mcgQkTW2Dgm&#10;BXcKsFoO3haYa9fxjm77WIkE4ZCjAhOjz6UMpSGLYew8cfLOrrUYk2wrqVvsEtw28iPLPqXFmtOC&#10;QU+FofKy/7MKvoti43/NaXfuQrz3+jott1uv1GjYr+cgIvXxP/xq/2gFs+kXPM+k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90GlxAAAANwAAAAPAAAAAAAAAAAA&#10;AAAAAKECAABkcnMvZG93bnJldi54bWxQSwUGAAAAAAQABAD5AAAAkgMAAAAA&#10;" strokecolor="red" strokeweight="1.75pt"/>
                      <v:oval id="Oval 231" o:spid="_x0000_s1073" style="position:absolute;left:32432;top:19885;width:540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/1sIA&#10;AADcAAAADwAAAGRycy9kb3ducmV2LnhtbERPz0/CMBS+m/A/NI+Em3QYXcigkGliIuiFCZwf62Mr&#10;rq9zLTD+e3ow8fjl+z1f9rYRF+q8caxgMk5AEJdOG64UbL/fH6cgfEDW2DgmBTfysFwMHuaYaXfl&#10;DV2KUIkYwj5DBXUIbSalL2uy6MeuJY7c0XUWQ4RdJXWH1xhuG/mUJKm0aDg21NjSW03lT3G2CvKV&#10;KdYm/frc7Z9/9evp4EOal0qNhn0+AxGoD//iP/eHVjB9iWv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z/WwgAAANwAAAAPAAAAAAAAAAAAAAAAAJgCAABkcnMvZG93&#10;bnJldi54bWxQSwUGAAAAAAQABAD1AAAAhwMAAAAA&#10;" fillcolor="black [3213]"/>
                      <v:oval id="Oval 231" o:spid="_x0000_s1074" style="position:absolute;left:32280;top:14170;width:53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aTcYA&#10;AADcAAAADwAAAGRycy9kb3ducmV2LnhtbESPT0/CQBTE7yZ+h80z4SZbjDZQWEg1MUHlYvlzfnQf&#10;7Wr3be0uUL89a2LCcTIzv8nMFr1txIk6bxwrGA0TEMSl04YrBZv16/0YhA/IGhvHpOCXPCzmtzcz&#10;zLQ78yedilCJCGGfoYI6hDaT0pc1WfRD1xJH7+A6iyHKrpK6w3OE20Y+JEkqLRqOCzW29FJT+V0c&#10;rYL8zRTvJl19bHePP/r5a+9DmpdKDe76fAoiUB+u4f/2UisYP03g70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uaTcYAAADcAAAADwAAAAAAAAAAAAAAAACYAgAAZHJz&#10;L2Rvd25yZXYueG1sUEsFBgAAAAAEAAQA9QAAAIsDAAAAAA==&#10;" fillcolor="black [3213]"/>
                      <v:oval id="Oval 231" o:spid="_x0000_s1075" style="position:absolute;left:59013;top:19657;width:540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5bcIA&#10;AADcAAAADwAAAGRycy9kb3ducmV2LnhtbERPz2vCMBS+D/wfwhN2m6ljFKlGqYKgbpd16vnZPNto&#10;89I1Ubv/fjkMdvz4fs8WvW3EnTpvHCsYjxIQxKXThisF+6/1ywSED8gaG8ek4Ic8LOaDpxlm2j34&#10;k+5FqEQMYZ+hgjqENpPSlzVZ9CPXEkfu7DqLIcKukrrDRwy3jXxNklRaNBwbamxpVVN5LW5WQb41&#10;xc6kH++H49u3Xl5OPqR5qdTzsM+nIAL14V/8595oBZM0zo9n4hG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fltwgAAANwAAAAPAAAAAAAAAAAAAAAAAJgCAABkcnMvZG93&#10;bnJldi54bWxQSwUGAAAAAAQABAD1AAAAhwMAAAAA&#10;" fillcolor="black [3213]"/>
                      <v:oval id="Oval 231" o:spid="_x0000_s1076" style="position:absolute;left:59013;top:14094;width:540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c9sUA&#10;AADcAAAADwAAAGRycy9kb3ducmV2LnhtbESPW2vCQBSE3wX/w3KEvunGUoKkrhILBW8vTS/Pp9nT&#10;ZGv2bJpdNf77riD4OMzMN8x82dtGnKjzxrGC6SQBQVw6bbhS8PH+Op6B8AFZY+OYFFzIw3IxHMwx&#10;0+7Mb3QqQiUihH2GCuoQ2kxKX9Zk0U9cSxy9H9dZDFF2ldQdniPcNvIxSVJp0XBcqLGll5rKQ3G0&#10;CvKNKbYm3e8+v57+9Or324c0L5V6GPX5M4hAfbiHb+21VjBLp3A9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Vz2xQAAANwAAAAPAAAAAAAAAAAAAAAAAJgCAABkcnMv&#10;ZG93bnJldi54bWxQSwUGAAAAAAQABAD1AAAAigMAAAAA&#10;" fillcolor="black [3213]"/>
                      <v:oval id="Oval 231" o:spid="_x0000_s1077" style="position:absolute;left:82995;top:23581;width:540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CgcUA&#10;AADcAAAADwAAAGRycy9kb3ducmV2LnhtbESPQWvCQBSE74L/YXmF3nRTKUFSV4mC0NZeGm3Pr9ln&#10;spp9G7Nbjf++WxA8DjPzDTNb9LYRZ+q8cazgaZyAIC6dNlwp2G3XoykIH5A1No5JwZU8LObDwQwz&#10;7S78SeciVCJC2GeooA6hzaT0ZU0W/di1xNHbu85iiLKrpO7wEuG2kZMkSaVFw3GhxpZWNZXH4tcq&#10;yN9M8W7Sj83X9/NJLw8/PqR5qdTjQ5+/gAjUh3v41n7VCqbpB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8KBxQAAANwAAAAPAAAAAAAAAAAAAAAAAJgCAABkcnMv&#10;ZG93bnJldi54bWxQSwUGAAAAAAQABAD1AAAAigMAAAAA&#10;" fillcolor="black [3213]"/>
                      <v:oval id="Oval 231" o:spid="_x0000_s1078" style="position:absolute;left:82963;top:10056;width:540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nGsYA&#10;AADcAAAADwAAAGRycy9kb3ducmV2LnhtbESPT0vDQBTE70K/w/IK3szGWkJJuy2xIKjtxfTP+Zl9&#10;JqvZtzG7tvHbdwWhx2FmfsMsVoNtxYl6bxwruE9SEMSV04ZrBfvd090MhA/IGlvHpOCXPKyWo5sF&#10;5tqd+Y1OZahFhLDPUUETQpdL6auGLPrEdcTR+3C9xRBlX0vd4znCbSsnaZpJi4bjQoMdrRuqvsof&#10;q6B4MeWrybabw3H6rR8/333Iikqp2/FQzEEEGsI1/N9+1gpm2QP8nY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9nGsYAAADcAAAADwAAAAAAAAAAAAAAAACYAgAAZHJz&#10;L2Rvd25yZXYueG1sUEsFBgAAAAAEAAQA9QAAAIsDAAAAAA==&#10;" fillcolor="black [3213]"/>
                      <v:shape id="AutoShape 223" o:spid="_x0000_s1079" type="#_x0000_t32" style="position:absolute;left:70894;top:10291;width:0;height:41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Ht8MAAADdAAAADwAAAGRycy9kb3ducmV2LnhtbERPTWsCMRC9C/6HMEIvotmtoLIaRQqF&#10;4kGo7sHjkIy7i5vJmqTr9t83hUJv83ifs90PthU9+dA4VpDPMxDE2pmGKwXl5X22BhEissHWMSn4&#10;pgD73Xi0xcK4J39Sf46VSCEcClRQx9gVUgZdk8Uwdx1x4m7OW4wJ+koaj88Ublv5mmVLabHh1FBj&#10;R2816fv5yypojuWp7KeP6PX6mF99Hi7XViv1MhkOGxCRhvgv/nN/mDR/sVr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B7fDAAAA3QAAAA8AAAAAAAAAAAAA&#10;AAAAoQIAAGRycy9kb3ducmV2LnhtbFBLBQYAAAAABAAEAPkAAACRAwAAAAA=&#10;"/>
                      <v:shape id="AutoShape 223" o:spid="_x0000_s1080" type="#_x0000_t32" style="position:absolute;left:70894;top:19739;width:0;height:4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iLMMAAADdAAAADwAAAGRycy9kb3ducmV2LnhtbERPTWsCMRC9F/wPYYReimZXoc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ZoizDAAAA3QAAAA8AAAAAAAAAAAAA&#10;AAAAoQIAAGRycy9kb3ducmV2LnhtbFBLBQYAAAAABAAEAPkAAACRAwAAAAA=&#10;"/>
                      <v:oval id="Oval 231" o:spid="_x0000_s1081" style="position:absolute;left:70608;top:19657;width:540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wg8cA&#10;AADdAAAADwAAAGRycy9kb3ducmV2LnhtbESPS0/DMBCE70j8B2uRuLUOBQUU4lShEhKPXgiP8xIv&#10;iSFeh9i04d+zh0rcdjWzM9+W69kPakdTdIENnC0zUMRtsI47Ay/Pt4srUDEhWxwCk4FfirCujo9K&#10;LGzY8xPtmtQpCeFYoIE+pbHQOrY9eYzLMBKL9hEmj0nWqdN2wr2E+0GvsizXHh1LQ48jbXpqv5of&#10;b6C+d82Dy7ePr28X3/bm8z2mvG6NOT2Z62tQieb0bz5c31nBP78UXPlGRtD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y8IPHAAAA3QAAAA8AAAAAAAAAAAAAAAAAmAIAAGRy&#10;cy9kb3ducmV2LnhtbFBLBQYAAAAABAAEAPUAAACMAwAAAAA=&#10;" fillcolor="black [3213]"/>
                      <v:oval id="Oval 231" o:spid="_x0000_s1082" style="position:absolute;left:70608;top:14094;width:540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5VGMUA&#10;AADdAAAADwAAAGRycy9kb3ducmV2LnhtbERPS0/CQBC+m/gfNmPiTbaoqVBYSDUxUfFCeZyH7tAu&#10;dGdrd4X6710TE27z5XvOdN7bRpyo88axguEgAUFcOm24UrBevd6NQPiArLFxTAp+yMN8dn01xUy7&#10;My/pVIRKxBD2GSqoQ2gzKX1Zk0U/cC1x5Pausxgi7CqpOzzHcNvI+yRJpUXDsaHGll5qKo/Ft1WQ&#10;v5viw6Sfi8328Us/H3Y+pHmp1O1Nn09ABOrDRfzvftNx/sPTGP6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lUYxQAAAN0AAAAPAAAAAAAAAAAAAAAAAJgCAABkcnMv&#10;ZG93bnJldi54bWxQSwUGAAAAAAQABAD1AAAAigMAAAAA&#10;" fillcolor="black [3213]"/>
                      <v:shape id="AutoShape 223" o:spid="_x0000_s1083" type="#_x0000_t32" style="position:absolute;left:70900;top:10326;width:10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ecws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5zCxwAAAN0AAAAPAAAAAAAA&#10;AAAAAAAAAKECAABkcnMvZG93bnJldi54bWxQSwUGAAAAAAQABAD5AAAAlQMAAAAA&#10;"/>
                      <v:shape id="AutoShape 223" o:spid="_x0000_s1084" type="#_x0000_t32" style="position:absolute;left:70945;top:23880;width:10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s5WcQAAADdAAAADwAAAGRycy9kb3ducmV2LnhtbERPTWsCMRC9F/ofwhS8FM2u0iKrUbYF&#10;QQsetHofN+MmdDPZbqJu/31TKHibx/uc+bJ3jbhSF6xnBfkoA0FceW25VnD4XA2nIEJE1th4JgU/&#10;FGC5eHyYY6H9jXd03cdapBAOBSowMbaFlKEy5DCMfEucuLPvHMYEu1rqDm8p3DVynGWv0qHl1GCw&#10;pXdD1df+4hRsN/lbeTJ287H7ttuXVdlc6uejUoOnvpyBiNTHu/jfvdZ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zlZxAAAAN0AAAAPAAAAAAAAAAAA&#10;AAAAAKECAABkcnMvZG93bnJldi54bWxQSwUGAAAAAAQABAD5AAAAkgMAAAAA&#10;"/>
                      <v:shape id="AutoShape 223" o:spid="_x0000_s1085" type="#_x0000_t32" style="position:absolute;left:21211;top:10443;width:0;height:4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txk8MAAADdAAAADwAAAGRycy9kb3ducmV2LnhtbERPTWvCQBC9F/wPyxS8lLqJgoTUVUqh&#10;IB6Eag4eh91pEpqdjbtrjP/eLQje5vE+Z7UZbScG8qF1rCCfZSCItTMt1wqq4/d7ASJEZIOdY1Jw&#10;owCb9eRlhaVxV/6h4RBrkUI4lKigibEvpQy6IYth5nrixP06bzEm6GtpPF5TuO3kPMuW0mLLqaHB&#10;nr4a0n+Hi1XQ7qp9Nbydo9fFLj/5PBxPnVZq+jp+foCINMan+OHemjR/Uczh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7cZPDAAAA3QAAAA8AAAAAAAAAAAAA&#10;AAAAoQIAAGRycy9kb3ducmV2LnhtbFBLBQYAAAAABAAEAPkAAACRAwAAAAA=&#10;"/>
                      <v:shape id="AutoShape 223" o:spid="_x0000_s1086" type="#_x0000_t32" style="position:absolute;left:21211;top:19892;width:0;height:4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fUCMMAAADdAAAADwAAAGRycy9kb3ducmV2LnhtbERPTWvCQBC9F/wPyxS8FN1EQUJ0lVIo&#10;iAehmoPHYXeahGZn4+4a03/fFQre5vE+Z7MbbScG8qF1rCCfZyCItTMt1wqq8+esABEissHOMSn4&#10;pQC77eRlg6Vxd/6i4RRrkUI4lKigibEvpQy6IYth7nrixH07bzEm6GtpPN5TuO3kIstW0mLLqaHB&#10;nj4a0j+nm1XQHqpjNbxdo9fFIb/4PJwvnVZq+jq+r0FEGuNT/O/emzR/WSzh8U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31AjDAAAA3QAAAA8AAAAAAAAAAAAA&#10;AAAAoQIAAGRycy9kb3ducmV2LnhtbFBLBQYAAAAABAAEAPkAAACRAwAAAAA=&#10;"/>
                      <v:oval id="Oval 231" o:spid="_x0000_s1087" style="position:absolute;left:20926;top:19809;width:53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KocQA&#10;AADdAAAADwAAAGRycy9kb3ducmV2LnhtbERPS2vCQBC+C/6HZYTedGMrQaKrpIVCXxfj4zxmp8nW&#10;7Gya3Wr677sFwdt8fM9ZrnvbiDN13jhWMJ0kIIhLpw1XCnbb5/EchA/IGhvHpOCXPKxXw8ESM+0u&#10;vKFzESoRQ9hnqKAOoc2k9GVNFv3EtcSR+3SdxRBhV0nd4SWG20beJ0kqLRqODTW29FRTeSp+rIL8&#10;1RRvJv143x9m3/rx6+hDmpdK3Y36fAEiUB9u4qv7Rcf5D/MZ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qiqHEAAAA3QAAAA8AAAAAAAAAAAAAAAAAmAIAAGRycy9k&#10;b3ducmV2LnhtbFBLBQYAAAAABAAEAPUAAACJAwAAAAA=&#10;" fillcolor="black [3213]"/>
                      <v:oval id="Oval 231" o:spid="_x0000_s1088" style="position:absolute;left:20926;top:14247;width:539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YvOsQA&#10;AADdAAAADwAAAGRycy9kb3ducmV2LnhtbERPTU/CQBC9k/AfNmPCDbaKNKSykGpCosKFCp7H7tgu&#10;dmdLd4X6710TEm/z8j5nseptI87UeeNYwe0kAUFcOm24UrB/W4/nIHxA1tg4JgU/5GG1HA4WmGl3&#10;4R2di1CJGMI+QwV1CG0mpS9rsugnriWO3KfrLIYIu0rqDi8x3DbyLklSadFwbKixpaeayq/i2yrI&#10;X0zxatLt5vB+f9KPxw8f0rxUanTT5w8gAvXhX3x1P+s4fzqf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LzrEAAAA3QAAAA8AAAAAAAAAAAAAAAAAmAIAAGRycy9k&#10;b3ducmV2LnhtbFBLBQYAAAAABAAEAPUAAACJAwAAAAA=&#10;" fillcolor="black [3213]"/>
                      <v:shape id="AutoShape 223" o:spid="_x0000_s1089" type="#_x0000_t32" style="position:absolute;left:32641;top:10304;width:0;height:4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RtKsMAAADdAAAADwAAAGRycy9kb3ducmV2LnhtbERPTWvCQBC9C/0Pywi96cYWRdJsRAKK&#10;J6m2l96G7JgNZme32a2J/74rFHqbx/ucYjPaTtyoD61jBYt5BoK4drrlRsHnx262BhEissbOMSm4&#10;U4BN+TQpMNdu4BPdzrERKYRDjgpMjD6XMtSGLIa588SJu7jeYkywb6TucUjhtpMvWbaSFltODQY9&#10;VYbq6/nHKthX1c6/m6/TZQjxPurvZX08eqWep+P2DUSkMf6L/9wHnea/rlfw+Cad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UbSrDAAAA3QAAAA8AAAAAAAAAAAAA&#10;AAAAoQIAAGRycy9kb3ducmV2LnhtbFBLBQYAAAAABAAEAPkAAACRAwAAAAA=&#10;" strokecolor="red" strokeweight="1.75pt"/>
                      <v:shape id="AutoShape 223" o:spid="_x0000_s1090" type="#_x0000_t32" style="position:absolute;left:32794;top:19892;width:0;height:4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jIscIAAADdAAAADwAAAGRycy9kb3ducmV2LnhtbERPTWsCMRC9F/wPYQRvNavSVlajyIKl&#10;J1HrxduwGTeLm0ncpO7675uC0Ns83ucs171txJ3aUDtWMBlnIIhLp2uuFJy+t69zECEia2wck4IH&#10;BVivBi9LzLXr+ED3Y6xECuGQowITo8+lDKUhi2HsPHHiLq61GBNsK6lb7FK4beQ0y96lxZpTg0FP&#10;haHyevyxCj6LYuv35ny4dCE+en17K3c7r9Ro2G8WICL18V/8dH/pNH82/4C/b9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jIscIAAADdAAAADwAAAAAAAAAAAAAA&#10;AAChAgAAZHJzL2Rvd25yZXYueG1sUEsFBgAAAAAEAAQA+QAAAJADAAAAAA==&#10;" strokecolor="red" strokeweight="1.75pt"/>
                      <v:shape id="Text Box 243" o:spid="_x0000_s1091" type="#_x0000_t202" style="position:absolute;left:71064;top:4894;width:11019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+XxcUA&#10;AADdAAAADwAAAGRycy9kb3ducmV2LnhtbESPTWvCQBCG7wX/wzJCL6VuqlBCdBURCxW00LTex+w0&#10;ic3Ohuyq8d87B8HbDPN+PDNb9K5RZ+pC7dnA2ygBRVx4W3Np4Pfn4zUFFSKyxcYzGbhSgMV88DTD&#10;zPoLf9M5j6WSEA4ZGqhibDOtQ1GRwzDyLbHc/nznMMraldp2eJFw1+hxkrxrhzVLQ4UtrSoq/vOT&#10;k951n7b7w3Z13OQvh+P4i+tdysY8D/vlFFSkPj7Ed/enFfxJKrjyjY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fFxQAAAN0AAAAPAAAAAAAAAAAAAAAAAJgCAABkcnMv&#10;ZG93bnJldi54bWxQSwUGAAAAAAQABAD1AAAAigMAAAAA&#10;" stroked="f">
                        <v:fill opacity="0"/>
                        <v:textbox>
                          <w:txbxContent>
                            <w:p w:rsidR="00297489" w:rsidRPr="00270FEB" w:rsidRDefault="00297489" w:rsidP="00FD3832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3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80FBB">
                                <w:rPr>
                                  <w:rFonts w:eastAsia="Calibri"/>
                                  <w:b/>
                                  <w:bCs/>
                                </w:rPr>
                                <w:t>≈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00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</w:p>
                            <w:p w:rsidR="00297489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</w:p>
                          </w:txbxContent>
                        </v:textbox>
                      </v:shape>
                      <v:shape id="Text Box 243" o:spid="_x0000_s1092" type="#_x0000_t202" style="position:absolute;left:12315;top:5008;width:9900;height: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yXscA&#10;AADdAAAADwAAAGRycy9kb3ducmV2LnhtbESP3WrCQBCF7wu+wzKF3pS6UUHS1I2ItKBQBdP2fpKd&#10;5sfsbMhuNb59VxC8m+GcOd+ZxXIwrThR72rLCibjCARxYXXNpYLvr4+XGITzyBpby6TgQg6W6ehh&#10;gYm2Zz7QKfOlCCHsElRQed8lUrqiIoNubDvioP3a3qAPa19K3eM5hJtWTqNoLg3WHAgVdrSuqDhm&#10;fyZw34e4+8k/1802e86b6Z7rXcxKPT0OqzcQngZ/N9+uNzrUn8WvcP0mjC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zMl7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Pr="00270FEB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B80FBB">
                                <w:rPr>
                                  <w:rFonts w:eastAsia="Calibri"/>
                                  <w:b/>
                                  <w:bCs/>
                                </w:rPr>
                                <w:t>≈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3,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270FEB">
                                <w:rPr>
                                  <w:rFonts w:eastAsia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</w:p>
                          </w:txbxContent>
                        </v:textbox>
                      </v:shape>
                      <v:shape id="AutoShape 223" o:spid="_x0000_s1093" type="#_x0000_t32" style="position:absolute;left:32603;top:10396;width:2667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GGMYAAADdAAAADwAAAGRycy9kb3ducmV2LnhtbESPT0/DMAzF75P4DpGRuG0pINDWLZtQ&#10;pSFOE/tz2c1qvKaicUIT1u7b4wMSN1vv+b2fV5vRd+pKfWoDG3icFaCI62BbbgycjtvpHFTKyBa7&#10;wGTgRgk267vJCksbBt7T9ZAbJSGcSjTgco6l1ql25DHNQiQW7RJ6j1nWvtG2x0HCfaefiuJVe2xZ&#10;GhxGqhzVX4cfb+C9qrbx0533lyHl22i/X+rdLhrzcD++LUFlGvO/+e/6wwr+80L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oxhjGAAAA3QAAAA8AAAAAAAAA&#10;AAAAAAAAoQIAAGRycy9kb3ducmV2LnhtbFBLBQYAAAAABAAEAPkAAACUAwAAAAA=&#10;" strokecolor="red" strokeweight="1.75pt"/>
                      <v:shape id="AutoShape 223" o:spid="_x0000_s1094" type="#_x0000_t32" style="position:absolute;left:32686;top:23943;width:2667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Rjg8MAAADdAAAADwAAAGRycy9kb3ducmV2LnhtbERPTWvCQBC9C/6HZQredGOlRWNWkYCl&#10;J6naS29DdpINzc5us1sT/323UOhtHu9ziv1oO3GjPrSOFSwXGQjiyumWGwXv1+N8DSJEZI2dY1Jw&#10;pwD73XRSYK7dwGe6XWIjUgiHHBWYGH0uZagMWQwL54kTV7veYkywb6TucUjhtpOPWfYsLbacGgx6&#10;Kg1Vn5dvq+ClLI/+zXyc6yHE+6i/nqrTySs1exgPWxCRxvgv/nO/6jR/tVn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kY4PDAAAA3QAAAA8AAAAAAAAAAAAA&#10;AAAAoQIAAGRycy9kb3ducmV2LnhtbFBLBQYAAAAABAAEAPkAAACRAwAAAAA=&#10;" strokecolor="red" strokeweight="1.75pt"/>
                      <v:shape id="AutoShape 223" o:spid="_x0000_s1095" type="#_x0000_t32" style="position:absolute;left:12245;top:24057;width:903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nTsMAAADdAAAADwAAAGRycy9kb3ducmV2LnhtbERPTWsCMRC9F/ofwhS8FM2uQtGtUaQg&#10;iIeCugePQzLuLt1M1iRd13/fCEJv83ifs1wPthU9+dA4VpBPMhDE2pmGKwXlaTuegwgR2WDrmBTc&#10;KcB69fqyxMK4Gx+oP8ZKpBAOBSqoY+wKKYOuyWKYuI44cRfnLcYEfSWNx1sKt62cZtmHtNhwaqix&#10;o6+a9M/x1ypo9uV32b9fo9fzfX72eTidW63U6G3YfIKINMR/8dO9M2n+bD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i507DAAAA3QAAAA8AAAAAAAAAAAAA&#10;AAAAoQIAAGRycy9kb3ducmV2LnhtbFBLBQYAAAAABAAEAPkAAACRAwAAAAA=&#10;"/>
                      <v:shape id="Text Box 242" o:spid="_x0000_s1096" type="#_x0000_t202" style="position:absolute;left:19989;top:16018;width:630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TacYA&#10;AADdAAAADwAAAGRycy9kb3ducmV2LnhtbESPQWvCQBCF74L/YRnBi+imCiVGVxGp0EItGPU+yY5J&#10;NDsbsltN/31XKPQ2w3vzvjfLdWdqcafWVZYVvEwiEMS51RUXCk7H3TgG4TyyxtoyKfghB+tVv7fE&#10;RNsHH+ie+kKEEHYJKii9bxIpXV6SQTexDXHQLrY16MPaFlK3+AjhppbTKHqVBisOhBIb2paU39Jv&#10;E7hvXdycs8/t9SMdZdfpF1f7mJUaDrrNAoSnzv+b/67fdag/m8/g+U0Y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KTacYAAADdAAAADwAAAAAAAAAAAAAAAACYAgAAZHJz&#10;L2Rvd25yZXYueG1sUEsFBgAAAAAEAAQA9QAAAIsDAAAAAA==&#10;" stroked="f">
                        <v:fill opacity="0"/>
                        <v:textbox>
                          <w:txbxContent>
                            <w:p w:rsidR="00297489" w:rsidRPr="00270FEB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= 50</w:t>
                              </w:r>
                            </w:p>
                            <w:p w:rsidR="00297489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</w:p>
                          </w:txbxContent>
                        </v:textbox>
                      </v:shape>
                      <v:shape id="Text Box 242" o:spid="_x0000_s1097" type="#_x0000_t202" style="position:absolute;left:27484;top:16018;width:9076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LHccA&#10;AADdAAAADwAAAGRycy9kb3ducmV2LnhtbESPQWvCQBCF7wX/wzKCl6Kb2iIxZiNFLLRgC0a9j9kx&#10;iWZnQ3ar6b93C4XeZnhv3vcmXfamEVfqXG1ZwdMkAkFcWF1zqWC/exvHIJxH1thYJgU/5GCZDR5S&#10;TLS98ZauuS9FCGGXoILK+zaR0hUVGXQT2xIH7WQ7gz6sXSl1h7cQbho5jaKZNFhzIFTY0qqi4pJ/&#10;m8Bd93F7OG5W54/88XiefnH9GbNSo2H/ugDhqff/5r/rdx3qP89f4P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Cx3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Pr="00270FEB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position w:val="-6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= 5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00</w:t>
                              </w:r>
                            </w:p>
                            <w:p w:rsidR="00297489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242" o:spid="_x0000_s1098" type="#_x0000_t202" style="position:absolute;left:65950;top:15906;width:6299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uhscA&#10;AADdAAAADwAAAGRycy9kb3ducmV2LnhtbESPQWvCQBCF7wX/wzKCl6KbWioxZiNFLLRgC0a9j9kx&#10;iWZnQ3ar6b93C4XeZnhv3vcmXfamEVfqXG1ZwdMkAkFcWF1zqWC/exvHIJxH1thYJgU/5GCZDR5S&#10;TLS98ZauuS9FCGGXoILK+zaR0hUVGXQT2xIH7WQ7gz6sXSl1h7cQbho5jaKZNFhzIFTY0qqi4pJ/&#10;m8Bd93F7OG5W54/88XiefnH9GbNSo2H/ugDhqff/5r/rdx3qP89f4P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nrob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Pr="00270FEB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position w:val="-6"/>
                                  <w:sz w:val="20"/>
                                  <w:szCs w:val="20"/>
                                  <w:vertAlign w:val="subscript"/>
                                </w:rPr>
                                <w:t>4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= 50</w:t>
                              </w:r>
                            </w:p>
                            <w:p w:rsidR="00297489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242" o:spid="_x0000_s1099" type="#_x0000_t202" style="position:absolute;left:58006;top:16087;width:9074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w8cYA&#10;AADdAAAADwAAAGRycy9kb3ducmV2LnhtbESPQWvCQBCF7wX/wzKCl1I3WpA0uoqIggUrGNv7mB2T&#10;aHY2ZFeN/94VCt5meG/e92Yya00lrtS40rKCQT8CQZxZXXKu4He/+ohBOI+ssbJMCu7kYDbtvE0w&#10;0fbGO7qmPhchhF2CCgrv60RKlxVk0PVtTRy0o20M+rA2udQN3kK4qeQwikbSYMmBUGBNi4Kyc3ox&#10;gbts4/rvsFmcvtP3w2m45fInZqV63XY+BuGp9S/z//Vah/qfXyN4fhNG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Uw8cYAAADdAAAADwAAAAAAAAAAAAAAAACYAgAAZHJz&#10;L2Rvd25yZXYueG1sUEsFBgAAAAAEAAQA9QAAAIsDAAAAAA==&#10;" stroked="f">
                        <v:fill opacity="0"/>
                        <v:textbox>
                          <w:txbxContent>
                            <w:p w:rsidR="00297489" w:rsidRPr="00270FEB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position w:val="-6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= 5</w:t>
                              </w:r>
                              <w:r w:rsidRPr="00270FEB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00</w:t>
                              </w:r>
                            </w:p>
                            <w:p w:rsidR="00297489" w:rsidRDefault="00297489" w:rsidP="002D5B0A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group id="Gruppieren 488" o:spid="_x0000_s1100" style="position:absolute;left:39915;top:8402;width:10500;height:17526" coordorigin="39916,21724" coordsize="10499,20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      <v:shapetype id="_x0000_t64" coordsize="21600,21600" o:spt="64" adj="2809,10800" path="m@28@0c@27@1@26@3@25@0l@21@4c@22@5@23@6@24@4xe">
                          <v:formulas>
                            <v:f eqn="val #0"/>
                            <v:f eqn="prod @0 41 9"/>
                            <v:f eqn="prod @0 23 9"/>
                            <v:f eqn="sum 0 0 @2"/>
                            <v:f eqn="sum 21600 0 #0"/>
                            <v:f eqn="sum 21600 0 @1"/>
                            <v:f eqn="sum 21600 0 @3"/>
                            <v:f eqn="sum #1 0 10800"/>
                            <v:f eqn="sum 21600 0 #1"/>
                            <v:f eqn="prod @8 2 3"/>
                            <v:f eqn="prod @8 4 3"/>
                            <v:f eqn="prod @8 2 1"/>
                            <v:f eqn="sum 21600 0 @9"/>
                            <v:f eqn="sum 21600 0 @10"/>
                            <v:f eqn="sum 21600 0 @11"/>
                            <v:f eqn="prod #1 2 3"/>
                            <v:f eqn="prod #1 4 3"/>
                            <v:f eqn="prod #1 2 1"/>
                            <v:f eqn="sum 21600 0 @15"/>
                            <v:f eqn="sum 21600 0 @16"/>
                            <v:f eqn="sum 21600 0 @17"/>
                            <v:f eqn="if @7 @14 0"/>
                            <v:f eqn="if @7 @13 @15"/>
                            <v:f eqn="if @7 @12 @16"/>
                            <v:f eqn="if @7 21600 @17"/>
                            <v:f eqn="if @7 0 @20"/>
                            <v:f eqn="if @7 @9 @19"/>
                            <v:f eqn="if @7 @10 @18"/>
                            <v:f eqn="if @7 @11 21600"/>
                            <v:f eqn="sum @24 0 @21"/>
                            <v:f eqn="sum @4 0 @0"/>
                            <v:f eqn="max @21 @25"/>
                            <v:f eqn="min @24 @28"/>
                            <v:f eqn="prod @0 2 1"/>
                            <v:f eqn="sum 21600 0 @33"/>
                            <v:f eqn="mid @26 @27"/>
                            <v:f eqn="mid @24 @28"/>
                            <v:f eqn="mid @22 @23"/>
                            <v:f eqn="mid @21 @25"/>
                          </v:formulas>
                          <v:path o:connecttype="custom" o:connectlocs="@35,@0;@38,10800;@37,@4;@36,10800" o:connectangles="270,180,90,0" textboxrect="@31,@33,@32,@34"/>
                          <v:handles>
                            <v:h position="topLeft,#0" yrange="0,4459"/>
                            <v:h position="#1,bottomRight" xrange="8640,12960"/>
                          </v:handles>
                        </v:shapetype>
                        <v:shape id="Welle 485" o:spid="_x0000_s1101" type="#_x0000_t64" style="position:absolute;left:35006;top:26669;width:20320;height:1049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CDscA&#10;AADdAAAADwAAAGRycy9kb3ducmV2LnhtbESPQU/CQBCF7yb+h82YeDGwBROilYWIAeIJ08qB46Q7&#10;divd2dJdoP5752DibSbvzXvfzJeDb9WF+tgENjAZZ6CIq2Abrg3sPzejJ1AxIVtsA5OBH4qwXNze&#10;zDG34coFXcpUKwnhmKMBl1KXax0rRx7jOHTEon2F3mOSta+17fEq4b7V0yybaY8NS4PDjt4cVcfy&#10;7A1sv1eb1eFQrrGcHuPD7lR06w9nzP3d8PoCKtGQ/s1/1+9W8B+f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8gg7HAAAA3QAAAA8AAAAAAAAAAAAAAAAAmAIAAGRy&#10;cy9kb3ducmV2LnhtbFBLBQYAAAAABAAEAPUAAACMAwAAAAA=&#10;" adj="2700" fillcolor="white [3212]" strokecolor="#548dd4 [1951]" strokeweight="2pt"/>
                        <v:shape id="AutoShape 223" o:spid="_x0000_s1102" type="#_x0000_t32" style="position:absolute;left:41057;top:21724;width:903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o44cMAAADdAAAADwAAAGRycy9kb3ducmV2LnhtbERPS4vCMBC+L/gfwgh7W1NdWGw1ioiC&#10;h7LiC69jM7bFZlKaqF1//UYQvM3H95zxtDWVuFHjSssK+r0IBHFmdcm5gv1u+TUE4TyyxsoyKfgj&#10;B9NJ52OMibZ33tBt63MRQtglqKDwvk6kdFlBBl3P1sSBO9vGoA+wyaVu8B7CTSUHUfQjDZYcGgqs&#10;aV5QdtlejYID7fVxsX6cOEofdT7U6WHzmyr12W1nIxCeWv8Wv9wrHeZ/xzE8vwkn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aOOHDAAAA3QAAAA8AAAAAAAAAAAAA&#10;AAAAoQIAAGRycy9kb3ducmV2LnhtbFBLBQYAAAAABAAEAPkAAACRAwAAAAA=&#10;" strokecolor="white [3212]" strokeweight="4pt"/>
                        <v:shape id="AutoShape 223" o:spid="_x0000_s1103" type="#_x0000_t32" style="position:absolute;left:40655;top:42065;width:903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DJnsYAAADdAAAADwAAAGRycy9kb3ducmV2LnhtbESPQWvCQBCF74X+h2UKvdVdSxGJriLS&#10;Qg+hRY14HbNjEszOhuxWU3+9cyj0NsN789438+XgW3WhPjaBLYxHBhRxGVzDlYVi9/EyBRUTssM2&#10;MFn4pQjLxePDHDMXrryhyzZVSkI4ZmihTqnLtI5lTR7jKHTEop1C7zHJ2lfa9XiVcN/qV2Mm2mPD&#10;0lBjR+uayvP2x1vYU+EO79+3I5v81lVTl+83X7m1z0/DagYq0ZD+zX/Xn07w34zwyzcygl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yZ7GAAAA3QAAAA8AAAAAAAAA&#10;AAAAAAAAoQIAAGRycy9kb3ducmV2LnhtbFBLBQYAAAAABAAEAPkAAACUAwAAAAA=&#10;" strokecolor="white [3212]" strokeweight="4pt"/>
                      </v:group>
                      <v:shape id="AutoShape 223" o:spid="_x0000_s1104" type="#_x0000_t32" style="position:absolute;left:41199;top:17259;width:78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g4MEAAADdAAAADwAAAGRycy9kb3ducmV2LnhtbERPS2sCMRC+C/6HMII3za5Ika1xKQXB&#10;qw+Kx2ky3Uc3k3UTzba/vikUepuP7znbcrSdeNDgG8cK8mUGglg703Cl4HLeLzYgfEA22DkmBV/k&#10;odxNJ1ssjIt8pMcpVCKFsC9QQR1CX0jpdU0W/dL1xIn7cIPFkOBQSTNgTOG2k6sse5IWG04NNfb0&#10;WpP+PN2tgu521tfv9Xt7v3AbtXmLrY6VUvPZ+PIMItAY/sV/7oNJ89dZDr/fpB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YWDgwQAAAN0AAAAPAAAAAAAAAAAAAAAA&#10;AKECAABkcnMvZG93bnJldi54bWxQSwUGAAAAAAQABAD5AAAAjwMAAAAA&#10;" strokecolor="#7f7f7f [1612]" strokeweight="4pt">
                        <v:stroke dashstyle="3 1" startarrow="block" startarrowlength="long" endarrow="block" endarrowlength="long" linestyle="thickBetweenThin"/>
                      </v:shape>
                    </v:group>
                    <v:oval id="Oval 231" o:spid="_x0000_s1105" style="position:absolute;left:37083;top:6647;width:540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5ccMA&#10;AADdAAAADwAAAGRycy9kb3ducmV2LnhtbERPS2vCQBC+F/wPyxR6q5uKBImuEoVCXxfj4zxmx2Q1&#10;O5tmt5r++25B8DYf33Nmi9424kKdN44VvAwTEMSl04YrBdvN6/MEhA/IGhvHpOCXPCzmg4cZZtpd&#10;eU2XIlQihrDPUEEdQptJ6cuaLPqha4kjd3SdxRBhV0nd4TWG20aOkiSVFg3HhhpbWtVUnosfqyB/&#10;N8WHSb8+d/vxt16eDj6keanU02OfT0EE6sNdfHO/6Th/nIzg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Z5ccMAAADdAAAADwAAAAAAAAAAAAAAAACYAgAAZHJzL2Rv&#10;d25yZXYueG1sUEsFBgAAAAAEAAQA9QAAAIgDAAAAAA==&#10;" fillcolor="black [3213]"/>
                    <v:oval id="Oval 231" o:spid="_x0000_s1106" style="position:absolute;left:37159;top:20134;width:540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c6sQA&#10;AADdAAAADwAAAGRycy9kb3ducmV2LnhtbERPTU/CQBC9m/gfNmPizW5B0pjCQiqJiQoXK3AeukO7&#10;2J2t3RXKv3dNSLzNy/uc2WKwrThR741jBaMkBUFcOW24VrD5fHl4AuEDssbWMSm4kIfF/PZmhrl2&#10;Z/6gUxlqEUPY56igCaHLpfRVQxZ94jriyB1cbzFE2NdS93iO4baV4zTNpEXDsaHBjpYNVV/lj1VQ&#10;vJny3WTr1XY3+dbPx70PWVEpdX83FFMQgYbwL766X3WcP0kf4e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3OrEAAAA3QAAAA8AAAAAAAAAAAAAAAAAmAIAAGRycy9k&#10;b3ducmV2LnhtbFBLBQYAAAAABAAEAPUAAACJAwAAAAA=&#10;" fillcolor="black [3213]"/>
                    <v:shape id="Text Box 242" o:spid="_x0000_s1107" type="#_x0000_t202" style="position:absolute;left:30413;top:3224;width:13898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T/8UA&#10;AADd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UjeD5TR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1P/xQAAAN0AAAAPAAAAAAAAAAAAAAAAAJgCAABkcnMv&#10;ZG93bnJldi54bWxQSwUGAAAAAAQABAD1AAAAigMAAAAA&#10;" stroked="f">
                      <v:fill opacity="0"/>
                      <v:textbox>
                        <w:txbxContent>
                          <w:p w:rsidR="00297489" w:rsidRPr="00270FEB" w:rsidRDefault="00297489" w:rsidP="00FD3832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270FEB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U</w:t>
                            </w:r>
                            <w:r w:rsidRPr="00270FEB">
                              <w:rPr>
                                <w:rFonts w:eastAsia="Calibri"/>
                                <w:b/>
                                <w:bCs/>
                                <w:iCs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iCs/>
                                <w:sz w:val="22"/>
                                <w:szCs w:val="22"/>
                                <w:vertAlign w:val="subscript"/>
                              </w:rPr>
                              <w:t>_Links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FBB">
                              <w:rPr>
                                <w:rFonts w:eastAsia="Calibri"/>
                                <w:b/>
                                <w:bCs/>
                              </w:rPr>
                              <w:t>≈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</w:rPr>
                              <w:t xml:space="preserve"> </w:t>
                            </w:r>
                            <w:r w:rsidRPr="00270FEB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>82,2</w:t>
                            </w:r>
                            <w:r w:rsidRPr="00270FEB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V</w:t>
                            </w:r>
                          </w:p>
                          <w:p w:rsidR="00297489" w:rsidRDefault="00297489" w:rsidP="003406B2">
                            <w:pPr>
                              <w:pStyle w:val="StandardWeb"/>
                              <w:spacing w:before="0" w:beforeAutospacing="0" w:after="200" w:afterAutospacing="0" w:line="276" w:lineRule="auto"/>
                            </w:pPr>
                          </w:p>
                        </w:txbxContent>
                      </v:textbox>
                    </v:shape>
                    <v:group id="Gruppieren 1405" o:spid="_x0000_s1108" style="position:absolute;left:35374;top:7022;width:3956;height:13544" coordorigin="957,-2981" coordsize="3956,13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    <v:oval id="Oval 236" o:spid="_x0000_s1109" style="position:absolute;left:957;top:1800;width:3956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Jo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h/nu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lJo8MAAADdAAAADwAAAAAAAAAAAAAAAACYAgAAZHJzL2Rv&#10;d25yZXYueG1sUEsFBgAAAAAEAAQA9QAAAIgDAAAAAA==&#10;"/>
                      <v:shape id="Text Box 237" o:spid="_x0000_s1110" type="#_x0000_t202" style="position:absolute;left:1335;top:2214;width:3220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NiMUA&#10;AADdAAAADwAAAGRycy9kb3ducmV2LnhtbESPQWvCQBCF7wX/wzKCl6IbpdQQXUVEoQUVjHofs2MS&#10;zc6G7Fbjv3cLhd5meG/e92Y6b00l7tS40rKC4SACQZxZXXKu4HhY92MQziNrrCyTgic5mM86b1NM&#10;tH3wnu6pz0UIYZeggsL7OpHSZQUZdANbEwftYhuDPqxNLnWDjxBuKjmKok9psORAKLCmZUHZLf0x&#10;gbtq4/p03iyv3+n7+TracbmNWalet11MQHhq/b/57/pLh/of0Rh+vwk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c2IxQAAAN0AAAAPAAAAAAAAAAAAAAAAAJgCAABkcnMv&#10;ZG93bnJldi54bWxQSwUGAAAAAAQABAD1AAAAigMAAAAA&#10;" stroked="f">
                        <v:fill opacity="0"/>
                        <v:textbox>
                          <w:txbxContent>
                            <w:p w:rsidR="00297489" w:rsidRDefault="00297489" w:rsidP="00C64AAB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AutoShape 223" o:spid="_x0000_s1111" type="#_x0000_t32" style="position:absolute;left:2906;top:-2981;width:0;height:4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IRs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G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qiEbGAAAA3QAAAA8AAAAAAAAA&#10;AAAAAAAAoQIAAGRycy9kb3ducmV2LnhtbFBLBQYAAAAABAAEAPkAAACUAwAAAAA=&#10;"/>
                      <v:shape id="AutoShape 223" o:spid="_x0000_s1112" type="#_x0000_t32" style="position:absolute;left:2990;top:5705;width:0;height:4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t3c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PVv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mLd3DAAAA3QAAAA8AAAAAAAAAAAAA&#10;AAAAoQIAAGRycy9kb3ducmV2LnhtbFBLBQYAAAAABAAEAPkAAACRAwAAAAA=&#10;"/>
                    </v:group>
                    <v:group id="Gruppieren 1410" o:spid="_x0000_s1113" style="position:absolute;left:85683;top:6895;width:3956;height:13529" coordorigin="1800,-2981" coordsize="3956,13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  <v:oval id="Oval 236" o:spid="_x0000_s1114" style="position:absolute;left:1800;top:1572;width:3956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HCsIA&#10;AADdAAAADwAAAGRycy9kb3ducmV2LnhtbERPTWvCQBC9F/oflil4q5uYKhJdRZSCPfTQqPchOybB&#10;7GzITmP8991Cobd5vM9Zb0fXqoH60Hg2kE4TUMSltw1XBs6n99clqCDIFlvPZOBBAbab56c15tbf&#10;+YuGQioVQzjkaKAW6XKtQ1mTwzD1HXHkrr53KBH2lbY93mO4a/UsSRbaYcOxocaO9jWVt+LbGThU&#10;u2Ix6Ezm2fVwlPnt8vmRpcZMXsbdCpTQKP/iP/fRxvlvaQq/38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UcKwgAAAN0AAAAPAAAAAAAAAAAAAAAAAJgCAABkcnMvZG93&#10;bnJldi54bWxQSwUGAAAAAAQABAD1AAAAhwMAAAAA&#10;"/>
                      <v:shape id="Text Box 237" o:spid="_x0000_s1115" type="#_x0000_t202" style="position:absolute;left:2219;top:1977;width:3220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4zcYA&#10;AADdAAAADwAAAGRycy9kb3ducmV2LnhtbESPQWvCQBCF7wX/wzKFXorZGERCdJUiFlpoBaPex+yY&#10;RLOzIbvV+O+7guBthvfmfW9mi9404kKdqy0rGEUxCOLC6ppLBbvt5zAF4TyyxsYyKbiRg8V88DLD&#10;TNsrb+iS+1KEEHYZKqi8bzMpXVGRQRfZljhoR9sZ9GHtSqk7vIZw08gkjifSYM2BUGFLy4qKc/5n&#10;AnfVp+3+8LM8fefvh1Oy5vo3ZaXeXvuPKQhPvX+aH9dfOtQfjxK4fx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f4zcYAAADdAAAADwAAAAAAAAAAAAAAAACYAgAAZHJz&#10;L2Rvd25yZXYueG1sUEsFBgAAAAAEAAQA9QAAAIsDAAAAAA==&#10;" stroked="f">
                        <v:fill opacity="0"/>
                        <v:textbox>
                          <w:txbxContent>
                            <w:p w:rsidR="00297489" w:rsidRDefault="00297489" w:rsidP="00E122B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AutoShape 223" o:spid="_x0000_s1116" type="#_x0000_t32" style="position:absolute;left:3749;top:-2981;width:0;height:44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M6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T/I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XjOrDAAAA3QAAAA8AAAAAAAAAAAAA&#10;AAAAoQIAAGRycy9kb3ducmV2LnhtbFBLBQYAAAAABAAEAPkAAACRAwAAAAA=&#10;"/>
                      <v:shape id="AutoShape 223" o:spid="_x0000_s1117" type="#_x0000_t32" style="position:absolute;left:3749;top:5496;width:0;height:50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UnsIAAADd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f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4UnsIAAADdAAAADwAAAAAAAAAAAAAA&#10;AAChAgAAZHJzL2Rvd25yZXYueG1sUEsFBgAAAAAEAAQA+QAAAJADAAAAAA==&#10;"/>
                    </v:group>
                    <v:group id="Gruppieren 1415" o:spid="_x0000_s1118" style="position:absolute;left:14563;top:5009;width:3956;height:3956" coordorigin="1800,1800" coordsize="3956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    <v:oval id="Oval 236" o:spid="_x0000_s1119" style="position:absolute;left:1800;top:1800;width:3956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ffsMA&#10;AADdAAAADwAAAGRycy9kb3ducmV2LnhtbERPTWvCQBC9F/oflin0VjcxNZTUVUQp6KGHRr0P2TEJ&#10;ZmdDdhrTf+8WCr3N433Ocj25To00hNazgXSWgCKuvG25NnA6fry8gQqCbLHzTAZ+KMB69fiwxML6&#10;G3/RWEqtYgiHAg00In2hdagachhmvieO3MUPDiXCodZ2wFsMd52eJ0muHbYcGxrsadtQdS2/nYFd&#10;vSnzUWeyyC67vSyu589Dlhrz/DRt3kEJTfIv/nPvbZz/mub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DffsMAAADdAAAADwAAAAAAAAAAAAAAAACYAgAAZHJzL2Rv&#10;d25yZXYueG1sUEsFBgAAAAAEAAQA9QAAAIgDAAAAAA==&#10;"/>
                      <v:shape id="Text Box 237" o:spid="_x0000_s1120" type="#_x0000_t202" style="position:absolute;left:2214;top:2074;width:3219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bVccA&#10;AADdAAAADwAAAGRycy9kb3ducmV2LnhtbESP3WrCQBCF7wXfYZmCN6VulGJD6kaKVLBQBdP2fpKd&#10;5sfsbMiumr69KxS8m+GcOd+Z5WowrThT72rLCmbTCARxYXXNpYLvr81TDMJ5ZI2tZVLwRw5W6Xi0&#10;xETbCx/onPlShBB2CSqovO8SKV1RkUE3tR1x0H5tb9CHtS+l7vESwk0r51G0kAZrDoQKO1pXVByz&#10;kwnc9yHufvLPdfORPebNfM/1LmalJg/D2ysIT4O/m/+vtzrUf569wO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AW1X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Default="00297489" w:rsidP="00E122B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uppieren 1418" o:spid="_x0000_s1121" style="position:absolute;left:50752;top:4882;width:3956;height:3950" coordorigin="-197419" coordsize="395605,395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    <v:oval id="Oval 236" o:spid="_x0000_s1122" style="position:absolute;left:-197419;width:395605;height:395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9LDMMA&#10;AADdAAAADwAAAGRycy9kb3ducmV2LnhtbERPTWvCQBC9F/oflin0VjdpVDR1FVEK9tBDU70P2TEJ&#10;ZmdDdozpv+8Khd7m8T5ntRldqwbqQ+PZQDpJQBGX3jZcGTh+v78sQAVBtth6JgM/FGCzfnxYYW79&#10;jb9oKKRSMYRDjgZqkS7XOpQ1OQwT3xFH7ux7hxJhX2nb4y2Gu1a/JslcO2w4NtTY0a6m8lJcnYF9&#10;tS3mg85klp33B5ldTp8fWWrM89O4fQMlNMq/+M99sHH+NF3C/Zt4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9LDMMAAADdAAAADwAAAAAAAAAAAAAAAACYAgAAZHJzL2Rv&#10;d25yZXYueG1sUEsFBgAAAAAEAAQA9QAAAIgDAAAAAA==&#10;"/>
                      <v:shape id="Text Box 237" o:spid="_x0000_s1123" type="#_x0000_t202" style="position:absolute;left:-156623;top:27445;width:321945;height:360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JnMUA&#10;AADdAAAADwAAAGRycy9kb3ducmV2LnhtbESPTWvCQBCG7wX/wzKFXkrdGEoJ0VWKKLRQC8Z6H7Nj&#10;Es3OhuxW03/fOQjeZpj345nZYnCtulAfGs8GJuMEFHHpbcOVgZ/d+iUDFSKyxdYzGfijAIv56GGG&#10;ufVX3tKliJWSEA45Gqhj7HKtQ1mTwzD2HbHcjr53GGXtK217vEq4a3WaJG/aYcPSUGNHy5rKc/Hr&#10;pHc1ZN3+8LU8fRbPh1P6zc0mY2OeHof3KahIQ7yLb+4PK/ivqfDL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QmcxQAAAN0AAAAPAAAAAAAAAAAAAAAAAJgCAABkcnMv&#10;ZG93bnJldi54bWxQSwUGAAAAAAQABAD1AAAAigMAAAAA&#10;" stroked="f">
                        <v:fill opacity="0"/>
                        <v:textbox>
                          <w:txbxContent>
                            <w:p w:rsidR="00297489" w:rsidRDefault="00297489" w:rsidP="00E122B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uppieren 1421" o:spid="_x0000_s1124" style="position:absolute;left:73745;top:4818;width:3956;height:3950" coordsize="395605,395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    <v:oval id="Oval 236" o:spid="_x0000_s1125" style="position:absolute;width:395605;height:395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TwMMA&#10;AADdAAAADwAAAGRycy9kb3ducmV2LnhtbERPTWvCQBC9C/0PyxR6041JDSV1FakU7KEHo70P2TEJ&#10;ZmdDdhrTf98tFLzN433Oeju5To00hNazgeUiAUVcedtybeB8ep+/gAqCbLHzTAZ+KMB28zBbY2H9&#10;jY80llKrGMKhQAONSF9oHaqGHIaF74kjd/GDQ4lwqLUd8BbDXafTJMm1w5ZjQ4M9vTVUXctvZ2Bf&#10;78p81Jmsssv+IKvr1+dHtjTm6XHavYISmuQu/ncfbJz/nK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cTwMMAAADdAAAADwAAAAAAAAAAAAAAAACYAgAAZHJzL2Rv&#10;d25yZXYueG1sUEsFBgAAAAAEAAQA9QAAAIgDAAAAAA==&#10;"/>
                      <v:shape id="Text Box 237" o:spid="_x0000_s1126" type="#_x0000_t202" style="position:absolute;left:48391;top:27445;width:321945;height:360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X68cA&#10;AADdAAAADwAAAGRycy9kb3ducmV2LnhtbESPQWvCQBCF7wX/wzKCF6mbpkVCmo2IVGihCqZ6H7PT&#10;JJqdDdmtpv/eLQi9zfDevO9NthhMKy7Uu8aygqdZBIK4tLrhSsH+a/2YgHAeWWNrmRT8koNFPnrI&#10;MNX2yju6FL4SIYRdigpq77tUSlfWZNDNbEcctG/bG/Rh7Supe7yGcNPKOIrm0mDDgVBjR6uaynPx&#10;YwL3bUi6w/FzdfoopsdTvOVmk7BSk/GwfAXhafD/5vv1uw71X+Jn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Xl+v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Default="00297489" w:rsidP="00E122B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feld 1456" o:spid="_x0000_s1127" type="#_x0000_t202" style="position:absolute;left:870;top:16339;width:10559;height:4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VV8UA&#10;AADdAAAADwAAAGRycy9kb3ducmV2LnhtbERPS2vCQBC+F/oflhF6KbrxXVJXEalaetOopbchOyah&#10;2dmQ3Sbx33eFQm/z8T1nsepMKRqqXWFZwXAQgSBOrS44U3BKtv0XEM4jaywtk4IbOVgtHx8WGGvb&#10;8oGao89ECGEXo4Lc+yqW0qU5GXQDWxEH7mprgz7AOpO6xjaEm1KOomgmDRYcGnKsaJNT+n38MQq+&#10;nrPPD9ftzu14Oq7e9k0yv+hEqadet34F4anz/+I/97sO8yfTGdy/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RVXxQAAAN0AAAAPAAAAAAAAAAAAAAAAAJgCAABkcnMv&#10;ZG93bnJldi54bWxQSwUGAAAAAAQABAD1AAAAigMAAAAA&#10;" fillcolor="white [3201]" stroked="f" strokeweight=".5pt">
                    <v:textbox>
                      <w:txbxContent>
                        <w:p w:rsidR="00297489" w:rsidRPr="0065798A" w:rsidRDefault="00297489">
                          <w:pPr>
                            <w:rPr>
                              <w:b/>
                            </w:rPr>
                          </w:pPr>
                          <w:r w:rsidRPr="0065798A">
                            <w:rPr>
                              <w:b/>
                              <w:u w:val="single"/>
                            </w:rPr>
                            <w:t>Abb. 1 a</w:t>
                          </w:r>
                          <w:r>
                            <w:rPr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feld 5" o:spid="_x0000_s1128" type="#_x0000_t202" style="position:absolute;left:929;top:52201;width:10553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kvskA&#10;AADdAAAADwAAAGRycy9kb3ducmV2LnhtbESPS0/DQAyE75X4DysjcanoBtoCSrutEOJR9daEh3qz&#10;siaJyHqj7JKEf48PlXqzNeOZz+vt6BrVUxdqzwZuZgko4sLbmksD7/nL9QOoEJEtNp7JwB8F2G4u&#10;JmtMrR/4QH0WSyUhHFI0UMXYplqHoiKHYeZbYtG+fecwytqV2nY4SLhr9G2S3GmHNUtDhS09VVT8&#10;ZL/OwHFafu3D+PoxzJfz9vmtz+8/bW7M1eX4uAIVaYxn8+l6ZwV/sRRc+UZG0J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pokvskAAADdAAAADwAAAAAAAAAAAAAAAACYAgAA&#10;ZHJzL2Rvd25yZXYueG1sUEsFBgAAAAAEAAQA9QAAAI4DAAAAAA==&#10;" fillcolor="white [3201]" stroked="f" strokeweight=".5pt">
                    <v:textbox>
                      <w:txbxContent>
                        <w:p w:rsidR="00297489" w:rsidRDefault="00297489" w:rsidP="0065798A">
                          <w:pPr>
                            <w:pStyle w:val="Standard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Arial" w:eastAsia="Times New Roman" w:hAnsi="Arial"/>
                              <w:b/>
                              <w:bCs/>
                              <w:u w:val="single"/>
                            </w:rPr>
                            <w:t>Abb. 1 c</w:t>
                          </w:r>
                          <w:r>
                            <w:rPr>
                              <w:rFonts w:ascii="Arial" w:eastAsia="Times New Roman" w:hAnsi="Arial"/>
                              <w:b/>
                              <w:bCs/>
                            </w:rPr>
                            <w:t>:</w:t>
                          </w:r>
                        </w:p>
                      </w:txbxContent>
                    </v:textbox>
                  </v:shape>
                  <v:group id="Gruppieren 1460" o:spid="_x0000_s1129" style="position:absolute;left:82017;top:8244;width:3168;height:7171" coordorigin="1730,2355" coordsize="5486,1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  <o:lock v:ext="edit" aspectratio="t"/>
                    <v:shape id="AutoShape 223" o:spid="_x0000_s1130" type="#_x0000_t32" style="position:absolute;left:4442;top:2355;width:0;height:44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Ee8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V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/Ee8IAAADdAAAADwAAAAAAAAAAAAAA&#10;AAChAgAAZHJzL2Rvd25yZXYueG1sUEsFBgAAAAAEAAQA+QAAAJADAAAAAA==&#10;"/>
                    <v:shape id="AutoShape 223" o:spid="_x0000_s1131" type="#_x0000_t32" style="position:absolute;left:4499;top:10350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1aDMMAAADdAAAADwAAAGRycy9kb3ducmV2LnhtbERPTYvCMBC9C/6HMIIX0bSyiFSjLIIg&#10;HhZWe/A4JGNbtpnUJNbuv98sLOxtHu9ztvvBtqInHxrHCvJFBoJYO9NwpaC8HudrECEiG2wdk4Jv&#10;CrDfjUdbLIx78Sf1l1iJFMKhQAV1jF0hZdA1WQwL1xEn7u68xZigr6Tx+ErhtpXLLFtJiw2nhho7&#10;OtSkvy5Pq6A5lx9lP3tEr9fn/ObzcL21WqnpZHjfgIg0xH/xn/tk0vy31RJ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dWgzDAAAA3QAAAA8AAAAAAAAAAAAA&#10;AAAAoQIAAGRycy9kb3ducmV2LnhtbFBLBQYAAAAABAAEAPkAAACRAwAAAAA=&#10;"/>
                    <v:oval id="Oval 218" o:spid="_x0000_s1132" style="position:absolute;left:1730;top:5956;width:548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Pm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h/nmd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Pm8MAAADdAAAADwAAAAAAAAAAAAAAAACYAgAAZHJzL2Rv&#10;d25yZXYueG1sUEsFBgAAAAAEAAQA9QAAAIgDAAAAAA==&#10;"/>
                    <v:shape id="AutoShape 228" o:spid="_x0000_s1133" type="#_x0000_t32" style="position:absolute;left:2530;top:6712;width:3867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qxXsQAAADdAAAADwAAAGRycy9kb3ducmV2LnhtbERPS2sCMRC+C/6HMIVepGYtKmVrlFUQ&#10;quDBR+/TzXQTupmsm6jbf2+EQm/z8T1ntuhcLa7UButZwWiYgSAuvbZcKTgd1y9vIEJE1lh7JgW/&#10;FGAx7/dmmGt/4z1dD7ESKYRDjgpMjE0uZSgNOQxD3xAn7tu3DmOCbSV1i7cU7mr5mmVT6dByajDY&#10;0MpQ+XO4OAW7zWhZfBm72e7PdjdZF/WlGnwq9fzUFe8gInXxX/zn/tBp/ng6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rFexAAAAN0AAAAPAAAAAAAAAAAA&#10;AAAAAKECAABkcnMvZG93bnJldi54bWxQSwUGAAAAAAQABAD5AAAAkgMAAAAA&#10;"/>
                    <v:shape id="AutoShape 229" o:spid="_x0000_s1134" type="#_x0000_t32" style="position:absolute;left:2530;top:6712;width:3867;height:3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CeMMAAADdAAAADwAAAGRycy9kb3ducmV2LnhtbERPTWsCMRC9F/wPYYReimZXrMhqlFIo&#10;iAehugePQzLuLm4ma5Ku239vhEJv83ifs94OthU9+dA4VpBPMxDE2pmGKwXl6WuyBBEissHWMSn4&#10;pQDbzehljYVxd/6m/hgrkUI4FKigjrErpAy6Joth6jrixF2ctxgT9JU0Hu8p3LZylmULabHh1FBj&#10;R5816evxxypo9uWh7N9u0evlPj/7PJzOrVbqdTx8rEBEGuK/+M+9M2n+fPE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0wnjDAAAA3QAAAA8AAAAAAAAAAAAA&#10;AAAAoQIAAGRycy9kb3ducmV2LnhtbFBLBQYAAAAABAAEAPkAAACRAwAAAAA=&#10;"/>
                  </v:group>
                  <v:group id="Gruppieren 1466" o:spid="_x0000_s1135" style="position:absolute;left:78207;top:8292;width:3168;height:7172" coordorigin="1938,1386" coordsize="5486,1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<o:lock v:ext="edit" aspectratio="t"/>
                    <v:shape id="AutoShape 223" o:spid="_x0000_s1136" type="#_x0000_t32" style="position:absolute;left:4649;top:1386;width:0;height:4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5lMMAAADdAAAADwAAAGRycy9kb3ducmV2LnhtbERPTWsCMRC9C/6HMEIvotktorIaRQqF&#10;4kGo7sHjkIy7i5vJmqTr9t83hUJv83ifs90PthU9+dA4VpDPMxDE2pmGKwXl5X22BhEissHWMSn4&#10;pgD73Xi0xcK4J39Sf46VSCEcClRQx9gVUgZdk8Uwdx1x4m7OW4wJ+koaj88Ublv5mmVLabHh1FBj&#10;R2816fv5yypojuWp7KeP6PX6mF99Hi7XViv1MhkOGxCRhvgv/nN/mDR/sVzB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q+ZTDAAAA3QAAAA8AAAAAAAAAAAAA&#10;AAAAoQIAAGRycy9kb3ducmV2LnhtbFBLBQYAAAAABAAEAPkAAACRAwAAAAA=&#10;">
                      <o:lock v:ext="edit" aspectratio="t" shapetype="f"/>
                    </v:shape>
                    <v:shape id="AutoShape 223" o:spid="_x0000_s1137" type="#_x0000_t32" style="position:absolute;left:4707;top:9380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Vt5sYAAADdAAAADwAAAGRycy9kb3ducmV2LnhtbESPQWvDMAyF74P9B6PBLqN1MkYpad1S&#10;BoPRQ2FtDj0KW01CYzmzvTT799VhsJvEe3rv03o7+V6NFFMX2EA5L0AR2+A6bgzUp4/ZElTKyA77&#10;wGTglxJsN48Pa6xcuPEXjcfcKAnhVKGBNueh0jrZljymeRiIRbuE6DHLGhvtIt4k3Pf6tSgW2mPH&#10;0tDiQO8t2evxxxvo9vWhHl++c7TLfXmOZTqde2vM89O0W4HKNOV/89/1pxP8t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1bebGAAAA3QAAAA8AAAAAAAAA&#10;AAAAAAAAoQIAAGRycy9kb3ducmV2LnhtbFBLBQYAAAAABAAEAPkAAACUAwAAAAA=&#10;">
                      <o:lock v:ext="edit" aspectratio="t" shapetype="f"/>
                    </v:shape>
                    <v:oval id="Oval 218" o:spid="_x0000_s1138" style="position:absolute;left:1938;top:4986;width:5486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4ccMA&#10;AADdAAAADwAAAGRycy9kb3ducmV2LnhtbERPTWvCQBC9F/oflhF6qxsbDTW6iigFe+ihab0P2TEJ&#10;ZmdDdozpv+8Khd7m8T5nvR1dqwbqQ+PZwGyagCIuvW24MvD99fb8CioIssXWMxn4oQDbzePDGnPr&#10;b/xJQyGViiEccjRQi3S51qGsyWGY+o44cmffO5QI+0rbHm8x3LX6JUky7bDh2FBjR/uayktxdQYO&#10;1a7IBp3KIj0fjrK4nD7e05kxT5NxtwIlNMq/+M99tHH+PFv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k4ccMAAADdAAAADwAAAAAAAAAAAAAAAACYAgAAZHJzL2Rv&#10;d25yZXYueG1sUEsFBgAAAAAEAAQA9QAAAIgDAAAAAA==&#10;">
                      <o:lock v:ext="edit" aspectratio="t"/>
                    </v:oval>
                    <v:shape id="AutoShape 228" o:spid="_x0000_s1139" type="#_x0000_t32" style="position:absolute;left:2738;top:5742;width:3867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ghgMgAAADdAAAADwAAAGRycy9kb3ducmV2LnhtbESPT0sDMRDF74LfIYzgRdpsRa1sm5ZV&#10;KFihh/7xPt2Mm+Bmsm7Sdv32zkHwNsN7895v5sshtOpMffKRDUzGBSjiOlrPjYHDfjV6BpUyssU2&#10;Mhn4oQTLxfXVHEsbL7yl8y43SkI4lWjA5dyVWqfaUcA0jh2xaJ+xD5hl7Rtte7xIeGj1fVE86YCe&#10;pcFhR6+O6q/dKRjYrCcv1dH59fv2228eV1V7au4+jLm9GaoZqExD/jf/Xb9ZwX+Y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qghgMgAAADdAAAADwAAAAAA&#10;AAAAAAAAAAChAgAAZHJzL2Rvd25yZXYueG1sUEsFBgAAAAAEAAQA+QAAAJYDAAAAAA==&#10;">
                      <o:lock v:ext="edit" aspectratio="t"/>
                    </v:shape>
                    <v:shape id="AutoShape 229" o:spid="_x0000_s1140" type="#_x0000_t32" style="position:absolute;left:2738;top:5742;width:3867;height:3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ZSps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R/9pn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WUqbDAAAA3QAAAA8AAAAAAAAAAAAA&#10;AAAAoQIAAGRycy9kb3ducmV2LnhtbFBLBQYAAAAABAAEAPkAAACRAwAAAAA=&#10;">
                      <o:lock v:ext="edit" aspectratio="t"/>
                    </v:shape>
                  </v:group>
                  <v:shape id="AutoShape 223" o:spid="_x0000_s1141" type="#_x0000_t32" style="position:absolute;left:79768;top:5850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TM0cMAAADdAAAADwAAAGRycy9kb3ducmV2LnhtbERPTWsCMRC9F/ofwhS8FM2uSJWtUaQg&#10;iIeCugePQzLuLt1M1iRd13/fCEJv83ifs1wPthU9+dA4VpBPMhDE2pmGKwXlaTtegAgR2WDrmBTc&#10;KcB69fqyxMK4Gx+oP8ZKpBAOBSqoY+wKKYOuyWKYuI44cRfnLcYEfSWNx1sKt62cZtmHtNhwaqix&#10;o6+a9M/x1ypo9uV32b9fo9eLfX72eTidW63U6G3YfIKINMR/8dO9M2n+bD6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EzNHDAAAA3QAAAA8AAAAAAAAAAAAA&#10;AAAAoQIAAGRycy9kb3ducmV2LnhtbFBLBQYAAAAABAAEAPkAAACRAwAAAAA=&#10;"/>
                  <v:shape id="AutoShape 223" o:spid="_x0000_s1142" type="#_x0000_t32" style="position:absolute;left:79814;top:13955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pSs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v8+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CGlKxAAAAN0AAAAPAAAAAAAAAAAA&#10;AAAAAKECAABkcnMvZG93bnJldi54bWxQSwUGAAAAAAQABAD5AAAAkgMAAAAA&#10;"/>
                  <v:oval id="Oval 231" o:spid="_x0000_s1143" style="position:absolute;left:79582;top:18079;width:48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348QA&#10;AADdAAAADwAAAGRycy9kb3ducmV2LnhtbERPTU/CQBC9k/gfNmPiDbaappLCQqqJiQIXinIeukO7&#10;2p2t3RXqv3dJTLjNy/uc+XKwrThR741jBfeTBARx5bThWsH77mU8BeEDssbWMSn4JQ/Lxc1ojrl2&#10;Z97SqQy1iCHsc1TQhNDlUvqqIYt+4jriyB1dbzFE2NdS93iO4baVD0mSSYuGY0ODHT03VH2VP1ZB&#10;8WbKlck26499+q2fPg8+ZEWl1N3tUMxABBrCVfzvftVxfvqYwuW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VN+PEAAAA3QAAAA8AAAAAAAAAAAAAAAAAmAIAAGRycy9k&#10;b3ducmV2LnhtbFBLBQYAAAAABAAEAPUAAACJAwAAAAA=&#10;" fillcolor="black [3213]"/>
                  <v:oval id="Oval 231" o:spid="_x0000_s1144" style="position:absolute;left:79534;top:5679;width:48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SeMUA&#10;AADdAAAADwAAAGRycy9kb3ducmV2LnhtbERPS0vDQBC+F/wPywi9tZtKjSXtJkSh4KMXY/U8zU6T&#10;1exszK5t/PeuIHibj+85m2K0nTjR4I1jBYt5AoK4dtpwo2D/sp2tQPiArLFzTAq+yUORX0w2mGl3&#10;5mc6VaERMYR9hgraEPpMSl+3ZNHPXU8cuaMbLIYIh0bqAc8x3HbyKklSadFwbGixp7uW6o/qyyoo&#10;H0z1aNLd0+vb8lPfvh98SMtaqenlWK5BBBrDv/jPfa/j/OXNN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ZJ4xQAAAN0AAAAPAAAAAAAAAAAAAAAAAJgCAABkcnMv&#10;ZG93bnJldi54bWxQSwUGAAAAAAQABAD1AAAAigMAAAAA&#10;" fillcolor="black [3213]"/>
                  <v:oval id="Oval 236" o:spid="_x0000_s1145" style="position:absolute;left:56594;top:10389;width:3607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63s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/pr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863sMAAADdAAAADwAAAAAAAAAAAAAAAACYAgAAZHJzL2Rv&#10;d25yZXYueG1sUEsFBgAAAAAEAAQA9QAAAIgDAAAAAA==&#10;"/>
                  <v:shape id="AutoShape 223" o:spid="_x0000_s1146" type="#_x0000_t32" style="position:absolute;left:58372;top:6027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vScMAAADdAAAADwAAAGRycy9kb3ducmV2LnhtbERPTWsCMRC9F/wPYYReimZXpM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zb0nDAAAA3QAAAA8AAAAAAAAAAAAA&#10;AAAAoQIAAGRycy9kb3ducmV2LnhtbFBLBQYAAAAABAAEAPkAAACRAwAAAAA=&#10;"/>
                  <v:shape id="AutoShape 223" o:spid="_x0000_s1147" type="#_x0000_t32" style="position:absolute;left:58448;top:13952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7O8YAAADdAAAADwAAAGRycy9kb3ducmV2LnhtbESPQWvDMAyF74P9B6PBLqN1MsZa0rpl&#10;DAqlh8HaHHoUtpqExnJme2n276fDYDeJ9/Tep/V28r0aKaYusIFyXoAitsF13BioT7vZElTKyA77&#10;wGTghxJsN/d3a6xcuPEnjcfcKAnhVKGBNueh0jrZljymeRiIRbuE6DHLGhvtIt4k3Pf6uShetceO&#10;paHFgd5bstfjtzfQHeqPenz6ytEuD+U5lul07q0xjw/T2wpUpin/m/+u907wXx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s+zvGAAAA3QAAAA8AAAAAAAAA&#10;AAAAAAAAoQIAAGRycy9kb3ducmV2LnhtbFBLBQYAAAAABAAEAPkAAACUAwAAAAA=&#10;"/>
                  <v:shape id="Text Box 237" o:spid="_x0000_s1148" type="#_x0000_t202" style="position:absolute;left:56946;top:10666;width:2934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PHMcA&#10;AADdAAAADwAAAGRycy9kb3ducmV2LnhtbESPQWvCQBCF7wX/wzKCl6KbSqkxZiNFLLRgC0a9j9kx&#10;iWZnQ3ar6b93C4XeZnhv3vcmXfamEVfqXG1ZwdMkAkFcWF1zqWC/exvHIJxH1thYJgU/5GCZDR5S&#10;TLS98ZauuS9FCGGXoILK+zaR0hUVGXQT2xIH7WQ7gz6sXSl1h7cQbho5jaIXabDmQKiwpVVFxSX/&#10;NoG77uP2cNyszh/54/E8/eL6M2alRsP+dQHCU+//zX/X7zrUf57N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MjxzHAAAA3QAAAA8AAAAAAAAAAAAAAAAAmAIAAGRy&#10;cy9kb3ducmV2LnhtbFBLBQYAAAAABAAEAPUAAACMAwAAAAA=&#10;" stroked="f">
                    <v:fill opacity="0"/>
                    <v:textbox>
                      <w:txbxContent>
                        <w:p w:rsidR="00297489" w:rsidRDefault="00297489" w:rsidP="002D728D">
                          <w:pPr>
                            <w:pStyle w:val="Standard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sz w:val="28"/>
                              <w:szCs w:val="28"/>
                            </w:rPr>
                            <w:t>V</w:t>
                          </w:r>
                        </w:p>
                      </w:txbxContent>
                    </v:textbox>
                  </v:shape>
                  <v:oval id="Oval 231" o:spid="_x0000_s1149" style="position:absolute;left:58118;top:5748;width:489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Bx8cA&#10;AADdAAAADwAAAGRycy9kb3ducmV2LnhtbESPT0/DMAzF70h8h8iTdmPppqmayrKpIE1isAvlz9k0&#10;pg00TmnCVr79fEDazdZ7fu/n9Xb0nTrSEF1gA/NZBoq4DtZxY+D1ZXezAhUTssUuMBn4owjbzfXV&#10;GgsbTvxMxyo1SkI4FmigTakvtI51Sx7jLPTEon2GwWOSdWi0HfAk4b7TiyzLtUfH0tBiT/ct1d/V&#10;rzdQ7l316PLD09v78sfefX3ElJe1MdPJWN6CSjSmi/n/+sEK/nIl/PKNjKA3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7QcfHAAAA3QAAAA8AAAAAAAAAAAAAAAAAmAIAAGRy&#10;cy9kb3ducmV2LnhtbFBLBQYAAAAABAAEAPUAAACMAwAAAAA=&#10;" fillcolor="black [3213]"/>
                  <v:oval id="Oval 231" o:spid="_x0000_s1150" style="position:absolute;left:58188;top:18009;width:488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kXMQA&#10;AADdAAAADwAAAGRycy9kb3ducmV2LnhtbERPS2vCQBC+F/oflil4qxuLBImukhYKte3F+DiP2TFZ&#10;zc6m2a2m/94tCN7m43vObNHbRpyp88axgtEwAUFcOm24UrBZvz9PQPiArLFxTAr+yMNi/vgww0y7&#10;C6/oXIRKxBD2GSqoQ2gzKX1Zk0U/dC1x5A6usxgi7CqpO7zEcNvIlyRJpUXDsaHGlt5qKk/Fr1WQ&#10;L03xadLvr+1u/KNfj3sf0rxUavDU51MQgfpwF9/cHzrOH09G8P9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5FzEAAAA3QAAAA8AAAAAAAAAAAAAAAAAmAIAAGRycy9k&#10;b3ducmV2LnhtbFBLBQYAAAAABAAEAPUAAACJAwAAAAA=&#10;" fillcolor="black [3213]"/>
                  <v:shape id="Text Box 242" o:spid="_x0000_s1151" type="#_x0000_t202" style="position:absolute;left:52161;top:18356;width:12674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tSsUA&#10;AADdAAAADwAAAGRycy9kb3ducmV2LnhtbESPQWvCQBCF7wX/wzKCl6Ibg0iIrlJEQUELTet9zI5J&#10;bHY2ZFeN/94tCL3N8N6878182Zla3Kh1lWUF41EEgji3uuJCwc/3ZpiAcB5ZY22ZFDzIwXLRe5tj&#10;qu2dv+iW+UKEEHYpKii9b1IpXV6SQTeyDXHQzrY16MPaFlK3eA/hppZxFE2lwYoDocSGViXlv9nV&#10;BO66S5rjab+67LL30yX+5OqQsFKDfvcxA+Gp8//m1/VWh/qTJIa/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W1KxQAAAN0AAAAPAAAAAAAAAAAAAAAAAJgCAABkcnMv&#10;ZG93bnJldi54bWxQSwUGAAAAAAQABAD1AAAAigMAAAAA&#10;" stroked="f">
                    <v:fill opacity="0"/>
                    <v:textbox>
                      <w:txbxContent>
                        <w:p w:rsidR="00297489" w:rsidRDefault="00297489" w:rsidP="001C12BA">
                          <w:pPr>
                            <w:pStyle w:val="Standard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position w:val="-6"/>
                              <w:sz w:val="22"/>
                              <w:szCs w:val="22"/>
                              <w:vertAlign w:val="subscript"/>
                            </w:rPr>
                            <w:t>2_Rechts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eastAsia="Calibri"/>
                              <w:b/>
                              <w:bCs/>
                            </w:rPr>
                            <w:t xml:space="preserve">≈ 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sz w:val="22"/>
                              <w:szCs w:val="22"/>
                            </w:rPr>
                            <w:t xml:space="preserve"> 80,6 V</w:t>
                          </w:r>
                        </w:p>
                        <w:p w:rsidR="00297489" w:rsidRDefault="00297489" w:rsidP="001C12BA">
                          <w:pPr>
                            <w:pStyle w:val="Standard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eastAsia="Times New Roman"/>
                            </w:rPr>
                            <w:t> </w:t>
                          </w:r>
                        </w:p>
                      </w:txbxContent>
                    </v:textbox>
                  </v:shape>
                  <v:shape id="AutoShape 223" o:spid="_x0000_s1152" type="#_x0000_t32" style="position:absolute;left:83702;top:43963;width:0;height:4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iQM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PVv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HIkDDAAAA3QAAAA8AAAAAAAAAAAAA&#10;AAAAoQIAAGRycy9kb3ducmV2LnhtbFBLBQYAAAAABAAEAPkAAACRAwAAAAA=&#10;"/>
                  <v:shape id="AutoShape 223" o:spid="_x0000_s1153" type="#_x0000_t32" style="position:absolute;left:83689;top:52382;width:0;height:4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dAM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kHQDGAAAA3QAAAA8AAAAAAAAA&#10;AAAAAAAAoQIAAGRycy9kb3ducmV2LnhtbFBLBQYAAAAABAAEAPkAAACUAwAAAAA=&#10;"/>
                  <v:shape id="AutoShape 223" o:spid="_x0000_s1154" type="#_x0000_t32" style="position:absolute;left:79890;top:44046;width:0;height:44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i4m8MAAADdAAAADwAAAGRycy9kb3ducmV2LnhtbERPTWsCMRC9C/0PYQpeRLMptMjWKFIo&#10;FA9CdQ97HJLp7uJmsk3Sdf33plDobR7vcza7yfVipBA7zxrUqgBBbLztuNFQnd+XaxAxIVvsPZOG&#10;G0XYbR9mGyytv/InjafUiBzCsUQNbUpDKWU0LTmMKz8QZ+7LB4cpw9BIG/Caw10vn4riRTrsODe0&#10;ONBbS+Zy+nEaukN1rMbFdwpmfVB1UPFc90br+eO0fwWRaEr/4j/3h83zn5W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ouJvDAAAA3QAAAA8AAAAAAAAAAAAA&#10;AAAAoQIAAGRycy9kb3ducmV2LnhtbFBLBQYAAAAABAAEAPkAAACRAwAAAAA=&#10;"/>
                  <v:shape id="AutoShape 223" o:spid="_x0000_s1155" type="#_x0000_t32" style="position:absolute;left:79941;top:52364;width:0;height:44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m7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8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om7MIAAADdAAAADwAAAAAAAAAAAAAA&#10;AAChAgAAZHJzL2Rvd25yZXYueG1sUEsFBgAAAAAEAAQA+QAAAJADAAAAAA==&#10;"/>
                  <v:group id="Gruppieren 1513" o:spid="_x0000_s1156" style="position:absolute;left:78253;top:46656;width:3313;height:7162" coordorigin=",2629" coordsize="5486,1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  <o:lock v:ext="edit" aspectratio="t"/>
                    <v:shape id="AutoShape 223" o:spid="_x0000_s1157" type="#_x0000_t32" style="position:absolute;left:2711;top:2629;width:0;height:4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8bA8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T/I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fGwPDAAAA3QAAAA8AAAAAAAAAAAAA&#10;AAAAoQIAAGRycy9kb3ducmV2LnhtbFBLBQYAAAAABAAEAPkAAACRAwAAAAA=&#10;">
                      <o:lock v:ext="edit" aspectratio="t" shapetype="f"/>
                    </v:shape>
                    <v:shape id="AutoShape 223" o:spid="_x0000_s1158" type="#_x0000_t32" style="position:absolute;left:2768;top:10624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+mM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f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+mMIAAADdAAAADwAAAAAAAAAAAAAA&#10;AAChAgAAZHJzL2Rvd25yZXYueG1sUEsFBgAAAAAEAAQA+QAAAJADAAAAAA==&#10;">
                      <o:lock v:ext="edit" aspectratio="t" shapetype="f"/>
                    </v:shape>
                    <v:oval id="Oval 218" o:spid="_x0000_s1159" style="position:absolute;top:6230;width:548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Q48MA&#10;AADdAAAADwAAAGRycy9kb3ducmV2LnhtbERPTUvDQBC9C/0Pywi92U0MCRK7LaWlUA8eTOt9yE6T&#10;0OxsyI5p/PeuIHibx/uc9XZ2vZpoDJ1nA+kqAUVce9txY+ByPj69gAqCbLH3TAa+KcB2s3hYY2n9&#10;nT9oqqRRMYRDiQZakaHUOtQtOQwrPxBH7upHhxLh2Gg74j2Gu14/J0mhHXYcG1ocaN9Sfau+nIFD&#10;s6uKSWeSZ9fDSfLb5/tblhqzfJx3r6CEZvkX/7lPNs7P0wJ+v4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HQ48MAAADdAAAADwAAAAAAAAAAAAAAAACYAgAAZHJzL2Rv&#10;d25yZXYueG1sUEsFBgAAAAAEAAQA9QAAAIgDAAAAAA==&#10;">
                      <o:lock v:ext="edit" aspectratio="t"/>
                    </v:oval>
                    <v:shape id="AutoShape 228" o:spid="_x0000_s1160" type="#_x0000_t32" style="position:absolute;left:800;top:6985;width:3867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9TycQAAADd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f5K/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f1PJxAAAAN0AAAAPAAAAAAAAAAAA&#10;AAAAAKECAABkcnMvZG93bnJldi54bWxQSwUGAAAAAAQABAD5AAAAkgMAAAAA&#10;">
                      <o:lock v:ext="edit" aspectratio="t"/>
                    </v:shape>
                    <v:shape id="AutoShape 229" o:spid="_x0000_s1161" type="#_x0000_t32" style="position:absolute;left:800;top:6985;width:3867;height:3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IRBs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m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SEQbGAAAA3QAAAA8AAAAAAAAA&#10;AAAAAAAAoQIAAGRycy9kb3ducmV2LnhtbFBLBQYAAAAABAAEAPkAAACUAwAAAAA=&#10;">
                      <o:lock v:ext="edit" aspectratio="t"/>
                    </v:shape>
                  </v:group>
                  <v:oval id="Oval 231" o:spid="_x0000_s1162" style="position:absolute;left:83524;top:43519;width:48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yQMQA&#10;AADdAAAADwAAAGRycy9kb3ducmV2LnhtbERPTUvDQBC9C/6HZQre7CZFg027KbEgVO3FWD1Ps9Nk&#10;NTsbs9s2/ntXELzN433OcjXaTpxo8MaxgnSagCCunTbcKNi9PlzfgfABWWPnmBR8k4dVcXmxxFy7&#10;M7/QqQqNiCHsc1TQhtDnUvq6JYt+6nriyB3cYDFEODRSD3iO4baTsyTJpEXDsaHFntYt1Z/V0Soo&#10;H031ZLLt89v7zZe+/9j7kJW1UleTsVyACDSGf/Gfe6Pj/Nt0Dr/fx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ckDEAAAA3QAAAA8AAAAAAAAAAAAAAAAAmAIAAGRycy9k&#10;b3ducmV2LnhtbFBLBQYAAAAABAAEAPUAAACJAwAAAAA=&#10;" fillcolor="black [3213]"/>
                  <v:group id="Gruppieren 1520" o:spid="_x0000_s1163" style="position:absolute;left:10898;top:41471;width:78691;height:17278" coordorigin="3387,46729" coordsize="86315,17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  <v:shape id="AutoShape 223" o:spid="_x0000_s1164" type="#_x0000_t32" style="position:absolute;left:81041;top:62601;width:67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akm8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Tyc5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qSbxAAAAN0AAAAPAAAAAAAAAAAA&#10;AAAAAKECAABkcnMvZG93bnJldi54bWxQSwUGAAAAAAQABAD5AAAAkgMAAAAA&#10;"/>
                    <v:shape id="AutoShape 223" o:spid="_x0000_s1165" type="#_x0000_t32" style="position:absolute;left:81041;top:48948;width:67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67MQAAADdAAAADwAAAGRycy9kb3ducmV2LnhtbERPTWsCMRC9F/wPYYReimZdsJStUVZB&#10;qIIHbXsfN9NNcDNZN1HXf98UCt7m8T5ntuhdI67UBetZwWScgSCuvLZcK/j6XI/eQISIrLHxTAru&#10;FGAxHzzNsND+xnu6HmItUgiHAhWYGNtCylAZchjGviVO3I/vHMYEu1rqDm8p3DUyz7JX6dByajDY&#10;0spQdTpcnILdZrIsj8Zutvuz3U3XZXOpX76Veh725TuISH18iP/dHzrNn+Y5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DrsxAAAAN0AAAAPAAAAAAAAAAAA&#10;AAAAAKECAABkcnMvZG93bnJldi54bWxQSwUGAAAAAAQABAD5AAAAkgMAAAAA&#10;"/>
                    <v:shape id="AutoShape 223" o:spid="_x0000_s1166" type="#_x0000_t32" style="position:absolute;left:29386;top:62498;width:34354;height: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mm8IAAADdAAAADwAAAGRycy9kb3ducmV2LnhtbERPS2sCMRC+C/0PYQreNFuLIlujVMGi&#10;Rx+UHofNdLO4mSxJdHf99UYo9DYf33MWq87W4kY+VI4VvI0zEMSF0xWXCs6n7WgOIkRkjbVjUtBT&#10;gNXyZbDAXLuWD3Q7xlKkEA45KjAxNrmUoTBkMYxdQ5y4X+ctxgR9KbXHNoXbWk6ybCYtVpwaDDa0&#10;MVRcjler4Ot+3hd9f5H6NDt8T39aw57WSg1fu88PEJG6+C/+c+90mj+dvMPzm3S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Kmm8IAAADdAAAADwAAAAAAAAAAAAAA&#10;AAChAgAAZHJzL2Rvd25yZXYueG1sUEsFBgAAAAAEAAQA+QAAAJADAAAAAA==&#10;" strokecolor="#974706 [1609]" strokeweight="4.5pt"/>
                    <v:shape id="AutoShape 223" o:spid="_x0000_s1167" type="#_x0000_t32" style="position:absolute;left:29151;top:48998;width:34355;height: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nuC8UAAADdAAAADwAAAGRycy9kb3ducmV2LnhtbERP22oCMRB9L/QfwhT6VrO1WmQ1Sm1p&#10;qxXEGz4Pm3GzdDNZklTXv28Ewbc5nOuMJq2txZF8qBwreO5kIIgLpysuFey2n08DECEia6wdk4Iz&#10;BZiM7+9GmGt34jUdN7EUKYRDjgpMjE0uZSgMWQwd1xAn7uC8xZigL6X2eErhtpbdLHuVFitODQYb&#10;ejdU/G7+rIKXj8XP9Hs333uzmvb62wGtvw5LpR4f2rchiEhtvImv7plO8/vdHly+SSfI8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nuC8UAAADdAAAADwAAAAAAAAAA&#10;AAAAAAChAgAAZHJzL2Rvd25yZXYueG1sUEsFBgAAAAAEAAQA+QAAAJMDAAAAAA==&#10;" strokecolor="#974706 [1609]" strokeweight="4.5pt"/>
                    <v:group id="Gruppieren 1525" o:spid="_x0000_s1168" style="position:absolute;left:39159;top:46729;width:10497;height:17945" coordorigin="38347,24422" coordsize="104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    <v:shape id="Welle 1526" o:spid="_x0000_s1169" type="#_x0000_t64" style="position:absolute;left:38298;top:24471;width:203;height:10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4+MQA&#10;AADdAAAADwAAAGRycy9kb3ducmV2LnhtbERPTWvCQBC9F/wPywheSt0YqEh0lSoqPbUYe/A4ZMds&#10;anY2ZleN/94tFLzN433ObNHZWlyp9ZVjBaNhAoK4cLriUsHPfvM2AeEDssbaMSm4k4fFvPcyw0y7&#10;G+/omodSxBD2GSowITSZlL4wZNEPXUMcuaNrLYYI21LqFm8x3NYyTZKxtFhxbDDY0MpQccovVsH2&#10;d7lZHg75GvP05F+/zrtm/W2UGvS7jymIQF14iv/dnzrOf0/H8Pd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buPjEAAAA3QAAAA8AAAAAAAAAAAAAAAAAmAIAAGRycy9k&#10;b3ducmV2LnhtbFBLBQYAAAAABAAEAPUAAACJAwAAAAA=&#10;" adj="2700" fillcolor="white [3212]" strokecolor="#548dd4 [1951]" strokeweight="2pt"/>
                      <v:shape id="AutoShape 223" o:spid="_x0000_s1170" type="#_x0000_t32" style="position:absolute;left:38354;top:24422;width:9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CF8IAAADdAAAADwAAAGRycy9kb3ducmV2LnhtbERPS4vCMBC+L/gfwgh7W1MFH1SjiCh4&#10;KIovvI7N2BabSWmidv31RljY23x8z5nMGlOKB9WusKyg24lAEKdWF5wpOB5WPyMQziNrLC2Tgl9y&#10;MJu2viYYa/vkHT32PhMhhF2MCnLvq1hKl+Zk0HVsRRy4q60N+gDrTOoanyHclLIXRQNpsODQkGNF&#10;i5zS2/5uFJzoqM/L7evCUfKqspFOTrtNotR3u5mPQXhq/L/4z73WYX6/N4TPN+EEO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0CF8IAAADdAAAADwAAAAAAAAAAAAAA&#10;AAChAgAAZHJzL2Rvd25yZXYueG1sUEsFBgAAAAAEAAQA+QAAAJADAAAAAA==&#10;" strokecolor="white [3212]" strokeweight="4pt"/>
                      <v:shape id="AutoShape 223" o:spid="_x0000_s1171" type="#_x0000_t32" style="position:absolute;left:38354;top:24625;width:9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WZcYAAADdAAAADwAAAGRycy9kb3ducmV2LnhtbESPQWvCQBCF74L/YRmhN90otEjMRkQs&#10;9BBatEqvY3ZMgtnZkN1q6q/vHAq9zfDevPdNth5cq27Uh8azgfksAUVcettwZeD4+TpdggoR2WLr&#10;mQz8UIB1Ph5lmFp/5z3dDrFSEsIhRQN1jF2qdShrchhmviMW7eJ7h1HWvtK2x7uEu1YvkuRFO2xY&#10;GmrsaFtTeT18OwMnOtqv3cfjzEnx6KqlLU7798KYp8mwWYGKNMR/89/1mxX854Xgyjcyg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ilmXGAAAA3QAAAA8AAAAAAAAA&#10;AAAAAAAAoQIAAGRycy9kb3ducmV2LnhtbFBLBQYAAAAABAAEAPkAAACUAwAAAAA=&#10;" strokecolor="white [3212]" strokeweight="4pt"/>
                    </v:group>
                    <v:group id="Gruppieren 1529" o:spid="_x0000_s1172" style="position:absolute;left:9940;top:53692;width:4427;height:4102" coordorigin="7188,31222" coordsize="4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    <v:rect id="Rectangle 217" o:spid="_x0000_s1173" style="position:absolute;left:7188;top:31222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/JMUA&#10;AADdAAAADwAAAGRycy9kb3ducmV2LnhtbESPQW/CMAyF75P4D5GRdhspICYoBIQ2MW1HKBdupjFt&#10;oXGqJkDHr58Pk7jZes/vfV6sOlerG7Wh8mxgOEhAEefeVlwY2GebtymoEJEt1p7JwC8FWC17LwtM&#10;rb/zlm67WCgJ4ZCigTLGJtU65CU5DAPfEIt28q3DKGtbaNviXcJdrUdJ8q4dViwNJTb0UVJ+2V2d&#10;gWM12uNjm30lbrYZx58uO18Pn8a89rv1HFSkLj7N/9ffVvAnY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X8kxQAAAN0AAAAPAAAAAAAAAAAAAAAAAJgCAABkcnMv&#10;ZG93bnJldi54bWxQSwUGAAAAAAQABAD1AAAAigMAAAAA&#10;"/>
                      <v:oval id="Oval 230" o:spid="_x0000_s1174" style="position:absolute;left:7206;top:31248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iJsUA&#10;AADdAAAADwAAAGRycy9kb3ducmV2LnhtbERPS0vDQBC+C/6HZQre7CY+Qkm7KakgWO3FWD1Ps9Nk&#10;bXY2Ztc2/vuuIHibj+85i+VoO3GkwRvHCtJpAoK4dtpwo2D79ng9A+EDssbOMSn4IQ/L4vJigbl2&#10;J36lYxUaEUPY56igDaHPpfR1Sxb91PXEkdu7wWKIcGikHvAUw20nb5IkkxYNx4YWe3poqT5U31ZB&#10;uTbVs8k2L+8fd1969bnzIStrpa4mYzkHEWgM/+I/95OO8+9vU/j9Jp4g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SImxQAAAN0AAAAPAAAAAAAAAAAAAAAAAJgCAABkcnMv&#10;ZG93bnJldi54bWxQSwUGAAAAAAQABAD1AAAAigMAAAAA&#10;" fillcolor="black [3213]"/>
                      <v:oval id="Oval 231" o:spid="_x0000_s1175" style="position:absolute;left:7206;top:31231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8UcQA&#10;AADdAAAADwAAAGRycy9kb3ducmV2LnhtbERPTUvDQBC9C/6HZQRvdtNqQ0m7CVEQrO3FWD1Ps9Nk&#10;NTsbs2sb/31XELzN433OqhhtJ440eONYwXSSgCCunTbcKNi9Pt4sQPiArLFzTAp+yEORX16sMNPu&#10;xC90rEIjYgj7DBW0IfSZlL5uyaKfuJ44cgc3WAwRDo3UA55iuO3kLElSadFwbGixp4eW6s/q2yoo&#10;16Z6Nul28/Z+96XvP/Y+pGWt1PXVWC5BBBrDv/jP/aTj/PntDH6/iSfI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7vFHEAAAA3QAAAA8AAAAAAAAAAAAAAAAAmAIAAGRycy9k&#10;b3ducmV2LnhtbFBLBQYAAAAABAAEAPUAAACJAwAAAAA=&#10;" fillcolor="black [3213]"/>
                    </v:group>
                    <v:shape id="AutoShape 223" o:spid="_x0000_s1176" type="#_x0000_t32" style="position:absolute;left:12094;top:48897;width:0;height:5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NkRsMAAADdAAAADwAAAGRycy9kb3ducmV2LnhtbERPS2vCQBC+F/wPywi91Y0NBomuUgti&#10;TwUfB49DdppNm52N2TWPf98VCr3Nx/ec9Xawteio9ZVjBfNZAoK4cLriUsHlvH9ZgvABWWPtmBSM&#10;5GG7mTytMdeu5yN1p1CKGMI+RwUmhCaX0heGLPqZa4gj9+VaiyHCtpS6xT6G21q+JkkmLVYcGww2&#10;9G6o+DndrQJ9v8isPJps/EwO9Q7d7vp9G5R6ng5vKxCBhvAv/nN/6Dh/kabw+Ca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DZEbDAAAA3QAAAA8AAAAAAAAAAAAA&#10;AAAAoQIAAGRycy9kb3ducmV2LnhtbFBLBQYAAAAABAAEAPkAAACRAwAAAAA=&#10;" strokecolor="black [3213]"/>
                    <v:shape id="AutoShape 223" o:spid="_x0000_s1177" type="#_x0000_t32" style="position:absolute;left:12094;top:56562;width:0;height:5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8MsIAAADdAAAADwAAAGRycy9kb3ducmV2LnhtbERPS4vCMBC+C/6HMII3TV3dIl2jqCB6&#10;EnwcPA7NbNPdZtJtotZ/b4QFb/PxPWe2aG0lbtT40rGC0TABQZw7XXKh4HzaDKYgfEDWWDkmBQ/y&#10;sJh3OzPMtLvzgW7HUIgYwj5DBSaEOpPS54Ys+qGriSP37RqLIcKmkLrBewy3lfxIklRaLDk2GKxp&#10;bSj/PV6tAn09y7Q4mPSxT7bVCt3q8vPXKtXvtcsvEIHa8Bb/u3c6zv8cT+D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r8MsIAAADdAAAADwAAAAAAAAAAAAAA&#10;AAChAgAAZHJzL2Rvd25yZXYueG1sUEsFBgAAAAAEAAQA+QAAAJADAAAAAA==&#10;" strokecolor="black [3213]"/>
                    <v:shape id="AutoShape 223" o:spid="_x0000_s1178" type="#_x0000_t32" style="position:absolute;left:5254;top:62486;width:6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0R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yc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DRFxAAAAN0AAAAPAAAAAAAAAAAA&#10;AAAAAKECAABkcnMvZG93bnJldi54bWxQSwUGAAAAAAQABAD5AAAAkgMAAAAA&#10;"/>
                    <v:oval id="Oval 231" o:spid="_x0000_s1179" style="position:absolute;left:11871;top:48745;width:533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6UsQA&#10;AADdAAAADwAAAGRycy9kb3ducmV2LnhtbERPyU7DMBC9V+o/WFOJW+u0QIRC3SpUqsR2ISznaTxN&#10;XOJxGpsk/D1GQuI2T2+d9Xa0jeip88axguUiAUFcOm24UvD2up/fgPABWWPjmBR8k4ftZjpZY6bd&#10;wC/UF6ESMYR9hgrqENpMSl/WZNEvXEscuaPrLIYIu0rqDocYbhu5SpJUWjQcG2psaVdT+Vl8WQX5&#10;gykeTfr89P5xddZ3p4MPaV4qdTEb81sQgcbwL/5z3+s4//oyhd9v4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ulLEAAAA3QAAAA8AAAAAAAAAAAAAAAAAmAIAAGRycy9k&#10;b3ducmV2LnhtbFBLBQYAAAAABAAEAPUAAACJAwAAAAA=&#10;" fillcolor="black [3213]"/>
                    <v:oval id="Oval 231" o:spid="_x0000_s1180" style="position:absolute;left:11871;top:62207;width:533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fycUA&#10;AADdAAAADwAAAGRycy9kb3ducmV2LnhtbERPS0/CQBC+m/gfNmPiTbb4KKSwkGpiouKF8jgP3aFd&#10;6M7W7gr137smJtzmy/ec6by3jThR541jBcNBAoK4dNpwpWC9er0bg/ABWWPjmBT8kIf57Ppqipl2&#10;Z17SqQiViCHsM1RQh9BmUvqyJot+4FriyO1dZzFE2FVSd3iO4baR90mSSouGY0ONLb3UVB6Lb6sg&#10;fzfFh0k/F5vt45d+Pux8SPNSqdubPp+ACNSHi/jf/abj/KeHE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B/JxQAAAN0AAAAPAAAAAAAAAAAAAAAAAJgCAABkcnMv&#10;ZG93bnJldi54bWxQSwUGAAAAAAQABAD1AAAAigMAAAAA&#10;" fillcolor="black [3213]"/>
                    <v:shape id="AutoShape 223" o:spid="_x0000_s1181" type="#_x0000_t32" style="position:absolute;left:5330;top:48993;width:6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b28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M8e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VZvbxwAAAN0AAAAPAAAAAAAA&#10;AAAAAAAAAKECAABkcnMvZG93bnJldi54bWxQSwUGAAAAAAQABAD5AAAAlQMAAAAA&#10;"/>
                    <v:oval id="Oval 231" o:spid="_x0000_s1182" style="position:absolute;left:11826;top:48777;width:680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uIMUA&#10;AADdAAAADwAAAGRycy9kb3ducmV2LnhtbERPS0/CQBC+m/gfNmPiTbb4aKCwkGpiouKF8jgP3aFd&#10;6M7W7gr137smJtzmy/ec6by3jThR541jBcNBAoK4dNpwpWC9er0bgfABWWPjmBT8kIf57Ppqipl2&#10;Z17SqQiViCHsM1RQh9BmUvqyJot+4FriyO1dZzFE2FVSd3iO4baR90mSSouGY0ONLb3UVB6Lb6sg&#10;fzfFh0k/F5vt45d+Pux8SPNSqdubPp+ACNSHi/jf/abj/KeHM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y4gxQAAAN0AAAAPAAAAAAAAAAAAAAAAAJgCAABkcnMv&#10;ZG93bnJldi54bWxQSwUGAAAAAAQABAD1AAAAigMAAAAA&#10;" fillcolor="black [3213]"/>
                    <v:oval id="Oval 231" o:spid="_x0000_s1183" style="position:absolute;left:11756;top:54619;width:68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0wMcA&#10;AADdAAAADwAAAGRycy9kb3ducmV2LnhtbESPT0/DMAzF70h8h8hIu7EUtFWoLJu6SUhs47Ly52wa&#10;0wYapzTZVr49PiBxs/We3/t5sRp9p040RBfYwM00A0VcB+u4MfDy/HB9ByomZItdYDLwQxFWy8uL&#10;BRY2nPlApyo1SkI4FmigTakvtI51Sx7jNPTEon2EwWOSdWi0HfAs4b7Tt1mWa4+OpaHFnjYt1V/V&#10;0Rsot67aufxp//o2+7brz/eY8rI2ZnI1lvegEo3p3/x3/WgFfz4T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j9MDHAAAA3QAAAA8AAAAAAAAAAAAAAAAAmAIAAGRy&#10;cy9kb3ducmV2LnhtbFBLBQYAAAAABAAEAPUAAACMAwAAAAA=&#10;" fillcolor="black [3213]"/>
                    <v:oval id="Oval 231" o:spid="_x0000_s1184" style="position:absolute;left:11826;top:56396;width:641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RW8QA&#10;AADdAAAADwAAAGRycy9kb3ducmV2LnhtbERPS2vCQBC+F/wPywi91Y3FBomuEgtCXxfj4zxmp8nW&#10;7GzMbjX9991Cwdt8fM+ZL3vbiAt13jhWMB4lIIhLpw1XCnbb9cMUhA/IGhvHpOCHPCwXg7s5Ztpd&#10;eUOXIlQihrDPUEEdQptJ6cuaLPqRa4kj9+k6iyHCrpK6w2sMt418TJJUWjQcG2ps6bmm8lR8WwX5&#10;qyneTPrxvj9Mznr1dfQhzUul7od9PgMRqA838b/7Rcf5T5Mx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UVvEAAAA3QAAAA8AAAAAAAAAAAAAAAAAmAIAAGRycy9k&#10;b3ducmV2LnhtbFBLBQYAAAAABAAEAPUAAACJAwAAAAA=&#10;" fillcolor="black [3213]"/>
                    <v:oval id="Oval 231" o:spid="_x0000_s1185" style="position:absolute;left:11839;top:62239;width:679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PLMQA&#10;AADdAAAADwAAAGRycy9kb3ducmV2LnhtbERPS2vCQBC+C/6HZYTedKPYINFV0kKhr4vxcR6z02Rr&#10;djbNbjX9991Cwdt8fM9ZbXrbiAt13jhWMJ0kIIhLpw1XCva7p/EChA/IGhvHpOCHPGzWw8EKM+2u&#10;vKVLESoRQ9hnqKAOoc2k9GVNFv3EtcSR+3CdxRBhV0nd4TWG20bOkiSVFg3HhhpbeqypPBffVkH+&#10;YopXk76/HY7zL/3wefIhzUul7kZ9vgQRqA838b/7Wcf59/M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9zyzEAAAA3QAAAA8AAAAAAAAAAAAAAAAAmAIAAGRycy9k&#10;b3ducmV2LnhtbFBLBQYAAAAABAAEAPUAAACJAwAAAAA=&#10;" fillcolor="black [3213]"/>
                    <v:oval id="Oval 231" o:spid="_x0000_s1186" style="position:absolute;left:78722;top:48678;width:673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qt8QA&#10;AADdAAAADwAAAGRycy9kb3ducmV2LnhtbERPS0/CQBC+k/gfNmPiDbYINqSwkEpC4oMLFT0P3aFd&#10;7c6W7gr137smJN7my/ecxaq3jThT541jBeNRAoK4dNpwpWD/thnOQPiArLFxTAp+yMNqeTNYYKbd&#10;hXd0LkIlYgj7DBXUIbSZlL6syaIfuZY4ckfXWQwRdpXUHV5iuG3kfZKk0qLh2FBjS+uayq/i2yrI&#10;n03xYtLt6/vH9KQfPw8+pHmp1N1tn89BBOrDv/jqftJx/sN0A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arfEAAAA3QAAAA8AAAAAAAAAAAAAAAAAmAIAAGRycy9k&#10;b3ducmV2LnhtbFBLBQYAAAAABAAEAPUAAACJAwAAAAA=&#10;" fillcolor="black [3213]"/>
                    <v:oval id="Oval 231" o:spid="_x0000_s1187" style="position:absolute;left:78804;top:62222;width:68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yw8QA&#10;AADdAAAADwAAAGRycy9kb3ducmV2LnhtbERPS0vDQBC+C/6HZQRvdtMSQ0m7LbEgqPVi+jhPs9Nk&#10;a3Y2Ztc2/feuIHibj+858+VgW3Gm3hvHCsajBARx5bThWsF28/wwBeEDssbWMSm4kofl4vZmjrl2&#10;F/6gcxlqEUPY56igCaHLpfRVQxb9yHXEkTu63mKIsK+l7vESw20rJ0mSSYuGY0ODHa0aqj7Lb6ug&#10;eDXlm8ne17t9+qWfTgcfsqJS6v5uKGYgAg3hX/znftFx/mOawu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8sPEAAAA3QAAAA8AAAAAAAAAAAAAAAAAmAIAAGRycy9k&#10;b3ducmV2LnhtbFBLBQYAAAAABAAEAPUAAACJAwAAAAA=&#10;" fillcolor="black [3213]"/>
                    <v:shape id="AutoShape 223" o:spid="_x0000_s1188" type="#_x0000_t32" style="position:absolute;left:40451;top:56111;width:78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HQvsEAAADdAAAADwAAAGRycy9kb3ducmV2LnhtbERPS2sCMRC+C/6HMEJvmrWolK1RRBB6&#10;rYp4nCbTfbiZrJtoVn99Uyj0Nh/fc5br3jbiTp2vHCuYTjIQxNqZigsFx8Nu/AbCB2SDjWNS8CAP&#10;69VwsMTcuMifdN+HQqQQ9jkqKENocym9Lsmin7iWOHHfrrMYEuwKaTqMKdw28jXLFtJixamhxJa2&#10;JenL/mYVNNeDPj9nX/XtyHXU5hRrHQulXkb95h1EoD78i//cHybNn8/m8PtNOkG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0dC+wQAAAN0AAAAPAAAAAAAAAAAAAAAA&#10;AKECAABkcnMvZG93bnJldi54bWxQSwUGAAAAAAQABAD5AAAAjwMAAAAA&#10;" strokecolor="#7f7f7f [1612]" strokeweight="4pt">
                      <v:stroke dashstyle="3 1" startarrow="block" startarrowlength="long" endarrow="block" endarrowlength="long" linestyle="thickBetweenThin"/>
                    </v:shape>
                    <v:group id="Gruppieren 1546" o:spid="_x0000_s1189" style="position:absolute;left:50649;top:47012;width:3956;height:4020" coordorigin="-195020" coordsize="395605,402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    <v:oval id="Oval 236" o:spid="_x0000_s1190" style="position:absolute;left:-195020;width:395605;height:395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aZc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F+NlvA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5aZcMAAADdAAAADwAAAAAAAAAAAAAAAACYAgAAZHJzL2Rv&#10;d25yZXYueG1sUEsFBgAAAAAEAAQA9QAAAIgDAAAAAA==&#10;"/>
                      <v:shape id="Text Box 237" o:spid="_x0000_s1191" type="#_x0000_t202" style="position:absolute;left:-146636;top:42017;width:321945;height:360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vp8UA&#10;AADdAAAADwAAAGRycy9kb3ducmV2LnhtbESPTWvCQBCG7wX/wzKFXkrdKFZCdBWRFhRsobHex+w0&#10;iWZnQ3ar8d87h0JvM8z78cx82btGXagLtWcDo2ECirjwtubSwPf+/SUFFSKyxcYzGbhRgOVi8DDH&#10;zPorf9Elj6WSEA4ZGqhibDOtQ1GRwzD0LbHcfnznMMraldp2eJVw1+hxkky1w5qlocKW1hUV5/zX&#10;Se9bn7aH42592ubPx9P4k+uPlI15euxXM1CR+vgv/nNvrOC/TgR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e+nxQAAAN0AAAAPAAAAAAAAAAAAAAAAAJgCAABkcnMv&#10;ZG93bnJldi54bWxQSwUGAAAAAAQABAD1AAAAigMAAAAA&#10;" stroked="f">
                        <v:fill opacity="0"/>
                        <v:textbox>
                          <w:txbxContent>
                            <w:p w:rsidR="00297489" w:rsidRDefault="00297489" w:rsidP="00E122B7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uppieren 1549" o:spid="_x0000_s1192" style="position:absolute;left:3387;top:48897;width:3956;height:13545" coordorigin="1800,-2981" coordsize="3956,13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    <v:oval id="Oval 236" o:spid="_x0000_s1193" style="position:absolute;left:1800;top:1800;width:3956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UzMUA&#10;AADdAAAADwAAAGRycy9kb3ducmV2LnhtbESPQUvDQBCF70L/wzIFb3ZTQ4rEbkuxCPXgwVTvQ3aa&#10;hGZnQ3ZM4793DoK3Gd6b977Z7ufQm4nG1EV2sF5lYIjr6DtuHHyeXx+ewCRB9thHJgc/lGC/W9xt&#10;sfTxxh80VdIYDeFUooNWZCitTXVLAdMqDsSqXeIYUHQdG+tHvGl46O1jlm1swI61ocWBXlqqr9V3&#10;cHBsDtVmsrkU+eV4kuL69f6Wr527X86HZzBCs/yb/65PXvGL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lTMxQAAAN0AAAAPAAAAAAAAAAAAAAAAAJgCAABkcnMv&#10;ZG93bnJldi54bWxQSwUGAAAAAAQABAD1AAAAigMAAAAA&#10;"/>
                      <v:shape id="Text Box 237" o:spid="_x0000_s1194" type="#_x0000_t202" style="position:absolute;left:2164;top:2220;width:3219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Q58cA&#10;AADdAAAADwAAAGRycy9kb3ducmV2LnhtbESP3WrCQBCF7wXfYRmhN1I3CpaQZhOKKLRgBdP2fsxO&#10;89PsbMhuNb59Vyh4N8M5c74zaT6aTpxpcI1lBctFBIK4tLrhSsHnx+4xBuE8ssbOMim4koM8m05S&#10;TLS98JHOha9ECGGXoILa+z6R0pU1GXQL2xMH7dsOBn1Yh0rqAS8h3HRyFUVP0mDDgVBjT5uayp/i&#10;1wTudoz7r9N+074V81O7OnDzHrNSD7Px5RmEp9Hfzf/XrzrUX6+XcPsmj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u0Of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Default="00297489" w:rsidP="004A3D65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AutoShape 223" o:spid="_x0000_s1195" type="#_x0000_t32" style="position:absolute;left:3749;top:-2981;width:0;height:4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fLMMAAADdAAAADwAAAGRycy9kb3ducmV2LnhtbERPTYvCMBC9C/6HMIIX0bSC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QnyzDAAAA3QAAAA8AAAAAAAAAAAAA&#10;AAAAoQIAAGRycy9kb3ducmV2LnhtbFBLBQYAAAAABAAEAPkAAACRAwAAAAA=&#10;"/>
                      <v:shape id="AutoShape 223" o:spid="_x0000_s1196" type="#_x0000_t32" style="position:absolute;left:3749;top:5705;width:0;height:4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6t8MAAADdAAAADwAAAGRycy9kb3ducmV2LnhtbERPTWsCMRC9C/6HMEIvotmtKLIaRQqF&#10;4kGo7sHjkIy7i5vJmqTr9t83hUJv83ifs90PthU9+dA4VpDPMxDE2pmGKwXl5X22BhEissHWMSn4&#10;pgD73Xi0xcK4J39Sf46VSCEcClRQx9gVUgZdk8Uwdx1x4m7OW4wJ+koaj88Ublv5mmUrabHh1FBj&#10;R2816fv5yypojuWp7KeP6PX6mF99Hi7XViv1MhkOGxCRhvgv/nN/mDR/u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cOrfDAAAA3QAAAA8AAAAAAAAAAAAA&#10;AAAAoQIAAGRycy9kb3ducmV2LnhtbFBLBQYAAAAABAAEAPkAAACRAwAAAAA=&#10;"/>
                    </v:group>
                    <v:group id="Gruppieren 1554" o:spid="_x0000_s1197" style="position:absolute;left:85747;top:48912;width:3956;height:13670" coordorigin=",-131" coordsize="3956,13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<v:oval id="Oval 236" o:spid="_x0000_s1198" style="position:absolute;top:4649;width:3956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3VMIA&#10;AADdAAAADwAAAGRycy9kb3ducmV2LnhtbERPTWvCQBC9F/wPyxS81Y0NKyV1FVEEe+ihaXsfsmMS&#10;zM6G7DTGf+8WCr3N433Oejv5To00xDawheUiA0VcBddybeHr8/j0AioKssMuMFm4UYTtZvawxsKF&#10;K3/QWEqtUgjHAi00In2hdawa8hgXoSdO3DkMHiXBodZuwGsK951+zrKV9thyamiwp31D1aX88RYO&#10;9a5cjToXk58PJzGX7/e3fGnt/HHavYISmuRf/Oc+uTTfGAO/36QT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fdUwgAAAN0AAAAPAAAAAAAAAAAAAAAAAJgCAABkcnMvZG93&#10;bnJldi54bWxQSwUGAAAAAAQABAD1AAAAhwMAAAAA&#10;"/>
                      <v:shape id="Text Box 237" o:spid="_x0000_s1199" type="#_x0000_t202" style="position:absolute;left:414;top:5117;width:3219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Ik8cA&#10;AADdAAAADwAAAGRycy9kb3ducmV2LnhtbESPQWvCQBCF7wX/wzKCl1I3BpSQuooECy3UQqO9j9lp&#10;Es3OhuyapP++KxR6m+G9ed+b9XY0jeipc7VlBYt5BIK4sLrmUsHp+PKUgHAeWWNjmRT8kIPtZvKw&#10;xlTbgT+pz30pQgi7FBVU3replK6oyKCb25Y4aN+2M+jD2pVSdziEcNPIOIpW0mDNgVBhS1lFxTW/&#10;mcDdj0n7dX7PLm/54/kSf3B9SFip2XTcPYPwNPp/89/1qw71l8sV3L8JI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HSJP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Default="00297489" w:rsidP="004A3D65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AutoShape 223" o:spid="_x0000_s1200" type="#_x0000_t32" style="position:absolute;left:1949;top:-131;width:0;height:48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8tMMAAADdAAAADwAAAGRycy9kb3ducmV2LnhtbERPS2sCMRC+F/wPYYReSs1uwQerUaRQ&#10;KB6E6h48Dsl0d3EzWZN0Xf+9EQre5uN7zmoz2Fb05EPjWEE+yUAQa2carhSUx6/3BYgQkQ22jknB&#10;jQJs1qOXFRbGXfmH+kOsRArhUKCCOsaukDLomiyGieuIE/frvMWYoK+k8XhN4baVH1k2kxYbTg01&#10;dvRZkz4f/qyCZlfuy/7tEr1e7PKTz8Px1GqlXsfDdgki0hCf4n/3t0nzp9M5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nPLTDAAAA3QAAAA8AAAAAAAAAAAAA&#10;AAAAoQIAAGRycy9kb3ducmV2LnhtbFBLBQYAAAAABAAEAPkAAACRAwAAAAA=&#10;"/>
                      <v:shape id="AutoShape 223" o:spid="_x0000_s1201" type="#_x0000_t32" style="position:absolute;left:1949;top:8686;width:0;height:4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ioxsYAAADdAAAADwAAAGRycy9kb3ducmV2LnhtbESPQWvDMAyF74P9B6PBLqN1Mugoad1S&#10;BoPRQ2FtDj0KW01CYzmzvTT799VhsJvEe3rv03o7+V6NFFMX2EA5L0AR2+A6bgzUp4/ZElTKyA77&#10;wGTglxJsN48Pa6xcuPEXjcfcKAnhVKGBNueh0jrZljymeRiIRbuE6DHLGhvtIt4k3Pf6tSjetMeO&#10;paHFgd5bstfjjzfQ7etDPb5852iX+/Icy3Q699aY56dptwKVacr/5r/rTyf4i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4qMbGAAAA3QAAAA8AAAAAAAAA&#10;AAAAAAAAoQIAAGRycy9kb3ducmV2LnhtbFBLBQYAAAAABAAEAPkAAACUAwAAAAA=&#10;"/>
                    </v:group>
                  </v:group>
                  <v:oval id="Oval 231" o:spid="_x0000_s1202" style="position:absolute;left:83397;top:43392;width:610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LgMUA&#10;AADdAAAADwAAAGRycy9kb3ducmV2LnhtbERPS0vDQBC+F/wPywje2k2lCTbttkSh4KMXY/U8zU6T&#10;1exszK5p/PeuIHibj+856+1oWzFQ741jBfNZAoK4ctpwreDwspvegPABWWPrmBR8k4ft5mKyxly7&#10;Mz/TUIZaxBD2OSpoQuhyKX3VkEU/cx1x5E6utxgi7GupezzHcNvK6yTJpEXDsaHBju4aqj7KL6ug&#10;eDDlo8n2T69vi099+370ISsqpa4ux2IFItAY/sV/7nsd56fpEn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MuAxQAAAN0AAAAPAAAAAAAAAAAAAAAAAJgCAABkcnMv&#10;ZG93bnJldi54bWxQSwUGAAAAAAQABAD1AAAAigMAAAAA&#10;" fillcolor="black [3213]"/>
                  <v:oval id="Oval 231" o:spid="_x0000_s1203" style="position:absolute;left:83397;top:56410;width:610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ooMYA&#10;AADdAAAADwAAAGRycy9kb3ducmV2LnhtbESPQU/DMAyF75P4D5GRuG0pE6tQt2wqk5Bg40KBnU1j&#10;2kDjlCbbyr/HByRutt7ze59Xm9F36kRDdIENXM8yUMR1sI4bA68v99NbUDEhW+wCk4EfirBZX0xW&#10;WNhw5mc6ValREsKxQANtSn2hdaxb8hhnoScW7SMMHpOsQ6PtgGcJ952eZ1muPTqWhhZ72rZUf1VH&#10;b6B8dNXO5U/7t8PNt737fI8pL2tjri7Hcgkq0Zj+zX/XD1bwF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ooMYAAADdAAAADwAAAAAAAAAAAAAAAACYAgAAZHJz&#10;L2Rvd25yZXYueG1sUEsFBgAAAAAEAAQA9QAAAIsDAAAAAA==&#10;" fillcolor="black [3213]"/>
                  <v:group id="Gruppieren 1574" o:spid="_x0000_s1204" style="position:absolute;left:75079;top:41805;width:3600;height:3594" coordsize="360680,360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  <v:oval id="Oval 236" o:spid="_x0000_s1205" style="position:absolute;width:360680;height:360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DOMIA&#10;AADdAAAADwAAAGRycy9kb3ducmV2LnhtbERPyYoCMRC9D/gPoQRvY9oBF1qjiKjMYQ5uH1B2yk60&#10;U2k6Ge35+4kgeKvHW2u2aF0l7tQE61nBoJ+BIC68tlwqOB03nxMQISJrrDyTgj8KsJh3PmaYa//g&#10;Pd0PsRQphEOOCkyMdS5lKAw5DH1fEyfu4huHMcGmlLrBRwp3lfzKspF0aDk1GKxpZai4HX6dgsvx&#10;Sq07290o25jzcjde/ay3Vqlet11OQURq41v8cn/rNH84HsLz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QM4wgAAAN0AAAAPAAAAAAAAAAAAAAAAAJgCAABkcnMvZG93&#10;bnJldi54bWxQSwUGAAAAAAQABAD1AAAAhwMAAAAA&#10;" strokecolor="#bfbfbf [2412]"/>
                    <v:shape id="Text Box 237" o:spid="_x0000_s1206" type="#_x0000_t202" style="position:absolute;left:44450;top:24765;width:293370;height:328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U88cA&#10;AADdAAAADwAAAGRycy9kb3ducmV2LnhtbESP3WrCQBCF7wXfYZmCN1I3FWpD6kaKKCjUQtP2fpKd&#10;5sfsbMiumr59VxC8m+GcOd+Z5WowrThT72rLCp5mEQjiwuqaSwXfX9vHGITzyBpby6Tgjxys0vFo&#10;iYm2F/6kc+ZLEULYJaig8r5LpHRFRQbdzHbEQfu1vUEf1r6UusdLCDetnEfRQhqsORAq7GhdUXHM&#10;TiZwN0Pc/eTv62afTfNm/sH1IWalJg/D2ysIT4O/m2/XOx3qP78s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yFPPHAAAA3QAAAA8AAAAAAAAAAAAAAAAAmAIAAGRy&#10;cy9kb3ducmV2LnhtbFBLBQYAAAAABAAEAPUAAACMAwAAAAA=&#10;" stroked="f">
                      <v:fill opacity="0"/>
                      <v:textbox>
                        <w:txbxContent>
                          <w:p w:rsidR="00297489" w:rsidRDefault="00297489" w:rsidP="009A16D8">
                            <w:pPr>
                              <w:pStyle w:val="Standard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uppieren 1577" o:spid="_x0000_s1207" style="position:absolute;left:22120;top:41868;width:3600;height:3594" coordsize="360680,360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  <v:oval id="Oval 236" o:spid="_x0000_s1208" style="position:absolute;width:360680;height:360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spsYA&#10;AADdAAAADwAAAGRycy9kb3ducmV2LnhtbESPQW/CMAyF75P4D5En7TbSIQ1QR0AIwbTDDqzsB5jG&#10;NIHGqZoA3b+fD5N2s/We3/u8WA2hVTfqk49s4GVcgCKuo/XcGPg+7J7noFJGtthGJgM/lGC1HD0s&#10;sLTxzl90q3KjJIRTiQZczl2pdaodBUzj2BGLdop9wCxr32jb413CQ6snRTHVAT1Lg8OONo7qS3UN&#10;Bk6HMw3h6PfTYueO6/1s87l998Y8PQ7rN1CZhvxv/rv+sIL/OhN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spsYAAADdAAAADwAAAAAAAAAAAAAAAACYAgAAZHJz&#10;L2Rvd25yZXYueG1sUEsFBgAAAAAEAAQA9QAAAIsDAAAAAA==&#10;" strokecolor="#bfbfbf [2412]"/>
                    <v:shape id="Text Box 237" o:spid="_x0000_s1209" type="#_x0000_t202" style="position:absolute;left:44450;top:24765;width:293370;height:328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AgccA&#10;AADdAAAADwAAAGRycy9kb3ducmV2LnhtbESPQWvCQBCF7wX/wzKCl6KbCq0xZiNFLLRgC0a9j9kx&#10;iWZnQ3ar6b93C4XeZnhv3vcmXfamEVfqXG1ZwdMkAkFcWF1zqWC/exvHIJxH1thYJgU/5GCZDR5S&#10;TLS98ZauuS9FCGGXoILK+zaR0hUVGXQT2xIH7WQ7gz6sXSl1h7cQbho5jaIXabDmQKiwpVVFxSX/&#10;NoG77uP2cNyszh/54/E8/eL6M2alRsP+dQHCU+//zX/X7zrUf57N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tgIHHAAAA3QAAAA8AAAAAAAAAAAAAAAAAmAIAAGRy&#10;cy9kb3ducmV2LnhtbFBLBQYAAAAABAAEAPUAAACMAwAAAAA=&#10;" stroked="f">
                      <v:fill opacity="0"/>
                      <v:textbox>
                        <w:txbxContent>
                          <w:p w:rsidR="00297489" w:rsidRDefault="00297489" w:rsidP="009A16D8">
                            <w:pPr>
                              <w:pStyle w:val="Standard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oval id="Oval 231" o:spid="_x0000_s1210" style="position:absolute;left:58248;top:56467;width:482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SCscA&#10;AADdAAAADwAAAGRycy9kb3ducmV2LnhtbESPzWrDQAyE74W+w6JCb806hZTgZGNCqKGhh5IfArkJ&#10;r2I79mqNd2u7b18dCr1JzGjm0zqbXKsG6kPt2cB8loAiLrytuTRwPuUvS1AhIltsPZOBHwqQbR4f&#10;1phaP/KBhmMslYRwSNFAFWOXah2KihyGme+IRbv53mGUtS+17XGUcNfq1yR50w5rloYKO9pVVDTH&#10;b2eg2R/yuDh/cj5c7Nf4ft/nLlyNeX6atitQkab4b/67/rCCv1gK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vEgrHAAAA3QAAAA8AAAAAAAAAAAAAAAAAmAIAAGRy&#10;cy9kb3ducmV2LnhtbFBLBQYAAAAABAAEAPUAAACMAwAAAAA=&#10;" fillcolor="#bfbfbf [2412]" strokecolor="#bfbfbf [2412]"/>
                  <v:oval id="Oval 231" o:spid="_x0000_s1211" style="position:absolute;left:58248;top:43456;width:482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3kcQA&#10;AADdAAAADwAAAGRycy9kb3ducmV2LnhtbERPTWvCQBC9F/wPyxS8NRsLlpBmFSkGKh5KVARvQ3aa&#10;RLOzIbsm8d93C4Xe5vE+J1tPphUD9a6xrGARxSCIS6sbrhScjvlLAsJ5ZI2tZVLwIAfr1ewpw1Tb&#10;kQsaDr4SIYRdigpq77tUSlfWZNBFtiMO3LftDfoA+0rqHscQblr5Gsdv0mDDoaHGjj5qKm+Hu1Fw&#10;2xW5X572nA9n/TVur7vcuItS8+dp8w7C0+T/xX/uTx3mL5MF/H4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t5HEAAAA3QAAAA8AAAAAAAAAAAAAAAAAmAIAAGRycy9k&#10;b3ducmV2LnhtbFBLBQYAAAAABAAEAPUAAACJAwAAAAA=&#10;" fillcolor="#bfbfbf [2412]" strokecolor="#bfbfbf [2412]"/>
                  <v:oval id="Oval 236" o:spid="_x0000_s1212" style="position:absolute;left:56664;top:48533;width:3594;height:3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ra8IA&#10;AADdAAAADwAAAGRycy9kb3ducmV2LnhtbERPzYrCMBC+L/gOYQRva6qgK9UoIioe9uCqDzA2YxNt&#10;JqWJWt/eLCzsbT6+35ktWleJBzXBelYw6GcgiAuvLZcKTsfN5wREiMgaK8+k4EUBFvPOxwxz7Z/8&#10;Q49DLEUK4ZCjAhNjnUsZCkMOQ9/XxIm7+MZhTLAppW7wmcJdJYdZNpYOLacGgzWtDBW3w90puByv&#10;1Lqz3Y+zjTkv91+r7/XWKtXrtsspiEht/Bf/uXc6zR9NhvD7TTpB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etrwgAAAN0AAAAPAAAAAAAAAAAAAAAAAJgCAABkcnMvZG93&#10;bnJldi54bWxQSwUGAAAAAAQABAD1AAAAhwMAAAAA&#10;" strokecolor="#bfbfbf [2412]"/>
                  <v:shape id="AutoShape 223" o:spid="_x0000_s1213" type="#_x0000_t32" style="position:absolute;left:58502;top:43919;width:0;height:4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Nl98UAAADdAAAADwAAAGRycy9kb3ducmV2LnhtbERPTWvCQBC9F/oflil4q5sqlphmI0UR&#10;Si3BquB1yE6TtNnZkN1o/PeuIPQ2j/c56WIwjThR52rLCl7GEQjiwuqaSwWH/fo5BuE8ssbGMim4&#10;kINF9viQYqLtmb/ptPOlCCHsElRQed8mUrqiIoNubFviwP3YzqAPsCul7vAcwk0jJ1H0Kg3WHBoq&#10;bGlZUfG3642CfL3c9r/N1zzvVxFuP1eb4zTfKDV6Gt7fQHga/L/47v7QYf4snsLtm3CCz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Nl98UAAADdAAAADwAAAAAAAAAA&#10;AAAAAAChAgAAZHJzL2Rvd25yZXYueG1sUEsFBgAAAAAEAAQA+QAAAJMDAAAAAA==&#10;" strokecolor="#bfbfbf [2412]"/>
                  <v:shape id="AutoShape 223" o:spid="_x0000_s1214" type="#_x0000_t32" style="position:absolute;left:58515;top:52157;width:0;height:44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9g8UAAADdAAAADwAAAGRycy9kb3ducmV2LnhtbERPTWvCQBC9C/6HZYTedGNbxcZspChC&#10;qRKsLXgdsmOSNjsbshtN/323IHibx/ucZNWbWlyodZVlBdNJBII4t7riQsHX53a8AOE8ssbaMin4&#10;JQerdDhIMNb2yh90OfpChBB2MSoovW9iKV1ekkE3sQ1x4M62NegDbAupW7yGcFPLxyiaS4MVh4YS&#10;G1qXlP8cO6Mg264P3Xe9f8m6TYSH983u9JTtlHoY9a9LEJ56fxff3G86zJ8tnuH/m3CCT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r9g8UAAADdAAAADwAAAAAAAAAA&#10;AAAAAAChAgAAZHJzL2Rvd25yZXYueG1sUEsFBgAAAAAEAAQA+QAAAJMDAAAAAA==&#10;" strokecolor="#bfbfbf [2412]"/>
                  <v:oval id="Oval 231" o:spid="_x0000_s1215" style="position:absolute;left:41802;top:56340;width:48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xksQA&#10;AADdAAAADwAAAGRycy9kb3ducmV2LnhtbERPTWuDQBC9F/Iflgn01qwpWMRkE0KIUOmhaEMht8Gd&#10;qIk7K+5W7b/vFgq9zeN9znY/m06MNLjWsoL1KgJBXFndcq3g/JE9JSCcR9bYWSYF3+Rgv1s8bDHV&#10;duKCxtLXIoSwS1FB432fSumqhgy6le2JA3e1g0Ef4FBLPeAUwk0nn6PoRRpsOTQ02NOxoepefhkF&#10;97zIfHx+42z81O/T6ZZnxl2UelzOhw0IT7P/F/+5X3WYHycx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sZLEAAAA3QAAAA8AAAAAAAAAAAAAAAAAmAIAAGRycy9k&#10;b3ducmV2LnhtbFBLBQYAAAAABAAEAPUAAACJAwAAAAA=&#10;" fillcolor="#bfbfbf [2412]" strokecolor="#bfbfbf [2412]"/>
                  <v:oval id="Oval 231" o:spid="_x0000_s1216" style="position:absolute;left:41802;top:43392;width:48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v5cIA&#10;AADdAAAADwAAAGRycy9kb3ducmV2LnhtbERPTYvCMBC9C/sfwix403QXFKlGkWULigdRi+BtaMa2&#10;2kxKE9v6742wsLd5vM9ZrHpTiZYaV1pW8DWOQBBnVpecK0hPyWgGwnlkjZVlUvAkB6vlx2CBsbYd&#10;H6g9+lyEEHYxKii8r2MpXVaQQTe2NXHgrrYx6ANscqkb7EK4qeR3FE2lwZJDQ4E1/RSU3Y8Po+C+&#10;PSR+ku44ac963/3etolxF6WGn/16DsJT7//Ff+6NDvMnsy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i/lwgAAAN0AAAAPAAAAAAAAAAAAAAAAAJgCAABkcnMvZG93&#10;bnJldi54bWxQSwUGAAAAAAQABAD1AAAAhwMAAAAA&#10;" fillcolor="#bfbfbf [2412]" strokecolor="#bfbfbf [2412]"/>
                  <v:oval id="Oval 236" o:spid="_x0000_s1217" style="position:absolute;left:40217;top:48406;width:3594;height:3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I88IA&#10;AADdAAAADwAAAGRycy9kb3ducmV2LnhtbERPzYrCMBC+L/gOYQRva6rgD9UoIioe9uCqDzA2YxNt&#10;JqWJWt9+s7Cwt/n4fme+bF0lntQE61nBoJ+BIC68tlwqOJ+2n1MQISJrrDyTgjcFWC46H3PMtX/x&#10;Nz2PsRQphEOOCkyMdS5lKAw5DH1fEyfu6huHMcGmlLrBVwp3lRxm2Vg6tJwaDNa0NlTcjw+n4Hq6&#10;Uesu9jDOtuayOkzWX5udVarXbVczEJHa+C/+c+91mj+aTuD3m3S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kjzwgAAAN0AAAAPAAAAAAAAAAAAAAAAAJgCAABkcnMvZG93&#10;bnJldi54bWxQSwUGAAAAAAQABAD1AAAAhwMAAAAA&#10;" strokecolor="#bfbfbf [2412]"/>
                  <v:shape id="AutoShape 223" o:spid="_x0000_s1218" type="#_x0000_t32" style="position:absolute;left:42055;top:43982;width:0;height:44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3hscAAADdAAAADwAAAGRycy9kb3ducmV2LnhtbESPQWvCQBCF74X+h2UKvdWNLS2auooo&#10;QqklWBW8DtlpEs3OhuxG4793DkJvM7w3730zmfWuVmdqQ+XZwHCQgCLOva24MLDfrV5GoEJEtlh7&#10;JgNXCjCbPj5MMLX+wr903sZCSQiHFA2UMTap1iEvyWEY+IZYtD/fOoyytoW2LV4k3NX6NUk+tMOK&#10;paHEhhYl5adt5wxkq8WmO9Y/46xbJrj5Xq4Pb9namOenfv4JKlIf/8336y8r+O8jwZVvZAQ9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N/eGxwAAAN0AAAAPAAAAAAAA&#10;AAAAAAAAAKECAABkcnMvZG93bnJldi54bWxQSwUGAAAAAAQABAD5AAAAlQMAAAAA&#10;" strokecolor="#bfbfbf [2412]"/>
                  <v:shape id="AutoShape 223" o:spid="_x0000_s1219" type="#_x0000_t32" style="position:absolute;left:42068;top:52030;width:0;height:44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SHcQAAADdAAAADwAAAGRycy9kb3ducmV2LnhtbERP22rCQBB9F/oPyxR8000rFo2uUhRB&#10;tARv4OuQnSZps7Mhu9H4964g+DaHc53pvDWluFDtCssKPvoRCOLU6oIzBafjqjcC4TyyxtIyKbiR&#10;g/nsrTPFWNsr7+ly8JkIIexiVJB7X8VSujQng65vK+LA/draoA+wzqSu8RrCTSk/o+hLGiw4NORY&#10;0SKn9P/QGAXJarFr/sqfcdIsI9xtltvzINkq1X1vvycgPLX+JX661zrMH47G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1IdxAAAAN0AAAAPAAAAAAAAAAAA&#10;AAAAAKECAABkcnMvZG93bnJldi54bWxQSwUGAAAAAAQABAD5AAAAkgMAAAAA&#10;" strokecolor="#bfbfbf [2412]"/>
                  <v:shape id="Text Box 237" o:spid="_x0000_s1220" type="#_x0000_t202" style="position:absolute;left:40598;top:48663;width:292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P5sUA&#10;AADdAAAADwAAAGRycy9kb3ducmV2LnhtbESPTWvCQBCG7wX/wzKFXopuFCwxdRWRFhRsodHex+w0&#10;iWZnQ3ar8d87h0JvM8z78cx82btGXagLtWcD41ECirjwtubSwGH/PkxBhYhssfFMBm4UYLkYPMwx&#10;s/7KX3TJY6kkhEOGBqoY20zrUFTkMIx8Syy3H985jLJ2pbYdXiXcNXqSJC/aYc3SUGFL64qKc/7r&#10;pPetT9vv42592ubPx9Pkk+uPlI15euxXr6Ai9fFf/OfeWMGfzo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8/mxQAAAN0AAAAPAAAAAAAAAAAAAAAAAJgCAABkcnMv&#10;ZG93bnJldi54bWxQSwUGAAAAAAQABAD1AAAAigMAAAAA&#10;" stroked="f">
                    <v:fill opacity="0"/>
                    <v:textbox>
                      <w:txbxContent>
                        <w:p w:rsidR="00297489" w:rsidRDefault="00297489" w:rsidP="00931BBB">
                          <w:pPr>
                            <w:pStyle w:val="Standard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BFBFBF"/>
                              <w:sz w:val="28"/>
                              <w:szCs w:val="28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237" o:spid="_x0000_s1221" type="#_x0000_t202" style="position:absolute;left:57045;top:48790;width:292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qfcYA&#10;AADdAAAADwAAAGRycy9kb3ducmV2LnhtbESPQWvCQBCF7wX/wzKCl6IbhUqMriLSgkItGPU+Zsck&#10;mp0N2VXTf98VhN5meG/e92a2aE0l7tS40rKC4SACQZxZXXKu4LD/6scgnEfWWFkmBb/kYDHvvM0w&#10;0fbBO7qnPhchhF2CCgrv60RKlxVk0A1sTRy0s20M+rA2udQNPkK4qeQoisbSYMmBUGBNq4Kya3oz&#10;gfvZxvXx9L26bNL302X0w+U2ZqV63XY5BeGp9f/m1/Vah/ofkyE8vw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dqfcYAAADdAAAADwAAAAAAAAAAAAAAAACYAgAAZHJz&#10;L2Rvd25yZXYueG1sUEsFBgAAAAAEAAQA9QAAAIsDAAAAAA==&#10;" stroked="f">
                    <v:fill opacity="0"/>
                    <v:textbox>
                      <w:txbxContent>
                        <w:p w:rsidR="00297489" w:rsidRDefault="00297489" w:rsidP="00931BBB">
                          <w:pPr>
                            <w:pStyle w:val="Standard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BFBFBF"/>
                              <w:sz w:val="28"/>
                              <w:szCs w:val="28"/>
                            </w:rPr>
                            <w:t>V</w:t>
                          </w:r>
                        </w:p>
                      </w:txbxContent>
                    </v:textbox>
                  </v:shape>
                  <v:oval id="Oval 231" o:spid="_x0000_s1222" style="position:absolute;left:65427;top:56410;width:615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VjsQA&#10;AADdAAAADwAAAGRycy9kb3ducmV2LnhtbERPTWsCMRC9F/ofwhR6q1lFxa5mRQRB6EVtD/Y2bqa7&#10;qZvJsolr7K9vhEJv83ifs1hG24ieOm8cKxgOMhDEpdOGKwUf75uXGQgfkDU2jknBjTwsi8eHBeba&#10;XXlP/SFUIoWwz1FBHUKbS+nLmiz6gWuJE/flOoshwa6SusNrCreNHGXZVFo0nBpqbGldU3k+XKyC&#10;0ca+mZ9ojt/Z56nZaRN31Xav1PNTXM1BBIrhX/zn3uo0f/I6hvs36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4FY7EAAAA3QAAAA8AAAAAAAAAAAAAAAAAmAIAAGRycy9k&#10;b3ducmV2LnhtbFBLBQYAAAAABAAEAPUAAACJAwAAAAA=&#10;" fillcolor="white [3212]"/>
                  <v:oval id="Oval 231" o:spid="_x0000_s1223" style="position:absolute;left:34248;top:56410;width:610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wFcMA&#10;AADdAAAADwAAAGRycy9kb3ducmV2LnhtbERPTWsCMRC9C/6HMIXe3GwFRVejFEEQelHbQ72Nm3E3&#10;djNZNqmm/nojFLzN433OfBltIy7UeeNYwVuWgyAunTZcKfj6XA8mIHxA1tg4JgV/5GG56PfmWGh3&#10;5R1d9qESKYR9gQrqENpCSl/WZNFnriVO3Ml1FkOCXSV1h9cUbhs5zPOxtGg4NdTY0qqm8mf/axUM&#10;1/bD3KL5PueHY7PVJm6rzU6p15f4PgMRKIan+N+90Wn+aDqCx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wFcMAAADdAAAADwAAAAAAAAAAAAAAAACYAgAAZHJzL2Rv&#10;d25yZXYueG1sUEsFBgAAAAAEAAQA9QAAAIgDAAAAAA==&#10;" fillcolor="white [3212]"/>
                  <v:oval id="Oval 231" o:spid="_x0000_s1224" style="position:absolute;left:65236;top:43329;width:610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uYsMA&#10;AADdAAAADwAAAGRycy9kb3ducmV2LnhtbERPTWsCMRC9F/wPYQq9dbMVKnU1ShEEwYtaD3obN+Nu&#10;7GaybKJGf70RCr3N433OeBptIy7UeeNYwUeWgyAunTZcKdj+zN+/QPiArLFxTApu5GE66b2MsdDu&#10;ymu6bEIlUgj7AhXUIbSFlL6syaLPXEucuKPrLIYEu0rqDq8p3Dayn+cDadFwaqixpVlN5e/mbBX0&#10;53Zp7tHsTvn+0Ky0iatqsVbq7TV+j0AEiuFf/Ode6DT/cziA5zfp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YuYsMAAADdAAAADwAAAAAAAAAAAAAAAACYAgAAZHJzL2Rv&#10;d25yZXYueG1sUEsFBgAAAAAEAAQA9QAAAIgDAAAAAA==&#10;" fillcolor="white [3212]"/>
                  <v:oval id="Oval 231" o:spid="_x0000_s1225" style="position:absolute;left:34058;top:43329;width:609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L+cQA&#10;AADdAAAADwAAAGRycy9kb3ducmV2LnhtbERPS2sCMRC+F/ofwhR6q1kFH13NigiC0IvaHuxt3Ex3&#10;UzeTZRPX2F/fCIXe5uN7zmIZbSN66rxxrGA4yEAQl04brhR8vG9eZiB8QNbYOCYFN/KwLB4fFphr&#10;d+U99YdQiRTCPkcFdQhtLqUva7LoB64lTtyX6yyGBLtK6g6vKdw2cpRlE2nRcGqosaV1TeX5cLEK&#10;Rhv7Zn6iOX5nn6dmp03cVdu9Us9PcTUHESiGf/Gfe6vT/PHrFO7fp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i/nEAAAA3QAAAA8AAAAAAAAAAAAAAAAAmAIAAGRycy9k&#10;b3ducmV2LnhtbFBLBQYAAAAABAAEAPUAAACJAwAAAAA=&#10;" fillcolor="white [3212]"/>
                  <v:oval id="Oval 231" o:spid="_x0000_s1226" style="position:absolute;left:37169;top:9420;width:60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5AcIA&#10;AADdAAAADwAAAGRycy9kb3ducmV2LnhtbERPTWsCMRC9F/wPYQrealIFKVujiCAIXtT2oLdxM92N&#10;bibLJmrsr28Kgrd5vM+ZzJJrxJW6YD1reB8oEMSlN5YrDd9fy7cPECEiG2w8k4Y7BZhNey8TLIy/&#10;8Zauu1iJHMKhQA11jG0hZShrchgGviXO3I/vHMYMu0qaDm853DVyqNRYOrScG2psaVFTed5dnIbh&#10;0q3tb7L7kzocm42xaVOttlr3X9P8E0SkFJ/ih3tl8vyxGsH/N/k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nkBwgAAAN0AAAAPAAAAAAAAAAAAAAAAAJgCAABkcnMvZG93&#10;bnJldi54bWxQSwUGAAAAAAQABAD1AAAAhwMAAAAA&#10;" fillcolor="white [3212]"/>
                  <v:oval id="Oval 231" o:spid="_x0000_s1227" style="position:absolute;left:37296;top:14563;width:60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hdcIA&#10;AADdAAAADwAAAGRycy9kb3ducmV2LnhtbERPTWsCMRC9F/wPYQrealIRKVujiCAIXtT2oLdxM92N&#10;bibLJmrsr28Kgrd5vM+ZzJJrxJW6YD1reB8oEMSlN5YrDd9fy7cPECEiG2w8k4Y7BZhNey8TLIy/&#10;8Zauu1iJHMKhQA11jG0hZShrchgGviXO3I/vHMYMu0qaDm853DVyqNRYOrScG2psaVFTed5dnIbh&#10;0q3tb7L7kzocm42xaVOttlr3X9P8E0SkFJ/ih3tl8vyxGsH/N/k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+F1wgAAAN0AAAAPAAAAAAAAAAAAAAAAAJgCAABkcnMvZG93&#10;bnJldi54bWxQSwUGAAAAAAQABAD1AAAAhwMAAAAA&#10;" fillcolor="white [3212]"/>
                  <v:oval id="Oval 231" o:spid="_x0000_s1228" style="position:absolute;left:61490;top:9293;width:60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E7sIA&#10;AADdAAAADwAAAGRycy9kb3ducmV2LnhtbERPTWsCMRC9F/wPYQrealJBKVujiCAIXtT2oLdxM92N&#10;bibLJmrsr28Kgrd5vM+ZzJJrxJW6YD1reB8oEMSlN5YrDd9fy7cPECEiG2w8k4Y7BZhNey8TLIy/&#10;8Zauu1iJHMKhQA11jG0hZShrchgGviXO3I/vHMYMu0qaDm853DVyqNRYOrScG2psaVFTed5dnIbh&#10;0q3tb7L7kzocm42xaVOttlr3X9P8E0SkFJ/ih3tl8vyxGsH/N/k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0TuwgAAAN0AAAAPAAAAAAAAAAAAAAAAAJgCAABkcnMvZG93&#10;bnJldi54bWxQSwUGAAAAAAQABAD1AAAAhwMAAAAA&#10;" fillcolor="white [3212]"/>
                  <v:oval id="Oval 231" o:spid="_x0000_s1229" style="position:absolute;left:61490;top:14436;width:60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amcIA&#10;AADdAAAADwAAAGRycy9kb3ducmV2LnhtbERPTWsCMRC9F/wPYQrealIPi2yNIoIgeFHrwd6mm+lu&#10;dDNZNlHT/vpGELzN433OdJ5cK67UB+tZw/tIgSCuvLFcazh8rt4mIEJENth6Jg2/FGA+G7xMsTT+&#10;xju67mMtcgiHEjU0MXallKFqyGEY+Y44cz++dxgz7GtperzlcNfKsVKFdGg5NzTY0bKh6ry/OA3j&#10;ldvYv2SPJ/X13W6NTdt6vdN6+JoWHyAipfgUP9xrk+cXqoD7N/k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dqZwgAAAN0AAAAPAAAAAAAAAAAAAAAAAJgCAABkcnMvZG93&#10;bnJldi54bWxQSwUGAAAAAAQABAD1AAAAhwMAAAAA&#10;" fillcolor="white [3212]"/>
                  <v:shape id="Textfeld 1607" o:spid="_x0000_s1230" type="#_x0000_t202" style="position:absolute;left:26098;top:20129;width:11176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xMMUA&#10;AADdAAAADwAAAGRycy9kb3ducmV2LnhtbERPS2vCQBC+C/0PyxR6kbqx4oPUVaTUB96a1Jbehuw0&#10;Cc3OhuyaxH/vCkJv8/E9Z7nuTSVaalxpWcF4FIEgzqwuOVfwmW6fFyCcR9ZYWSYFF3KwXj0Mlhhr&#10;2/EHtYnPRQhhF6OCwvs6ltJlBRl0I1sTB+7XNgZ9gE0udYNdCDeVfImimTRYcmgosKa3grK/5GwU&#10;/Azz76Prd6duMp3U7/s2nX/pVKmnx37zCsJT7//Fd/dBh/mzaA63b8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vEwxQAAAN0AAAAPAAAAAAAAAAAAAAAAAJgCAABkcnMv&#10;ZG93bnJldi54bWxQSwUGAAAAAAQABAD1AAAAigMAAAAA&#10;" fillcolor="white [3201]" stroked="f" strokeweight=".5pt">
                    <v:textbox>
                      <w:txbxContent>
                        <w:p w:rsidR="00297489" w:rsidRPr="008F5712" w:rsidRDefault="00297489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 w:rsidRPr="008F5712">
                            <w:rPr>
                              <w:sz w:val="22"/>
                              <w:szCs w:val="22"/>
                            </w:rPr>
                            <w:t>CrNi</w:t>
                          </w:r>
                          <w:proofErr w:type="spellEnd"/>
                          <w:r w:rsidRPr="008F5712">
                            <w:rPr>
                              <w:sz w:val="22"/>
                              <w:szCs w:val="22"/>
                            </w:rPr>
                            <w:t xml:space="preserve"> - Draht</w:t>
                          </w:r>
                        </w:p>
                      </w:txbxContent>
                    </v:textbox>
                  </v:shape>
                  <v:shape id="Textfeld 1607" o:spid="_x0000_s1231" type="#_x0000_t202" style="position:absolute;left:24723;top:49234;width:1117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lQsgA&#10;AADdAAAADwAAAGRycy9kb3ducmV2LnhtbESPQU/CQBCF7yb8h82QeDGyVSKaykKIUSHcoCrhNumO&#10;bUN3tumubfn3zMGE20zem/e+mS8HV6uO2lB5NvAwSUAR595WXBj4yj7uX0CFiGyx9kwGzhRguRjd&#10;zDG1vucddftYKAnhkKKBMsYm1TrkJTkME98Qi/brW4dR1rbQtsVewl2tH5Nkph1WLA0lNvRWUn7a&#10;/zkDx7visA3D53c/fZo27+sue/6xmTG342H1CirSEK/m/+uNFfxZIrjyjYy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WVCyAAAAN0AAAAPAAAAAAAAAAAAAAAAAJgCAABk&#10;cnMvZG93bnJldi54bWxQSwUGAAAAAAQABAD1AAAAjQMAAAAA&#10;" fillcolor="white [3201]" stroked="f" strokeweight=".5pt">
                    <v:textbox>
                      <w:txbxContent>
                        <w:p w:rsidR="00297489" w:rsidRDefault="00297489" w:rsidP="008F5712">
                          <w:pPr>
                            <w:pStyle w:val="StandardWeb"/>
                            <w:spacing w:before="0" w:beforeAutospacing="0" w:after="0" w:afterAutospacing="0"/>
                            <w:jc w:val="both"/>
                          </w:pPr>
                          <w:proofErr w:type="spellStart"/>
                          <w:r>
                            <w:rPr>
                              <w:rFonts w:ascii="Arial" w:eastAsia="Times New Roman" w:hAnsi="Arial"/>
                              <w:sz w:val="22"/>
                              <w:szCs w:val="22"/>
                            </w:rPr>
                            <w:t>Cu</w:t>
                          </w:r>
                          <w:proofErr w:type="spellEnd"/>
                          <w:r>
                            <w:rPr>
                              <w:rFonts w:ascii="Arial" w:eastAsia="Times New Roman" w:hAnsi="Arial"/>
                              <w:sz w:val="22"/>
                              <w:szCs w:val="22"/>
                            </w:rPr>
                            <w:t xml:space="preserve"> - Draht</w:t>
                          </w:r>
                        </w:p>
                      </w:txbxContent>
                    </v:textbox>
                  </v:shape>
                  <v:group id="Gruppieren 7" o:spid="_x0000_s1232" style="position:absolute;left:870;top:21717;width:88610;height:18056" coordorigin="870,21717" coordsize="88609,18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AutoShape 223" o:spid="_x0000_s1233" type="#_x0000_t32" style="position:absolute;left:18880;top:24765;width:18712;height: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848YAAADdAAAADwAAAGRycy9kb3ducmV2LnhtbESPQWvDMAyF74P9B6PBLqN1so1S0rpl&#10;DAqlh8HaHHoUtpqExnJme2n276fDYDeJ9/Tep/V28r0aKaYusIFyXoAitsF13BioT7vZElTKyA77&#10;wGTghxJsN/d3a6xcuPEnjcfcKAnhVKGBNueh0jrZljymeRiIRbuE6DHLGhvtIt4k3Pf6uSgW2mPH&#10;0tDiQO8t2evx2xvoDvVHPT595WiXh/Icy3Q699aYx4fpbQUq05T/zX/Xeyf4L6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q/OPGAAAA3QAAAA8AAAAAAAAA&#10;AAAAAAAAoQIAAGRycy9kb3ducmV2LnhtbFBLBQYAAAAABAAEAPkAAACUAwAAAAA=&#10;"/>
                    <v:shape id="AutoShape 223" o:spid="_x0000_s1234" type="#_x0000_t32" style="position:absolute;left:34229;top:37512;width:3132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JDwsMAAADdAAAADwAAAGRycy9kb3ducmV2LnhtbERPS2sCMRC+C/0PYQq9abatLboaRRYs&#10;PUl9XLwNm3GzdDOJm9Rd/70RhN7m43vOfNnbRlyoDbVjBa+jDARx6XTNlYLDfj2cgAgRWWPjmBRc&#10;KcBy8TSYY65dx1u67GIlUgiHHBWYGH0uZSgNWQwj54kTd3KtxZhgW0ndYpfCbSPfsuxTWqw5NRj0&#10;VBgqf3d/VsFXUaz9jzluT12I116fP8rNxiv18tyvZiAi9fFf/HB/6zT/fTyF+zfpB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yQ8LDAAAA3QAAAA8AAAAAAAAAAAAA&#10;AAAAoQIAAGRycy9kb3ducmV2LnhtbFBLBQYAAAAABAAEAPkAAACRAwAAAAA=&#10;" strokecolor="red" strokeweight="1.75pt"/>
                    <v:shape id="AutoShape 223" o:spid="_x0000_s1235" type="#_x0000_t32" style="position:absolute;left:34153;top:24774;width:3132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F8gsYAAADdAAAADwAAAGRycy9kb3ducmV2LnhtbESPT2vDMAzF74N9B6NBb6uzlY6R1S0j&#10;0NJTWf9cdhOxGofFshe7Tfrtq8NgN4n39N5Pi9XoO3WlPrWBDbxMC1DEdbAtNwZOx/XzO6iUkS12&#10;gcnAjRKslo8PCyxtGHhP10NulIRwKtGAyzmWWqfakcc0DZFYtHPoPWZZ+0bbHgcJ951+LYo37bFl&#10;aXAYqXJU/xwu3sCmqtbxy33vz0PKt9H+zuvdLhozeRo/P0BlGvO/+e96awV/Nhd++UZG0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RfILGAAAA3QAAAA8AAAAAAAAA&#10;AAAAAAAAoQIAAGRycy9kb3ducmV2LnhtbFBLBQYAAAAABAAEAPkAAACUAwAAAAA=&#10;" strokecolor="red" strokeweight="1.75pt"/>
                    <v:group id="Gruppieren 1424" o:spid="_x0000_s1236" style="position:absolute;left:10876;top:22601;width:78604;height:17172" coordorigin="3365,25263" coordsize="86401,18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  <v:shape id="AutoShape 223" o:spid="_x0000_s1237" type="#_x0000_t32" style="position:absolute;left:63187;top:27519;width:2454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ytBc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Ke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K0FxAAAAN0AAAAPAAAAAAAAAAAA&#10;AAAAAKECAABkcnMvZG93bnJldi54bWxQSwUGAAAAAAQABAD5AAAAkgMAAAAA&#10;"/>
                      <v:group id="Gruppieren 1426" o:spid="_x0000_s1238" style="position:absolute;left:9940;top:32299;width:4427;height:4102" coordorigin="7188,7353" coordsize="4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    <v:rect id="Rectangle 217" o:spid="_x0000_s1239" style="position:absolute;left:7188;top:7353;width:44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+E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j/EY/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+EMMAAADdAAAADwAAAAAAAAAAAAAAAACYAgAAZHJzL2Rv&#10;d25yZXYueG1sUEsFBgAAAAAEAAQA9QAAAIgDAAAAAA==&#10;"/>
                        <v:oval id="Oval 230" o:spid="_x0000_s1240" style="position:absolute;left:7206;top:7378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S+8cA&#10;AADdAAAADwAAAGRycy9kb3ducmV2LnhtbESPT0/DMAzF70h8h8iTuLF001ShsmwqSEgb7LLy52wa&#10;0wYapzRh6779fEDazdZ7fu/n5Xr0nTrQEF1gA7NpBoq4DtZxY+Dt9en2DlRMyBa7wGTgRBHWq+ur&#10;JRY2HHlPhyo1SkI4FmigTakvtI51Sx7jNPTEon2FwWOSdWi0HfAo4b7T8yzLtUfH0tBiT48t1T/V&#10;nzdQbl317PLdy/vH4tc+fH/GlJe1MTeTsbwHlWhMF/P/9cYK/mIuuPKNjK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rEvvHAAAA3QAAAA8AAAAAAAAAAAAAAAAAmAIAAGRy&#10;cy9kb3ducmV2LnhtbFBLBQYAAAAABAAEAPUAAACMAwAAAAA=&#10;" fillcolor="black [3213]"/>
                        <v:oval id="Oval 231" o:spid="_x0000_s1241" style="position:absolute;left:7206;top:7361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3YMQA&#10;AADdAAAADwAAAGRycy9kb3ducmV2LnhtbERPS2vCQBC+F/wPywi91Y0iQaOrpIVCXxfj4zxmp8nW&#10;7Gya3Wr677sFwdt8fM9ZrnvbiDN13jhWMB4lIIhLpw1XCnbb54cZCB+QNTaOScEveVivBndLzLS7&#10;8IbORahEDGGfoYI6hDaT0pc1WfQj1xJH7tN1FkOEXSV1h5cYbhs5SZJUWjQcG2ps6amm8lT8WAX5&#10;qyneTPrxvj9Mv/Xj19GHNC+Vuh/2+QJEoD7cxFf3i47zp5M5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nt2DEAAAA3QAAAA8AAAAAAAAAAAAAAAAAmAIAAGRycy9k&#10;b3ducmV2LnhtbFBLBQYAAAAABAAEAPUAAACJAwAAAAA=&#10;" fillcolor="black [3213]"/>
                      </v:group>
                      <v:shape id="AutoShape 223" o:spid="_x0000_s1242" type="#_x0000_t32" style="position:absolute;left:12118;top:27504;width:0;height:5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O/cYAAADdAAAADwAAAGRycy9kb3ducmV2LnhtbESPQWvDMAyF74P9B6PBLqN1so1S0rpl&#10;DAqlh8HaHHoUtpqExnJme2n276fDYDeJ9/Tep/V28r0aKaYusIFyXoAitsF13BioT7vZElTKyA77&#10;wGTghxJsN/d3a6xcuPEnjcfcKAnhVKGBNueh0jrZljymeRiIRbuE6DHLGhvtIt4k3Pf6uSgW2mPH&#10;0tDiQO8t2evx2xvoDvVHPT595WiXh/Icy3Q699aYx4fpbQUq05T/zX/Xeyf4ry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Tv3GAAAA3QAAAA8AAAAAAAAA&#10;AAAAAAAAoQIAAGRycy9kb3ducmV2LnhtbFBLBQYAAAAABAAEAPkAAACUAwAAAAA=&#10;"/>
                      <v:shape id="AutoShape 223" o:spid="_x0000_s1243" type="#_x0000_t32" style="position:absolute;left:12118;top:35169;width:0;height:5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rZ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T/Y5b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862bDAAAA3QAAAA8AAAAAAAAAAAAA&#10;AAAAoQIAAGRycy9kb3ducmV2LnhtbFBLBQYAAAAABAAEAPkAAACRAwAAAAA=&#10;"/>
                      <v:shape id="AutoShape 223" o:spid="_x0000_s1244" type="#_x0000_t32" style="position:absolute;left:5363;top:41093;width:6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yjr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I8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KOsxAAAAN0AAAAPAAAAAAAAAAAA&#10;AAAAAKECAABkcnMvZG93bnJldi54bWxQSwUGAAAAAAQABAD5AAAAkgMAAAAA&#10;"/>
                      <v:oval id="Oval 231" o:spid="_x0000_s1245" style="position:absolute;left:11871;top:40814;width:53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WV8QA&#10;AADdAAAADwAAAGRycy9kb3ducmV2LnhtbERPTWvCQBC9F/wPyxR6q5uqBImukhYEa3sxrZ7H7DTZ&#10;mp2N2VXTf98tFLzN433OfNnbRlyo88axgqdhAoK4dNpwpeDzY/U4BeEDssbGMSn4IQ/LxeBujpl2&#10;V97SpQiViCHsM1RQh9BmUvqyJot+6FriyH25zmKIsKuk7vAaw20jR0mSSouGY0ONLb3UVB6Ls1WQ&#10;v5piY9L3t91+ctLP3wcf0rxU6uG+z2cgAvXhJv53r3WcPxmP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FlfEAAAA3QAAAA8AAAAAAAAAAAAAAAAAmAIAAGRycy9k&#10;b3ducmV2LnhtbFBLBQYAAAAABAAEAPUAAACJAwAAAAA=&#10;" fillcolor="black [3213]"/>
                      <v:group id="Gruppieren 1434" o:spid="_x0000_s1246" style="position:absolute;left:39744;top:25263;width:10490;height:18199" coordorigin="39277,317" coordsize="104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      <v:shape id="Welle 1435" o:spid="_x0000_s1247" type="#_x0000_t64" style="position:absolute;left:39228;top:366;width:204;height:10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/z8UA&#10;AADdAAAADwAAAGRycy9kb3ducmV2LnhtbERPS2vCQBC+F/oflil4kbrx0VJSV6mi0pOStAePQ3aa&#10;Tc3Oxuyq8d93BaG3+fieM513thZnan3lWMFwkIAgLpyuuFTw/bV+fgPhA7LG2jEpuJKH+ezxYYqp&#10;dhfO6JyHUsQQ9ikqMCE0qZS+MGTRD1xDHLkf11oMEbal1C1eYrit5ShJXqXFimODwYaWhopDfrIK&#10;Nr+L9WK/z1eYjw6+vz1mzWpnlOo9dR/vIAJ14V98d3/qOH8yfoHb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b/PxQAAAN0AAAAPAAAAAAAAAAAAAAAAAJgCAABkcnMv&#10;ZG93bnJldi54bWxQSwUGAAAAAAQABAD1AAAAigMAAAAA&#10;" adj="2700" fillcolor="white [3212]" strokecolor="#548dd4 [1951]" strokeweight="2pt"/>
                        <v:shape id="AutoShape 223" o:spid="_x0000_s1248" type="#_x0000_t32" style="position:absolute;left:39285;top:520;width:9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+zMMAAADdAAAADwAAAGRycy9kb3ducmV2LnhtbERPS4vCMBC+L/gfwgh7W1PdRUo1ioiC&#10;h7LiC69jM7bFZlKaqF1//UYQvM3H95zxtDWVuFHjSssK+r0IBHFmdcm5gv1u+RWDcB5ZY2WZFPyR&#10;g+mk8zHGRNs7b+i29bkIIewSVFB4XydSuqwgg65na+LAnW1j0AfY5FI3eA/hppKDKBpKgyWHhgJr&#10;mheUXbZXo+BAe31crB8njtJHncc6PWx+U6U+u+1sBMJT69/il3ulw/yf7yE8vwkn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JPszDAAAA3QAAAA8AAAAAAAAAAAAA&#10;AAAAoQIAAGRycy9kb3ducmV2LnhtbFBLBQYAAAAABAAEAPkAAACRAwAAAAA=&#10;" strokecolor="white [3212]" strokeweight="4pt"/>
                        <v:shape id="AutoShape 223" o:spid="_x0000_s1249" type="#_x0000_t32" style="position:absolute;left:39286;top:317;width:9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bV8QAAADdAAAADwAAAGRycy9kb3ducmV2LnhtbERPTWvCQBC9F/wPywje6qataIiuUkoL&#10;HkIlMdLrNDsmodnZkF019dd3C4K3ebzPWW0G04oz9a6xrOBpGoEgLq1uuFJQ7D8eYxDOI2tsLZOC&#10;X3KwWY8eVphoe+GMzrmvRAhhl6CC2vsukdKVNRl0U9sRB+5oe4M+wL6SusdLCDetfI6iuTTYcGio&#10;saO3msqf/GQUHKjQX++76zdH6bWrYp0ess9Uqcl4eF2C8DT4u/jm3uowf/aygP9vwgl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ZtXxAAAAN0AAAAPAAAAAAAAAAAA&#10;AAAAAKECAABkcnMvZG93bnJldi54bWxQSwUGAAAAAAQABAD5AAAAkgMAAAAA&#10;" strokecolor="white [3212]" strokeweight="4pt"/>
                      </v:group>
                      <v:oval id="Oval 231" o:spid="_x0000_s1250" style="position:absolute;left:83138;top:40776;width:534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EJsYA&#10;AADdAAAADwAAAGRycy9kb3ducmV2LnhtbESPT0/DMAzF70j7DpGRuLEUmKqpLJsKEhL/LusGZ9N4&#10;bbbGKU3YyrfHB6TdbL3n935erEbfqSMN0QU2cDPNQBHXwTpuDGw3T9dzUDEhW+wCk4FfirBaTi4W&#10;WNhw4jUdq9QoCeFYoIE2pb7QOtYteYzT0BOLtguDxyTr0Gg74EnCfadvsyzXHh1LQ4s9PbZUH6of&#10;b6B8cdWry9/fPj5n3/Zh/xVTXtbGXF2O5T2oRGM6m/+vn63gz+4E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KEJsYAAADdAAAADwAAAAAAAAAAAAAAAACYAgAAZHJz&#10;L2Rvd25yZXYueG1sUEsFBgAAAAAEAAQA9QAAAIsDAAAAAA==&#10;" fillcolor="black [3213]"/>
                      <v:oval id="Oval 231" o:spid="_x0000_s1251" style="position:absolute;left:11871;top:27323;width:53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hvcUA&#10;AADdAAAADwAAAGRycy9kb3ducmV2LnhtbERPS0vDQBC+F/wPywje2k1tCDbttkSh4KMXY/U8zU6T&#10;1exszK5p/PeuIHibj+856+1oWzFQ741jBfNZAoK4ctpwreDwspvegPABWWPrmBR8k4ft5mKyxly7&#10;Mz/TUIZaxBD2OSpoQuhyKX3VkEU/cx1x5E6utxgi7GupezzHcNvK6yTJpEXDsaHBju4aqj7KL6ug&#10;eDDlo8n2T69v6ae+fT/6kBWVUleXY7ECEWgM/+I/972O89PFEn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iG9xQAAAN0AAAAPAAAAAAAAAAAAAAAAAJgCAABkcnMv&#10;ZG93bnJldi54bWxQSwUGAAAAAAQABAD1AAAAigMAAAAA&#10;" fillcolor="black [3213]"/>
                      <v:shape id="AutoShape 223" o:spid="_x0000_s1252" type="#_x0000_t32" style="position:absolute;left:5330;top:27570;width:6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rPccAAADdAAAADwAAAGRycy9kb3ducmV2LnhtbESPT0sDMRDF74LfIUzBi7TZSpWyNi2r&#10;ULBCD/3jfdyMm9DNZN2k7frtnYPgbYb35r3fLFZDaNWF+uQjG5hOClDEdbSeGwPHw3o8B5UyssU2&#10;Mhn4oQSr5e3NAksbr7yjyz43SkI4lWjA5dyVWqfaUcA0iR2xaF+xD5hl7Rtte7xKeGj1Q1E86YCe&#10;pcFhR6+O6tP+HAxsN9OX6tP5zfvu228f11V7bu4/jLkbDdUzqExD/jf/Xb9ZwZ/N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xOs9xwAAAN0AAAAPAAAAAAAA&#10;AAAAAAAAAKECAABkcnMvZG93bnJldi54bWxQSwUGAAAAAAQABAD5AAAAlQMAAAAA&#10;"/>
                      <v:oval id="Oval 231" o:spid="_x0000_s1253" style="position:absolute;left:83056;top:27202;width:539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exsQA&#10;AADdAAAADwAAAGRycy9kb3ducmV2LnhtbERPS0vDQBC+C/0PyxS82U0lBIndllQQ+roYtedpdkzW&#10;Zmdjdm3Tf98tCN7m43vObDHYVpyo98axgukkAUFcOW24VvDx/vrwBMIHZI2tY1JwIQ+L+ehuhrl2&#10;Z36jUxlqEUPY56igCaHLpfRVQxb9xHXEkftyvcUQYV9L3eM5httWPiZJJi0ajg0NdvTSUHUsf62C&#10;Ym3Kjcl22899+qOX3wcfsqJS6n48FM8gAg3hX/znXuk4P02n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XsbEAAAA3QAAAA8AAAAAAAAAAAAAAAAAmAIAAGRycy9k&#10;b3ducmV2LnhtbFBLBQYAAAAABAAEAPUAAACJAwAAAAA=&#10;" fillcolor="black [3213]"/>
                      <v:group id="Gruppieren 1442" o:spid="_x0000_s1254" style="position:absolute;left:50810;top:25485;width:3956;height:4018" coordorigin="-223360" coordsize="395605,402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      <v:oval id="Oval 236" o:spid="_x0000_s1255" style="position:absolute;left:-223360;width:395605;height:395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T+8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XKZ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RT+8MAAADdAAAADwAAAAAAAAAAAAAAAACYAgAAZHJzL2Rv&#10;d25yZXYueG1sUEsFBgAAAAAEAAQA9QAAAIgDAAAAAA==&#10;"/>
                        <v:shape id="Text Box 237" o:spid="_x0000_s1256" type="#_x0000_t202" style="position:absolute;left:-186967;top:41785;width:321945;height:360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qP8UA&#10;AADdAAAADwAAAGRycy9kb3ducmV2LnhtbESPQWvCQBCF74L/YRmhF6kbJZQQXUVEoYIWjPU+ZqdJ&#10;bHY2ZFeN/94tFLzN8N68781s0Zla3Kh1lWUF41EEgji3uuJCwfdx856AcB5ZY22ZFDzIwWLe780w&#10;1fbOB7plvhAhhF2KCkrvm1RKl5dk0I1sQxy0H9sa9GFtC6lbvIdwU8tJFH1IgxUHQokNrUrKf7Or&#10;Cdx1lzSn82512WbD82XyxdU+YaXeBt1yCsJT51/m/+tPHerHcQx/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eo/xQAAAN0AAAAPAAAAAAAAAAAAAAAAAJgCAABkcnMv&#10;ZG93bnJldi54bWxQSwUGAAAAAAQABAD1AAAAigMAAAAA&#10;" stroked="f">
                          <v:fill opacity="0"/>
                          <v:textbox>
                            <w:txbxContent>
                              <w:p w:rsidR="00297489" w:rsidRDefault="00297489" w:rsidP="00E122B7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445" o:spid="_x0000_s1257" style="position:absolute;left:85810;top:27517;width:3956;height:13575" coordsize="3956,1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      <v:oval id="Oval 236" o:spid="_x0000_s1258" style="position:absolute;top:4579;width:3956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wY8MA&#10;AADdAAAADwAAAGRycy9kb3ducmV2LnhtbERPTWvCQBC9C/0PyxR6042NhpK6ilQK9uDBtL0P2TEJ&#10;ZmdDdhrjv3cLgrd5vM9ZbUbXqoH60Hg2MJ8loIhLbxuuDPx8f07fQAVBtth6JgNXCrBZP01WmFt/&#10;4SMNhVQqhnDI0UAt0uVah7Imh2HmO+LInXzvUCLsK217vMRw1+rXJMm0w4ZjQ40dfdRUnos/Z2BX&#10;bYts0Kks09NuL8vz7+ErnRvz8jxu30EJjfIQ3917G+cvFh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PwY8MAAADdAAAADwAAAAAAAAAAAAAAAACYAgAAZHJzL2Rv&#10;d25yZXYueG1sUEsFBgAAAAAEAAQA9QAAAIgDAAAAAA==&#10;"/>
                        <v:shape id="Text Box 237" o:spid="_x0000_s1259" type="#_x0000_t202" style="position:absolute;left:363;top:4930;width:3220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0SMcA&#10;AADdAAAADwAAAGRycy9kb3ducmV2LnhtbESP3WrCQBCF7wXfYZmCN1I3FbEhdSNFWlBoBdP2fpKd&#10;5sfsbMiumr59VxC8m+GcOd+Z1XowrThT72rLCp5mEQjiwuqaSwXfX++PMQjnkTW2lknBHzlYp+PR&#10;ChNtL3ygc+ZLEULYJaig8r5LpHRFRQbdzHbEQfu1vUEf1r6UusdLCDetnEfRUhqsORAq7GhTUXHM&#10;TiZw34a4+8k/Ns0um+bNfM/1Z8xKTR6G1xcQngZ/N9+utzrUXyye4f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zdEjHAAAA3QAAAA8AAAAAAAAAAAAAAAAAmAIAAGRy&#10;cy9kb3ducmV2LnhtbFBLBQYAAAAABAAEAPUAAACMAwAAAAA=&#10;" stroked="f">
                          <v:fill opacity="0"/>
                          <v:textbox>
                            <w:txbxContent>
                              <w:p w:rsidR="00297489" w:rsidRDefault="00297489" w:rsidP="004A3D6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AutoShape 223" o:spid="_x0000_s1260" type="#_x0000_t32" style="position:absolute;left:1949;width:0;height:45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AxhsYAAADdAAAADwAAAGRycy9kb3ducmV2LnhtbESPQWvDMAyF74P9B6PBLqN1Msooad1S&#10;BoPRQ2FtDj0KW01CYzmzvTT799VhsJvEe3rv03o7+V6NFFMX2EA5L0AR2+A6bgzUp4/ZElTKyA77&#10;wGTglxJsN48Pa6xcuPEXjcfcKAnhVKGBNueh0jrZljymeRiIRbuE6DHLGhvtIt4k3Pf6tSjetMeO&#10;paHFgd5bstfjjzfQ7etDPb5852iX+/Icy3Q699aY56dptwKVacr/5r/rTyf4i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AMYbGAAAA3QAAAA8AAAAAAAAA&#10;AAAAAAAAoQIAAGRycy9kb3ducmV2LnhtbFBLBQYAAAAABAAEAPkAAACUAwAAAAA=&#10;"/>
                        <v:shape id="AutoShape 223" o:spid="_x0000_s1261" type="#_x0000_t32" style="position:absolute;left:1949;top:8619;width:0;height:4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UHcMAAADdAAAADwAAAGRycy9kb3ducmV2LnhtbERPTWsCMRC9F/wPYYReSs1uEdHVKFIo&#10;FA9CdQ8eh2S6u7iZrEm6rv/eCAVv83ifs9oMthU9+dA4VpBPMhDE2pmGKwXl8et9DiJEZIOtY1Jw&#10;owCb9ehlhYVxV/6h/hArkUI4FKigjrErpAy6Joth4jrixP06bzEm6CtpPF5TuG3lR5bNpMWGU0ON&#10;HX3WpM+HP6ug2ZX7sn+7RK/nu/zk83A8tVqp1/GwXYKINMSn+N/9bdL86XQB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MlB3DAAAA3QAAAA8AAAAAAAAAAAAA&#10;AAAAoQIAAGRycy9kb3ducmV2LnhtbFBLBQYAAAAABAAEAPkAAACRAwAAAAA=&#10;"/>
                      </v:group>
                      <v:group id="Gruppieren 1450" o:spid="_x0000_s1262" style="position:absolute;left:3365;top:27581;width:3956;height:13538" coordsize="3956,13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      <v:oval id="Oval 236" o:spid="_x0000_s1263" style="position:absolute;top:4781;width:3956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+ysMA&#10;AADdAAAADwAAAGRycy9kb3ducmV2LnhtbERPTWvCQBC9F/oflin0VjcxjZTUVUQp6KGHRr0P2TEJ&#10;ZmdDdhrTf+8WCr3N433Ocj25To00hNazgXSWgCKuvG25NnA6fry8gQqCbLHzTAZ+KMB69fiwxML6&#10;G3/RWEqtYgiHAg00In2hdagachhmvieO3MUPDiXCodZ2wFsMd52eJ8lCO2w5NjTY07ah6lp+OwO7&#10;elMuRp1Jnl12e8mv589Dlhrz/DRt3kEJTfIv/nPvbZz/mqf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P+ysMAAADdAAAADwAAAAAAAAAAAAAAAACYAgAAZHJzL2Rv&#10;d25yZXYueG1sUEsFBgAAAAAEAAQA9QAAAIgDAAAAAA==&#10;"/>
                        <v:shape id="Text Box 237" o:spid="_x0000_s1264" type="#_x0000_t202" style="position:absolute;left:363;top:5199;width:3220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1BDccA&#10;AADdAAAADwAAAGRycy9kb3ducmV2LnhtbESPQWvCQBCF7wX/wzKCF6mbhlZCmo2IVGihCqZ6H7PT&#10;JJqdDdmtpv/eLQi9zfDevO9NthhMKy7Uu8aygqdZBIK4tLrhSsH+a/2YgHAeWWNrmRT8koNFPnrI&#10;MNX2yju6FL4SIYRdigpq77tUSlfWZNDNbEcctG/bG/Rh7Supe7yGcNPKOIrm0mDDgVBjR6uaynPx&#10;YwL3bUi6w/FzdfoopsdTvOVmk7BSk/GwfAXhafD/5vv1uw71n19i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dQQ3HAAAA3QAAAA8AAAAAAAAAAAAAAAAAmAIAAGRy&#10;cy9kb3ducmV2LnhtbFBLBQYAAAAABAAEAPUAAACMAwAAAAA=&#10;" stroked="f">
                          <v:fill opacity="0"/>
                          <v:textbox>
                            <w:txbxContent>
                              <w:p w:rsidR="00297489" w:rsidRDefault="00297489" w:rsidP="004A3D6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AutoShape 223" o:spid="_x0000_s1265" type="#_x0000_t32" style="position:absolute;left:1949;width:0;height:4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1Ks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v8+m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TUqxAAAAN0AAAAPAAAAAAAAAAAA&#10;AAAAAKECAABkcnMvZG93bnJldi54bWxQSwUGAAAAAAQABAD5AAAAkgMAAAAA&#10;"/>
                        <v:shape id="AutoShape 223" o:spid="_x0000_s1266" type="#_x0000_t32" style="position:absolute;left:1949;top:8686;width:0;height:4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StXsMAAADdAAAADwAAAGRycy9kb3ducmV2LnhtbERPTWsCMRC9F/wPYYReSs1uUZHVKFIo&#10;FA9CdQ8eh2S6u7iZrEm6rv/eCAVv83ifs9oMthU9+dA4VpBPMhDE2pmGKwXl8et9ASJEZIOtY1Jw&#10;owCb9ehlhYVxV/6h/hArkUI4FKigjrErpAy6Joth4jrixP06bzEm6CtpPF5TuG3lR5bNpcWGU0ON&#10;HX3WpM+HP6ug2ZX7sn+7RK8Xu/zk83A8tVqp1/GwXYKINMSn+N/9bdL86Ww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UrV7DAAAA3QAAAA8AAAAAAAAAAAAA&#10;AAAAoQIAAGRycy9kb3ducmV2LnhtbFBLBQYAAAAABAAEAPkAAACRAwAAAAA=&#10;"/>
                      </v:group>
                      <v:shape id="AutoShape 223" o:spid="_x0000_s1267" type="#_x0000_t32" style="position:absolute;left:41146;top:34585;width:78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lJ/sEAAADdAAAADwAAAGRycy9kb3ducmV2LnhtbERPS2sCMRC+C/6HMEJvmrWolK1RRBB6&#10;rYp4nCbTfbiZrJtoVn99Uyj0Nh/fc5br3jbiTp2vHCuYTjIQxNqZigsFx8Nu/AbCB2SDjWNS8CAP&#10;69VwsMTcuMifdN+HQqQQ9jkqKENocym9Lsmin7iWOHHfrrMYEuwKaTqMKdw28jXLFtJixamhxJa2&#10;JenL/mYVNNeDPj9nX/XtyHXU5hRrHQulXkb95h1EoD78i//cHybNn83n8PtNOkG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6Un+wQAAAN0AAAAPAAAAAAAAAAAAAAAA&#10;AKECAABkcnMvZG93bnJldi54bWxQSwUGAAAAAAQABAD5AAAAjwMAAAAA&#10;" strokecolor="#7f7f7f [1612]" strokeweight="4pt">
                        <v:stroke dashstyle="3 1" startarrow="block" startarrowlength="long" endarrow="block" endarrowlength="long" linestyle="thickBetweenThin"/>
                      </v:shape>
                    </v:group>
                    <v:shape id="Textfeld 5" o:spid="_x0000_s1268" type="#_x0000_t202" style="position:absolute;left:870;top:35065;width:10554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wzMUA&#10;AADdAAAADwAAAGRycy9kb3ducmV2LnhtbERPS2vCQBC+C/0PyxS8SN3URy2pq5Tii95qtKW3ITtN&#10;QrOzIbsm8d+7guBtPr7nzJedKUVDtSssK3geRiCIU6sLzhQckvXTKwjnkTWWlknBmRwsFw+9Ocba&#10;tvxFzd5nIoSwi1FB7n0VS+nSnAy6oa2IA/dna4M+wDqTusY2hJtSjqLoRRosODTkWNFHTun//mQU&#10;/A6yn0/XbY7teDquVtsmmX3rRKn+Y/f+BsJT5+/im3unw/zJdAbXb8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bDMxQAAAN0AAAAPAAAAAAAAAAAAAAAAAJgCAABkcnMv&#10;ZG93bnJldi54bWxQSwUGAAAAAAQABAD1AAAAigMAAAAA&#10;" fillcolor="white [3201]" stroked="f" strokeweight=".5pt">
                      <v:textbox>
                        <w:txbxContent>
                          <w:p w:rsidR="00297489" w:rsidRDefault="00297489" w:rsidP="0065798A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u w:val="single"/>
                              </w:rPr>
                              <w:t>Abb. 1 b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oval id="Oval 231" o:spid="_x0000_s1269" style="position:absolute;left:79587;top:24533;width:48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fsMQA&#10;AADdAAAADwAAAGRycy9kb3ducmV2LnhtbERPS2vCQBC+C/6HZYTedGMrQaKrpIVCXxfj4zxmp8nW&#10;7Gya3Wr677sFwdt8fM9ZrnvbiDN13jhWMJ0kIIhLpw1XCnbb5/EchA/IGhvHpOCXPKxXw8ESM+0u&#10;vKFzESoRQ9hnqKAOoc2k9GVNFv3EtcSR+3SdxRBhV0nd4SWG20beJ0kqLRqODTW29FRTeSp+rIL8&#10;1RRvJv143x9m3/rx6+hDmpdK3Y36fAEiUB9u4qv7Rcf5s/kD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37DEAAAA3QAAAA8AAAAAAAAAAAAAAAAAmAIAAGRycy9k&#10;b3ducmV2LnhtbFBLBQYAAAAABAAEAPUAAACJAwAAAAA=&#10;" fillcolor="black [3213]"/>
                    <v:oval id="Oval 231" o:spid="_x0000_s1270" style="position:absolute;left:79651;top:37296;width:482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HxMQA&#10;AADdAAAADwAAAGRycy9kb3ducmV2LnhtbERPTWvCQBC9F/wPywje6kYJQVJXSQWhtl5MW89jdpps&#10;m51Ns1tN/70rFHqbx/uc5XqwrThT741jBbNpAoK4ctpwreDtdXu/AOEDssbWMSn4JQ/r1ehuibl2&#10;Fz7QuQy1iCHsc1TQhNDlUvqqIYt+6jriyH243mKIsK+l7vESw20r50mSSYuGY0ODHW0aqr7KH6ug&#10;2Jny2WT7l/dj+q0fP08+ZEWl1GQ8FA8gAg3hX/znftJxfrpI4fZ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R8TEAAAA3QAAAA8AAAAAAAAAAAAAAAAAmAIAAGRycy9k&#10;b3ducmV2LnhtbFBLBQYAAAAABAAEAPUAAACJAwAAAAA=&#10;" fillcolor="black [3213]"/>
                    <v:group id="Gruppieren 1485" o:spid="_x0000_s1271" style="position:absolute;left:78253;top:24760;width:7091;height:12752" coordorigin="78253,24760" coordsize="7090,1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    <v:group id="Gruppieren 1486" o:spid="_x0000_s1272" style="position:absolute;left:81998;top:27325;width:3346;height:7169" coordsize="5486,1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      <o:lock v:ext="edit" aspectratio="t"/>
                        <v:shape id="AutoShape 223" o:spid="_x0000_s1273" type="#_x0000_t32" style="position:absolute;left:2711;width:0;height:4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fbsMAAADdAAAADwAAAGRycy9kb3ducmV2LnhtbERPTWvCQBC9F/wPywi9lLqJSBuiq5RC&#10;QTwI1Rw8DrtjEszOxt1tTP+9KxR6m8f7nNVmtJ0YyIfWsYJ8loEg1s60XCuojl+vBYgQkQ12jknB&#10;LwXYrCdPKyyNu/E3DYdYixTCoUQFTYx9KWXQDVkMM9cTJ+7svMWYoK+l8XhL4baT8yx7kxZbTg0N&#10;9vTZkL4cfqyCdlftq+HlGr0udvnJ5+F46rRSz9PxYwki0hj/xX/urUnzF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mH27DAAAA3QAAAA8AAAAAAAAAAAAA&#10;AAAAoQIAAGRycy9kb3ducmV2LnhtbFBLBQYAAAAABAAEAPkAAACRAwAAAAA=&#10;">
                          <o:lock v:ext="edit" aspectratio="t" shapetype="f"/>
                        </v:shape>
                        <v:shape id="AutoShape 223" o:spid="_x0000_s1274" type="#_x0000_t32" style="position:absolute;left:2768;top:7994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LHMYAAADdAAAADwAAAGRycy9kb3ducmV2LnhtbESPQWvDMAyF74P9B6NCL2N1UsYIWd1S&#10;BoPSw2BtDj0KW0vCYjmz3TT799NhsJvEe3rv02Y3+0FNFFMf2EC5KkAR2+B6bg0057fHClTKyA6H&#10;wGTghxLstvd3G6xduPEHTafcKgnhVKOBLuex1jrZjjymVRiJRfsM0WOWNbbaRbxJuB/0uiietcee&#10;paHDkV47sl+nqzfQH5v3Znr4ztFWx/ISy3S+DNaY5WLev4DKNOd/89/1wQn+UyW4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5ixzGAAAA3QAAAA8AAAAAAAAA&#10;AAAAAAAAoQIAAGRycy9kb3ducmV2LnhtbFBLBQYAAAAABAAEAPkAAACUAwAAAAA=&#10;">
                          <o:lock v:ext="edit" aspectratio="t" shapetype="f"/>
                        </v:shape>
                        <v:oval id="Oval 218" o:spid="_x0000_s1275" style="position:absolute;top:3600;width:548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ei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b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Xei8MAAADdAAAADwAAAAAAAAAAAAAAAACYAgAAZHJzL2Rv&#10;d25yZXYueG1sUEsFBgAAAAAEAAQA9QAAAIgDAAAAAA==&#10;">
                          <o:lock v:ext="edit" aspectratio="t"/>
                        </v:oval>
                        <v:shape id="AutoShape 228" o:spid="_x0000_s1276" type="#_x0000_t32" style="position:absolute;left:800;top:4356;width:3867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THes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8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qTHesgAAADdAAAADwAAAAAA&#10;AAAAAAAAAAChAgAAZHJzL2Rvd25yZXYueG1sUEsFBgAAAAAEAAQA+QAAAJYDAAAAAA==&#10;">
                          <o:lock v:ext="edit" aspectratio="t"/>
                        </v:shape>
                        <v:shape id="AutoShape 229" o:spid="_x0000_s1277" type="#_x0000_t32" style="position:absolute;left:800;top:4356;width:3867;height:3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0XM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Zn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atFzDAAAA3QAAAA8AAAAAAAAAAAAA&#10;AAAAoQIAAGRycy9kb3ducmV2LnhtbFBLBQYAAAAABAAEAPkAAACRAwAAAAA=&#10;">
                          <o:lock v:ext="edit" aspectratio="t"/>
                        </v:shape>
                      </v:group>
                      <v:shape id="AutoShape 223" o:spid="_x0000_s1278" type="#_x0000_t32" style="position:absolute;left:83631;top:24760;width:0;height:4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qK8MAAADdAAAADwAAAGRycy9kb3ducmV2LnhtbERPTWsCMRC9F/ofwhS8FM2uSNGtUaQg&#10;iIeCugePQzLuLt1M1iRd13/fCEJv83ifs1wPthU9+dA4VpBPMhDE2pmGKwXlaTuegwgR2WDrmBTc&#10;KcB69fqyxMK4Gx+oP8ZKpBAOBSqoY+wKKYOuyWKYuI44cRfnLcYEfSWNx1sKt62cZtmHtNhwaqix&#10;o6+a9M/x1ypo9uV32b9fo9fzfX72eTidW63U6G3YfIKINMR/8dO9M2n+bD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IKivDAAAA3QAAAA8AAAAAAAAAAAAA&#10;AAAAoQIAAGRycy9kb3ducmV2LnhtbFBLBQYAAAAABAAEAPkAAACRAwAAAAA=&#10;"/>
                      <v:shape id="AutoShape 223" o:spid="_x0000_s1279" type="#_x0000_t32" style="position:absolute;left:83681;top:32990;width:0;height:4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SPsM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P20f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I+wxAAAAN0AAAAPAAAAAAAAAAAA&#10;AAAAAKECAABkcnMvZG93bnJldi54bWxQSwUGAAAAAAQABAD5AAAAkgMAAAAA&#10;"/>
                      <v:shape id="AutoShape 223" o:spid="_x0000_s1280" type="#_x0000_t32" style="position:absolute;left:79828;top:24780;width:0;height:44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0XxMMAAADdAAAADwAAAGRycy9kb3ducmV2LnhtbERPTWsCMRC9F/wPYYReSs1uEdHVKFIo&#10;FA9CdQ8eh2S6u7iZrEm6rv/eCAVv83ifs9oMthU9+dA4VpBPMhDE2pmGKwXl8et9DiJEZIOtY1Jw&#10;owCb9ehlhYVxV/6h/hArkUI4FKigjrErpAy6Joth4jrixP06bzEm6CtpPF5TuG3lR5bNpMWGU0ON&#10;HX3WpM+HP6ug2ZX7sn+7RK/nu/zk83A8tVqp1/GwXYKINMSn+N/9bdL86WI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tF8TDAAAA3QAAAA8AAAAAAAAAAAAA&#10;AAAAoQIAAGRycy9kb3ducmV2LnhtbFBLBQYAAAAABAAEAPkAAACRAwAAAAA=&#10;"/>
                      <v:shape id="AutoShape 223" o:spid="_x0000_s1281" type="#_x0000_t32" style="position:absolute;left:79892;top:33099;width:0;height:44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GyX8QAAADdAAAADwAAAGRycy9kb3ducmV2LnhtbERPTWvCQBC9C/0PywheRDeRVjR1lVIo&#10;iIdCYw4eh91pEszOprvbGP99t1DobR7vc3aH0XZiIB9axwryZQaCWDvTcq2gOr8tNiBCRDbYOSYF&#10;dwpw2D9MdlgYd+MPGspYixTCoUAFTYx9IWXQDVkMS9cTJ+7TeYsxQV9L4/GWwm0nV1m2lhZbTg0N&#10;9vTakL6W31ZBe6req2H+Fb3enPKLz8P50mmlZtPx5RlEpDH+i//cR5PmP26f4P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bJfxAAAAN0AAAAPAAAAAAAAAAAA&#10;AAAAAKECAABkcnMvZG93bnJldi54bWxQSwUGAAAAAAQABAD5AAAAkgMAAAAA&#10;"/>
                      <v:group id="Gruppieren 1496" o:spid="_x0000_s1282" style="position:absolute;left:78253;top:27390;width:3217;height:7163" coordsize="5486,1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    <o:lock v:ext="edit" aspectratio="t"/>
                        <v:shape id="AutoShape 223" o:spid="_x0000_s1283" type="#_x0000_t32" style="position:absolute;left:2711;width:0;height:4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Js8QAAADdAAAADwAAAGRycy9kb3ducmV2LnhtbERPTWvCQBC9C/0PywheRDeRUjV1lVIo&#10;iIdCYw4eh91pEszOprvbGP99t1DobR7vc3aH0XZiIB9axwryZQaCWDvTcq2gOr8tNiBCRDbYOSYF&#10;dwpw2D9MdlgYd+MPGspYixTCoUAFTYx9IWXQDVkMS9cTJ+7TeYsxQV9L4/GWwm0nV1n2JC22nBoa&#10;7Om1IX0tv62C9lS9V8P8K3q9OeUXn4fzpdNKzabjyzOISGP8F/+5jybNf9y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4mzxAAAAN0AAAAPAAAAAAAAAAAA&#10;AAAAAKECAABkcnMvZG93bnJldi54bWxQSwUGAAAAAAQABAD5AAAAkgMAAAAA&#10;">
                          <o:lock v:ext="edit" aspectratio="t" shapetype="f"/>
                        </v:shape>
                        <v:shape id="AutoShape 223" o:spid="_x0000_s1284" type="#_x0000_t32" style="position:absolute;left:2768;top:7994;width:0;height:4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AdwcYAAADdAAAADwAAAGRycy9kb3ducmV2LnhtbESPQWvDMAyF74P9B6PBLqN1MsZo07pl&#10;DAqlh8HaHHoUtpqExnJme2n276fDYDeJ9/Tep/V28r0aKaYusIFyXoAitsF13BioT7vZAlTKyA77&#10;wGTghxJsN/d3a6xcuPEnjcfcKAnhVKGBNueh0jrZljymeRiIRbuE6DHLGhvtIt4k3Pf6uShetceO&#10;paHFgd5bstfjtzfQHeqPenz6ytEuDuU5lul07q0xjw/T2wpUpin/m/+u907wX5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gHcHGAAAA3QAAAA8AAAAAAAAA&#10;AAAAAAAAoQIAAGRycy9kb3ducmV2LnhtbFBLBQYAAAAABAAEAPkAAACUAwAAAAA=&#10;">
                          <o:lock v:ext="edit" aspectratio="t" shapetype="f"/>
                        </v:shape>
                        <v:oval id="Oval 218" o:spid="_x0000_s1285" style="position:absolute;top:3600;width:548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>
                          <o:lock v:ext="edit" aspectratio="t"/>
                        </v:oval>
                        <v:shape id="AutoShape 228" o:spid="_x0000_s1286" type="#_x0000_t32" style="position:absolute;left:800;top:4356;width:3867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9dYM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qwQ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T11gxwAAAN0AAAAPAAAAAAAA&#10;AAAAAAAAAKECAABkcnMvZG93bnJldi54bWxQSwUGAAAAAAQABAD5AAAAlQMAAAAA&#10;">
                          <o:lock v:ext="edit" aspectratio="t"/>
                        </v:shape>
                        <v:shape id="AutoShape 229" o:spid="_x0000_s1287" type="#_x0000_t32" style="position:absolute;left:800;top:4356;width:3867;height:36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EuRs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L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EuRsIAAADdAAAADwAAAAAAAAAAAAAA&#10;AAChAgAAZHJzL2Rvd25yZXYueG1sUEsFBgAAAAAEAAQA+QAAAJADAAAAAA==&#10;">
                          <o:lock v:ext="edit" aspectratio="t"/>
                        </v:shape>
                      </v:group>
                    </v:group>
                    <v:group id="Gruppieren 1502" o:spid="_x0000_s1288" style="position:absolute;left:40217;top:24596;width:3600;height:13233" coordorigin="40217,24596" coordsize="3600,1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    <v:oval id="Oval 231" o:spid="_x0000_s1289" style="position:absolute;left:41805;top:37296;width:482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6PJ8QA&#10;AADdAAAADwAAAGRycy9kb3ducmV2LnhtbERPTWvCQBC9F/wPywi9NRsrKZK6iogBg4eiDUJvQ3aa&#10;pGZnQ3abpP/eLRR6m8f7nPV2Mq0YqHeNZQWLKAZBXFrdcKWgeM+eViCcR9bYWiYFP+Rgu5k9rDHV&#10;duQzDRdfiRDCLkUFtfddKqUrazLoItsRB+7T9gZ9gH0ldY9jCDetfI7jF2mw4dBQY0f7msrb5dso&#10;uOXnzCfFibPhqt/Gw1eeGfeh1ON82r2C8DT5f/Gf+6jD/CRewu834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ujyfEAAAA3QAAAA8AAAAAAAAAAAAAAAAAmAIAAGRycy9k&#10;b3ducmV2LnhtbFBLBQYAAAAABAAEAPUAAACJAwAAAAA=&#10;" fillcolor="#bfbfbf [2412]" strokecolor="#bfbfbf [2412]"/>
                      <v:oval id="Oval 231" o:spid="_x0000_s1290" style="position:absolute;left:41805;top:24596;width:482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XU8QA&#10;AADdAAAADwAAAGRycy9kb3ducmV2LnhtbERPTWvCQBC9F/wPywi9NRuLKZK6iogBg4eiDUJvQ3aa&#10;pGZnQ3abpP/eLRR6m8f7nPV2Mq0YqHeNZQWLKAZBXFrdcKWgeM+eViCcR9bYWiYFP+Rgu5k9rDHV&#10;duQzDRdfiRDCLkUFtfddKqUrazLoItsRB+7T9gZ9gH0ldY9jCDetfI7jF2mw4dBQY0f7msrb5dso&#10;uOXnzCfFibPhqt/Gw1eeGfeh1ON82r2C8DT5f/Gf+6jD/CRewu834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HF1PEAAAA3QAAAA8AAAAAAAAAAAAAAAAAmAIAAGRycy9k&#10;b3ducmV2LnhtbFBLBQYAAAAABAAEAPUAAACJAwAAAAA=&#10;" fillcolor="#bfbfbf [2412]" strokecolor="#bfbfbf [2412]"/>
                      <v:oval id="Oval 236" o:spid="_x0000_s1291" style="position:absolute;left:40217;top:29359;width:360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wRcMA&#10;AADdAAAADwAAAGRycy9kb3ducmV2LnhtbERPzWoCMRC+F/oOYQq91URBW9aNIqKlhx6s9gHGzewm&#10;upksm1TXtzeFQm/z8f1OuRx8Ky7URxdYw3ikQBBXwThuNHwfti9vIGJCNtgGJg03irBcPD6UWJhw&#10;5S+67FMjcgjHAjXYlLpCylhZ8hhHoSPOXB16jynDvpGmx2sO962cKDWTHh3nBosdrS1V5/2P11Af&#10;TjT4o9vN1NYeV7vX9efm3Wn9/DSs5iASDelf/Of+MHn+VE3h95t8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NwRcMAAADdAAAADwAAAAAAAAAAAAAAAACYAgAAZHJzL2Rv&#10;d25yZXYueG1sUEsFBgAAAAAEAAQA9QAAAIgDAAAAAA==&#10;" strokecolor="#bfbfbf [2412]"/>
                      <v:shape id="AutoShape 223" o:spid="_x0000_s1292" type="#_x0000_t32" style="position:absolute;left:42059;top:24933;width:0;height:4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FNcQAAADdAAAADwAAAGRycy9kb3ducmV2LnhtbERP32vCMBB+F/wfwgm+abKNydYZRRRB&#10;phTnBF+P5tZ2NpfSpFr/eyMM9nYf38+bzjtbiQs1vnSs4WmsQBBnzpScazh+r0dvIHxANlg5Jg03&#10;8jCf9XtTTIy78hddDiEXMYR9ghqKEOpESp8VZNGPXU0cuR/XWAwRNrk0DV5juK3ks1ITabHk2FBg&#10;TcuCsvOhtRrS9XLf/la797RdKdx/rranl3Sr9XDQLT5ABOrCv/jPvTFx/quawOObeIK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8U1xAAAAN0AAAAPAAAAAAAAAAAA&#10;AAAAAKECAABkcnMvZG93bnJldi54bWxQSwUGAAAAAAQABAD5AAAAkgMAAAAA&#10;" strokecolor="#bfbfbf [2412]"/>
                      <v:shape id="AutoShape 223" o:spid="_x0000_s1293" type="#_x0000_t32" style="position:absolute;left:42008;top:32984;width:0;height:4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grsQAAADdAAAADwAAAGRycy9kb3ducmV2LnhtbERP32vCMBB+H+x/CDfwbSabOGc1ylAE&#10;0VHUCb4eza3t1lxKk2r9740w2Nt9fD9vOu9sJc7U+NKxhpe+AkGcOVNyruH4tXp+B+EDssHKMWm4&#10;kof57PFhiolxF97T+RByEUPYJ6ihCKFOpPRZQRZ939XEkft2jcUQYZNL0+AlhttKvir1Ji2WHBsK&#10;rGlRUPZ7aK2GdLXYtT/V5zhtlwp3m+X2NEi3Wveeuo8JiEBd+Bf/udcmzh+qEdy/iS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2CuxAAAAN0AAAAPAAAAAAAAAAAA&#10;AAAAAKECAABkcnMvZG93bnJldi54bWxQSwUGAAAAAAQABAD5AAAAkgMAAAAA&#10;" strokecolor="#bfbfbf [2412]"/>
                    </v:group>
                    <v:shape id="Text Box 237" o:spid="_x0000_s1294" type="#_x0000_t202" style="position:absolute;left:40566;top:29632;width:2928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WZ8UA&#10;AADdAAAADwAAAGRycy9kb3ducmV2LnhtbESPTWvCQBCG7wX/wzJCL6XZVFBCdBURCy2o0LTex+w0&#10;ic3OhuxW03/fOQjeZpj345nFanCtulAfGs8GXpIUFHHpbcOVga/P1+cMVIjIFlvPZOCPAqyWo4cF&#10;5tZf+YMuRayUhHDI0UAdY5drHcqaHIbEd8Ry+/a9wyhrX2nb41XCXasnaTrTDhuWhho72tRU/hS/&#10;Tnq3Q9YdT7vN+b14Op0nB272GRvzOB7Wc1CRhngX39xvVvCnq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1ZnxQAAAN0AAAAPAAAAAAAAAAAAAAAAAJgCAABkcnMv&#10;ZG93bnJldi54bWxQSwUGAAAAAAQABAD1AAAAigMAAAAA&#10;" stroked="f">
                      <v:fill opacity="0"/>
                      <v:textbox>
                        <w:txbxContent>
                          <w:p w:rsidR="00297489" w:rsidRPr="007259F2" w:rsidRDefault="00297489" w:rsidP="00057B89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color w:val="BFBFBF" w:themeColor="background1" w:themeShade="BF"/>
                              </w:rPr>
                            </w:pPr>
                            <w:r w:rsidRPr="007259F2">
                              <w:rPr>
                                <w:rFonts w:ascii="Calibri" w:eastAsia="Calibri" w:hAnsi="Calibri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group id="Gruppieren 1561" o:spid="_x0000_s1295" style="position:absolute;left:56664;top:24533;width:3594;height:13226" coordsize="3600,1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    <v:oval id="Oval 231" o:spid="_x0000_s1296" style="position:absolute;left:1587;top:12700;width:48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PHMIA&#10;AADdAAAADwAAAGRycy9kb3ducmV2LnhtbERPS4vCMBC+L/gfwgje1lRBkWoUEQuKh8UHgrehGdtq&#10;MylNbOu/3ywseJuP7zmLVWdK0VDtCssKRsMIBHFqdcGZgss5+Z6BcB5ZY2mZFLzJwWrZ+1pgrG3L&#10;R2pOPhMhhF2MCnLvq1hKl+Zk0A1tRRy4u60N+gDrTOoa2xBuSjmOoqk0WHBoyLGiTU7p8/QyCp77&#10;Y+InlwMnzVX/tNvHPjHuptSg363nIDx1/iP+d+90mD+ZjuHvm3C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c8cwgAAAN0AAAAPAAAAAAAAAAAAAAAAAJgCAABkcnMvZG93&#10;bnJldi54bWxQSwUGAAAAAAQABAD1AAAAhwMAAAAA&#10;" fillcolor="#bfbfbf [2412]" strokecolor="#bfbfbf [2412]"/>
                      <v:oval id="Oval 231" o:spid="_x0000_s1297" style="position:absolute;left:1587;width:48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qh8QA&#10;AADdAAAADwAAAGRycy9kb3ducmV2LnhtbERPTWvCQBC9F/oflin01mxqiZToKqUYMHgQbSj0NmTH&#10;JDU7G7JrEv+9Wyh4m8f7nOV6Mq0YqHeNZQWvUQyCuLS64UpB8ZW9vINwHllja5kUXMnBevX4sMRU&#10;25EPNBx9JUIIuxQV1N53qZSurMmgi2xHHLiT7Q36APtK6h7HEG5aOYvjuTTYcGiosaPPmsrz8WIU&#10;nPND5pNix9nwrffj5jfPjPtR6vlp+liA8DT5u/jfvdVhfjJ/g7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xaofEAAAA3QAAAA8AAAAAAAAAAAAAAAAAmAIAAGRycy9k&#10;b3ducmV2LnhtbFBLBQYAAAAABAAEAPUAAACJAwAAAAA=&#10;" fillcolor="#bfbfbf [2412]" strokecolor="#bfbfbf [2412]"/>
                      <v:oval id="Oval 236" o:spid="_x0000_s1298" style="position:absolute;top:4762;width:360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fsMA&#10;AADdAAAADwAAAGRycy9kb3ducmV2LnhtbERPzWoCMRC+F3yHMIK3mlXaraxGEVHx0INVH2DcjJvo&#10;ZrJsUl3fvikUepuP73dmi87V4k5tsJ4VjIYZCOLSa8uVgtNx8zoBESKyxtozKXhSgMW89zLDQvsH&#10;f9H9ECuRQjgUqMDE2BRShtKQwzD0DXHiLr51GBNsK6lbfKRwV8txluXSoeXUYLChlaHydvh2Ci7H&#10;K3XubPd5tjHn5f5j9bneWqUG/W45BRGpi//iP/dOp/nv+Rv8fpNO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AwfsMAAADdAAAADwAAAAAAAAAAAAAAAACYAgAAZHJzL2Rv&#10;d25yZXYueG1sUEsFBgAAAAAEAAQA9QAAAIgDAAAAAA==&#10;" strokecolor="#bfbfbf [2412]"/>
                      <v:shape id="AutoShape 223" o:spid="_x0000_s1299" type="#_x0000_t32" style="position:absolute;left:1841;top:336;width:0;height:4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+4sQAAADdAAAADwAAAGRycy9kb3ducmV2LnhtbERP22rCQBB9L/QflhH6Vje2KDVmI0UR&#10;SpXgDXwdsmMSm50N2Y2mf+8WhL7N4VwnmfemFldqXWVZwWgYgSDOra64UHA8rF4/QDiPrLG2TAp+&#10;ycE8fX5KMNb2xju67n0hQgi7GBWU3jexlC4vyaAb2oY4cGfbGvQBtoXULd5CuKnlWxRNpMGKQ0OJ&#10;DS1Kyn/2nVGQrRbb7lJvplm3jHD7vVyf3rO1Ui+D/nMGwlPv/8UP95cO88eTMfx9E06Q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Or7ixAAAAN0AAAAPAAAAAAAAAAAA&#10;AAAAAKECAABkcnMvZG93bnJldi54bWxQSwUGAAAAAAQABAD5AAAAkgMAAAAA&#10;" strokecolor="#bfbfbf [2412]"/>
                      <v:shape id="AutoShape 223" o:spid="_x0000_s1300" type="#_x0000_t32" style="position:absolute;left:1790;top:8388;width:0;height:4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gglcQAAADdAAAADwAAAGRycy9kb3ducmV2LnhtbERPTWvCQBC9F/wPywje6kalwUZXEUWQ&#10;WoLaQq9Ddkyi2dmQ3Wj8912h0Ns83ufMl52pxI0aV1pWMBpGIIgzq0vOFXx/bV+nIJxH1lhZJgUP&#10;crBc9F7mmGh75yPdTj4XIYRdggoK7+tESpcVZNANbU0cuLNtDPoAm1zqBu8h3FRyHEWxNFhyaCiw&#10;pnVB2fXUGgXpdn1oL9Xne9puIjx8bPY/k3Sv1KDfrWYgPHX+X/zn3ukw/y2O4flNO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6CCVxAAAAN0AAAAPAAAAAAAAAAAA&#10;AAAAAKECAABkcnMvZG93bnJldi54bWxQSwUGAAAAAAQABAD5AAAAkgMAAAAA&#10;" strokecolor="#bfbfbf [2412]"/>
                    </v:group>
                    <v:shape id="Text Box 237" o:spid="_x0000_s1301" type="#_x0000_t202" style="position:absolute;left:57013;top:29568;width:2927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ntccA&#10;AADdAAAADwAAAGRycy9kb3ducmV2LnhtbESP3WrCQBCF7wXfYZmCN1I3FWpD6kaKKCjUQtP2fpKd&#10;5sfsbMiumr59VxC8m+GcOd+Z5WowrThT72rLCp5mEQjiwuqaSwXfX9vHGITzyBpby6Tgjxys0vFo&#10;iYm2F/6kc+ZLEULYJaig8r5LpHRFRQbdzHbEQfu1vUEf1r6UusdLCDetnEfRQhqsORAq7GhdUXHM&#10;TiZwN0Pc/eTv62afTfNm/sH1IWalJg/D2ysIT4O/m2/XOx3qPy9e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nJ7XHAAAA3QAAAA8AAAAAAAAAAAAAAAAAmAIAAGRy&#10;cy9kb3ducmV2LnhtbFBLBQYAAAAABAAEAPUAAACMAwAAAAA=&#10;" stroked="f">
                      <v:fill opacity="0"/>
                      <v:textbox>
                        <w:txbxContent>
                          <w:p w:rsidR="00297489" w:rsidRPr="00D77299" w:rsidRDefault="00297489" w:rsidP="00057B89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color w:val="BFBFBF" w:themeColor="background1" w:themeShade="BF"/>
                              </w:rPr>
                            </w:pPr>
                            <w:r w:rsidRPr="00D77299">
                              <w:rPr>
                                <w:rFonts w:ascii="Calibri" w:eastAsia="Calibri" w:hAnsi="Calibri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group id="Gruppieren 1568" o:spid="_x0000_s1302" style="position:absolute;left:21358;top:22945;width:3606;height:3600" coordorigin="21358,22945" coordsize="3606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    <v:oval id="Oval 236" o:spid="_x0000_s1303" style="position:absolute;left:21358;top:22945;width:3606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f4MMA&#10;AADdAAAADwAAAGRycy9kb3ducmV2LnhtbERPzWoCMRC+F3yHMIK3mlXotq5GEVHx0INVH2DcjJvo&#10;ZrJsUl3fvikUepuP73dmi87V4k5tsJ4VjIYZCOLSa8uVgtNx8/oBIkRkjbVnUvCkAIt572WGhfYP&#10;/qL7IVYihXAoUIGJsSmkDKUhh2HoG+LEXXzrMCbYVlK3+EjhrpbjLMulQ8upwWBDK0Pl7fDtFFyO&#10;V+rc2e7zbGPOy/376nO9tUoN+t1yCiJSF//Ff+6dTvPf8gn8fpNO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Gf4MMAAADdAAAADwAAAAAAAAAAAAAAAACYAgAAZHJzL2Rv&#10;d25yZXYueG1sUEsFBgAAAAAEAAQA9QAAAIgDAAAAAA==&#10;" strokecolor="#bfbfbf [2412]"/>
                      <v:shape id="Text Box 237" o:spid="_x0000_s1304" type="#_x0000_t202" style="position:absolute;left:21802;top:23193;width:2934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pHMUA&#10;AADdAAAADwAAAGRycy9kb3ducmV2LnhtbESPTWvCQBCG7wX/wzKFXkrdKFhDdBWRFhRsobHex+w0&#10;iWZnQ3ar8d87h0JvM8z78cx82btGXagLtWcDo2ECirjwtubSwPf+/SUFFSKyxcYzGbhRgOVi8DDH&#10;zPorf9Elj6WSEA4ZGqhibDOtQ1GRwzD0LbHcfnznMMraldp2eJVw1+hxkrxqhzVLQ4UtrSsqzvmv&#10;k963Pm0Px936tM2fj6fxJ9cfKRvz9NivZqAi9fFf/OfeWMGfTIV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ykcxQAAAN0AAAAPAAAAAAAAAAAAAAAAAJgCAABkcnMv&#10;ZG93bnJldi54bWxQSwUGAAAAAAQABAD1AAAAigMAAAAA&#10;" stroked="f">
                        <v:fill opacity="0"/>
                        <v:textbox>
                          <w:txbxContent>
                            <w:p w:rsidR="00297489" w:rsidRPr="009A16D8" w:rsidRDefault="00297489" w:rsidP="00D77299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rPr>
                                  <w:color w:val="BFBFBF" w:themeColor="background1" w:themeShade="BF"/>
                                </w:rPr>
                              </w:pPr>
                              <w:r w:rsidRPr="009A16D8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uppieren 1571" o:spid="_x0000_s1305" style="position:absolute;left:75015;top:22945;width:3600;height:3594" coordsize="360680,360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    <v:oval id="Oval 236" o:spid="_x0000_s1306" style="position:absolute;width:360680;height:360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bTMIA&#10;AADdAAAADwAAAGRycy9kb3ducmV2LnhtbERPzYrCMBC+L/gOYQRva6rgD9UoIrp42IOrPsDYjE20&#10;mZQmq/XtN4Kwt/n4fme+bF0l7tQE61nBoJ+BIC68tlwqOB23n1MQISJrrDyTgicFWC46H3PMtX/w&#10;D90PsRQphEOOCkyMdS5lKAw5DH1fEyfu4huHMcGmlLrBRwp3lRxm2Vg6tJwaDNa0NlTcDr9OweV4&#10;pdad7X6cbc15tZ+svzdfVqlet13NQERq47/47d7pNH80GcLr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JtMwgAAAN0AAAAPAAAAAAAAAAAAAAAAAJgCAABkcnMvZG93&#10;bnJldi54bWxQSwUGAAAAAAQABAD1AAAAhwMAAAAA&#10;" strokecolor="#bfbfbf [2412]"/>
                      <v:shape id="Text Box 237" o:spid="_x0000_s1307" type="#_x0000_t202" style="position:absolute;left:44450;top:24765;width:293370;height:328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3a8cA&#10;AADdAAAADwAAAGRycy9kb3ducmV2LnhtbESPQWvCQBCF7wX/wzKCl6KbWqohZiNFLLRgC0a9j9kx&#10;iWZnQ3ar6b93C4XeZnhv3vcmXfamEVfqXG1ZwdMkAkFcWF1zqWC/exvHIJxH1thYJgU/5GCZDR5S&#10;TLS98ZauuS9FCGGXoILK+zaR0hUVGXQT2xIH7WQ7gz6sXSl1h7cQbho5jaKZNFhzIFTY0qqi4pJ/&#10;m8Bd93F7OG5W54/88XiefnH9GbNSo2H/ugDhqff/5r/rdx3qv8yf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Ft2vHAAAA3QAAAA8AAAAAAAAAAAAAAAAAmAIAAGRy&#10;cy9kb3ducmV2LnhtbFBLBQYAAAAABAAEAPUAAACMAwAAAAA=&#10;" stroked="f">
                        <v:fill opacity="0"/>
                        <v:textbox>
                          <w:txbxContent>
                            <w:p w:rsidR="00297489" w:rsidRDefault="00297489" w:rsidP="009A16D8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BFBFBF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AutoShape 223" o:spid="_x0000_s1308" type="#_x0000_t32" style="position:absolute;left:65236;top:37493;width:22415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zC8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2c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/MLxAAAAN0AAAAPAAAAAAAAAAAA&#10;AAAAAKECAABkcnMvZG93bnJldi54bWxQSwUGAAAAAAQABAD5AAAAkgMAAAAA&#10;"/>
                    <v:shape id="AutoShape 223" o:spid="_x0000_s1309" type="#_x0000_t32" style="position:absolute;left:18945;top:37550;width:15120;height: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ALcQAAADdAAAADwAAAGRycy9kb3ducmV2LnhtbERPTWvCQBC9C/0PywheRDexVDR1lVIo&#10;iIdCYw4eh91pEszOprvbGP99t1DobR7vc3aH0XZiIB9axwryZQaCWDvTcq2gOr8tNiBCRDbYOSYF&#10;dwpw2D9MdlgYd+MPGspYixTCoUAFTYx9IWXQDVkMS9cTJ+7TeYsxQV9L4/GWwm0nV1m2lhZbTg0N&#10;9vTakL6W31ZBe6req2H+Fb3enPKLz8P50mmlZtPx5RlEpDH+i//cR5PmP20f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5YAtxAAAAN0AAAAPAAAAAAAAAAAA&#10;AAAAAKECAABkcnMvZG93bnJldi54bWxQSwUGAAAAAAQABAD5AAAAkgMAAAAA&#10;"/>
                    <v:oval id="Oval 231" o:spid="_x0000_s1310" style="position:absolute;left:33931;top:37169;width:609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fi8YA&#10;AADdAAAADwAAAGRycy9kb3ducmV2LnhtbESPQWsCMRCF70L/Q5hCb5qtUGm3RpGCIHhR68Heppvp&#10;bupmsmyiRn+9cyj0NsN7894303n2rTpTH11gA8+jAhRxFazj2sD+czl8BRUTssU2MBm4UoT57GEw&#10;xdKGC2/pvEu1khCOJRpoUupKrWPVkMc4Ch2xaD+h95hk7Wtte7xIuG/1uCgm2qNjaWiwo4+GquPu&#10;5A2Ml37tbtkdfouv73ZjXd7Uq60xT4958Q4qUU7/5r/rlRX8lzfBlW9kB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Ufi8YAAADdAAAADwAAAAAAAAAAAAAAAACYAgAAZHJz&#10;L2Rvd25yZXYueG1sUEsFBgAAAAAEAAQA9QAAAIsDAAAAAA==&#10;" fillcolor="white [3212]"/>
                    <v:oval id="Oval 231" o:spid="_x0000_s1311" style="position:absolute;left:33804;top:24469;width:609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6EMQA&#10;AADdAAAADwAAAGRycy9kb3ducmV2LnhtbERPS2sCMRC+C/0PYQq91WwXlO5qlCIsCF589NDepptx&#10;N+1msmyipv76piB4m4/vOfNltJ040+CNYwUv4wwEce204UbB+6F6fgXhA7LGzjEp+CUPy8XDaI6l&#10;dhfe0XkfGpFC2JeooA2hL6X0dUsW/dj1xIk7usFiSHBopB7wksJtJ/Msm0qLhlNDiz2tWqp/9ier&#10;IK/sxlyj+fjOPr+6rTZx26x3Sj09xrcZiEAx3MU391qn+ZOigP9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5uhDEAAAA3QAAAA8AAAAAAAAAAAAAAAAAmAIAAGRycy9k&#10;b3ducmV2LnhtbFBLBQYAAAAABAAEAPUAAACJAwAAAAA=&#10;" fillcolor="white [3212]"/>
                    <v:oval id="Oval 231" o:spid="_x0000_s1312" style="position:absolute;left:65300;top:24406;width:609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ndsUA&#10;AADdAAAADwAAAGRycy9kb3ducmV2LnhtbESPQWsCMRCF70L/Q5hCb5rUg5StUUpBELyo9aC36Wa6&#10;m3YzWTZRU3+9cyj0NsN7894382UJnbrQkHxkC88TA4q4js5zY+HwsRq/gEoZ2WEXmSz8UoLl4mE0&#10;x8rFK+/oss+NkhBOFVpoc+4rrVPdUsA0iT2xaF9xCJhlHRrtBrxKeOj01JiZDuhZGlrs6b2l+md/&#10;Dhamq7Dxt+KP3+b02W2dL9tmvbP26bG8vYLKVPK/+e967QR/Zo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Od2xQAAAN0AAAAPAAAAAAAAAAAAAAAAAJgCAABkcnMv&#10;ZG93bnJldi54bWxQSwUGAAAAAAQABAD1AAAAigMAAAAA&#10;" fillcolor="white [3212]"/>
                    <v:oval id="Oval 231" o:spid="_x0000_s1313" style="position:absolute;left:65236;top:37169;width:610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C7cIA&#10;AADdAAAADwAAAGRycy9kb3ducmV2LnhtbERPS2sCMRC+F/ofwgi91UQPIlujiCAIvfg61Nt0M+5G&#10;N5Nlk2r01xtB6G0+vudMZsk14kJdsJ41DPoKBHHpjeVKw363/ByDCBHZYOOZNNwowGz6/jbBwvgr&#10;b+iyjZXIIRwK1FDH2BZShrImh6HvW+LMHX3nMGbYVdJ0eM3hrpFDpUbSoeXcUGNLi5rK8/bPaRgu&#10;3be9J/tzUoffZm1sWlerjdYfvTT/AhEpxX/xy70yef5IDeD5TT5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ELtwgAAAN0AAAAPAAAAAAAAAAAAAAAAAJgCAABkcnMvZG93&#10;bnJldi54bWxQSwUGAAAAAAQABAD1AAAAhwMAAAAA&#10;" fillcolor="white [3212]"/>
                    <v:shape id="Gerade Verbindung mit Pfeil 1609" o:spid="_x0000_s1314" type="#_x0000_t32" style="position:absolute;left:35242;top:21717;width:4191;height:26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RwaMMAAADdAAAADwAAAGRycy9kb3ducmV2LnhtbERPTWvCQBC9C/0PyxS86aZFQo2uIRRE&#10;D2JpIp6H7JgEs7MhuzXJv3cLhd7m8T5nm46mFQ/qXWNZwdsyAkFcWt1wpeBS7BcfIJxH1thaJgUT&#10;OUh3L7MtJtoO/E2P3FcihLBLUEHtfZdI6cqaDLql7YgDd7O9QR9gX0nd4xDCTSvfoyiWBhsODTV2&#10;9FlTec9/jIL1ylTjYTqf9qcvzO7FJZb5NVZq/jpmGxCeRv8v/nMfdZgfR2v4/SacIH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EcGjDAAAA3QAAAA8AAAAAAAAAAAAA&#10;AAAAoQIAAGRycy9kb3ducmV2LnhtbFBLBQYAAAAABAAEAPkAAACRAwAAAAA=&#10;" strokecolor="black [3213]">
                      <v:stroke dashstyle="3 1" endarrow="open" endarrowwidth="narrow" endarrowlength="long"/>
                    </v:shape>
                  </v:group>
                  <v:shape id="Gerade Verbindung mit Pfeil 1610" o:spid="_x0000_s1315" type="#_x0000_t32" style="position:absolute;left:31644;top:52472;width:4868;height:34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dPKMQAAADdAAAADwAAAGRycy9kb3ducmV2LnhtbESPQYvCQAyF74L/YYiwt3WqSNmtjiKC&#10;rAdRrLLn0IltsZMpnVmt/35zELwlvJf3vixWvWvUnbpQezYwGSegiAtvay4NXM7bzy9QISJbbDyT&#10;gScFWC2HgwVm1j/4RPc8lkpCOGRooIqxzbQORUUOw9i3xKJdfecwytqV2nb4kHDX6GmSpNphzdJQ&#10;YUubiopb/ucMfM9c2f88D/vt/ojr2/mS6vw3NeZj1K/noCL18W1+Xe+s4KcT4ZdvZAS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J08oxAAAAN0AAAAPAAAAAAAAAAAA&#10;AAAAAKECAABkcnMvZG93bnJldi54bWxQSwUGAAAAAAQABAD5AAAAkgMAAAAA&#10;" strokecolor="black [3213]">
                    <v:stroke dashstyle="3 1" endarrow="open" endarrowwidth="narrow" endarrowlength="long"/>
                  </v:shape>
                  <v:shape id="Gerade Verbindung mit Pfeil 1611" o:spid="_x0000_s1316" type="#_x0000_t32" style="position:absolute;left:31644;top:45021;width:4360;height:3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Ef+cUAAADdAAAADwAAAGRycy9kb3ducmV2LnhtbERPS2vCQBC+C/0PyxS8lLqJBS3RTaiF&#10;QPFifRw8jtkxSZudDdltkv57t1DwNh/fc9bZaBrRU+dqywriWQSCuLC65lLB6Zg/v4JwHlljY5kU&#10;/JKDLH2YrDHRduA99QdfihDCLkEFlfdtIqUrKjLoZrYlDtzVdgZ9gF0pdYdDCDeNnEfRQhqsOTRU&#10;2NJ7RcX34ccouLQvO5sPy7z8Oj1te7PdnD/NRqnp4/i2AuFp9Hfxv/tDh/mLOIa/b8IJM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Ef+cUAAADdAAAADwAAAAAAAAAA&#10;AAAAAAChAgAAZHJzL2Rvd25yZXYueG1sUEsFBgAAAAAEAAQA+QAAAJMDAAAAAA==&#10;" strokecolor="black [3213]">
                    <v:stroke dashstyle="3 1" endarrow="open" endarrowwidth="narrow" endarrowlength="long"/>
                  </v:shape>
                  <v:shape id="Gerade Verbindung mit Pfeil 1612" o:spid="_x0000_s1317" type="#_x0000_t32" style="position:absolute;left:35306;top:18754;width:4206;height:25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OBjsQAAADdAAAADwAAAGRycy9kb3ducmV2LnhtbERPTWvCQBC9C/6HZQQvRTdasBJdRYWA&#10;eGmrHjyO2TGJZmdDdk3Sf98tFLzN433Oct2ZUjRUu8Kygsk4AkGcWl1wpuB8SkZzEM4jaywtk4If&#10;crBe9XtLjLVt+Zuao89ECGEXo4Lc+yqW0qU5GXRjWxEH7mZrgz7AOpO6xjaEm1JOo2gmDRYcGnKs&#10;aJdT+jg+jYJr9f5pk/Yjye7nt0NjDtvLl9kqNRx0mwUIT51/if/dex3mzyZT+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4GOxAAAAN0AAAAPAAAAAAAAAAAA&#10;AAAAAKECAABkcnMvZG93bnJldi54bWxQSwUGAAAAAAQABAD5AAAAkgMAAAAA&#10;" strokecolor="black [3213]">
                    <v:stroke dashstyle="3 1" endarrow="open" endarrowwidth="narrow" endarrowlength="long"/>
                  </v:shape>
                </v:group>
                <w10:anchorlock/>
              </v:group>
            </w:pict>
          </mc:Fallback>
        </mc:AlternateContent>
      </w:r>
    </w:p>
    <w:p w:rsidR="00FC7E4E" w:rsidRDefault="00FC7E4E">
      <w:pPr>
        <w:spacing w:after="200" w:line="276" w:lineRule="auto"/>
        <w:jc w:val="left"/>
        <w:rPr>
          <w:rFonts w:cs="Arial"/>
          <w:sz w:val="22"/>
          <w:szCs w:val="22"/>
        </w:rPr>
        <w:sectPr w:rsidR="00FC7E4E" w:rsidSect="00FC7E4E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  <w:r w:rsidRPr="001979F9">
        <w:rPr>
          <w:noProof/>
        </w:rPr>
        <mc:AlternateContent>
          <mc:Choice Requires="wpc">
            <w:drawing>
              <wp:inline distT="0" distB="0" distL="0" distR="0" wp14:anchorId="604A92F4" wp14:editId="27F483FE">
                <wp:extent cx="9502140" cy="6296026"/>
                <wp:effectExtent l="0" t="0" r="3810" b="9525"/>
                <wp:docPr id="14" name="Zeichenbereich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6350">
                          <a:noFill/>
                        </a:ln>
                      </wpc:whole>
                      <wps:wsp>
                        <wps:cNvPr id="9" name="Textfeld 1"/>
                        <wps:cNvSpPr txBox="1"/>
                        <wps:spPr>
                          <a:xfrm>
                            <a:off x="47626" y="4013513"/>
                            <a:ext cx="1674494" cy="11978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7489" w:rsidRDefault="00297489" w:rsidP="00913323">
                              <w:pPr>
                                <w:pStyle w:val="StandardWeb"/>
                                <w:spacing w:before="0" w:beforeAutospacing="0" w:after="120" w:afterAutospacing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</w:pPr>
                              <w:r w:rsidRPr="0091332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 xml:space="preserve">Abbildung 2 a: </w:t>
                              </w:r>
                            </w:p>
                            <w:p w:rsidR="00297489" w:rsidRPr="00913323" w:rsidRDefault="00297489" w:rsidP="00913323">
                              <w:pPr>
                                <w:pStyle w:val="StandardWeb"/>
                                <w:spacing w:before="0" w:beforeAutospacing="0" w:after="120" w:afterAutospacing="0"/>
                                <w:contextualSpacing/>
                                <w:rPr>
                                  <w:rFonts w:ascii="Arial" w:eastAsia="Times New Roman" w:hAnsi="Arial" w:cs="Arial"/>
                                </w:rPr>
                              </w:pPr>
                              <w:r w:rsidRPr="00913323">
                                <w:rPr>
                                  <w:rFonts w:ascii="Arial" w:eastAsia="Times New Roman" w:hAnsi="Arial" w:cs="Arial"/>
                                </w:rPr>
                                <w:t xml:space="preserve">Mögliche Realisation </w:t>
                              </w:r>
                            </w:p>
                            <w:p w:rsidR="00297489" w:rsidRDefault="00297489" w:rsidP="00913323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</w:pPr>
                              <w:r w:rsidRPr="00913323">
                                <w:rPr>
                                  <w:rFonts w:ascii="Arial" w:eastAsia="Times New Roman" w:hAnsi="Arial" w:cs="Arial"/>
                                </w:rPr>
                                <w:t>des ersten Teilve</w:t>
                              </w:r>
                              <w:r w:rsidRPr="00913323">
                                <w:rPr>
                                  <w:rFonts w:ascii="Arial" w:eastAsia="Times New Roman" w:hAnsi="Arial" w:cs="Arial"/>
                                </w:rPr>
                                <w:t>r</w:t>
                              </w:r>
                              <w:r w:rsidRPr="00913323">
                                <w:rPr>
                                  <w:rFonts w:ascii="Arial" w:eastAsia="Times New Roman" w:hAnsi="Arial" w:cs="Arial"/>
                                </w:rPr>
                                <w:t>suchs, Freileitung mit „Hochspannung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8" name="Gruppieren 8"/>
                        <wpg:cNvGrpSpPr/>
                        <wpg:grpSpPr>
                          <a:xfrm>
                            <a:off x="65700" y="78113"/>
                            <a:ext cx="9240520" cy="3042473"/>
                            <a:chOff x="65700" y="78113"/>
                            <a:chExt cx="9240520" cy="3042473"/>
                          </a:xfrm>
                        </wpg:grpSpPr>
                        <pic:pic xmlns:pic="http://schemas.openxmlformats.org/drawingml/2006/picture">
                          <pic:nvPicPr>
                            <pic:cNvPr id="309" name="Grafik 309" descr="C:\Users\Dietmar Bellardts\Pictures\Freileitung\Auswahl\CIMG8879a.JP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0" y="174026"/>
                              <a:ext cx="4737735" cy="279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0" name="Grafik 310" descr="C:\Users\Dietmar Bellardts\Pictures\Freileitung\Auswahl\CIMG8886a.JP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1700" y="174026"/>
                              <a:ext cx="3144520" cy="2684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1" name="Welle 311"/>
                          <wps:cNvSpPr>
                            <a:spLocks noChangeArrowheads="1"/>
                          </wps:cNvSpPr>
                          <wps:spPr bwMode="auto">
                            <a:xfrm rot="5604784" flipH="1">
                              <a:off x="3978374" y="232665"/>
                              <a:ext cx="3023286" cy="2714181"/>
                            </a:xfrm>
                            <a:prstGeom prst="wave">
                              <a:avLst>
                                <a:gd name="adj1" fmla="val 12500"/>
                                <a:gd name="adj2" fmla="val 388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2" name="AutoShape 223"/>
                          <wps:cNvCnPr/>
                          <wps:spPr bwMode="auto">
                            <a:xfrm flipV="1">
                              <a:off x="4648200" y="1459191"/>
                              <a:ext cx="1676400" cy="199845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tri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  <a:round/>
                              <a:headEnd type="triangle" w="med" len="lg"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AutoShape 223"/>
                          <wps:cNvCnPr/>
                          <wps:spPr bwMode="auto">
                            <a:xfrm>
                              <a:off x="4200525" y="3049866"/>
                              <a:ext cx="2571750" cy="66041"/>
                            </a:xfrm>
                            <a:prstGeom prst="straightConnector1">
                              <a:avLst/>
                            </a:prstGeom>
                            <a:noFill/>
                            <a:ln w="1778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AutoShape 223"/>
                          <wps:cNvCnPr/>
                          <wps:spPr bwMode="auto">
                            <a:xfrm>
                              <a:off x="4276725" y="80899"/>
                              <a:ext cx="2371725" cy="0"/>
                            </a:xfrm>
                            <a:prstGeom prst="straightConnector1">
                              <a:avLst/>
                            </a:prstGeom>
                            <a:noFill/>
                            <a:ln w="1746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Gerade Verbindung mit Pfeil 209"/>
                          <wps:cNvCnPr/>
                          <wps:spPr>
                            <a:xfrm flipH="1">
                              <a:off x="7870608" y="2369820"/>
                              <a:ext cx="404712" cy="743825"/>
                            </a:xfrm>
                            <a:prstGeom prst="straightConnector1">
                              <a:avLst/>
                            </a:prstGeom>
                            <a:ln w="34925">
                              <a:solidFill>
                                <a:schemeClr val="tx1"/>
                              </a:solidFill>
                              <a:headEnd type="arrow" w="med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Parallelogramm 210"/>
                          <wps:cNvSpPr/>
                          <wps:spPr>
                            <a:xfrm rot="3663020">
                              <a:off x="7752576" y="1445643"/>
                              <a:ext cx="1354749" cy="1264797"/>
                            </a:xfrm>
                            <a:prstGeom prst="parallelogram">
                              <a:avLst>
                                <a:gd name="adj" fmla="val 31705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Gerade Verbindung mit Pfeil 326"/>
                          <wps:cNvCnPr/>
                          <wps:spPr>
                            <a:xfrm flipH="1">
                              <a:off x="5080635" y="2415736"/>
                              <a:ext cx="400050" cy="704850"/>
                            </a:xfrm>
                            <a:prstGeom prst="straightConnector1">
                              <a:avLst/>
                            </a:prstGeom>
                            <a:ln w="44450">
                              <a:solidFill>
                                <a:schemeClr val="tx1"/>
                              </a:solidFill>
                              <a:headEnd type="arrow" w="med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0" name="Gruppieren 10"/>
                        <wpg:cNvGrpSpPr/>
                        <wpg:grpSpPr>
                          <a:xfrm>
                            <a:off x="1924049" y="3108960"/>
                            <a:ext cx="4029075" cy="3151066"/>
                            <a:chOff x="1924049" y="3108960"/>
                            <a:chExt cx="4029075" cy="3151066"/>
                          </a:xfrm>
                        </wpg:grpSpPr>
                        <pic:pic xmlns:pic="http://schemas.openxmlformats.org/drawingml/2006/picture">
                          <pic:nvPicPr>
                            <pic:cNvPr id="322" name="Grafik 322" descr="C:\Users\Dietmar Bellardts\Documents\Physik _ Fachberatung\Kernlehrplan SII\Navigator\Elektrik\Freileitungen\Freileitung\CIMG8796.JPG"/>
                            <pic:cNvPicPr/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4049" y="3108960"/>
                              <a:ext cx="4029075" cy="315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Textfeld 12"/>
                          <wps:cNvSpPr txBox="1"/>
                          <wps:spPr>
                            <a:xfrm>
                              <a:off x="2088225" y="3394719"/>
                              <a:ext cx="1523655" cy="75818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7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Default="00297489" w:rsidP="00C91B09">
                                <w:pPr>
                                  <w:jc w:val="left"/>
                                </w:pP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Foto in Blickrichtung der Freileitungen,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br/>
                                  <w:t>(hier nicht abgedeckt d. h. nicht isoliert.)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" name="Gruppieren 16"/>
                        <wpg:cNvGrpSpPr/>
                        <wpg:grpSpPr>
                          <a:xfrm>
                            <a:off x="6038850" y="3128885"/>
                            <a:ext cx="3448050" cy="3128008"/>
                            <a:chOff x="6038850" y="3128885"/>
                            <a:chExt cx="3448050" cy="3128008"/>
                          </a:xfrm>
                        </wpg:grpSpPr>
                        <pic:pic xmlns:pic="http://schemas.openxmlformats.org/drawingml/2006/picture">
                          <pic:nvPicPr>
                            <pic:cNvPr id="323" name="Grafik 323" descr="C:\Users\Dietmar Bellardts\Documents\Physik _ Fachberatung\Kernlehrplan SII\Navigator\Elektrik\Freileitungen\Freileitung\Auswahl\CIMG8686.JP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81925" y="4937760"/>
                              <a:ext cx="1704975" cy="1318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1" name="Grafik 321" descr="C:\Users\Dietmar Bellardts\Documents\Physik _ Fachberatung\Kernlehrplan SII\Navigator\Elektrik\Freileitungen\Freileitung\Auswahl\CIMG8691.JPG"/>
                            <pic:cNvPicPr/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8850" y="4937761"/>
                              <a:ext cx="1743074" cy="1319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7" name="Grafik 32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7399" y="3128885"/>
                              <a:ext cx="3417814" cy="1791692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chemeClr val="tx1"/>
                              </a:solidFill>
                              <a:prstDash val="sysDash"/>
                            </a:ln>
                          </pic:spPr>
                        </pic:pic>
                        <wps:wsp>
                          <wps:cNvPr id="324" name="Textfeld 12"/>
                          <wps:cNvSpPr txBox="1"/>
                          <wps:spPr>
                            <a:xfrm>
                              <a:off x="6245520" y="4774857"/>
                              <a:ext cx="3035640" cy="2772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Default="00297489" w:rsidP="00C91B09">
                                <w:pPr>
                                  <w:pStyle w:val="Standard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2"/>
                                    <w:szCs w:val="22"/>
                                  </w:rPr>
                                  <w:t>Abbildungen einer selbst hergestellten Spule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eichenbereich 14" o:spid="_x0000_s1318" editas="canvas" style="width:748.2pt;height:495.75pt;mso-position-horizontal-relative:char;mso-position-vertical-relative:line" coordsize="95021,62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">
                <v:shape id="_x0000_s1319" type="#_x0000_t75" style="position:absolute;width:95021;height:62960;visibility:visible;mso-wrap-style:square" strokeweight=".5pt">
                  <v:fill o:detectmouseclick="t"/>
                  <v:path o:connecttype="none"/>
                </v:shape>
                <v:shape id="Textfeld 1" o:spid="_x0000_s1320" type="#_x0000_t202" style="position:absolute;left:476;top:40135;width:16745;height:1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297489" w:rsidRDefault="00297489" w:rsidP="00913323">
                        <w:pPr>
                          <w:pStyle w:val="StandardWeb"/>
                          <w:spacing w:before="0" w:beforeAutospacing="0" w:after="120" w:afterAutospacing="0"/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</w:pPr>
                        <w:r w:rsidRPr="00913323"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 xml:space="preserve">Abbildung 2 a: </w:t>
                        </w:r>
                      </w:p>
                      <w:p w:rsidR="00297489" w:rsidRPr="00913323" w:rsidRDefault="00297489" w:rsidP="00913323">
                        <w:pPr>
                          <w:pStyle w:val="StandardWeb"/>
                          <w:spacing w:before="0" w:beforeAutospacing="0" w:after="120" w:afterAutospacing="0"/>
                          <w:contextualSpacing/>
                          <w:rPr>
                            <w:rFonts w:ascii="Arial" w:eastAsia="Times New Roman" w:hAnsi="Arial" w:cs="Arial"/>
                          </w:rPr>
                        </w:pPr>
                        <w:r w:rsidRPr="00913323">
                          <w:rPr>
                            <w:rFonts w:ascii="Arial" w:eastAsia="Times New Roman" w:hAnsi="Arial" w:cs="Arial"/>
                          </w:rPr>
                          <w:t xml:space="preserve">Mögliche Realisation </w:t>
                        </w:r>
                      </w:p>
                      <w:p w:rsidR="00297489" w:rsidRDefault="00297489" w:rsidP="00913323">
                        <w:pPr>
                          <w:pStyle w:val="StandardWeb"/>
                          <w:spacing w:before="0" w:beforeAutospacing="0" w:after="0" w:afterAutospacing="0" w:line="276" w:lineRule="auto"/>
                        </w:pPr>
                        <w:r w:rsidRPr="00913323">
                          <w:rPr>
                            <w:rFonts w:ascii="Arial" w:eastAsia="Times New Roman" w:hAnsi="Arial" w:cs="Arial"/>
                          </w:rPr>
                          <w:t>des ersten Teilve</w:t>
                        </w:r>
                        <w:r w:rsidRPr="00913323">
                          <w:rPr>
                            <w:rFonts w:ascii="Arial" w:eastAsia="Times New Roman" w:hAnsi="Arial" w:cs="Arial"/>
                          </w:rPr>
                          <w:t>r</w:t>
                        </w:r>
                        <w:r w:rsidRPr="00913323">
                          <w:rPr>
                            <w:rFonts w:ascii="Arial" w:eastAsia="Times New Roman" w:hAnsi="Arial" w:cs="Arial"/>
                          </w:rPr>
                          <w:t>suchs, Freileitung mit „Hochspannung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>“</w:t>
                        </w:r>
                      </w:p>
                    </w:txbxContent>
                  </v:textbox>
                </v:shape>
                <v:group id="Gruppieren 8" o:spid="_x0000_s1321" style="position:absolute;left:657;top:781;width:92405;height:30424" coordorigin="657,781" coordsize="92405,30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Grafik 309" o:spid="_x0000_s1322" type="#_x0000_t75" style="position:absolute;left:657;top:1740;width:47377;height:27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wl3GAAAA3AAAAA8AAABkcnMvZG93bnJldi54bWxEj0FrwkAUhO9C/8PyCr2ZjRZEo5sgSqHU&#10;S7Xtobdn9pmkzb6N2a2J/fWuIHgcZuYbZpH1phYnal1lWcEoikEQ51ZXXCj4/HgZTkE4j6yxtkwK&#10;zuQgSx8GC0y07XhLp50vRICwS1BB6X2TSOnykgy6yDbEwTvY1qAPsi2kbrELcFPLcRxPpMGKw0KJ&#10;Da1Kyn93f0bBfiP/32ndffm1s/X3z3Gynx3flHp67JdzEJ56fw/f2q9awXM8g+uZcARk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DCXcYAAADcAAAADwAAAAAAAAAAAAAA&#10;AACfAgAAZHJzL2Rvd25yZXYueG1sUEsFBgAAAAAEAAQA9wAAAJIDAAAAAA==&#10;">
                    <v:imagedata r:id="rId39" o:title="CIMG8879a"/>
                  </v:shape>
                  <v:shape id="Grafik 310" o:spid="_x0000_s1323" type="#_x0000_t75" style="position:absolute;left:61617;top:1740;width:31445;height:26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iQRfDAAAA3AAAAA8AAABkcnMvZG93bnJldi54bWxET8tqwkAU3Qv+w3AL7nQSLVKiowTBUnBR&#10;tKHS3SVzTVIzd0JmzOPvnUWhy8N5b/eDqUVHrassK4gXEQji3OqKCwXZ13H+BsJ5ZI21ZVIwkoP9&#10;bjrZYqJtz2fqLr4QIYRdggpK75tESpeXZNAtbEMcuJttDfoA20LqFvsQbmq5jKK1NFhxaCixoUNJ&#10;+f3yMAr8z2c1Pq7v61Ma0+r3au+v33mm1OxlSDcgPA3+X/zn/tAKVnGYH86EI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JBF8MAAADcAAAADwAAAAAAAAAAAAAAAACf&#10;AgAAZHJzL2Rvd25yZXYueG1sUEsFBgAAAAAEAAQA9wAAAI8DAAAAAA==&#10;">
                    <v:imagedata r:id="rId40" o:title="CIMG8886a"/>
                  </v:shape>
                  <v:shape id="Welle 311" o:spid="_x0000_s1324" type="#_x0000_t64" style="position:absolute;left:39784;top:2326;width:30232;height:27142;rotation:-6121919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l1sQA&#10;AADcAAAADwAAAGRycy9kb3ducmV2LnhtbESPT2vCQBTE7wW/w/IEb3WTCkWiq0jA0pPWPwe9PbLP&#10;bDD7Ns2uJvn23UKhx2FmfsMs172txZNaXzlWkE4TEMSF0xWXCs6n7eschA/IGmvHpGAgD+vV6GWJ&#10;mXYdH+h5DKWIEPYZKjAhNJmUvjBk0U9dQxy9m2sthijbUuoWuwi3tXxLkndpseK4YLCh3FBxPz6s&#10;go98bnY7zL+vXwN1+/Iy6IOvlJqM+80CRKA+/If/2p9awSx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JdbEAAAA3AAAAA8AAAAAAAAAAAAAAAAAmAIAAGRycy9k&#10;b3ducmV2LnhtbFBLBQYAAAAABAAEAPUAAACJAwAAAAA=&#10;" adj="2700,10884" fillcolor="white [3212]" strokecolor="#548dd4 [1951]" strokeweight="2pt"/>
                  <v:shape id="AutoShape 223" o:spid="_x0000_s1325" type="#_x0000_t32" style="position:absolute;left:46482;top:14591;width:16764;height:19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k6K8QAAADcAAAADwAAAGRycy9kb3ducmV2LnhtbESPQWsCMRSE74L/IbyCN82qILI1ihQV&#10;i3pwW+j1kbxulm5elk3Urb/eFAoeh5n5hlmsOleLK7Wh8qxgPMpAEGtvKi4VfH5sh3MQISIbrD2T&#10;gl8KsFr2ewvMjb/xma5FLEWCcMhRgY2xyaUM2pLDMPINcfK+feswJtmW0rR4S3BXy0mWzaTDitOC&#10;xYbeLOmf4uIU3Dc8PR10eV/vZvZdH45+9xW8UoOXbv0KIlIXn+H/9t4omI4n8HcmHQ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TorxAAAANwAAAAPAAAAAAAAAAAA&#10;AAAAAKECAABkcnMvZG93bnJldi54bWxQSwUGAAAAAAQABAD5AAAAkgMAAAAA&#10;" strokecolor="gray [1629]" strokeweight="4.5pt">
                    <v:stroke dashstyle="3 1" startarrow="block" startarrowlength="long" endarrow="block" endarrowlength="long" linestyle="thickBetweenThin"/>
                  </v:shape>
                  <v:shape id="AutoShape 223" o:spid="_x0000_s1326" type="#_x0000_t32" style="position:absolute;left:42005;top:30498;width:25717;height: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p+88UAAADcAAAADwAAAGRycy9kb3ducmV2LnhtbESPQWvCQBCF74L/YRmht2ajQZHoKiKI&#10;Umpp1YPHITsm0exs2N1q+u+7hYLHx5v3vXnzZWcacSfna8sKhkkKgriwuuZSwem4eZ2C8AFZY2OZ&#10;FPyQh+Wi35tjru2Dv+h+CKWIEPY5KqhCaHMpfVGRQZ/Yljh6F+sMhihdKbXDR4SbRo7SdCIN1hwb&#10;KmxpXVFxO3yb+MbH+JRN3s77d7yanTtutt3nPlPqZdCtZiACdeF5/J/eaQXZcAx/YyIB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p+88UAAADcAAAADwAAAAAAAAAA&#10;AAAAAAChAgAAZHJzL2Rvd25yZXYueG1sUEsFBgAAAAAEAAQA+QAAAJMDAAAAAA==&#10;" strokecolor="white [3212]" strokeweight="14pt"/>
                  <v:shape id="AutoShape 223" o:spid="_x0000_s1327" type="#_x0000_t32" style="position:absolute;left:42767;top:808;width:237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YqFMUAAADcAAAADwAAAGRycy9kb3ducmV2LnhtbESPQWsCMRSE74L/IbyCF6lZK2jZGmUR&#10;hB4stiq0x8fmdRO6eVmSqNt/b4RCj8PMfMMs171rxYVCtJ4VTCcFCOLaa8uNgtNx+/gMIiZkja1n&#10;UvBLEdar4WCJpfZX/qDLITUiQziWqMCk1JVSxtqQwzjxHXH2vn1wmLIMjdQBrxnuWvlUFHPp0HJe&#10;MNjRxlD9czg7BTadQ2Xjtlm8VZ+74ms/7sz7WKnRQ1+9gEjUp//wX/tVK5hNF3A/k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YqFMUAAADcAAAADwAAAAAAAAAA&#10;AAAAAAChAgAAZHJzL2Rvd25yZXYueG1sUEsFBgAAAAAEAAQA+QAAAJMDAAAAAA==&#10;" strokecolor="white [3212]" strokeweight="13.75pt"/>
                  <v:shape id="Gerade Verbindung mit Pfeil 209" o:spid="_x0000_s1328" type="#_x0000_t32" style="position:absolute;left:78706;top:23698;width:4047;height:74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WUxcMAAADcAAAADwAAAGRycy9kb3ducmV2LnhtbESPQYvCMBSE78L+h/AW9qbpisq2GkUU&#10;WfVmXe/P5tmWbV5KE2v990YQPA4z8w0zW3SmEi01rrSs4HsQgSDOrC45V/B33PR/QDiPrLGyTAru&#10;5GAx/+jNMNH2xgdqU5+LAGGXoILC+zqR0mUFGXQDWxMH72Ibgz7IJpe6wVuAm0oOo2giDZYcFgqs&#10;aVVQ9p9ejYL2dz3eT/R6FZfVWZ528aiWx61SX5/dcgrCU+ff4Vd7qxUMoxieZ8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VlMXDAAAA3AAAAA8AAAAAAAAAAAAA&#10;AAAAoQIAAGRycy9kb3ducmV2LnhtbFBLBQYAAAAABAAEAPkAAACRAwAAAAA=&#10;" strokecolor="black [3213]" strokeweight="2.75pt">
                    <v:stroke startarrow="open" startarrowlength="long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m 210" o:spid="_x0000_s1329" type="#_x0000_t7" style="position:absolute;left:77525;top:14456;width:13548;height:12648;rotation:40009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Dtr8A&#10;AADcAAAADwAAAGRycy9kb3ducmV2LnhtbERPTYvCMBC9L/gfwgje1tQeRLpGEUFUkJXt6n1oxqbY&#10;TEITa/335rCwx8f7Xq4H24qeutA4VjCbZiCIK6cbrhVcfnefCxAhImtsHZOCFwVYr0YfSyy0e/IP&#10;9WWsRQrhUKACE6MvpAyVIYth6jxx4m6usxgT7GqpO3ymcNvKPMvm0mLDqcGgp62h6l4+rIK+bq/X&#10;00B+ey5NvtHx+H3Ze6Um42HzBSLSEP/Ff+6DVpDP0vx0Jh0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AgO2vwAAANwAAAAPAAAAAAAAAAAAAAAAAJgCAABkcnMvZG93bnJl&#10;di54bWxQSwUGAAAAAAQABAD1AAAAhAMAAAAA&#10;" adj="6394" filled="f" strokecolor="black [3213]" strokeweight="1pt">
                    <v:stroke dashstyle="3 1"/>
                  </v:shape>
                  <v:shape id="Gerade Verbindung mit Pfeil 326" o:spid="_x0000_s1330" type="#_x0000_t32" style="position:absolute;left:50806;top:24157;width:4000;height:7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0uMYAAADcAAAADwAAAGRycy9kb3ducmV2LnhtbESPQWsCMRSE74X+h/AKXkrNVkHKahRb&#10;ET3owbXQ62PzTNZuXtZNXLf/vhEKPQ4z8w0zW/SuFh21ofKs4HWYgSAuva7YKPg8rl/eQISIrLH2&#10;TAp+KMBi/vgww1z7Gx+oK6IRCcIhRwU2xiaXMpSWHIahb4iTd/Ktw5hka6Ru8ZbgrpajLJtIhxWn&#10;BYsNfVgqv4urU7A77y7r03JsjfnaP1dFOL53m5VSg6d+OQURqY//4b/2VisYjyZwP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s9LjGAAAA3AAAAA8AAAAAAAAA&#10;AAAAAAAAoQIAAGRycy9kb3ducmV2LnhtbFBLBQYAAAAABAAEAPkAAACUAwAAAAA=&#10;" strokecolor="black [3213]" strokeweight="3.5pt">
                    <v:stroke startarrow="open" startarrowlength="long"/>
                  </v:shape>
                </v:group>
                <v:group id="Gruppieren 10" o:spid="_x0000_s1331" style="position:absolute;left:19240;top:31089;width:40291;height:31511" coordorigin="19240,31089" coordsize="40290,31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Grafik 322" o:spid="_x0000_s1332" type="#_x0000_t75" style="position:absolute;left:19240;top:31089;width:40291;height:31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+/4jDAAAA3AAAAA8AAABkcnMvZG93bnJldi54bWxEj0FrwkAUhO+C/2F5Qm9mkwilTV1FbAUv&#10;RRrb+yP7zAazb0N2jfHfdwXB4zDzzTDL9WhbMVDvG8cKsiQFQVw53XCt4Pe4m7+B8AFZY+uYFNzI&#10;w3o1nSyx0O7KPzSUoRaxhH2BCkwIXSGlrwxZ9InriKN3cr3FEGVfS93jNZbbVuZp+iotNhwXDHa0&#10;NVSdy4tVsNhli/1Xpv3n+8FfhuG7vZnyT6mX2bj5ABFoDM/wg97ryOU53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7/iMMAAADcAAAADwAAAAAAAAAAAAAAAACf&#10;AgAAZHJzL2Rvd25yZXYueG1sUEsFBgAAAAAEAAQA9wAAAI8DAAAAAA==&#10;">
                    <v:imagedata r:id="rId41" o:title="CIMG8796"/>
                  </v:shape>
                  <v:shape id="Textfeld 12" o:spid="_x0000_s1333" type="#_x0000_t202" style="position:absolute;left:20882;top:33947;width:15236;height:7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4fcMA&#10;AADbAAAADwAAAGRycy9kb3ducmV2LnhtbERP22rCQBB9L/gPywi+1Y1RiqSuIl6gKLXWCH0dstMk&#10;mp0N2W2Mf+8WCn2bw7nObNGZSrTUuNKygtEwAkGcWV1yruCcbp+nIJxH1lhZJgV3crCY955mmGh7&#10;409qTz4XIYRdggoK7+tESpcVZNANbU0cuG/bGPQBNrnUDd5CuKlkHEUv0mDJoaHAmlYFZdfTj1Fg&#10;0vPyKx5PNuvL/vA+2qUf+8OxVWrQ75avIDx1/l/8537TYX4Mv7+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k4fcMAAADbAAAADwAAAAAAAAAAAAAAAACYAgAAZHJzL2Rv&#10;d25yZXYueG1sUEsFBgAAAAAEAAQA9QAAAIgDAAAAAA==&#10;" fillcolor="white [3201]" stroked="f" strokeweight=".5pt">
                    <v:fill opacity="46003f"/>
                    <v:textbox>
                      <w:txbxContent>
                        <w:p w:rsidR="00297489" w:rsidRDefault="00297489" w:rsidP="00C91B09">
                          <w:pPr>
                            <w:jc w:val="left"/>
                          </w:pP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Foto in Blickrichtung der Freileitungen,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br/>
                            <w:t>(hier nicht abgedeckt d. h. nicht isoliert.)</w:t>
                          </w:r>
                        </w:p>
                      </w:txbxContent>
                    </v:textbox>
                  </v:shape>
                </v:group>
                <v:group id="Gruppieren 16" o:spid="_x0000_s1334" style="position:absolute;left:60388;top:31288;width:34481;height:31280" coordorigin="60388,31288" coordsize="34480,31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Grafik 323" o:spid="_x0000_s1335" type="#_x0000_t75" style="position:absolute;left:77819;top:49377;width:17050;height:13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IuvFAAAA3AAAAA8AAABkcnMvZG93bnJldi54bWxEj09rwkAUxO+FfoflFbxI3RilSOoqRRA8&#10;Cf6jPb5mXzeh2bdpdk2in94VhB6HmfkNM1/2thItNb50rGA8SkAQ506XbBQcD+vXGQgfkDVWjknB&#10;hTwsF89Pc8y063hH7T4YESHsM1RQhFBnUvq8IIt+5Gri6P24xmKIsjFSN9hFuK1kmiRv0mLJcaHA&#10;mlYF5b/7s1UwxdPG/Jnv2WXbyit1X/IzHbZKDV76j3cQgfrwH360N1rBJJ3A/Uw8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SLrxQAAANwAAAAPAAAAAAAAAAAAAAAA&#10;AJ8CAABkcnMvZG93bnJldi54bWxQSwUGAAAAAAQABAD3AAAAkQMAAAAA&#10;">
                    <v:imagedata r:id="rId42" o:title="CIMG8686"/>
                  </v:shape>
                  <v:shape id="Grafik 321" o:spid="_x0000_s1336" type="#_x0000_t75" style="position:absolute;left:60388;top:49377;width:17431;height:1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S4THAAAA3AAAAA8AAABkcnMvZG93bnJldi54bWxEj09rwkAUxO8Fv8PyhN7qxoQWm7oGEYpC&#10;qRD/HHp7ZF+TaPZtyK4mfnu3UPA4zMxvmHk2mEZcqXO1ZQXTSQSCuLC65lLBYf/5MgPhPLLGxjIp&#10;uJGDbDF6mmOqbc85XXe+FAHCLkUFlfdtKqUrKjLoJrYlDt6v7Qz6ILtS6g77ADeNjKPoTRqsOSxU&#10;2NKqouK8uxgFebH/3pZxsv35WkfytX4/ntbxUann8bD8AOFp8I/wf3ujFSTxFP7OhCM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sS4THAAAA3AAAAA8AAAAAAAAAAAAA&#10;AAAAnwIAAGRycy9kb3ducmV2LnhtbFBLBQYAAAAABAAEAPcAAACTAwAAAAA=&#10;">
                    <v:imagedata r:id="rId43" o:title="CIMG8691"/>
                  </v:shape>
                  <v:shape id="Grafik 327" o:spid="_x0000_s1337" type="#_x0000_t75" style="position:absolute;left:60473;top:31288;width:34179;height:179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NCzDAAAA3AAAAA8AAABkcnMvZG93bnJldi54bWxEj92KwjAUhO8XfIdwBO/W1BZ/qEaRhUUv&#10;FPx7gENzbIvNSWlirW9vBMHLYWa+YRarzlSipcaVlhWMhhEI4szqknMFl/P/7wyE88gaK8uk4EkO&#10;VsvezwJTbR98pPbkcxEg7FJUUHhfp1K6rCCDbmhr4uBdbWPQB9nkUjf4CHBTyTiKJtJgyWGhwJr+&#10;Cspup7tRkG0O8XG/H7ebZHJLEj3acXR3Sg363XoOwlPnv+FPe6sVJPEU3m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M0LMMAAADcAAAADwAAAAAAAAAAAAAAAACf&#10;AgAAZHJzL2Rvd25yZXYueG1sUEsFBgAAAAAEAAQA9wAAAI8DAAAAAA==&#10;" stroked="t" strokecolor="black [3213]" strokeweight="1.25pt">
                    <v:stroke dashstyle="3 1"/>
                    <v:imagedata r:id="rId44" o:title=""/>
                    <v:path arrowok="t"/>
                  </v:shape>
                  <v:shape id="Textfeld 12" o:spid="_x0000_s1338" type="#_x0000_t202" style="position:absolute;left:62455;top:47748;width:30356;height:2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LfMcA&#10;AADcAAAADwAAAGRycy9kb3ducmV2LnhtbESPQUvDQBSE74L/YXlCL2I3Nm2V2G0RqW3prYlaentk&#10;n0kw+zZk1yT9992C4HGYmW+YxWowteiodZVlBY/jCARxbnXFhYKP7P3hGYTzyBpry6TgTA5Wy9ub&#10;BSba9nygLvWFCBB2CSoovW8SKV1ekkE3tg1x8L5ta9AH2RZSt9gHuKnlJIrm0mDFYaHEht5Kyn/S&#10;X6PgdF8c927YfPbxLG7W2y57+tKZUqO74fUFhKfB/4f/2jutIJ5M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6C3zHAAAA3AAAAA8AAAAAAAAAAAAAAAAAmAIAAGRy&#10;cy9kb3ducmV2LnhtbFBLBQYAAAAABAAEAPUAAACMAwAAAAA=&#10;" fillcolor="white [3201]" stroked="f" strokeweight=".5pt">
                    <v:textbox>
                      <w:txbxContent>
                        <w:p w:rsidR="00297489" w:rsidRDefault="00297489" w:rsidP="00C91B09">
                          <w:pPr>
                            <w:pStyle w:val="Standard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Arial" w:eastAsia="Times New Roman" w:hAnsi="Arial" w:cs="Arial"/>
                              <w:sz w:val="22"/>
                              <w:szCs w:val="22"/>
                            </w:rPr>
                            <w:t>Abbildungen einer selbst hergestellten Spule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C7E4E" w:rsidRDefault="00EC3CD0">
      <w:pPr>
        <w:spacing w:after="200" w:line="276" w:lineRule="auto"/>
        <w:jc w:val="left"/>
        <w:rPr>
          <w:rFonts w:cs="Arial"/>
          <w:sz w:val="22"/>
          <w:szCs w:val="22"/>
        </w:rPr>
        <w:sectPr w:rsidR="00FC7E4E" w:rsidSect="00FC7E4E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  <w:r w:rsidRPr="001979F9">
        <w:rPr>
          <w:noProof/>
        </w:rPr>
        <mc:AlternateContent>
          <mc:Choice Requires="wpc">
            <w:drawing>
              <wp:inline distT="0" distB="0" distL="0" distR="0" wp14:anchorId="562EF250" wp14:editId="6212C34C">
                <wp:extent cx="9644743" cy="6291943"/>
                <wp:effectExtent l="0" t="0" r="0" b="0"/>
                <wp:docPr id="201" name="Zeichenbereich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6350">
                          <a:noFill/>
                        </a:ln>
                      </wpc:whole>
                      <wpg:wgp>
                        <wpg:cNvPr id="197" name="Gruppieren 197"/>
                        <wpg:cNvGrpSpPr/>
                        <wpg:grpSpPr>
                          <a:xfrm>
                            <a:off x="195943" y="69273"/>
                            <a:ext cx="9315941" cy="6172200"/>
                            <a:chOff x="195943" y="69273"/>
                            <a:chExt cx="9315941" cy="6172200"/>
                          </a:xfrm>
                        </wpg:grpSpPr>
                        <wps:wsp>
                          <wps:cNvPr id="428" name="Textfeld 1"/>
                          <wps:cNvSpPr txBox="1"/>
                          <wps:spPr>
                            <a:xfrm>
                              <a:off x="274333" y="3777873"/>
                              <a:ext cx="1673860" cy="145452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Default="00297489" w:rsidP="006159D3">
                                <w:pPr>
                                  <w:pStyle w:val="Standard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</w:rPr>
                                  <w:t xml:space="preserve">Abbildung 2 b: </w:t>
                                </w:r>
                              </w:p>
                              <w:p w:rsidR="00297489" w:rsidRDefault="00297489" w:rsidP="00D13C58">
                                <w:pPr>
                                  <w:pStyle w:val="StandardWeb"/>
                                  <w:spacing w:before="0" w:beforeAutospacing="0" w:after="120" w:afterAutospacing="0" w:line="276" w:lineRule="auto"/>
                                </w:pPr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>Mögliche Realisation des zweiten Teilve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 xml:space="preserve">suchs, Freileitung mit „Niederspannung“ und </w:t>
                                </w:r>
                                <w:proofErr w:type="spellStart"/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>Cr-Ni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 xml:space="preserve"> - Draht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Textfeld 1"/>
                          <wps:cNvSpPr txBox="1"/>
                          <wps:spPr>
                            <a:xfrm>
                              <a:off x="3426556" y="4844751"/>
                              <a:ext cx="1673225" cy="13967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7489" w:rsidRDefault="00297489" w:rsidP="007F2774">
                                <w:pPr>
                                  <w:pStyle w:val="StandardWeb"/>
                                  <w:spacing w:before="0" w:beforeAutospacing="0" w:after="120" w:afterAutospacing="0"/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</w:rPr>
                                  <w:t xml:space="preserve">Abbildung 2 c: </w:t>
                                </w:r>
                              </w:p>
                              <w:p w:rsidR="00297489" w:rsidRDefault="00297489" w:rsidP="007F2774">
                                <w:pPr>
                                  <w:pStyle w:val="StandardWeb"/>
                                  <w:spacing w:before="0" w:beforeAutospacing="0" w:after="120" w:afterAutospacing="0" w:line="276" w:lineRule="auto"/>
                                </w:pPr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>Mögliche Realisation des dritten Teilve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</w:rPr>
                                  <w:t>suchs, Freileitung mit „Niederspannung“ und Kupferleitungen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Gruppieren 17"/>
                          <wpg:cNvGrpSpPr/>
                          <wpg:grpSpPr>
                            <a:xfrm>
                              <a:off x="195943" y="69273"/>
                              <a:ext cx="9315941" cy="3565467"/>
                              <a:chOff x="195943" y="69273"/>
                              <a:chExt cx="9315941" cy="3565467"/>
                            </a:xfrm>
                          </wpg:grpSpPr>
                          <wpg:grpSp>
                            <wpg:cNvPr id="29" name="Gruppieren 29"/>
                            <wpg:cNvGrpSpPr/>
                            <wpg:grpSpPr>
                              <a:xfrm>
                                <a:off x="195943" y="69273"/>
                                <a:ext cx="9315941" cy="3565467"/>
                                <a:chOff x="195943" y="69273"/>
                                <a:chExt cx="9315941" cy="3565467"/>
                              </a:xfrm>
                            </wpg:grpSpPr>
                            <wpg:grpSp>
                              <wpg:cNvPr id="27" name="Gruppieren 27"/>
                              <wpg:cNvGrpSpPr/>
                              <wpg:grpSpPr>
                                <a:xfrm>
                                  <a:off x="6124304" y="224018"/>
                                  <a:ext cx="3387580" cy="3311662"/>
                                  <a:chOff x="6124304" y="224018"/>
                                  <a:chExt cx="3387580" cy="3311662"/>
                                </a:xfrm>
                              </wpg:grpSpPr>
                              <wps:wsp>
                                <wps:cNvPr id="20" name="Freihandform 20"/>
                                <wps:cNvSpPr/>
                                <wps:spPr>
                                  <a:xfrm>
                                    <a:off x="7227125" y="1073727"/>
                                    <a:ext cx="69737" cy="1245981"/>
                                  </a:xfrm>
                                  <a:custGeom>
                                    <a:avLst/>
                                    <a:gdLst>
                                      <a:gd name="connsiteX0" fmla="*/ 48491 w 69737"/>
                                      <a:gd name="connsiteY0" fmla="*/ 0 h 1245981"/>
                                      <a:gd name="connsiteX1" fmla="*/ 62346 w 69737"/>
                                      <a:gd name="connsiteY1" fmla="*/ 180109 h 1245981"/>
                                      <a:gd name="connsiteX2" fmla="*/ 55419 w 69737"/>
                                      <a:gd name="connsiteY2" fmla="*/ 318655 h 1245981"/>
                                      <a:gd name="connsiteX3" fmla="*/ 62346 w 69737"/>
                                      <a:gd name="connsiteY3" fmla="*/ 457200 h 1245981"/>
                                      <a:gd name="connsiteX4" fmla="*/ 69273 w 69737"/>
                                      <a:gd name="connsiteY4" fmla="*/ 602673 h 1245981"/>
                                      <a:gd name="connsiteX5" fmla="*/ 48491 w 69737"/>
                                      <a:gd name="connsiteY5" fmla="*/ 706582 h 1245981"/>
                                      <a:gd name="connsiteX6" fmla="*/ 55419 w 69737"/>
                                      <a:gd name="connsiteY6" fmla="*/ 824346 h 1245981"/>
                                      <a:gd name="connsiteX7" fmla="*/ 34637 w 69737"/>
                                      <a:gd name="connsiteY7" fmla="*/ 942109 h 1245981"/>
                                      <a:gd name="connsiteX8" fmla="*/ 27709 w 69737"/>
                                      <a:gd name="connsiteY8" fmla="*/ 1004455 h 1245981"/>
                                      <a:gd name="connsiteX9" fmla="*/ 27709 w 69737"/>
                                      <a:gd name="connsiteY9" fmla="*/ 1073728 h 1245981"/>
                                      <a:gd name="connsiteX10" fmla="*/ 6928 w 69737"/>
                                      <a:gd name="connsiteY10" fmla="*/ 1177637 h 1245981"/>
                                      <a:gd name="connsiteX11" fmla="*/ 0 w 69737"/>
                                      <a:gd name="connsiteY11" fmla="*/ 1239982 h 1245981"/>
                                      <a:gd name="connsiteX12" fmla="*/ 6928 w 69737"/>
                                      <a:gd name="connsiteY12" fmla="*/ 1239982 h 12459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69737" h="1245981">
                                        <a:moveTo>
                                          <a:pt x="48491" y="0"/>
                                        </a:moveTo>
                                        <a:cubicBezTo>
                                          <a:pt x="54841" y="63500"/>
                                          <a:pt x="61191" y="127000"/>
                                          <a:pt x="62346" y="180109"/>
                                        </a:cubicBezTo>
                                        <a:cubicBezTo>
                                          <a:pt x="63501" y="233218"/>
                                          <a:pt x="55419" y="272473"/>
                                          <a:pt x="55419" y="318655"/>
                                        </a:cubicBezTo>
                                        <a:cubicBezTo>
                                          <a:pt x="55419" y="364837"/>
                                          <a:pt x="60037" y="409864"/>
                                          <a:pt x="62346" y="457200"/>
                                        </a:cubicBezTo>
                                        <a:cubicBezTo>
                                          <a:pt x="64655" y="504536"/>
                                          <a:pt x="71582" y="561109"/>
                                          <a:pt x="69273" y="602673"/>
                                        </a:cubicBezTo>
                                        <a:cubicBezTo>
                                          <a:pt x="66964" y="644237"/>
                                          <a:pt x="50800" y="669637"/>
                                          <a:pt x="48491" y="706582"/>
                                        </a:cubicBezTo>
                                        <a:cubicBezTo>
                                          <a:pt x="46182" y="743527"/>
                                          <a:pt x="57728" y="785091"/>
                                          <a:pt x="55419" y="824346"/>
                                        </a:cubicBezTo>
                                        <a:cubicBezTo>
                                          <a:pt x="53110" y="863601"/>
                                          <a:pt x="39255" y="912091"/>
                                          <a:pt x="34637" y="942109"/>
                                        </a:cubicBezTo>
                                        <a:cubicBezTo>
                                          <a:pt x="30019" y="972127"/>
                                          <a:pt x="28864" y="982519"/>
                                          <a:pt x="27709" y="1004455"/>
                                        </a:cubicBezTo>
                                        <a:cubicBezTo>
                                          <a:pt x="26554" y="1026391"/>
                                          <a:pt x="31172" y="1044864"/>
                                          <a:pt x="27709" y="1073728"/>
                                        </a:cubicBezTo>
                                        <a:cubicBezTo>
                                          <a:pt x="24245" y="1102592"/>
                                          <a:pt x="11546" y="1149928"/>
                                          <a:pt x="6928" y="1177637"/>
                                        </a:cubicBezTo>
                                        <a:cubicBezTo>
                                          <a:pt x="2310" y="1205346"/>
                                          <a:pt x="0" y="1229591"/>
                                          <a:pt x="0" y="1239982"/>
                                        </a:cubicBezTo>
                                        <a:cubicBezTo>
                                          <a:pt x="0" y="1250373"/>
                                          <a:pt x="3464" y="1245177"/>
                                          <a:pt x="6928" y="123998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Rechteck 3"/>
                                <wps:cNvSpPr/>
                                <wps:spPr>
                                  <a:xfrm>
                                    <a:off x="7650843" y="1768293"/>
                                    <a:ext cx="800100" cy="75573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1" name="Rechteck 431"/>
                                <wps:cNvSpPr/>
                                <wps:spPr>
                                  <a:xfrm>
                                    <a:off x="6471943" y="500577"/>
                                    <a:ext cx="800100" cy="7556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Rechtwinkliges Dreieck 6"/>
                                <wps:cNvSpPr/>
                                <wps:spPr>
                                  <a:xfrm rot="10800000">
                                    <a:off x="8247743" y="2485481"/>
                                    <a:ext cx="450850" cy="6417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Grafik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5"/>
                                  <a:srcRect t="-2" r="9301" b="11"/>
                                  <a:stretch/>
                                </pic:blipFill>
                                <pic:spPr>
                                  <a:xfrm>
                                    <a:off x="6124304" y="224018"/>
                                    <a:ext cx="3387580" cy="33116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" name="Rechteck 21"/>
                                <wps:cNvSpPr/>
                                <wps:spPr>
                                  <a:xfrm>
                                    <a:off x="7195045" y="1129071"/>
                                    <a:ext cx="80571" cy="9073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Freihandform 447"/>
                                <wps:cNvSpPr/>
                                <wps:spPr>
                                  <a:xfrm>
                                    <a:off x="7192380" y="942000"/>
                                    <a:ext cx="69215" cy="1245870"/>
                                  </a:xfrm>
                                  <a:custGeom>
                                    <a:avLst/>
                                    <a:gdLst>
                                      <a:gd name="connsiteX0" fmla="*/ 48491 w 69737"/>
                                      <a:gd name="connsiteY0" fmla="*/ 0 h 1245981"/>
                                      <a:gd name="connsiteX1" fmla="*/ 62346 w 69737"/>
                                      <a:gd name="connsiteY1" fmla="*/ 180109 h 1245981"/>
                                      <a:gd name="connsiteX2" fmla="*/ 55419 w 69737"/>
                                      <a:gd name="connsiteY2" fmla="*/ 318655 h 1245981"/>
                                      <a:gd name="connsiteX3" fmla="*/ 62346 w 69737"/>
                                      <a:gd name="connsiteY3" fmla="*/ 457200 h 1245981"/>
                                      <a:gd name="connsiteX4" fmla="*/ 69273 w 69737"/>
                                      <a:gd name="connsiteY4" fmla="*/ 602673 h 1245981"/>
                                      <a:gd name="connsiteX5" fmla="*/ 48491 w 69737"/>
                                      <a:gd name="connsiteY5" fmla="*/ 706582 h 1245981"/>
                                      <a:gd name="connsiteX6" fmla="*/ 55419 w 69737"/>
                                      <a:gd name="connsiteY6" fmla="*/ 824346 h 1245981"/>
                                      <a:gd name="connsiteX7" fmla="*/ 34637 w 69737"/>
                                      <a:gd name="connsiteY7" fmla="*/ 942109 h 1245981"/>
                                      <a:gd name="connsiteX8" fmla="*/ 27709 w 69737"/>
                                      <a:gd name="connsiteY8" fmla="*/ 1004455 h 1245981"/>
                                      <a:gd name="connsiteX9" fmla="*/ 27709 w 69737"/>
                                      <a:gd name="connsiteY9" fmla="*/ 1073728 h 1245981"/>
                                      <a:gd name="connsiteX10" fmla="*/ 6928 w 69737"/>
                                      <a:gd name="connsiteY10" fmla="*/ 1177637 h 1245981"/>
                                      <a:gd name="connsiteX11" fmla="*/ 0 w 69737"/>
                                      <a:gd name="connsiteY11" fmla="*/ 1239982 h 1245981"/>
                                      <a:gd name="connsiteX12" fmla="*/ 6928 w 69737"/>
                                      <a:gd name="connsiteY12" fmla="*/ 1239982 h 12459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69737" h="1245981">
                                        <a:moveTo>
                                          <a:pt x="48491" y="0"/>
                                        </a:moveTo>
                                        <a:cubicBezTo>
                                          <a:pt x="54841" y="63500"/>
                                          <a:pt x="61191" y="127000"/>
                                          <a:pt x="62346" y="180109"/>
                                        </a:cubicBezTo>
                                        <a:cubicBezTo>
                                          <a:pt x="63501" y="233218"/>
                                          <a:pt x="55419" y="272473"/>
                                          <a:pt x="55419" y="318655"/>
                                        </a:cubicBezTo>
                                        <a:cubicBezTo>
                                          <a:pt x="55419" y="364837"/>
                                          <a:pt x="60037" y="409864"/>
                                          <a:pt x="62346" y="457200"/>
                                        </a:cubicBezTo>
                                        <a:cubicBezTo>
                                          <a:pt x="64655" y="504536"/>
                                          <a:pt x="71582" y="561109"/>
                                          <a:pt x="69273" y="602673"/>
                                        </a:cubicBezTo>
                                        <a:cubicBezTo>
                                          <a:pt x="66964" y="644237"/>
                                          <a:pt x="50800" y="669637"/>
                                          <a:pt x="48491" y="706582"/>
                                        </a:cubicBezTo>
                                        <a:cubicBezTo>
                                          <a:pt x="46182" y="743527"/>
                                          <a:pt x="57728" y="785091"/>
                                          <a:pt x="55419" y="824346"/>
                                        </a:cubicBezTo>
                                        <a:cubicBezTo>
                                          <a:pt x="53110" y="863601"/>
                                          <a:pt x="39255" y="912091"/>
                                          <a:pt x="34637" y="942109"/>
                                        </a:cubicBezTo>
                                        <a:cubicBezTo>
                                          <a:pt x="30019" y="972127"/>
                                          <a:pt x="28864" y="982519"/>
                                          <a:pt x="27709" y="1004455"/>
                                        </a:cubicBezTo>
                                        <a:cubicBezTo>
                                          <a:pt x="26554" y="1026391"/>
                                          <a:pt x="31172" y="1044864"/>
                                          <a:pt x="27709" y="1073728"/>
                                        </a:cubicBezTo>
                                        <a:cubicBezTo>
                                          <a:pt x="24245" y="1102592"/>
                                          <a:pt x="11546" y="1149928"/>
                                          <a:pt x="6928" y="1177637"/>
                                        </a:cubicBezTo>
                                        <a:cubicBezTo>
                                          <a:pt x="2310" y="1205346"/>
                                          <a:pt x="0" y="1229591"/>
                                          <a:pt x="0" y="1239982"/>
                                        </a:cubicBezTo>
                                        <a:cubicBezTo>
                                          <a:pt x="0" y="1250373"/>
                                          <a:pt x="3464" y="1245177"/>
                                          <a:pt x="6928" y="123998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3" name="Bogen 433"/>
                              <wps:cNvSpPr/>
                              <wps:spPr>
                                <a:xfrm flipV="1">
                                  <a:off x="4295503" y="312392"/>
                                  <a:ext cx="3067980" cy="45719"/>
                                </a:xfrm>
                                <a:prstGeom prst="arc">
                                  <a:avLst>
                                    <a:gd name="adj1" fmla="val 20240823"/>
                                    <a:gd name="adj2" fmla="val 0"/>
                                  </a:avLst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" name="Bogen 434"/>
                              <wps:cNvSpPr/>
                              <wps:spPr>
                                <a:xfrm flipV="1">
                                  <a:off x="4356463" y="332333"/>
                                  <a:ext cx="3040380" cy="63906"/>
                                </a:xfrm>
                                <a:prstGeom prst="arc">
                                  <a:avLst>
                                    <a:gd name="adj1" fmla="val 20240823"/>
                                    <a:gd name="adj2" fmla="val 0"/>
                                  </a:avLst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" name="Gruppieren 28"/>
                              <wpg:cNvGrpSpPr/>
                              <wpg:grpSpPr>
                                <a:xfrm>
                                  <a:off x="195943" y="69273"/>
                                  <a:ext cx="6375060" cy="3565467"/>
                                  <a:chOff x="195943" y="69273"/>
                                  <a:chExt cx="6375060" cy="35654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Grafik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5943" y="71711"/>
                                    <a:ext cx="3939417" cy="33846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" name="Bogen 4"/>
                                <wps:cNvSpPr/>
                                <wps:spPr>
                                  <a:xfrm rot="10800000">
                                    <a:off x="2649583" y="208664"/>
                                    <a:ext cx="3870960" cy="45719"/>
                                  </a:xfrm>
                                  <a:prstGeom prst="arc">
                                    <a:avLst>
                                      <a:gd name="adj1" fmla="val 20240823"/>
                                      <a:gd name="adj2" fmla="val 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2" name="Bogen 432"/>
                                <wps:cNvSpPr/>
                                <wps:spPr>
                                  <a:xfrm rot="10800000">
                                    <a:off x="2700043" y="167837"/>
                                    <a:ext cx="3870960" cy="45085"/>
                                  </a:xfrm>
                                  <a:prstGeom prst="arc">
                                    <a:avLst>
                                      <a:gd name="adj1" fmla="val 20240823"/>
                                      <a:gd name="adj2" fmla="val 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5" name="Welle 435"/>
                                <wps:cNvSpPr>
                                  <a:spLocks noChangeArrowheads="1"/>
                                </wps:cNvSpPr>
                                <wps:spPr bwMode="auto">
                                  <a:xfrm rot="5400000" flipH="1">
                                    <a:off x="3295265" y="439942"/>
                                    <a:ext cx="3464159" cy="2849236"/>
                                  </a:xfrm>
                                  <a:prstGeom prst="wave">
                                    <a:avLst>
                                      <a:gd name="adj1" fmla="val 7525"/>
                                      <a:gd name="adj2" fmla="val 388"/>
                                    </a:avLst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36" name="AutoShape 223"/>
                                <wps:cNvCnPr/>
                                <wps:spPr bwMode="auto">
                                  <a:xfrm flipV="1">
                                    <a:off x="3876403" y="1905000"/>
                                    <a:ext cx="2362200" cy="990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 cmpd="tri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ash"/>
                                    <a:round/>
                                    <a:headEnd type="triangle" w="med" len="lg"/>
                                    <a:tailEnd type="triangl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" name="AutoShape 223"/>
                                <wps:cNvCnPr/>
                                <wps:spPr bwMode="auto">
                                  <a:xfrm flipV="1">
                                    <a:off x="3716383" y="3566160"/>
                                    <a:ext cx="2849880" cy="68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778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" name="AutoShape 223"/>
                                <wps:cNvCnPr/>
                                <wps:spPr bwMode="auto">
                                  <a:xfrm flipH="1" flipV="1">
                                    <a:off x="3444834" y="69273"/>
                                    <a:ext cx="2816592" cy="976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746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Freihandform 19"/>
                                <wps:cNvSpPr/>
                                <wps:spPr>
                                  <a:xfrm>
                                    <a:off x="2856016" y="665018"/>
                                    <a:ext cx="554951" cy="2085109"/>
                                  </a:xfrm>
                                  <a:custGeom>
                                    <a:avLst/>
                                    <a:gdLst>
                                      <a:gd name="connsiteX0" fmla="*/ 0 w 554951"/>
                                      <a:gd name="connsiteY0" fmla="*/ 0 h 2085109"/>
                                      <a:gd name="connsiteX1" fmla="*/ 103909 w 554951"/>
                                      <a:gd name="connsiteY1" fmla="*/ 55418 h 2085109"/>
                                      <a:gd name="connsiteX2" fmla="*/ 145473 w 554951"/>
                                      <a:gd name="connsiteY2" fmla="*/ 131618 h 2085109"/>
                                      <a:gd name="connsiteX3" fmla="*/ 159327 w 554951"/>
                                      <a:gd name="connsiteY3" fmla="*/ 193964 h 2085109"/>
                                      <a:gd name="connsiteX4" fmla="*/ 180109 w 554951"/>
                                      <a:gd name="connsiteY4" fmla="*/ 311727 h 2085109"/>
                                      <a:gd name="connsiteX5" fmla="*/ 193964 w 554951"/>
                                      <a:gd name="connsiteY5" fmla="*/ 381000 h 2085109"/>
                                      <a:gd name="connsiteX6" fmla="*/ 221673 w 554951"/>
                                      <a:gd name="connsiteY6" fmla="*/ 540327 h 2085109"/>
                                      <a:gd name="connsiteX7" fmla="*/ 221673 w 554951"/>
                                      <a:gd name="connsiteY7" fmla="*/ 644237 h 2085109"/>
                                      <a:gd name="connsiteX8" fmla="*/ 221673 w 554951"/>
                                      <a:gd name="connsiteY8" fmla="*/ 741218 h 2085109"/>
                                      <a:gd name="connsiteX9" fmla="*/ 249382 w 554951"/>
                                      <a:gd name="connsiteY9" fmla="*/ 935182 h 2085109"/>
                                      <a:gd name="connsiteX10" fmla="*/ 270164 w 554951"/>
                                      <a:gd name="connsiteY10" fmla="*/ 1101437 h 2085109"/>
                                      <a:gd name="connsiteX11" fmla="*/ 277091 w 554951"/>
                                      <a:gd name="connsiteY11" fmla="*/ 1246909 h 2085109"/>
                                      <a:gd name="connsiteX12" fmla="*/ 318655 w 554951"/>
                                      <a:gd name="connsiteY12" fmla="*/ 1420091 h 2085109"/>
                                      <a:gd name="connsiteX13" fmla="*/ 360218 w 554951"/>
                                      <a:gd name="connsiteY13" fmla="*/ 1662546 h 2085109"/>
                                      <a:gd name="connsiteX14" fmla="*/ 374073 w 554951"/>
                                      <a:gd name="connsiteY14" fmla="*/ 1773382 h 2085109"/>
                                      <a:gd name="connsiteX15" fmla="*/ 408709 w 554951"/>
                                      <a:gd name="connsiteY15" fmla="*/ 1870364 h 2085109"/>
                                      <a:gd name="connsiteX16" fmla="*/ 422564 w 554951"/>
                                      <a:gd name="connsiteY16" fmla="*/ 1932709 h 2085109"/>
                                      <a:gd name="connsiteX17" fmla="*/ 457200 w 554951"/>
                                      <a:gd name="connsiteY17" fmla="*/ 2001982 h 2085109"/>
                                      <a:gd name="connsiteX18" fmla="*/ 498764 w 554951"/>
                                      <a:gd name="connsiteY18" fmla="*/ 2057400 h 2085109"/>
                                      <a:gd name="connsiteX19" fmla="*/ 547255 w 554951"/>
                                      <a:gd name="connsiteY19" fmla="*/ 2078182 h 2085109"/>
                                      <a:gd name="connsiteX20" fmla="*/ 554182 w 554951"/>
                                      <a:gd name="connsiteY20" fmla="*/ 2085109 h 20851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554951" h="2085109">
                                        <a:moveTo>
                                          <a:pt x="0" y="0"/>
                                        </a:moveTo>
                                        <a:cubicBezTo>
                                          <a:pt x="39832" y="16741"/>
                                          <a:pt x="79664" y="33482"/>
                                          <a:pt x="103909" y="55418"/>
                                        </a:cubicBezTo>
                                        <a:cubicBezTo>
                                          <a:pt x="128154" y="77354"/>
                                          <a:pt x="136237" y="108527"/>
                                          <a:pt x="145473" y="131618"/>
                                        </a:cubicBezTo>
                                        <a:cubicBezTo>
                                          <a:pt x="154709" y="154709"/>
                                          <a:pt x="153554" y="163946"/>
                                          <a:pt x="159327" y="193964"/>
                                        </a:cubicBezTo>
                                        <a:cubicBezTo>
                                          <a:pt x="165100" y="223982"/>
                                          <a:pt x="174336" y="280554"/>
                                          <a:pt x="180109" y="311727"/>
                                        </a:cubicBezTo>
                                        <a:cubicBezTo>
                                          <a:pt x="185882" y="342900"/>
                                          <a:pt x="187037" y="342900"/>
                                          <a:pt x="193964" y="381000"/>
                                        </a:cubicBezTo>
                                        <a:cubicBezTo>
                                          <a:pt x="200891" y="419100"/>
                                          <a:pt x="217055" y="496454"/>
                                          <a:pt x="221673" y="540327"/>
                                        </a:cubicBezTo>
                                        <a:cubicBezTo>
                                          <a:pt x="226291" y="584200"/>
                                          <a:pt x="221673" y="644237"/>
                                          <a:pt x="221673" y="644237"/>
                                        </a:cubicBezTo>
                                        <a:cubicBezTo>
                                          <a:pt x="221673" y="677719"/>
                                          <a:pt x="217055" y="692727"/>
                                          <a:pt x="221673" y="741218"/>
                                        </a:cubicBezTo>
                                        <a:cubicBezTo>
                                          <a:pt x="226291" y="789709"/>
                                          <a:pt x="241300" y="875146"/>
                                          <a:pt x="249382" y="935182"/>
                                        </a:cubicBezTo>
                                        <a:cubicBezTo>
                                          <a:pt x="257464" y="995218"/>
                                          <a:pt x="265546" y="1049483"/>
                                          <a:pt x="270164" y="1101437"/>
                                        </a:cubicBezTo>
                                        <a:cubicBezTo>
                                          <a:pt x="274782" y="1153391"/>
                                          <a:pt x="269009" y="1193800"/>
                                          <a:pt x="277091" y="1246909"/>
                                        </a:cubicBezTo>
                                        <a:cubicBezTo>
                                          <a:pt x="285173" y="1300018"/>
                                          <a:pt x="304801" y="1350818"/>
                                          <a:pt x="318655" y="1420091"/>
                                        </a:cubicBezTo>
                                        <a:cubicBezTo>
                                          <a:pt x="332509" y="1489364"/>
                                          <a:pt x="350982" y="1603664"/>
                                          <a:pt x="360218" y="1662546"/>
                                        </a:cubicBezTo>
                                        <a:cubicBezTo>
                                          <a:pt x="369454" y="1721428"/>
                                          <a:pt x="365991" y="1738746"/>
                                          <a:pt x="374073" y="1773382"/>
                                        </a:cubicBezTo>
                                        <a:cubicBezTo>
                                          <a:pt x="382155" y="1808018"/>
                                          <a:pt x="400627" y="1843810"/>
                                          <a:pt x="408709" y="1870364"/>
                                        </a:cubicBezTo>
                                        <a:cubicBezTo>
                                          <a:pt x="416791" y="1896918"/>
                                          <a:pt x="414482" y="1910773"/>
                                          <a:pt x="422564" y="1932709"/>
                                        </a:cubicBezTo>
                                        <a:cubicBezTo>
                                          <a:pt x="430646" y="1954645"/>
                                          <a:pt x="444500" y="1981200"/>
                                          <a:pt x="457200" y="2001982"/>
                                        </a:cubicBezTo>
                                        <a:cubicBezTo>
                                          <a:pt x="469900" y="2022764"/>
                                          <a:pt x="483755" y="2044700"/>
                                          <a:pt x="498764" y="2057400"/>
                                        </a:cubicBezTo>
                                        <a:cubicBezTo>
                                          <a:pt x="513773" y="2070100"/>
                                          <a:pt x="538019" y="2073564"/>
                                          <a:pt x="547255" y="2078182"/>
                                        </a:cubicBezTo>
                                        <a:cubicBezTo>
                                          <a:pt x="556491" y="2082800"/>
                                          <a:pt x="555336" y="2083954"/>
                                          <a:pt x="554182" y="2085109"/>
                                        </a:cubicBez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" name="Gerade Verbindung 5"/>
                            <wps:cNvCnPr/>
                            <wps:spPr>
                              <a:xfrm flipH="1">
                                <a:off x="7207250" y="2036412"/>
                                <a:ext cx="40781" cy="192438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6" name="Gerade Verbindung 446"/>
                            <wps:cNvCnPr/>
                            <wps:spPr>
                              <a:xfrm flipV="1">
                                <a:off x="7251700" y="1980998"/>
                                <a:ext cx="18444" cy="241502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8" name="Gerade Verbindung 448"/>
                            <wps:cNvCnPr/>
                            <wps:spPr>
                              <a:xfrm flipV="1">
                                <a:off x="256200" y="224450"/>
                                <a:ext cx="18415" cy="24130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9" name="Gerade Verbindung 449"/>
                            <wps:cNvCnPr/>
                            <wps:spPr>
                              <a:xfrm flipV="1">
                                <a:off x="7386968" y="2076450"/>
                                <a:ext cx="4432" cy="237018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0" name="Gerade Verbindung 450"/>
                            <wps:cNvCnPr/>
                            <wps:spPr>
                              <a:xfrm flipH="1" flipV="1">
                                <a:off x="3073058" y="1517388"/>
                                <a:ext cx="25742" cy="247912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92" name="Gruppieren 192"/>
                          <wpg:cNvGrpSpPr/>
                          <wpg:grpSpPr>
                            <a:xfrm>
                              <a:off x="5158331" y="3496378"/>
                              <a:ext cx="4353020" cy="2736436"/>
                              <a:chOff x="3539081" y="3553528"/>
                              <a:chExt cx="4353020" cy="2736436"/>
                            </a:xfrm>
                          </wpg:grpSpPr>
                          <wpg:grpSp>
                            <wpg:cNvPr id="24" name="Gruppieren 24"/>
                            <wpg:cNvGrpSpPr/>
                            <wpg:grpSpPr>
                              <a:xfrm>
                                <a:off x="3539081" y="3553528"/>
                                <a:ext cx="4353020" cy="2736436"/>
                                <a:chOff x="3419338" y="3553528"/>
                                <a:chExt cx="4353020" cy="27364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" name="Grafik 515" descr="C:\Users\Dietmar Bellardts\Documents\Physik _ Fachberatung\Kernlehrplan SII\Navigator\Elektrik\Freileitungen\Bilder\Auswahl\CIMG8948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419338" y="3553528"/>
                                  <a:ext cx="4353020" cy="2736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9" name="Textfeld 12"/>
                              <wps:cNvSpPr txBox="1"/>
                              <wps:spPr>
                                <a:xfrm>
                                  <a:off x="3457201" y="3611517"/>
                                  <a:ext cx="1560010" cy="592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70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97489" w:rsidRDefault="00297489" w:rsidP="00725AFC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2"/>
                                        <w:szCs w:val="22"/>
                                      </w:rPr>
                                      <w:t>Foto in Blickrichtung der Freileitungen aus isoliertem Kupferdraht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Freihandform 15"/>
                              <wps:cNvSpPr/>
                              <wps:spPr>
                                <a:xfrm>
                                  <a:off x="5396179" y="3704881"/>
                                  <a:ext cx="1496457" cy="458410"/>
                                </a:xfrm>
                                <a:custGeom>
                                  <a:avLst/>
                                  <a:gdLst>
                                    <a:gd name="connsiteX0" fmla="*/ 0 w 0"/>
                                    <a:gd name="connsiteY0" fmla="*/ 0 h 0"/>
                                    <a:gd name="connsiteX1" fmla="*/ 0 w 0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reihandform 18"/>
                              <wps:cNvSpPr/>
                              <wps:spPr>
                                <a:xfrm>
                                  <a:off x="5376686" y="3684940"/>
                                  <a:ext cx="2078922" cy="208188"/>
                                </a:xfrm>
                                <a:custGeom>
                                  <a:avLst/>
                                  <a:gdLst>
                                    <a:gd name="connsiteX0" fmla="*/ 0 w 2078922"/>
                                    <a:gd name="connsiteY0" fmla="*/ 55547 h 187165"/>
                                    <a:gd name="connsiteX1" fmla="*/ 110836 w 2078922"/>
                                    <a:gd name="connsiteY1" fmla="*/ 129 h 187165"/>
                                    <a:gd name="connsiteX2" fmla="*/ 464127 w 2078922"/>
                                    <a:gd name="connsiteY2" fmla="*/ 69402 h 187165"/>
                                    <a:gd name="connsiteX3" fmla="*/ 671945 w 2078922"/>
                                    <a:gd name="connsiteY3" fmla="*/ 76329 h 187165"/>
                                    <a:gd name="connsiteX4" fmla="*/ 1004454 w 2078922"/>
                                    <a:gd name="connsiteY4" fmla="*/ 110965 h 187165"/>
                                    <a:gd name="connsiteX5" fmla="*/ 1239981 w 2078922"/>
                                    <a:gd name="connsiteY5" fmla="*/ 110965 h 187165"/>
                                    <a:gd name="connsiteX6" fmla="*/ 1579418 w 2078922"/>
                                    <a:gd name="connsiteY6" fmla="*/ 138674 h 187165"/>
                                    <a:gd name="connsiteX7" fmla="*/ 1849581 w 2078922"/>
                                    <a:gd name="connsiteY7" fmla="*/ 145602 h 187165"/>
                                    <a:gd name="connsiteX8" fmla="*/ 2036618 w 2078922"/>
                                    <a:gd name="connsiteY8" fmla="*/ 138674 h 187165"/>
                                    <a:gd name="connsiteX9" fmla="*/ 2078181 w 2078922"/>
                                    <a:gd name="connsiteY9" fmla="*/ 166383 h 187165"/>
                                    <a:gd name="connsiteX10" fmla="*/ 2064327 w 2078922"/>
                                    <a:gd name="connsiteY10" fmla="*/ 187165 h 187165"/>
                                    <a:gd name="connsiteX11" fmla="*/ 2064327 w 2078922"/>
                                    <a:gd name="connsiteY11" fmla="*/ 187165 h 1871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2078922" h="187165">
                                      <a:moveTo>
                                        <a:pt x="0" y="55547"/>
                                      </a:moveTo>
                                      <a:cubicBezTo>
                                        <a:pt x="16741" y="26683"/>
                                        <a:pt x="33482" y="-2180"/>
                                        <a:pt x="110836" y="129"/>
                                      </a:cubicBezTo>
                                      <a:cubicBezTo>
                                        <a:pt x="188190" y="2438"/>
                                        <a:pt x="370609" y="56702"/>
                                        <a:pt x="464127" y="69402"/>
                                      </a:cubicBezTo>
                                      <a:cubicBezTo>
                                        <a:pt x="557645" y="82102"/>
                                        <a:pt x="581890" y="69402"/>
                                        <a:pt x="671945" y="76329"/>
                                      </a:cubicBezTo>
                                      <a:cubicBezTo>
                                        <a:pt x="762000" y="83256"/>
                                        <a:pt x="909781" y="105192"/>
                                        <a:pt x="1004454" y="110965"/>
                                      </a:cubicBezTo>
                                      <a:cubicBezTo>
                                        <a:pt x="1099127" y="116738"/>
                                        <a:pt x="1144154" y="106347"/>
                                        <a:pt x="1239981" y="110965"/>
                                      </a:cubicBezTo>
                                      <a:cubicBezTo>
                                        <a:pt x="1335808" y="115583"/>
                                        <a:pt x="1477818" y="132901"/>
                                        <a:pt x="1579418" y="138674"/>
                                      </a:cubicBezTo>
                                      <a:cubicBezTo>
                                        <a:pt x="1681018" y="144447"/>
                                        <a:pt x="1773381" y="145602"/>
                                        <a:pt x="1849581" y="145602"/>
                                      </a:cubicBezTo>
                                      <a:cubicBezTo>
                                        <a:pt x="1925781" y="145602"/>
                                        <a:pt x="1998518" y="135211"/>
                                        <a:pt x="2036618" y="138674"/>
                                      </a:cubicBezTo>
                                      <a:cubicBezTo>
                                        <a:pt x="2074718" y="142138"/>
                                        <a:pt x="2073563" y="158301"/>
                                        <a:pt x="2078181" y="166383"/>
                                      </a:cubicBezTo>
                                      <a:cubicBezTo>
                                        <a:pt x="2082799" y="174465"/>
                                        <a:pt x="2064327" y="187165"/>
                                        <a:pt x="2064327" y="187165"/>
                                      </a:cubicBezTo>
                                      <a:lnTo>
                                        <a:pt x="2064327" y="18716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Freihandform 13"/>
                              <wps:cNvSpPr/>
                              <wps:spPr>
                                <a:xfrm>
                                  <a:off x="5583349" y="3650672"/>
                                  <a:ext cx="2030928" cy="277001"/>
                                </a:xfrm>
                                <a:custGeom>
                                  <a:avLst/>
                                  <a:gdLst>
                                    <a:gd name="connsiteX0" fmla="*/ 0 w 1968629"/>
                                    <a:gd name="connsiteY0" fmla="*/ 0 h 222077"/>
                                    <a:gd name="connsiteX1" fmla="*/ 256309 w 1968629"/>
                                    <a:gd name="connsiteY1" fmla="*/ 48491 h 222077"/>
                                    <a:gd name="connsiteX2" fmla="*/ 429491 w 1968629"/>
                                    <a:gd name="connsiteY2" fmla="*/ 62345 h 222077"/>
                                    <a:gd name="connsiteX3" fmla="*/ 727364 w 1968629"/>
                                    <a:gd name="connsiteY3" fmla="*/ 96982 h 222077"/>
                                    <a:gd name="connsiteX4" fmla="*/ 976745 w 1968629"/>
                                    <a:gd name="connsiteY4" fmla="*/ 103909 h 222077"/>
                                    <a:gd name="connsiteX5" fmla="*/ 1302327 w 1968629"/>
                                    <a:gd name="connsiteY5" fmla="*/ 131618 h 222077"/>
                                    <a:gd name="connsiteX6" fmla="*/ 1551709 w 1968629"/>
                                    <a:gd name="connsiteY6" fmla="*/ 131618 h 222077"/>
                                    <a:gd name="connsiteX7" fmla="*/ 1939636 w 1968629"/>
                                    <a:gd name="connsiteY7" fmla="*/ 152400 h 222077"/>
                                    <a:gd name="connsiteX8" fmla="*/ 1939636 w 1968629"/>
                                    <a:gd name="connsiteY8" fmla="*/ 138545 h 222077"/>
                                    <a:gd name="connsiteX9" fmla="*/ 1932709 w 1968629"/>
                                    <a:gd name="connsiteY9" fmla="*/ 214745 h 222077"/>
                                    <a:gd name="connsiteX10" fmla="*/ 1953491 w 1968629"/>
                                    <a:gd name="connsiteY10" fmla="*/ 214745 h 22207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68629" h="222077">
                                      <a:moveTo>
                                        <a:pt x="0" y="0"/>
                                      </a:moveTo>
                                      <a:cubicBezTo>
                                        <a:pt x="92363" y="19050"/>
                                        <a:pt x="184727" y="38100"/>
                                        <a:pt x="256309" y="48491"/>
                                      </a:cubicBezTo>
                                      <a:cubicBezTo>
                                        <a:pt x="327891" y="58882"/>
                                        <a:pt x="350982" y="54263"/>
                                        <a:pt x="429491" y="62345"/>
                                      </a:cubicBezTo>
                                      <a:cubicBezTo>
                                        <a:pt x="508000" y="70427"/>
                                        <a:pt x="636155" y="90055"/>
                                        <a:pt x="727364" y="96982"/>
                                      </a:cubicBezTo>
                                      <a:cubicBezTo>
                                        <a:pt x="818573" y="103909"/>
                                        <a:pt x="880918" y="98136"/>
                                        <a:pt x="976745" y="103909"/>
                                      </a:cubicBezTo>
                                      <a:cubicBezTo>
                                        <a:pt x="1072572" y="109682"/>
                                        <a:pt x="1206500" y="127000"/>
                                        <a:pt x="1302327" y="131618"/>
                                      </a:cubicBezTo>
                                      <a:cubicBezTo>
                                        <a:pt x="1398154" y="136236"/>
                                        <a:pt x="1445491" y="128154"/>
                                        <a:pt x="1551709" y="131618"/>
                                      </a:cubicBezTo>
                                      <a:cubicBezTo>
                                        <a:pt x="1657927" y="135082"/>
                                        <a:pt x="1874982" y="151246"/>
                                        <a:pt x="1939636" y="152400"/>
                                      </a:cubicBezTo>
                                      <a:cubicBezTo>
                                        <a:pt x="2004291" y="153555"/>
                                        <a:pt x="1940790" y="128154"/>
                                        <a:pt x="1939636" y="138545"/>
                                      </a:cubicBezTo>
                                      <a:cubicBezTo>
                                        <a:pt x="1938482" y="148936"/>
                                        <a:pt x="1930400" y="202045"/>
                                        <a:pt x="1932709" y="214745"/>
                                      </a:cubicBezTo>
                                      <a:cubicBezTo>
                                        <a:pt x="1935018" y="227445"/>
                                        <a:pt x="1944254" y="221095"/>
                                        <a:pt x="1953491" y="2147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" name="Gerade Verbindung 31"/>
                            <wps:cNvCnPr/>
                            <wps:spPr>
                              <a:xfrm flipH="1" flipV="1">
                                <a:off x="5595357" y="3655002"/>
                                <a:ext cx="10105" cy="88323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9" name="Gerade Verbindung 459"/>
                            <wps:cNvCnPr/>
                            <wps:spPr>
                              <a:xfrm flipH="1" flipV="1">
                                <a:off x="5826278" y="3663004"/>
                                <a:ext cx="0" cy="8636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0" name="Gerade Verbindung 460"/>
                            <wps:cNvCnPr/>
                            <wps:spPr>
                              <a:xfrm flipH="1" flipV="1">
                                <a:off x="7633528" y="3822146"/>
                                <a:ext cx="0" cy="5040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2" name="Gerade Verbindung 462"/>
                            <wps:cNvCnPr/>
                            <wps:spPr>
                              <a:xfrm flipH="1" flipV="1">
                                <a:off x="7509086" y="3806572"/>
                                <a:ext cx="0" cy="5016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3" name="Gerade Verbindung 463"/>
                            <wps:cNvCnPr/>
                            <wps:spPr>
                              <a:xfrm flipH="1" flipV="1">
                                <a:off x="7635034" y="3812201"/>
                                <a:ext cx="0" cy="5016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eichenbereich 201" o:spid="_x0000_s1339" editas="canvas" style="width:759.45pt;height:495.45pt;mso-position-horizontal-relative:char;mso-position-vertical-relative:line" coordsize="96443,629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P14D0hVJgIAVSYCABUAAABkcnMv&#10;bWVkaWEvaW1hZ2UzLmpwZWf/2P/gABBKRklGAAEBAQDcANwAAP/bAEMAAgEBAQEBAgEBAQICAgIC&#10;BAMCAgICBQQEAwQGBQYGBgUGBgYHCQgGBwkHBgYICwgJCgoKCgoGCAsMCwoMCQoKCv/bAEMBAgIC&#10;AgICBQMDBQoHBgcKCgoKCgoKCgoKCgoKCgoKCgoKCgoKCgoKCgoKCgoKCgoKCgoKCgoKCgoKCgoK&#10;CgoKCv/AABEIAmED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">
                <v:shape id="_x0000_s1340" type="#_x0000_t75" style="position:absolute;width:96443;height:62915;visibility:visible;mso-wrap-style:square" strokeweight=".5pt">
                  <v:fill o:detectmouseclick="t"/>
                  <v:path o:connecttype="none"/>
                </v:shape>
                <v:group id="Gruppieren 197" o:spid="_x0000_s1341" style="position:absolute;left:1959;top:692;width:93159;height:61722" coordorigin="1959,692" coordsize="93159,6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Textfeld 1" o:spid="_x0000_s1342" type="#_x0000_t202" style="position:absolute;left:2743;top:37778;width:16738;height:1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MHMQA&#10;AADcAAAADwAAAGRycy9kb3ducmV2LnhtbERPy2rCQBTdF/yH4QrdFJ1U64PoKKXYB91pfODukrkm&#10;wcydkBmT+PfOotDl4byX686UoqHaFZYVvA4jEMSp1QVnCvbJ52AOwnlkjaVlUnAnB+tV72mJsbYt&#10;b6nZ+UyEEHYxKsi9r2IpXZqTQTe0FXHgLrY26AOsM6lrbEO4KeUoiqbSYMGhIceKPnJKr7ubUXB+&#10;yU6/rvs6tOPJuNp8N8nsqBOlnvvd+wKEp87/i//cP1rB2yi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dzBzEAAAA3AAAAA8AAAAAAAAAAAAAAAAAmAIAAGRycy9k&#10;b3ducmV2LnhtbFBLBQYAAAAABAAEAPUAAACJAwAAAAA=&#10;" fillcolor="white [3201]" stroked="f" strokeweight=".5pt">
                    <v:textbox>
                      <w:txbxContent>
                        <w:p w:rsidR="00297489" w:rsidRDefault="00297489" w:rsidP="006159D3">
                          <w:pPr>
                            <w:pStyle w:val="StandardWeb"/>
                            <w:spacing w:before="0" w:beforeAutospacing="0" w:after="120" w:afterAutospacing="0"/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</w:rPr>
                            <w:t xml:space="preserve">Abbildung 2 b: </w:t>
                          </w:r>
                        </w:p>
                        <w:p w:rsidR="00297489" w:rsidRDefault="00297489" w:rsidP="00D13C58">
                          <w:pPr>
                            <w:pStyle w:val="StandardWeb"/>
                            <w:spacing w:before="0" w:beforeAutospacing="0" w:after="120" w:afterAutospacing="0" w:line="276" w:lineRule="auto"/>
                          </w:pPr>
                          <w:r>
                            <w:rPr>
                              <w:rFonts w:ascii="Arial" w:eastAsia="Times New Roman" w:hAnsi="Arial" w:cs="Arial"/>
                            </w:rPr>
                            <w:t>Mögliche Realisation des zweiten Teilve</w:t>
                          </w:r>
                          <w:r>
                            <w:rPr>
                              <w:rFonts w:ascii="Arial" w:eastAsia="Times New Roman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Times New Roman" w:hAnsi="Arial" w:cs="Arial"/>
                            </w:rPr>
                            <w:t xml:space="preserve">suchs, Freileitung mit „Niederspannung“ und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</w:rPr>
                            <w:t>Cr-Ni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</w:rPr>
                            <w:t xml:space="preserve"> - Draht</w:t>
                          </w:r>
                        </w:p>
                      </w:txbxContent>
                    </v:textbox>
                  </v:shape>
                  <v:shape id="Textfeld 1" o:spid="_x0000_s1343" type="#_x0000_t202" style="position:absolute;left:34265;top:48447;width:16732;height:13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OiMcA&#10;AADcAAAADwAAAGRycy9kb3ducmV2LnhtbESPS2vDMBCE74H+B7GFXEIjp3kVN0oIJS96a5y29LZY&#10;W9vUWhlLsZ1/HwUCPQ4z8w2zWHWmFA3VrrCsYDSMQBCnVhecKTgl26cXEM4jaywtk4ILOVgtH3oL&#10;jLVt+YOao89EgLCLUUHufRVL6dKcDLqhrYiD92trgz7IOpO6xjbATSmfo2gmDRYcFnKs6C2n9O94&#10;Ngp+Btn3u+t2n+14Oq42+yaZf+lEqf5jt34F4anz/+F7+6AVTKYzuJ0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jojHAAAA3AAAAA8AAAAAAAAAAAAAAAAAmAIAAGRy&#10;cy9kb3ducmV2LnhtbFBLBQYAAAAABAAEAPUAAACMAwAAAAA=&#10;" fillcolor="white [3201]" stroked="f" strokeweight=".5pt">
                    <v:textbox>
                      <w:txbxContent>
                        <w:p w:rsidR="00297489" w:rsidRDefault="00297489" w:rsidP="007F2774">
                          <w:pPr>
                            <w:pStyle w:val="StandardWeb"/>
                            <w:spacing w:before="0" w:beforeAutospacing="0" w:after="120" w:afterAutospacing="0"/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</w:rPr>
                            <w:t xml:space="preserve">Abbildung 2 c: </w:t>
                          </w:r>
                        </w:p>
                        <w:p w:rsidR="00297489" w:rsidRDefault="00297489" w:rsidP="007F2774">
                          <w:pPr>
                            <w:pStyle w:val="StandardWeb"/>
                            <w:spacing w:before="0" w:beforeAutospacing="0" w:after="120" w:afterAutospacing="0" w:line="276" w:lineRule="auto"/>
                          </w:pPr>
                          <w:r>
                            <w:rPr>
                              <w:rFonts w:ascii="Arial" w:eastAsia="Times New Roman" w:hAnsi="Arial" w:cs="Arial"/>
                            </w:rPr>
                            <w:t>Mögliche Realisation des dritten Teilve</w:t>
                          </w:r>
                          <w:r>
                            <w:rPr>
                              <w:rFonts w:ascii="Arial" w:eastAsia="Times New Roman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Times New Roman" w:hAnsi="Arial" w:cs="Arial"/>
                            </w:rPr>
                            <w:t>suchs, Freileitung mit „Niederspannung“ und Kupferleitungen</w:t>
                          </w:r>
                        </w:p>
                      </w:txbxContent>
                    </v:textbox>
                  </v:shape>
                  <v:group id="Gruppieren 17" o:spid="_x0000_s1344" style="position:absolute;left:1959;top:692;width:93159;height:35655" coordorigin="1959,692" coordsize="93159,35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Gruppieren 29" o:spid="_x0000_s1345" style="position:absolute;left:1959;top:692;width:93159;height:35655" coordorigin="1959,692" coordsize="93159,35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group id="Gruppieren 27" o:spid="_x0000_s1346" style="position:absolute;left:61243;top:2240;width:33875;height:33116" coordorigin="61243,2240" coordsize="33875,3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Freihandform 20" o:spid="_x0000_s1347" style="position:absolute;left:72271;top:10737;width:697;height:12460;visibility:visible;mso-wrap-style:square;v-text-anchor:middle" coordsize="69737,124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f6cAA&#10;AADbAAAADwAAAGRycy9kb3ducmV2LnhtbERPz2vCMBS+D/wfwhN2m8kUxuyMUnTq2M3a3R/NW1Ns&#10;XkqTtfW/Xw6DHT++35vd5FoxUB8azxqeFwoEceVNw7WG8np8egURIrLB1jNpuFOA3Xb2sMHM+JEv&#10;NBSxFimEQ4YabIxdJmWoLDkMC98RJ+7b9w5jgn0tTY9jCnetXCr1Ih02nBosdrS3VN2KH6fBf6n7&#10;6Ww/D8qcT/mqfFfrPL9p/Tif8jcQkab4L/5zfxgNy7Q+fU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pf6cAAAADbAAAADwAAAAAAAAAAAAAAAACYAgAAZHJzL2Rvd25y&#10;ZXYueG1sUEsFBgAAAAAEAAQA9QAAAIUDAAAAAA==&#10;" path="m48491,v6350,63500,12700,127000,13855,180109c63501,233218,55419,272473,55419,318655v,46182,4618,91209,6927,138545c64655,504536,71582,561109,69273,602673,66964,644237,50800,669637,48491,706582v-2309,36945,9237,78509,6928,117764c53110,863601,39255,912091,34637,942109v-4618,30018,-5773,40410,-6928,62346c26554,1026391,31172,1044864,27709,1073728v-3464,28864,-16163,76200,-20781,103909c2310,1205346,,1229591,,1239982v,10391,3464,5195,6928,e" filled="f" strokecolor="#1f497d [3215]" strokeweight="1.5pt">
                          <v:path arrowok="t" o:connecttype="custom" o:connectlocs="48491,0;62346,180109;55419,318655;62346,457200;69273,602673;48491,706582;55419,824346;34637,942109;27709,1004455;27709,1073728;6928,1177637;0,1239982;6928,1239982" o:connectangles="0,0,0,0,0,0,0,0,0,0,0,0,0"/>
                        </v:shape>
                        <v:rect id="Rechteck 3" o:spid="_x0000_s1348" style="position:absolute;left:76508;top:17682;width:8001;height:7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CH8EA&#10;AADaAAAADwAAAGRycy9kb3ducmV2LnhtbESPUWvCQBCE3wv+h2MLvtWLLVhJPaUoQgVBqv6AbW5N&#10;gtm9eHeN8d97QqGPw8x8w8wWPTeqIx9qJwbGowwUSeFsLaWB42H9MgUVIorFxgkZuFGAxXzwNMPc&#10;uqt8U7ePpUoQCTkaqGJsc61DURFjGLmWJHkn5xljkr7U1uM1wbnRr1k20Yy1pIUKW1pWVJz3v2xg&#10;Zy/j91W79h3/bLrtloud52DM8Ln//AAVqY//4b/2lzXwBo8r6Qb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rwh/BAAAA2gAAAA8AAAAAAAAAAAAAAAAAmAIAAGRycy9kb3du&#10;cmV2LnhtbFBLBQYAAAAABAAEAPUAAACGAwAAAAA=&#10;" fillcolor="white [3201]" stroked="f" strokeweight="2pt"/>
                        <v:rect id="Rechteck 431" o:spid="_x0000_s1349" style="position:absolute;left:64719;top:5005;width:8001;height:7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TtsQA&#10;AADcAAAADwAAAGRycy9kb3ducmV2LnhtbESPUWvCQBCE3wv+h2MLvtVLqtSSeoq0CBYE0fYHbHPb&#10;JDS7l96dMf33niD0cZiZb5jFauBW9eRD48RAPslAkZTONlIZ+PzYPDyDChHFYuuEDPxRgNVydLfA&#10;wrqzHKg/xkoliIQCDdQxdoXWoayJMUxcR5K8b+cZY5K+0tbjOcG51Y9Z9qQZG0kLNXb0WlP5czyx&#10;gb39zedv3cb3/PXe73Zc7j0HY8b3w/oFVKQh/odv7a01MJvmcD2Tjo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07bEAAAA3AAAAA8AAAAAAAAAAAAAAAAAmAIAAGRycy9k&#10;b3ducmV2LnhtbFBLBQYAAAAABAAEAPUAAACJAwAAAAA=&#10;" fillcolor="white [3201]" stroked="f" strokeweight="2pt"/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Rechtwinkliges Dreieck 6" o:spid="_x0000_s1350" type="#_x0000_t6" style="position:absolute;left:82477;top:24854;width:4508;height:64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ooMQA&#10;AADaAAAADwAAAGRycy9kb3ducmV2LnhtbESPQWvCQBSE70L/w/IKXqTZqCAldZUiiB70oAZ6fd19&#10;TdJm36bZ1cR/7wqCx2FmvmHmy97W4kKtrxwrGCcpCGLtTMWFgvy0fnsH4QOywdoxKbiSh+XiZTDH&#10;zLiOD3Q5hkJECPsMFZQhNJmUXpdk0SeuIY7ej2sthijbQpoWuwi3tZyk6UxarDgulNjQqiT9dzxb&#10;BZPu63u0ag75brM+57//e016qpUavvafHyAC9eEZfrS3RsEM7lfiD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KKDEAAAA2gAAAA8AAAAAAAAAAAAAAAAAmAIAAGRycy9k&#10;b3ducmV2LnhtbFBLBQYAAAAABAAEAPUAAACJAwAAAAA=&#10;" fillcolor="white [3212]" stroked="f" strokeweight="2pt"/>
                        <v:shape id="Grafik 11" o:spid="_x0000_s1351" type="#_x0000_t75" style="position:absolute;left:61243;top:2240;width:33875;height:3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0D13CAAAA2wAAAA8AAABkcnMvZG93bnJldi54bWxEj0GLwjAQhe8L/ocwwt7WVNldtRpFBMWD&#10;l1V/wNCMbbWZlCTW+O83guBthve+N2/my2ga0ZHztWUFw0EGgriwuuZSwem4+ZqA8AFZY2OZFDzI&#10;w3LR+5hjru2d/6g7hFKkEPY5KqhCaHMpfVGRQT+wLXHSztYZDGl1pdQO7yncNHKUZb/SYM3pQoUt&#10;rSsqroebSTW+R6vt2MXb/vpzibzR3bTYSaU++3E1AxEohrf5Re904obw/CUN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tA9dwgAAANsAAAAPAAAAAAAAAAAAAAAAAJ8C&#10;AABkcnMvZG93bnJldi54bWxQSwUGAAAAAAQABAD3AAAAjgMAAAAA&#10;">
                          <v:imagedata r:id="rId48" o:title="" croptop="-1f" cropbottom="7f" cropright="6096f"/>
                          <v:path arrowok="t"/>
                        </v:shape>
                        <v:rect id="Rechteck 21" o:spid="_x0000_s1352" style="position:absolute;left:71950;top:11290;width:806;height:9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hgcMA&#10;AADbAAAADwAAAGRycy9kb3ducmV2LnhtbESPQUvDQBSE7wX/w/IEL8VsUrC0MdsiguBJsfXi7ZF9&#10;zQazb8PuM43+elcQehxm5hum2c9+UBPF1Ac2UBUlKOI22J47A+/Hp9sNqCTIFofAZOCbEux3V4sG&#10;axvO/EbTQTqVIZxqNOBExlrr1DrymIowEmfvFKJHyTJ22kY8Z7gf9Kos19pjz3nB4UiPjtrPw5c3&#10;sP1pX2UTxjsn/ce289XLKU5LY26u54d7UEKzXML/7WdrYFXB35f8A/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khgcMAAADbAAAADwAAAAAAAAAAAAAAAACYAgAAZHJzL2Rv&#10;d25yZXYueG1sUEsFBgAAAAAEAAQA9QAAAIgDAAAAAA==&#10;" fillcolor="white [3212]" strokecolor="white [3212]" strokeweight="2pt"/>
                        <v:shape id="Freihandform 447" o:spid="_x0000_s1353" style="position:absolute;left:71923;top:9420;width:692;height:12458;visibility:visible;mso-wrap-style:square;v-text-anchor:middle" coordsize="69737,124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mCcQA&#10;AADcAAAADwAAAGRycy9kb3ducmV2LnhtbESPT2sCMRTE7wW/Q3iCt5r4B61boyyt1dKbVu+Pzetm&#10;cfOybKKu374RCj0OM/MbZrnuXC2u1IbKs4bRUIEgLrypuNRw/P54fgERIrLB2jNpuFOA9ar3tMTM&#10;+Bvv6XqIpUgQDhlqsDE2mZShsOQwDH1DnLwf3zqMSbalNC3eEtzVcqzUTDqsOC1YbOjNUnE+XJwG&#10;f1L37c5+vSuz2+aT40Yt8vys9aDf5a8gInXxP/zX/jQaptM5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5gnEAAAA3AAAAA8AAAAAAAAAAAAAAAAAmAIAAGRycy9k&#10;b3ducmV2LnhtbFBLBQYAAAAABAAEAPUAAACJAwAAAAA=&#10;" path="m48491,v6350,63500,12700,127000,13855,180109c63501,233218,55419,272473,55419,318655v,46182,4618,91209,6927,138545c64655,504536,71582,561109,69273,602673,66964,644237,50800,669637,48491,706582v-2309,36945,9237,78509,6928,117764c53110,863601,39255,912091,34637,942109v-4618,30018,-5773,40410,-6928,62346c26554,1026391,31172,1044864,27709,1073728v-3464,28864,-16163,76200,-20781,103909c2310,1205346,,1229591,,1239982v,10391,3464,5195,6928,e" filled="f" strokecolor="#1f497d [3215]" strokeweight="1.5pt">
                          <v:path arrowok="t" o:connecttype="custom" o:connectlocs="48128,0;61879,180093;55004,318627;61879,457159;68754,602619;48128,706519;55004,824273;34378,942025;27502,1004366;27502,1073632;6876,1177532;0,1239872;6876,1239872" o:connectangles="0,0,0,0,0,0,0,0,0,0,0,0,0"/>
                        </v:shape>
                      </v:group>
                      <v:shape id="Bogen 433" o:spid="_x0000_s1354" style="position:absolute;left:42955;top:3123;width:30679;height:458;flip:y;visibility:visible;mso-wrap-style:square;v-text-anchor:middle" coordsize="306798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o9cMA&#10;AADcAAAADwAAAGRycy9kb3ducmV2LnhtbESPQWsCMRSE74X+h/AEbzVrLbKsRrFCoZ5KtQWPj81z&#10;E9y8rEmqa399UxA8DjPzDTNf9q4VZwrRelYwHhUgiGuvLTcKvnZvTyWImJA1tp5JwZUiLBePD3Os&#10;tL/wJ523qREZwrFCBSalrpIy1oYcxpHviLN38MFhyjI0Uge8ZLhr5XNRTKVDy3nBYEdrQ/Vx++MU&#10;BF9+b6527/m0Mr+4e422/iiVGg761QxEoj7dw7f2u1bwMpnA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o9cMAAADcAAAADwAAAAAAAAAAAAAAAACYAgAAZHJzL2Rv&#10;d25yZXYueG1sUEsFBgAAAAAEAAQA9QAAAIgDAAAAAA==&#10;" path="m1588729,15nsc2414099,454,3067979,10553,3067979,22860r-1533989,l1588729,15xem1588729,15nfc2414099,454,3067979,10553,3067979,22860e" filled="f" strokecolor="black [3213]" strokeweight=".25pt">
                        <v:path arrowok="t" o:connecttype="custom" o:connectlocs="1588729,15;3067979,22860" o:connectangles="0,0"/>
                      </v:shape>
                      <v:shape id="Bogen 434" o:spid="_x0000_s1355" style="position:absolute;left:43564;top:3323;width:30404;height:639;flip:y;visibility:visible;mso-wrap-style:square;v-text-anchor:middle" coordsize="3040380,6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GmcQA&#10;AADcAAAADwAAAGRycy9kb3ducmV2LnhtbESPS2sCMRSF90L/Q7iF7jTjA5GpUVSY0tKV2kW7u0xu&#10;J0MnNzFJdfz3TUFweTiPj7Nc97YTZwqxdaxgPCpAENdOt9wo+DhWwwWImJA1do5JwZUirFcPgyWW&#10;2l14T+dDakQe4ViiApOSL6WMtSGLceQ8cfa+XbCYsgyN1AEvedx2clIUc2mx5Uww6GlnqP45/NrM&#10;fanwzWxPvjLT+nOx/3q/ehuUenrsN88gEvXpHr61X7WC2XQG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xpnEAAAA3AAAAA8AAAAAAAAAAAAAAAAAmAIAAGRycy9k&#10;b3ducmV2LnhtbFBLBQYAAAAABAAEAPUAAACJAwAAAAA=&#10;" path="m1596656,40nsc2405488,896,3040380,14930,3040380,31953r-1520190,l1596656,40xem1596656,40nfc2405488,896,3040380,14930,3040380,31953e" filled="f" strokecolor="black [3213]" strokeweight=".25pt">
                        <v:path arrowok="t" o:connecttype="custom" o:connectlocs="1596656,40;3040380,31953" o:connectangles="0,0"/>
                      </v:shape>
                      <v:group id="Gruppieren 28" o:spid="_x0000_s1356" style="position:absolute;left:1959;top:692;width:63751;height:35655" coordorigin="1959,692" coordsize="63750,35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Grafik 1" o:spid="_x0000_s1357" type="#_x0000_t75" style="position:absolute;left:1959;top:717;width:39394;height:33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EwO/AAAAA2gAAAA8AAABkcnMvZG93bnJldi54bWxET02LwjAQvS/4H8IIe1tT97BoNUoVFBf2&#10;YivocWjGtthMSpK13X+/EQRPw+N9znI9mFbcyfnGsoLpJAFBXFrdcKXgVOw+ZiB8QNbYWiYFf+Rh&#10;vRq9LTHVtucj3fNQiRjCPkUFdQhdKqUvazLoJ7YjjtzVOoMhQldJ7bCP4aaVn0nyJQ02HBtq7Ghb&#10;U3nLf42Cb3+eUj7rin1WFW572fTzy0+m1Pt4yBYgAg3hJX66DzrOh8crjyt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TA78AAAADaAAAADwAAAAAAAAAAAAAAAACfAgAA&#10;ZHJzL2Rvd25yZXYueG1sUEsFBgAAAAAEAAQA9wAAAIwDAAAAAA==&#10;">
                          <v:imagedata r:id="rId49" o:title=""/>
                          <v:path arrowok="t"/>
                        </v:shape>
                        <v:shape id="Bogen 4" o:spid="_x0000_s1358" style="position:absolute;left:26495;top:2086;width:38710;height:457;rotation:180;visibility:visible;mso-wrap-style:square;v-text-anchor:middle" coordsize="387096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HZsIA&#10;AADaAAAADwAAAGRycy9kb3ducmV2LnhtbESPT2sCMRTE70K/Q3iF3txsi1RdjSItxeLNP+D1kTx3&#10;Vzcv2yTq9tsbQfA4zMxvmOm8s424kA+1YwXvWQ6CWDtTc6lgt/3pj0CEiGywcUwK/inAfPbSm2Jh&#10;3JXXdNnEUiQIhwIVVDG2hZRBV2QxZK4lTt7BeYsxSV9K4/Ga4LaRH3n+KS3WnBYqbOmrIn3anK2C&#10;hhbncTk8LvcHvezQf/8N9nql1Ntrt5iAiNTFZ/jR/jUKBnC/km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UdmwgAAANoAAAAPAAAAAAAAAAAAAAAAAJgCAABkcnMvZG93&#10;bnJldi54bWxQSwUGAAAAAAQABAD1AAAAhwMAAAAA&#10;" path="m1990232,9nsc3037426,359,3870959,10486,3870959,22860r-1935479,l1990232,9xem1990232,9nfc3037426,359,3870959,10486,3870959,22860e" filled="f" strokecolor="black [3213]" strokeweight=".25pt">
                          <v:path arrowok="t" o:connecttype="custom" o:connectlocs="1990232,9;3870959,22860" o:connectangles="0,0"/>
                        </v:shape>
                        <v:shape id="Bogen 432" o:spid="_x0000_s1359" style="position:absolute;left:27000;top:1678;width:38710;height:451;rotation:180;visibility:visible;mso-wrap-style:square;v-text-anchor:middle" coordsize="3870960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X+8UA&#10;AADcAAAADwAAAGRycy9kb3ducmV2LnhtbESPQWsCMRSE70L/Q3hCb5poxdqtUaRQ6KEgbre0x8fm&#10;dbO4eVk2Wd3+eyMIHoeZ+YZZbwfXiBN1ofasYTZVIIhLb2quNBRf75MViBCRDTaeScM/BdhuHkZr&#10;zIw/84FOeaxEgnDIUIONsc2kDKUlh2HqW+Lk/fnOYUyyq6Tp8JzgrpFzpZbSYc1pwWJLb5bKY947&#10;Df3q+/lX7fqXpXI/tvD7On7Ocq0fx8PuFUSkId7Dt/aH0bB4msP1TD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Rf7xQAAANwAAAAPAAAAAAAAAAAAAAAAAJgCAABkcnMv&#10;ZG93bnJldi54bWxQSwUGAAAAAAQABAD1AAAAigMAAAAA&#10;" path="m1989473,9nsc3036973,349,3870959,10338,3870959,22543r-1935479,l1989473,9xem1989473,9nfc3036973,349,3870959,10338,3870959,22543e" filled="f" strokecolor="black [3213]" strokeweight=".25pt">
                          <v:path arrowok="t" o:connecttype="custom" o:connectlocs="1989473,9;3870959,22543" o:connectangles="0,0"/>
                        </v:shape>
                        <v:shape id="Welle 435" o:spid="_x0000_s1360" type="#_x0000_t64" style="position:absolute;left:32952;top:4399;width:34642;height:2849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RVcIA&#10;AADcAAAADwAAAGRycy9kb3ducmV2LnhtbESPT4vCMBTE74LfITzB25quuiJdo/gHUU/L2t37o3k2&#10;xealNFHrtzeC4HGYmd8ws0VrK3GlxpeOFXwOEhDEudMlFwr+su3HFIQPyBorx6TgTh4W825nhql2&#10;N/6l6zEUIkLYp6jAhFCnUvrckEU/cDVx9E6usRiibAqpG7xFuK3kMEkm0mLJccFgTWtD+fl4sQo8&#10;n//v/uewzja7U4LabCyuMqX6vXb5DSJQG97hV3uvFYxHX/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FFVwgAAANwAAAAPAAAAAAAAAAAAAAAAAJgCAABkcnMvZG93&#10;bnJldi54bWxQSwUGAAAAAAQABAD1AAAAhwMAAAAA&#10;" adj="1625,10884" fillcolor="white [3212]" strokecolor="#548dd4 [1951]" strokeweight="2pt"/>
                        <v:shape id="AutoShape 223" o:spid="_x0000_s1361" type="#_x0000_t32" style="position:absolute;left:38764;top:19050;width:23622;height:9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2tLcQAAADcAAAADwAAAGRycy9kb3ducmV2LnhtbESPQWsCMRSE70L/Q3hCbzVrlaWsRpHS&#10;Sot6qApeH8lzs7h5WTapbv31Rih4HGbmG2Y671wtztSGyrOC4SADQay9qbhUsN99vryBCBHZYO2Z&#10;FPxRgPnsqTfFwvgL/9B5G0uRIBwKVGBjbAopg7bkMAx8Q5y8o28dxiTbUpoWLwnuavmaZbl0WHFa&#10;sNjQuyV92v46BdcPHm1Wurwulrn91qu1Xx6CV+q53y0mICJ18RH+b38ZBeNRDvcz6Qj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/a0txAAAANwAAAAPAAAAAAAAAAAA&#10;AAAAAKECAABkcnMvZG93bnJldi54bWxQSwUGAAAAAAQABAD5AAAAkgMAAAAA&#10;" strokecolor="gray [1629]" strokeweight="4.5pt">
                          <v:stroke dashstyle="3 1" startarrow="block" startarrowlength="long" endarrow="block" endarrowlength="long" linestyle="thickBetweenThin"/>
                        </v:shape>
                        <v:shape id="AutoShape 223" o:spid="_x0000_s1362" type="#_x0000_t32" style="position:absolute;left:37163;top:35661;width:28499;height:6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fz8cAAADcAAAADwAAAGRycy9kb3ducmV2LnhtbESPW2vCQBSE3wX/w3KEvhTd9OYlukoR&#10;hNKLYmzfj9ljEsyeDbvbmP77bqHg4zAz3zCLVWdq0ZLzlWUFd6MEBHFudcWFgs/DZjgF4QOyxtoy&#10;KfghD6tlv7fAVNsL76nNQiEihH2KCsoQmlRKn5dk0I9sQxy9k3UGQ5SukNrhJcJNLe+TZCwNVhwX&#10;SmxoXVJ+zr6NApm8uePT++x29+VPH1m7G28361elbgbd8xxEoC5cw//tF63g8WEC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F/PxwAAANwAAAAPAAAAAAAA&#10;AAAAAAAAAKECAABkcnMvZG93bnJldi54bWxQSwUGAAAAAAQABAD5AAAAlQMAAAAA&#10;" strokecolor="white [3212]" strokeweight="14pt"/>
                        <v:shape id="AutoShape 223" o:spid="_x0000_s1363" type="#_x0000_t32" style="position:absolute;left:34448;top:692;width:28166;height:9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XS8EAAADcAAAADwAAAGRycy9kb3ducmV2LnhtbERPy4rCMBTdD/gP4QqzGTT1gUo1StER&#10;BnFj9QMuzbWtNjelibb+/WQhuDyc92rTmUo8qXGlZQWjYQSCOLO65FzB5bwfLEA4j6yxskwKXuRg&#10;s+59rTDWtuUTPVOfixDCLkYFhfd1LKXLCjLohrYmDtzVNgZ9gE0udYNtCDeVHEfRTBosOTQUWNO2&#10;oOyePoyC9rRI9qkZ/R6nh1ei3fz2MznslPrud8kShKfOf8Rv959WMJ2EteFMOA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DNdLwQAAANwAAAAPAAAAAAAAAAAAAAAA&#10;AKECAABkcnMvZG93bnJldi54bWxQSwUGAAAAAAQABAD5AAAAjwMAAAAA&#10;" strokecolor="white [3212]" strokeweight="13.75pt"/>
                        <v:shape id="Freihandform 19" o:spid="_x0000_s1364" style="position:absolute;left:28560;top:6650;width:5549;height:20851;visibility:visible;mso-wrap-style:square;v-text-anchor:middle" coordsize="554951,2085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+1r4A&#10;AADbAAAADwAAAGRycy9kb3ducmV2LnhtbERPy6rCMBDdX/AfwghuLprWhWg1ini5oCvxtR+bsQ02&#10;k9JErX9vBMHdHM5zZovWVuJOjTeOFaSDBARx7rThQsHx8N8fg/ABWWPlmBQ8ycNi3vmZYabdg3d0&#10;34dCxBD2GSooQ6gzKX1ekkU/cDVx5C6usRgibAqpG3zEcFvJYZKMpEXDsaHEmlYl5df9zSrYbY1x&#10;G3v+/WvT463S6Wnrhyelet12OQURqA1f8ce91nH+BN6/xAPk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0/ta+AAAA2wAAAA8AAAAAAAAAAAAAAAAAmAIAAGRycy9kb3ducmV2&#10;LnhtbFBLBQYAAAAABAAEAPUAAACDAwAAAAA=&#10;" path="m,c39832,16741,79664,33482,103909,55418v24245,21936,32328,53109,41564,76200c154709,154709,153554,163946,159327,193964v5773,30018,15009,86590,20782,117763c185882,342900,187037,342900,193964,381000v6927,38100,23091,115454,27709,159327c226291,584200,221673,644237,221673,644237v,33482,-4618,48490,,96981c226291,789709,241300,875146,249382,935182v8082,60036,16164,114301,20782,166255c274782,1153391,269009,1193800,277091,1246909v8082,53109,27710,103909,41564,173182c332509,1489364,350982,1603664,360218,1662546v9236,58882,5773,76200,13855,110836c382155,1808018,400627,1843810,408709,1870364v8082,26554,5773,40409,13855,62345c430646,1954645,444500,1981200,457200,2001982v12700,20782,26555,42718,41564,55418c513773,2070100,538019,2073564,547255,2078182v9236,4618,8081,5772,6927,6927e" filled="f" strokecolor="#bc4542 [3045]">
                          <v:path arrowok="t" o:connecttype="custom" o:connectlocs="0,0;103909,55418;145473,131618;159327,193964;180109,311727;193964,381000;221673,540327;221673,644237;221673,741218;249382,935182;270164,1101437;277091,1246909;318655,1420091;360218,1662546;374073,1773382;408709,1870364;422564,1932709;457200,2001982;498764,2057400;547255,2078182;554182,2085109" o:connectangles="0,0,0,0,0,0,0,0,0,0,0,0,0,0,0,0,0,0,0,0,0"/>
                        </v:shape>
                      </v:group>
                    </v:group>
                    <v:line id="Gerade Verbindung 5" o:spid="_x0000_s1365" style="position:absolute;flip:x;visibility:visible;mso-wrap-style:square" from="72072,20364" to="72480,2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WccIAAADaAAAADwAAAGRycy9kb3ducmV2LnhtbESP0YrCMBRE34X9h3AXfBFNLShLNcqy&#10;IIr4ou4HXJtrW21uShJr9euNsLCPw8ycYebLztSiJecrywrGowQEcW51xYWC3+Nq+AXCB2SNtWVS&#10;8CAPy8VHb46ZtnfeU3sIhYgQ9hkqKENoMil9XpJBP7INcfTO1hkMUbpCaof3CDe1TJNkKg1WHBdK&#10;bOinpPx6uBkF1el82rv1duvSy2C1e07bdSpbpfqf3fcMRKAu/If/2hutYALvK/EG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WccIAAADaAAAADwAAAAAAAAAAAAAA&#10;AAChAgAAZHJzL2Rvd25yZXYueG1sUEsFBgAAAAAEAAQA+QAAAJADAAAAAA==&#10;" strokecolor="white [3212]" strokeweight="1.75pt"/>
                    <v:line id="Gerade Verbindung 446" o:spid="_x0000_s1366" style="position:absolute;flip:y;visibility:visible;mso-wrap-style:square" from="72517,19809" to="72701,2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brZMUAAADcAAAADwAAAGRycy9kb3ducmV2LnhtbESP3WrCQBSE74W+w3IK3kjdGCSU1FVE&#10;EIt4488DnGSPSWr2bNjdxtin7wqFXg4z8w2zWA2mFT0531hWMJsmIIhLqxuuFFzO27d3ED4ga2wt&#10;k4IHeVgtX0YLzLW985H6U6hEhLDPUUEdQpdL6cuaDPqp7Yijd7XOYIjSVVI7vEe4aWWaJJk02HBc&#10;qLGjTU3l7fRtFDTFtTi63X7v0q/J9vCT9btU9kqNX4f1B4hAQ/gP/7U/tYL5PIPn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brZMUAAADcAAAADwAAAAAAAAAA&#10;AAAAAAChAgAAZHJzL2Rvd25yZXYueG1sUEsFBgAAAAAEAAQA+QAAAJMDAAAAAA==&#10;" strokecolor="white [3212]" strokeweight="1.75pt"/>
                    <v:line id="Gerade Verbindung 448" o:spid="_x0000_s1367" style="position:absolute;flip:y;visibility:visible;mso-wrap-style:square" from="2562,2244" to="2746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ajcEAAADcAAAADwAAAGRycy9kb3ducmV2LnhtbERPy4rCMBTdC/5DuIIb0dQiItUoIogi&#10;s/HxAdfm2labm5LE2pmvnywGZnk479WmM7VoyfnKsoLpJAFBnFtdcaHgdt2PFyB8QNZYWyYF3+Rh&#10;s+73Vphp++EztZdQiBjCPkMFZQhNJqXPSzLoJ7YhjtzDOoMhQldI7fATw00t0ySZS4MVx4YSG9qV&#10;lL8ub6Oguj/uZ3c4nVz6HO2/fubtIZWtUsNBt12CCNSFf/Gf+6gVzGZxbTwTj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FdqNwQAAANwAAAAPAAAAAAAAAAAAAAAA&#10;AKECAABkcnMvZG93bnJldi54bWxQSwUGAAAAAAQABAD5AAAAjwMAAAAA&#10;" strokecolor="white [3212]" strokeweight="1.75pt"/>
                    <v:line id="Gerade Verbindung 449" o:spid="_x0000_s1368" style="position:absolute;flip:y;visibility:visible;mso-wrap-style:square" from="73869,20764" to="73914,2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l/FsUAAADcAAAADwAAAGRycy9kb3ducmV2LnhtbESP3WrCQBSE7wu+w3IEb4puGkQ0uooI&#10;okhv/HmAY/aYRLNnw+42pn36bqHg5TAz3zCLVWdq0ZLzlWUFH6MEBHFudcWFgst5O5yC8AFZY22Z&#10;FHyTh9Wy97bATNsnH6k9hUJECPsMFZQhNJmUPi/JoB/Zhjh6N+sMhihdIbXDZ4SbWqZJMpEGK44L&#10;JTa0KSl/nL6Mgup6ux7d7nBw6f19+/kzaXepbJUa9Lv1HESgLrzC/+29VjAez+Dv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l/FsUAAADcAAAADwAAAAAAAAAA&#10;AAAAAAChAgAAZHJzL2Rvd25yZXYueG1sUEsFBgAAAAAEAAQA+QAAAJMDAAAAAA==&#10;" strokecolor="white [3212]" strokeweight="1.75pt"/>
                    <v:line id="Gerade Verbindung 450" o:spid="_x0000_s1369" style="position:absolute;flip:x y;visibility:visible;mso-wrap-style:square" from="30730,15173" to="30988,17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LkcEAAADcAAAADwAAAGRycy9kb3ducmV2LnhtbERP3WrCMBS+H/gO4Qy8GTNVNpWuUUQQ&#10;xsZAax/g0Jy1pclJSWLt3n65GOzy4/sv9pM1YiQfOscKlosMBHHtdMeNgup6et6CCBFZo3FMCn4o&#10;wH43eygw1+7OFxrL2IgUwiFHBW2MQy5lqFuyGBZuIE7ct/MWY4K+kdrjPYVbI1dZtpYWO04NLQ50&#10;bKnuy5tVcMpMue3Y8LkPn9XH05ffjDev1PxxOryBiDTFf/Gf+10reHlN89OZd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wkuRwQAAANwAAAAPAAAAAAAAAAAAAAAA&#10;AKECAABkcnMvZG93bnJldi54bWxQSwUGAAAAAAQABAD5AAAAjwMAAAAA&#10;" strokecolor="white [3212]" strokeweight="1.75pt"/>
                  </v:group>
                  <v:group id="Gruppieren 192" o:spid="_x0000_s1370" style="position:absolute;left:51583;top:34963;width:43530;height:27365" coordorigin="35390,35535" coordsize="43530,27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group id="Gruppieren 24" o:spid="_x0000_s1371" style="position:absolute;left:35390;top:35535;width:43531;height:27364" coordorigin="34193,35535" coordsize="43530,27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shape id="Grafik 515" o:spid="_x0000_s1372" type="#_x0000_t75" style="position:absolute;left:34193;top:35535;width:43530;height:27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++7FAAAA3AAAAA8AAABkcnMvZG93bnJldi54bWxEj0FrwkAUhO8F/8PyBG91o2ApqauIraCe&#10;rFXE2yP7zIZk38bsatJ/7xYKHoeZ+YaZzjtbiTs1vnCsYDRMQBBnThecKzj8rF7fQfiArLFyTAp+&#10;ycN81nuZYqpdy99034dcRAj7FBWYEOpUSp8ZsuiHriaO3sU1FkOUTS51g22E20qOk+RNWiw4Lhis&#10;aWkoK/c3q6DdHNptyMvd1/bzbEq5OF5P66NSg363+AARqAvP8H97rRVMRhP4OxOP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jfvuxQAAANwAAAAPAAAAAAAAAAAAAAAA&#10;AJ8CAABkcnMvZG93bnJldi54bWxQSwUGAAAAAAQABAD3AAAAkQMAAAAA&#10;">
                        <v:imagedata r:id="rId50" o:title="CIMG8948" croptop="7485f" cropbottom="17f" cropright="6049f"/>
                      </v:shape>
                      <v:shape id="Textfeld 12" o:spid="_x0000_s1373" type="#_x0000_t202" style="position:absolute;left:34572;top:36115;width:15600;height:5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ioccA&#10;AADcAAAADwAAAGRycy9kb3ducmV2LnhtbESP3WrCQBSE7wXfYTlC73TjD1JTVxHbQqloqxF6e8ge&#10;k2j2bMhuY3z7rlDwcpiZb5j5sjWlaKh2hWUFw0EEgji1uuBMwTF57z+DcB5ZY2mZFNzIwXLR7cwx&#10;1vbKe2oOPhMBwi5GBbn3VSylS3My6Aa2Ig7eydYGfZB1JnWN1wA3pRxF0VQaLDgs5FjROqf0cvg1&#10;CkxyXP2MxpO31/Nmtx1+Jl+b3Xej1FOvXb2A8NT6R/i//aEVTMYzu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YqHHAAAA3AAAAA8AAAAAAAAAAAAAAAAAmAIAAGRy&#10;cy9kb3ducmV2LnhtbFBLBQYAAAAABAAEAPUAAACMAwAAAAA=&#10;" fillcolor="white [3201]" stroked="f" strokeweight=".5pt">
                        <v:fill opacity="46003f"/>
                        <v:textbox>
                          <w:txbxContent>
                            <w:p w:rsidR="00297489" w:rsidRDefault="00297489" w:rsidP="00725AFC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2"/>
                                  <w:szCs w:val="22"/>
                                </w:rPr>
                                <w:t>Foto in Blickrichtung der Freileitungen aus isoliertem Kupferdraht</w:t>
                              </w:r>
                            </w:p>
                          </w:txbxContent>
                        </v:textbox>
                      </v:shape>
                      <v:shape id="Freihandform 15" o:spid="_x0000_s1374" style="position:absolute;left:53961;top:37048;width:14965;height:4584;visibility:visible;mso-wrap-style:square;v-text-anchor:middle" coordsize="1496457,458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as8EA&#10;AADbAAAADwAAAGRycy9kb3ducmV2LnhtbERPzYrCMBC+C/sOYRa8yJq26KJdoyyCInjQrfsAQzO2&#10;pc2kNFHr2xtB8DYf3+8sVr1pxJU6V1lWEI8jEMS51RUXCv5Pm68ZCOeRNTaWScGdHKyWH4MFptre&#10;+I+umS9ECGGXooLS+zaV0uUlGXRj2xIH7mw7gz7ArpC6w1sIN41MouhbGqw4NJTY0rqkvM4uRsEo&#10;iWdH3c+zSULbvUvi+nDa10oNP/vfHxCeev8Wv9w7HeZP4f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bmrPBAAAA2wAAAA8AAAAAAAAAAAAAAAAAmAIAAGRycy9kb3du&#10;cmV2LnhtbFBLBQYAAAAABAAEAPUAAACGAwAAAAA=&#10;" path="m,l,e" filled="f" strokecolor="#243f60 [1604]" strokeweight="2pt">
                        <v:path arrowok="t" o:connecttype="custom" o:connectlocs="0,0;0,0" o:connectangles="0,0"/>
                      </v:shape>
                      <v:shape id="Freihandform 18" o:spid="_x0000_s1375" style="position:absolute;left:53766;top:36849;width:20790;height:2082;visibility:visible;mso-wrap-style:square;v-text-anchor:middle" coordsize="2078922,18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9ksEA&#10;AADbAAAADwAAAGRycy9kb3ducmV2LnhtbESPQYvCMBCF74L/IYzgTVPFXaQapcgueNjLuuJ5aMam&#10;2ExKE2399zsHwdsM781732z3g2/Ug7pYBzawmGegiMtga64MnP++Z2tQMSFbbAKTgSdF2O/Goy3m&#10;NvT8S49TqpSEcMzRgEupzbWOpSOPcR5aYtGuofOYZO0qbTvsJdw3eplln9pjzdLgsKWDo/J2unsD&#10;NYWPn4Kap119rWh90/1l6QpjppOh2IBKNKS3+XV9tIIvsPKLDK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wPZLBAAAA2wAAAA8AAAAAAAAAAAAAAAAAmAIAAGRycy9kb3du&#10;cmV2LnhtbFBLBQYAAAAABAAEAPUAAACGAwAAAAA=&#10;" path="m,55547c16741,26683,33482,-2180,110836,129v77354,2309,259773,56573,353291,69273c557645,82102,581890,69402,671945,76329v90055,6927,237836,28863,332509,34636c1099127,116738,1144154,106347,1239981,110965v95827,4618,237837,21936,339437,27709c1681018,144447,1773381,145602,1849581,145602v76200,,148937,-10391,187037,-6928c2074718,142138,2073563,158301,2078181,166383v4618,8082,-13854,20782,-13854,20782l2064327,187165e" filled="f" strokecolor="#76923c [2406]">
                        <v:path arrowok="t" o:connecttype="custom" o:connectlocs="0,61786;110836,143;464127,77197;671945,84903;1004454,123429;1239981,123429;1579418,154250;1849581,161957;2036618,154250;2078181,185072;2064327,208188;2064327,208188" o:connectangles="0,0,0,0,0,0,0,0,0,0,0,0"/>
                      </v:shape>
                      <v:shape id="Freihandform 13" o:spid="_x0000_s1376" style="position:absolute;left:55833;top:36506;width:20309;height:2770;visibility:visible;mso-wrap-style:square;v-text-anchor:middle" coordsize="1968629,22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aNcQA&#10;AADbAAAADwAAAGRycy9kb3ducmV2LnhtbERPTWvCQBC9F/wPyxR6KXVjBSnRTVBLQUgFY0U8Dtkx&#10;Cc3OxuxG03/fLQi9zeN9ziIdTCOu1LnasoLJOAJBXFhdc6ng8PXx8gbCeWSNjWVS8EMO0mT0sMBY&#10;2xvndN37UoQQdjEqqLxvYyldUZFBN7YtceDOtjPoA+xKqTu8hXDTyNcomkmDNYeGCltaV1R873uj&#10;YNbT50of8+y03rX2tL30y+z9Wamnx2E5B+Fp8P/iu3ujw/wp/P0SD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BWjXEAAAA2wAAAA8AAAAAAAAAAAAAAAAAmAIAAGRycy9k&#10;b3ducmV2LnhtbFBLBQYAAAAABAAEAPUAAACJAwAAAAA=&#10;" path="m,c92363,19050,184727,38100,256309,48491v71582,10391,94673,5772,173182,13854c508000,70427,636155,90055,727364,96982v91209,6927,153554,1154,249381,6927c1072572,109682,1206500,127000,1302327,131618v95827,4618,143164,-3464,249382,c1657927,135082,1874982,151246,1939636,152400v64655,1155,1154,-24246,,-13855c1938482,148936,1930400,202045,1932709,214745v2309,12700,11545,6350,20782,e" filled="f" strokecolor="#17365d [2415]">
                        <v:path arrowok="t" o:connecttype="custom" o:connectlocs="0,0;264420,60484;443083,77764;750382,120968;1007655,129608;1343540,164170;1600814,164170;2001017,190092;2001017,172810;1993871,267856;2015311,267856" o:connectangles="0,0,0,0,0,0,0,0,0,0,0"/>
                      </v:shape>
                    </v:group>
                    <v:line id="Gerade Verbindung 31" o:spid="_x0000_s1377" style="position:absolute;flip:x y;visibility:visible;mso-wrap-style:square" from="55953,36550" to="56054,3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Ez8UAAADbAAAADwAAAGRycy9kb3ducmV2LnhtbESPzWrDMBCE74W8g9hALiWRE0MJThQT&#10;AoGGXpqfNtfF2ljG1spYqu2+fVUo9DjMzDfMNh9tI3rqfOVYwXKRgCAunK64VHC7HudrED4ga2wc&#10;k4Jv8pDvJk9bzLQb+Ez9JZQiQthnqMCE0GZS+sKQRb9wLXH0Hq6zGKLsSqk7HCLcNnKVJC/SYsVx&#10;wWBLB0NFffmyCu7Pb9eH+1h9nt9P6fqwL+vUtDelZtNxvwERaAz/4b/2q1aQLuH3S/wB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EEz8UAAADbAAAADwAAAAAAAAAA&#10;AAAAAAChAgAAZHJzL2Rvd25yZXYueG1sUEsFBgAAAAAEAAQA+QAAAJMDAAAAAA==&#10;" strokecolor="black [3213]" strokeweight="2.5pt"/>
                    <v:line id="Gerade Verbindung 459" o:spid="_x0000_s1378" style="position:absolute;flip:x y;visibility:visible;mso-wrap-style:square" from="58262,36630" to="58262,3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DxcYAAADcAAAADwAAAGRycy9kb3ducmV2LnhtbESPT2vCQBTE70K/w/IKvYjZVNuSpq4i&#10;glDpxf9eH9lnNph9G7Krpt/eLRQ8DjPzG2Y87WwtrtT6yrGC1yQFQVw4XXGpYLddDDIQPiBrrB2T&#10;gl/yMJ089caYa3fjNV03oRQRwj5HBSaEJpfSF4Ys+sQ1xNE7udZiiLItpW7xFuG2lsM0/ZAWK44L&#10;BhuaGyrOm4tVcOz/bE9uPzysV8tRNp+V55Fpdkq9PHezLxCBuvAI/7e/tYK390/4OxOPgJ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rQ8XGAAAA3AAAAA8AAAAAAAAA&#10;AAAAAAAAoQIAAGRycy9kb3ducmV2LnhtbFBLBQYAAAAABAAEAPkAAACUAwAAAAA=&#10;" strokecolor="black [3213]" strokeweight="2.5pt"/>
                    <v:line id="Gerade Verbindung 460" o:spid="_x0000_s1379" style="position:absolute;flip:x y;visibility:visible;mso-wrap-style:square" from="76335,38221" to="76335,38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ekcMAAADcAAAADwAAAGRycy9kb3ducmV2LnhtbERPy2oCMRTdC/2HcAvuNHF8IFOj2IJW&#10;XAhVQZe3k+vMtJObYZLq+PdmIXR5OO/ZorWVuFLjS8caBn0FgjhzpuRcw/Gw6k1B+IBssHJMGu7k&#10;YTF/6cwwNe7GX3Tdh1zEEPYpaihCqFMpfVaQRd93NXHkLq6xGCJscmkavMVwW8lEqYm0WHJsKLCm&#10;j4Ky3/2f1ZDw7vtnnU3PJ6WW78l2PAx3/NS6+9ou30AEasO/+OneGA2jSZwf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SnpHDAAAA3AAAAA8AAAAAAAAAAAAA&#10;AAAAoQIAAGRycy9kb3ducmV2LnhtbFBLBQYAAAAABAAEAPkAAACRAwAAAAA=&#10;" strokecolor="black [3213]" strokeweight="1.75pt"/>
                    <v:line id="Gerade Verbindung 462" o:spid="_x0000_s1380" style="position:absolute;flip:x y;visibility:visible;mso-wrap-style:square" from="75090,38065" to="75090,38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ylfcYAAADcAAAADwAAAGRycy9kb3ducmV2LnhtbESPT2sCMRTE74LfITzBmyaurchqFCvY&#10;lh4K/gE9PjfP3bWbl2WT6vrtm0Khx2FmfsPMl62txI0aXzrWMBoqEMSZMyXnGg77zWAKwgdkg5Vj&#10;0vAgD8tFtzPH1Lg7b+m2C7mIEPYpaihCqFMpfVaQRT90NXH0Lq6xGKJscmkavEe4rWSi1ERaLDku&#10;FFjTuqDsa/dtNST8eb6+ZtPTUanVS/LxPA4PfNO632tXMxCB2vAf/mu/Gw1PkwR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MpX3GAAAA3AAAAA8AAAAAAAAA&#10;AAAAAAAAoQIAAGRycy9kb3ducmV2LnhtbFBLBQYAAAAABAAEAPkAAACUAwAAAAA=&#10;" strokecolor="black [3213]" strokeweight="1.75pt"/>
                    <v:line id="Gerade Verbindung 463" o:spid="_x0000_s1381" style="position:absolute;flip:x y;visibility:visible;mso-wrap-style:square" from="76350,38122" to="76350,3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EKcUAAADcAAAADwAAAGRycy9kb3ducmV2LnhtbESP3WoCMRSE7wu+QziCdzXRlcVujSIF&#10;sRdV8OcBDpvT3aWbk20SddunN0Khl8PMfMMsVr1txZV8aBxrmIwVCOLSmYYrDefT5nkOIkRkg61j&#10;0vBDAVbLwdMCC+NufKDrMVYiQTgUqKGOsSukDGVNFsPYdcTJ+3TeYkzSV9J4vCW4beVUqVxabDgt&#10;1NjRW03l1/FiNTSzXH3s3DZT32HvL7uX35jtT1qPhv36FUSkPv6H/9rvRsMsz+Bx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nEKcUAAADcAAAADwAAAAAAAAAA&#10;AAAAAAChAgAAZHJzL2Rvd25yZXYueG1sUEsFBgAAAAAEAAQA+QAAAJMDAAAAAA==&#10;" strokecolor="black [3213]" strokeweight="1.5pt"/>
                  </v:group>
                </v:group>
                <w10:anchorlock/>
              </v:group>
            </w:pict>
          </mc:Fallback>
        </mc:AlternateContent>
      </w:r>
    </w:p>
    <w:p w:rsidR="00F44737" w:rsidRPr="0038151D" w:rsidRDefault="0069500D" w:rsidP="0038151D">
      <w:pPr>
        <w:spacing w:before="360" w:after="240" w:line="276" w:lineRule="auto"/>
        <w:ind w:left="425" w:hanging="425"/>
        <w:jc w:val="left"/>
        <w:rPr>
          <w:rFonts w:cs="Arial"/>
          <w:b/>
          <w:szCs w:val="24"/>
        </w:rPr>
      </w:pPr>
      <w:r w:rsidRPr="00730EAD">
        <w:rPr>
          <w:rFonts w:cs="Arial"/>
          <w:b/>
          <w:szCs w:val="24"/>
        </w:rPr>
        <w:t>5.</w:t>
      </w:r>
      <w:r w:rsidRPr="00730EAD">
        <w:rPr>
          <w:rFonts w:cs="Arial"/>
          <w:b/>
          <w:szCs w:val="24"/>
        </w:rPr>
        <w:tab/>
      </w:r>
      <w:r w:rsidRPr="0069500D">
        <w:rPr>
          <w:rFonts w:cs="Arial"/>
          <w:b/>
          <w:szCs w:val="24"/>
        </w:rPr>
        <w:t>Messungen und Beobachtungen</w:t>
      </w:r>
      <w:r w:rsidRPr="00730EAD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 xml:space="preserve">sowie </w:t>
      </w:r>
      <w:r w:rsidR="0038151D">
        <w:rPr>
          <w:rFonts w:cs="Arial"/>
          <w:b/>
          <w:szCs w:val="24"/>
        </w:rPr>
        <w:t>mögliche</w:t>
      </w:r>
      <w:r>
        <w:rPr>
          <w:rFonts w:cs="Arial"/>
          <w:b/>
          <w:szCs w:val="24"/>
        </w:rPr>
        <w:t xml:space="preserve"> Erklärungsansätze</w:t>
      </w:r>
      <w:r w:rsidR="0038151D">
        <w:rPr>
          <w:rFonts w:cs="Arial"/>
          <w:b/>
          <w:szCs w:val="24"/>
        </w:rPr>
        <w:t>:</w:t>
      </w:r>
    </w:p>
    <w:p w:rsidR="00EA6724" w:rsidRDefault="0038151D" w:rsidP="00434030">
      <w:pPr>
        <w:spacing w:line="276" w:lineRule="auto"/>
        <w:ind w:left="709" w:hanging="283"/>
        <w:jc w:val="left"/>
        <w:rPr>
          <w:rFonts w:cs="Arial"/>
          <w:sz w:val="22"/>
          <w:szCs w:val="22"/>
        </w:rPr>
      </w:pPr>
      <w:r w:rsidRPr="00AA466C">
        <w:rPr>
          <w:rFonts w:cs="Arial"/>
          <w:b/>
          <w:sz w:val="22"/>
          <w:szCs w:val="22"/>
        </w:rPr>
        <w:t>1.</w:t>
      </w:r>
      <w:r w:rsidR="00D47615" w:rsidRPr="00AA466C">
        <w:rPr>
          <w:rFonts w:cs="Arial"/>
          <w:b/>
          <w:sz w:val="22"/>
          <w:szCs w:val="22"/>
        </w:rPr>
        <w:t xml:space="preserve"> Teilversuch</w:t>
      </w:r>
      <w:r w:rsidR="00434030" w:rsidRPr="00434030">
        <w:rPr>
          <w:rFonts w:cs="Arial"/>
          <w:sz w:val="22"/>
          <w:szCs w:val="22"/>
        </w:rPr>
        <w:t xml:space="preserve"> (gemäß Ab</w:t>
      </w:r>
      <w:r w:rsidR="00434030">
        <w:rPr>
          <w:rFonts w:cs="Arial"/>
          <w:sz w:val="22"/>
          <w:szCs w:val="22"/>
        </w:rPr>
        <w:t>b</w:t>
      </w:r>
      <w:r w:rsidR="00434030" w:rsidRPr="00434030">
        <w:rPr>
          <w:rFonts w:cs="Arial"/>
          <w:sz w:val="22"/>
          <w:szCs w:val="22"/>
        </w:rPr>
        <w:t>ildung 1 a bzw. 2 a)</w:t>
      </w:r>
      <w:r w:rsidR="00D47615" w:rsidRPr="00AA466C">
        <w:rPr>
          <w:rFonts w:cs="Arial"/>
          <w:b/>
          <w:sz w:val="22"/>
          <w:szCs w:val="22"/>
        </w:rPr>
        <w:t>:</w:t>
      </w:r>
      <w:r w:rsidR="00434030">
        <w:rPr>
          <w:rFonts w:cs="Arial"/>
          <w:b/>
          <w:szCs w:val="24"/>
        </w:rPr>
        <w:br/>
      </w:r>
      <w:r w:rsidR="00C46499">
        <w:rPr>
          <w:rFonts w:cs="Arial"/>
          <w:sz w:val="22"/>
          <w:szCs w:val="22"/>
        </w:rPr>
        <w:t>Chr</w:t>
      </w:r>
      <w:r w:rsidR="00BC7638">
        <w:rPr>
          <w:rFonts w:cs="Arial"/>
          <w:sz w:val="22"/>
          <w:szCs w:val="22"/>
        </w:rPr>
        <w:t xml:space="preserve">omnickeldraht, </w:t>
      </w:r>
      <w:r w:rsidR="00B91BD6">
        <w:rPr>
          <w:rFonts w:cs="Arial"/>
          <w:sz w:val="22"/>
          <w:szCs w:val="22"/>
        </w:rPr>
        <w:t xml:space="preserve">0,5 mm Dicke, </w:t>
      </w:r>
      <w:r w:rsidR="00C46499">
        <w:rPr>
          <w:rFonts w:cs="Arial"/>
          <w:sz w:val="22"/>
          <w:szCs w:val="22"/>
        </w:rPr>
        <w:t>2 m Länge,</w:t>
      </w:r>
      <w:r w:rsidR="00B91BD6">
        <w:rPr>
          <w:rFonts w:cs="Arial"/>
          <w:sz w:val="22"/>
          <w:szCs w:val="22"/>
        </w:rPr>
        <w:t xml:space="preserve"> </w:t>
      </w:r>
      <w:r w:rsidR="0028571A">
        <w:rPr>
          <w:rFonts w:cs="Arial"/>
          <w:sz w:val="22"/>
          <w:szCs w:val="22"/>
        </w:rPr>
        <w:t>hochtransformierte</w:t>
      </w:r>
      <w:r w:rsidR="00C46499">
        <w:rPr>
          <w:rFonts w:cs="Arial"/>
          <w:sz w:val="22"/>
          <w:szCs w:val="22"/>
        </w:rPr>
        <w:t xml:space="preserve"> </w:t>
      </w:r>
      <w:r w:rsidR="0028571A" w:rsidRPr="0028571A">
        <w:rPr>
          <w:rFonts w:cs="Arial"/>
          <w:sz w:val="22"/>
          <w:szCs w:val="22"/>
        </w:rPr>
        <w:t>Wechselspannung</w:t>
      </w:r>
      <w:r>
        <w:rPr>
          <w:rFonts w:cs="Arial"/>
          <w:sz w:val="22"/>
          <w:szCs w:val="22"/>
        </w:rPr>
        <w:t>)</w:t>
      </w:r>
      <w:r w:rsidR="0028571A">
        <w:rPr>
          <w:rFonts w:cs="Arial"/>
          <w:sz w:val="22"/>
          <w:szCs w:val="22"/>
        </w:rPr>
        <w:t xml:space="preserve"> </w:t>
      </w:r>
      <w:r>
        <w:rPr>
          <w:rFonts w:cs="Arial"/>
          <w:b/>
          <w:i/>
          <w:sz w:val="22"/>
          <w:szCs w:val="22"/>
        </w:rPr>
        <w:t xml:space="preserve"> </w:t>
      </w:r>
      <w:r w:rsidR="00626F6B">
        <w:rPr>
          <w:rFonts w:cs="Arial"/>
          <w:b/>
          <w:i/>
          <w:sz w:val="22"/>
          <w:szCs w:val="22"/>
        </w:rPr>
        <w:br/>
      </w:r>
      <w:r w:rsidR="0028571A">
        <w:rPr>
          <w:rFonts w:cs="Arial"/>
          <w:sz w:val="22"/>
          <w:szCs w:val="22"/>
        </w:rPr>
        <w:sym w:font="Wingdings" w:char="F0E0"/>
      </w:r>
      <w:r w:rsidR="0028571A">
        <w:rPr>
          <w:rFonts w:cs="Arial"/>
          <w:sz w:val="22"/>
          <w:szCs w:val="22"/>
        </w:rPr>
        <w:t xml:space="preserve"> </w:t>
      </w:r>
      <w:r>
        <w:rPr>
          <w:rFonts w:cs="Arial"/>
          <w:b/>
          <w:i/>
          <w:sz w:val="22"/>
          <w:szCs w:val="22"/>
        </w:rPr>
        <w:t>D</w:t>
      </w:r>
      <w:r w:rsidR="0028571A">
        <w:rPr>
          <w:rFonts w:cs="Arial"/>
          <w:b/>
          <w:i/>
          <w:sz w:val="22"/>
          <w:szCs w:val="22"/>
        </w:rPr>
        <w:t>ie Glühlampe</w:t>
      </w:r>
      <w:r w:rsidR="00B91BD6">
        <w:rPr>
          <w:rFonts w:cs="Arial"/>
          <w:b/>
          <w:i/>
          <w:sz w:val="22"/>
          <w:szCs w:val="22"/>
        </w:rPr>
        <w:t>n leuchten</w:t>
      </w:r>
      <w:r w:rsidR="0028571A">
        <w:rPr>
          <w:rFonts w:cs="Arial"/>
          <w:b/>
          <w:i/>
          <w:sz w:val="22"/>
          <w:szCs w:val="22"/>
        </w:rPr>
        <w:t xml:space="preserve"> angemessen hell.</w:t>
      </w:r>
      <w:r w:rsidR="0028571A">
        <w:rPr>
          <w:rFonts w:cs="Arial"/>
          <w:sz w:val="22"/>
          <w:szCs w:val="22"/>
        </w:rPr>
        <w:t xml:space="preserve">  </w:t>
      </w:r>
    </w:p>
    <w:tbl>
      <w:tblPr>
        <w:tblStyle w:val="Tabellenraster"/>
        <w:tblpPr w:leftFromText="141" w:rightFromText="141" w:vertAnchor="text" w:horzAnchor="margin" w:tblpXSpec="right" w:tblpY="223"/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2126"/>
        <w:gridCol w:w="1276"/>
        <w:gridCol w:w="1309"/>
        <w:gridCol w:w="1526"/>
      </w:tblGrid>
      <w:tr w:rsidR="0094031C" w:rsidTr="00943F2A">
        <w:trPr>
          <w:trHeight w:val="8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>
              <w:rPr>
                <w:position w:val="-10"/>
                <w:lang w:eastAsia="en-US"/>
              </w:rPr>
              <w:object w:dxaOrig="1040" w:dyaOrig="340">
                <v:shape id="_x0000_i1034" type="#_x0000_t75" style="width:51.35pt;height:17.55pt" o:ole="">
                  <v:imagedata r:id="rId51" o:title=""/>
                </v:shape>
                <o:OLEObject Type="Embed" ProgID="Equation.3" ShapeID="_x0000_i1034" DrawAspect="Content" ObjectID="_1548847207" r:id="rId52"/>
              </w:objec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>
              <w:rPr>
                <w:rFonts w:cs="Arial"/>
                <w:position w:val="-10"/>
                <w:sz w:val="22"/>
                <w:szCs w:val="22"/>
                <w:lang w:eastAsia="en-US"/>
              </w:rPr>
              <w:object w:dxaOrig="792" w:dyaOrig="348">
                <v:shape id="_x0000_i1035" type="#_x0000_t75" style="width:40.05pt;height:16.9pt" o:ole="">
                  <v:imagedata r:id="rId53" o:title=""/>
                </v:shape>
                <o:OLEObject Type="Embed" ProgID="Equation.3" ShapeID="_x0000_i1035" DrawAspect="Content" ObjectID="_1548847208" r:id="rId54"/>
              </w:object>
            </w:r>
            <w:r>
              <w:rPr>
                <w:rFonts w:cs="Arial"/>
                <w:position w:val="-10"/>
                <w:sz w:val="22"/>
                <w:szCs w:val="22"/>
                <w:lang w:eastAsia="en-US"/>
              </w:rPr>
              <w:object w:dxaOrig="924" w:dyaOrig="348">
                <v:shape id="_x0000_i1036" type="#_x0000_t75" style="width:45.7pt;height:16.9pt" o:ole="">
                  <v:imagedata r:id="rId55" o:title=""/>
                </v:shape>
                <o:OLEObject Type="Embed" ProgID="Equation.3" ShapeID="_x0000_i1036" DrawAspect="Content" ObjectID="_1548847209" r:id="rId56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91BD6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 w:rsidRPr="00B91BD6">
              <w:rPr>
                <w:rFonts w:cs="Arial"/>
                <w:position w:val="-14"/>
                <w:sz w:val="22"/>
                <w:szCs w:val="22"/>
                <w:lang w:eastAsia="en-US"/>
              </w:rPr>
              <w:object w:dxaOrig="1660" w:dyaOrig="380">
                <v:shape id="_x0000_i1037" type="#_x0000_t75" style="width:83.25pt;height:18.8pt" o:ole="">
                  <v:imagedata r:id="rId57" o:title=""/>
                </v:shape>
                <o:OLEObject Type="Embed" ProgID="Equation.3" ShapeID="_x0000_i1037" DrawAspect="Content" ObjectID="_1548847210" r:id="rId58"/>
              </w:object>
            </w:r>
            <w:r w:rsidRPr="00B91BD6">
              <w:rPr>
                <w:rFonts w:cs="Arial"/>
                <w:position w:val="-14"/>
                <w:sz w:val="22"/>
                <w:szCs w:val="22"/>
                <w:lang w:eastAsia="en-US"/>
              </w:rPr>
              <w:object w:dxaOrig="1700" w:dyaOrig="380">
                <v:shape id="_x0000_i1038" type="#_x0000_t75" style="width:84.5pt;height:18.8pt" o:ole="">
                  <v:imagedata r:id="rId59" o:title=""/>
                </v:shape>
                <o:OLEObject Type="Embed" ProgID="Equation.3" ShapeID="_x0000_i1038" DrawAspect="Content" ObjectID="_1548847211" r:id="rId60"/>
              </w:objec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>
              <w:rPr>
                <w:rFonts w:cs="Arial"/>
                <w:position w:val="-12"/>
                <w:sz w:val="22"/>
                <w:szCs w:val="22"/>
                <w:lang w:eastAsia="en-US"/>
              </w:rPr>
              <w:object w:dxaOrig="912" w:dyaOrig="360">
                <v:shape id="_x0000_i1039" type="#_x0000_t75" style="width:45.1pt;height:18.15pt" o:ole="">
                  <v:imagedata r:id="rId61" o:title=""/>
                </v:shape>
                <o:OLEObject Type="Embed" ProgID="Equation.3" ShapeID="_x0000_i1039" DrawAspect="Content" ObjectID="_1548847212" r:id="rId62"/>
              </w:object>
            </w:r>
            <w:r>
              <w:rPr>
                <w:rFonts w:cs="Arial"/>
                <w:position w:val="-10"/>
                <w:sz w:val="22"/>
                <w:szCs w:val="22"/>
                <w:lang w:eastAsia="en-US"/>
              </w:rPr>
              <w:object w:dxaOrig="804" w:dyaOrig="348">
                <v:shape id="_x0000_i1040" type="#_x0000_t75" style="width:40.05pt;height:16.9pt" o:ole="">
                  <v:imagedata r:id="rId63" o:title=""/>
                </v:shape>
                <o:OLEObject Type="Embed" ProgID="Equation.3" ShapeID="_x0000_i1040" DrawAspect="Content" ObjectID="_1548847213" r:id="rId64"/>
              </w:objec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>
              <w:rPr>
                <w:position w:val="-12"/>
                <w:lang w:eastAsia="en-US"/>
              </w:rPr>
              <w:object w:dxaOrig="1060" w:dyaOrig="360">
                <v:shape id="_x0000_i1041" type="#_x0000_t75" style="width:53.2pt;height:18.15pt" o:ole="">
                  <v:imagedata r:id="rId65" o:title=""/>
                </v:shape>
                <o:OLEObject Type="Embed" ProgID="Equation.3" ShapeID="_x0000_i1041" DrawAspect="Content" ObjectID="_1548847214" r:id="rId66"/>
              </w:objec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Pr="0094031C" w:rsidRDefault="0094031C" w:rsidP="0094031C">
            <w:pPr>
              <w:spacing w:after="120"/>
              <w:jc w:val="center"/>
              <w:rPr>
                <w:rFonts w:cs="Arial"/>
                <w:sz w:val="22"/>
                <w:lang w:eastAsia="en-US"/>
              </w:rPr>
            </w:pPr>
            <w:r w:rsidRPr="0094031C">
              <w:rPr>
                <w:rFonts w:cs="Arial"/>
                <w:sz w:val="22"/>
                <w:lang w:eastAsia="en-US"/>
              </w:rPr>
              <w:t>Nennwerte der Lampen:</w:t>
            </w:r>
          </w:p>
          <w:p w:rsidR="0094031C" w:rsidRPr="0094031C" w:rsidRDefault="0094031C" w:rsidP="00B71E84">
            <w:pPr>
              <w:spacing w:line="276" w:lineRule="auto"/>
              <w:jc w:val="center"/>
              <w:rPr>
                <w:rFonts w:cs="Arial"/>
                <w:i/>
                <w:sz w:val="22"/>
                <w:lang w:eastAsia="en-US"/>
              </w:rPr>
            </w:pPr>
            <w:r w:rsidRPr="0094031C">
              <w:rPr>
                <w:rFonts w:cs="Arial"/>
                <w:i/>
                <w:sz w:val="22"/>
                <w:lang w:eastAsia="en-US"/>
              </w:rPr>
              <w:t xml:space="preserve">zwei mal    </w:t>
            </w:r>
            <w:r w:rsidRPr="0094031C">
              <w:rPr>
                <w:rFonts w:cs="Arial"/>
                <w:i/>
                <w:sz w:val="22"/>
                <w:lang w:eastAsia="en-US"/>
              </w:rPr>
              <w:br/>
              <w:t>6 V / 0,5 A</w:t>
            </w:r>
          </w:p>
          <w:p w:rsidR="0094031C" w:rsidRDefault="0094031C" w:rsidP="00E3169B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 w:rsidRPr="0094031C">
              <w:rPr>
                <w:rFonts w:cs="Arial"/>
                <w:i/>
                <w:sz w:val="22"/>
                <w:lang w:eastAsia="en-US"/>
              </w:rPr>
              <w:t>parallel</w:t>
            </w:r>
          </w:p>
        </w:tc>
      </w:tr>
      <w:tr w:rsidR="0094031C" w:rsidTr="00943F2A">
        <w:trPr>
          <w:trHeight w:val="8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>
              <w:rPr>
                <w:position w:val="-10"/>
                <w:lang w:eastAsia="en-US"/>
              </w:rPr>
              <w:object w:dxaOrig="980" w:dyaOrig="340">
                <v:shape id="_x0000_i1042" type="#_x0000_t75" style="width:48.85pt;height:17.55pt" o:ole="">
                  <v:imagedata r:id="rId67" o:title=""/>
                </v:shape>
                <o:OLEObject Type="Embed" ProgID="Equation.3" ShapeID="_x0000_i1042" DrawAspect="Content" ObjectID="_1548847215" r:id="rId68"/>
              </w:objec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jc w:val="left"/>
              <w:rPr>
                <w:rFonts w:cs="Arial"/>
                <w:color w:val="0000FF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BB2CA0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>
              <w:rPr>
                <w:position w:val="-10"/>
                <w:lang w:eastAsia="en-US"/>
              </w:rPr>
              <w:object w:dxaOrig="1120" w:dyaOrig="340">
                <v:shape id="_x0000_i1043" type="#_x0000_t75" style="width:55.7pt;height:17.55pt" o:ole="">
                  <v:imagedata r:id="rId69" o:title=""/>
                </v:shape>
                <o:OLEObject Type="Embed" ProgID="Equation.3" ShapeID="_x0000_i1043" DrawAspect="Content" ObjectID="_1548847216" r:id="rId70"/>
              </w:objec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jc w:val="left"/>
              <w:rPr>
                <w:rFonts w:cs="Arial"/>
                <w:color w:val="0000FF"/>
                <w:sz w:val="22"/>
                <w:szCs w:val="22"/>
                <w:lang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044" type="#_x0000_t75" style="width:48.2pt;height:18.15pt" o:ole="">
                  <v:imagedata r:id="rId71" o:title=""/>
                </v:shape>
                <o:OLEObject Type="Embed" ProgID="Equation.3" ShapeID="_x0000_i1044" DrawAspect="Content" ObjectID="_1548847217" r:id="rId72"/>
              </w:object>
            </w:r>
          </w:p>
        </w:tc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1C" w:rsidRDefault="0094031C" w:rsidP="00B71E84">
            <w:pPr>
              <w:spacing w:line="276" w:lineRule="auto"/>
              <w:jc w:val="center"/>
              <w:rPr>
                <w:rFonts w:cs="Arial"/>
                <w:color w:val="0000FF"/>
                <w:sz w:val="22"/>
                <w:lang w:eastAsia="en-US"/>
              </w:rPr>
            </w:pPr>
          </w:p>
        </w:tc>
      </w:tr>
    </w:tbl>
    <w:p w:rsidR="0028571A" w:rsidRDefault="0028571A" w:rsidP="0038151D">
      <w:pPr>
        <w:spacing w:line="276" w:lineRule="auto"/>
        <w:jc w:val="left"/>
        <w:rPr>
          <w:rFonts w:cs="Arial"/>
          <w:i/>
          <w:sz w:val="22"/>
          <w:szCs w:val="22"/>
        </w:rPr>
      </w:pPr>
    </w:p>
    <w:p w:rsidR="00B71E84" w:rsidRDefault="00B71E84" w:rsidP="0038151D">
      <w:pPr>
        <w:spacing w:line="276" w:lineRule="auto"/>
        <w:jc w:val="left"/>
        <w:rPr>
          <w:rFonts w:cs="Arial"/>
          <w:i/>
          <w:sz w:val="22"/>
          <w:szCs w:val="22"/>
        </w:rPr>
      </w:pPr>
    </w:p>
    <w:p w:rsidR="00B71E84" w:rsidRDefault="00B71E84" w:rsidP="0038151D">
      <w:pPr>
        <w:spacing w:line="276" w:lineRule="auto"/>
        <w:jc w:val="left"/>
        <w:rPr>
          <w:rFonts w:cs="Arial"/>
          <w:i/>
          <w:sz w:val="22"/>
          <w:szCs w:val="22"/>
        </w:rPr>
      </w:pPr>
    </w:p>
    <w:p w:rsidR="00B71E84" w:rsidRDefault="00B71E84" w:rsidP="0038151D">
      <w:pPr>
        <w:spacing w:line="276" w:lineRule="auto"/>
        <w:jc w:val="left"/>
        <w:rPr>
          <w:rFonts w:cs="Arial"/>
          <w:i/>
          <w:sz w:val="22"/>
          <w:szCs w:val="22"/>
        </w:rPr>
      </w:pPr>
    </w:p>
    <w:p w:rsidR="00B71E84" w:rsidRDefault="00B71E84" w:rsidP="0038151D">
      <w:pPr>
        <w:spacing w:line="276" w:lineRule="auto"/>
        <w:jc w:val="left"/>
        <w:rPr>
          <w:rFonts w:cs="Arial"/>
          <w:i/>
          <w:sz w:val="22"/>
          <w:szCs w:val="22"/>
        </w:rPr>
      </w:pPr>
    </w:p>
    <w:p w:rsidR="0094031C" w:rsidRPr="00B71E84" w:rsidRDefault="0094031C" w:rsidP="0038151D">
      <w:pPr>
        <w:spacing w:line="276" w:lineRule="auto"/>
        <w:jc w:val="left"/>
        <w:rPr>
          <w:rFonts w:cs="Arial"/>
          <w:i/>
          <w:sz w:val="22"/>
          <w:szCs w:val="22"/>
        </w:rPr>
      </w:pPr>
    </w:p>
    <w:p w:rsidR="0094031C" w:rsidRDefault="0094031C" w:rsidP="001177F8">
      <w:pPr>
        <w:spacing w:line="276" w:lineRule="auto"/>
        <w:jc w:val="left"/>
        <w:rPr>
          <w:rFonts w:cs="Arial"/>
          <w:b/>
          <w:sz w:val="22"/>
          <w:szCs w:val="22"/>
        </w:rPr>
      </w:pPr>
    </w:p>
    <w:p w:rsidR="004B2A03" w:rsidRDefault="00EA6724" w:rsidP="005B3431">
      <w:pPr>
        <w:spacing w:line="276" w:lineRule="auto"/>
        <w:jc w:val="left"/>
        <w:rPr>
          <w:rFonts w:cs="Arial"/>
          <w:sz w:val="22"/>
          <w:szCs w:val="22"/>
        </w:rPr>
      </w:pPr>
      <w:r w:rsidRPr="00EA6724">
        <w:rPr>
          <w:rFonts w:cs="Arial"/>
          <w:b/>
          <w:sz w:val="22"/>
          <w:szCs w:val="22"/>
        </w:rPr>
        <w:tab/>
      </w:r>
      <w:r w:rsidR="00B13CB6" w:rsidRPr="00B13CB6">
        <w:rPr>
          <w:rFonts w:cs="Arial"/>
          <w:sz w:val="22"/>
          <w:szCs w:val="22"/>
        </w:rPr>
        <w:t>Tabelle</w:t>
      </w:r>
      <w:r w:rsidR="00121020" w:rsidRPr="00B13CB6">
        <w:rPr>
          <w:rFonts w:cs="Arial"/>
          <w:sz w:val="22"/>
          <w:szCs w:val="22"/>
        </w:rPr>
        <w:t>:</w:t>
      </w:r>
      <w:r w:rsidR="00121020">
        <w:rPr>
          <w:rFonts w:cs="Arial"/>
          <w:sz w:val="22"/>
          <w:szCs w:val="22"/>
        </w:rPr>
        <w:t xml:space="preserve"> Messwerte für einen</w:t>
      </w:r>
      <w:r>
        <w:rPr>
          <w:rFonts w:cs="Arial"/>
          <w:sz w:val="22"/>
          <w:szCs w:val="22"/>
        </w:rPr>
        <w:t xml:space="preserve"> Versuch</w:t>
      </w:r>
      <w:r w:rsidR="00121020">
        <w:rPr>
          <w:rFonts w:cs="Arial"/>
          <w:sz w:val="22"/>
          <w:szCs w:val="22"/>
        </w:rPr>
        <w:t xml:space="preserve"> mit einer</w:t>
      </w:r>
      <w:r>
        <w:rPr>
          <w:rFonts w:cs="Arial"/>
          <w:sz w:val="22"/>
          <w:szCs w:val="22"/>
        </w:rPr>
        <w:t xml:space="preserve"> </w:t>
      </w:r>
      <w:r w:rsidR="00C94BA2">
        <w:rPr>
          <w:rFonts w:cs="Arial"/>
          <w:sz w:val="22"/>
          <w:szCs w:val="22"/>
        </w:rPr>
        <w:t>„</w:t>
      </w:r>
      <w:r>
        <w:rPr>
          <w:rFonts w:cs="Arial"/>
          <w:sz w:val="22"/>
          <w:szCs w:val="22"/>
        </w:rPr>
        <w:t>Hochspannung</w:t>
      </w:r>
      <w:r w:rsidR="00C94BA2">
        <w:rPr>
          <w:rFonts w:cs="Arial"/>
          <w:sz w:val="22"/>
          <w:szCs w:val="22"/>
        </w:rPr>
        <w:t>“</w:t>
      </w:r>
      <w:r w:rsidR="00121020">
        <w:rPr>
          <w:rFonts w:cs="Arial"/>
          <w:sz w:val="22"/>
          <w:szCs w:val="22"/>
        </w:rPr>
        <w:t xml:space="preserve"> von </w:t>
      </w:r>
      <w:r w:rsidR="0094031C">
        <w:rPr>
          <w:rFonts w:cs="Arial"/>
          <w:position w:val="-10"/>
          <w:sz w:val="22"/>
          <w:szCs w:val="22"/>
        </w:rPr>
        <w:object w:dxaOrig="1340" w:dyaOrig="340">
          <v:shape id="_x0000_i1045" type="#_x0000_t75" style="width:67pt;height:17.55pt" o:ole="">
            <v:imagedata r:id="rId73" o:title=""/>
          </v:shape>
          <o:OLEObject Type="Embed" ProgID="Equation.3" ShapeID="_x0000_i1045" DrawAspect="Content" ObjectID="_1548847218" r:id="rId74"/>
        </w:object>
      </w:r>
    </w:p>
    <w:p w:rsidR="004B2A03" w:rsidRDefault="005B3431" w:rsidP="009C68DE">
      <w:pPr>
        <w:spacing w:line="276" w:lineRule="auto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/>
      </w:r>
    </w:p>
    <w:p w:rsidR="0028571A" w:rsidRPr="005B3431" w:rsidRDefault="00D47615" w:rsidP="001177F8">
      <w:pPr>
        <w:spacing w:after="240" w:line="276" w:lineRule="auto"/>
        <w:ind w:left="709" w:hanging="284"/>
        <w:jc w:val="left"/>
        <w:rPr>
          <w:rFonts w:cs="Arial"/>
          <w:sz w:val="22"/>
          <w:szCs w:val="22"/>
        </w:rPr>
      </w:pPr>
      <w:r w:rsidRPr="005B3431">
        <w:rPr>
          <w:rFonts w:cs="Arial"/>
          <w:b/>
          <w:sz w:val="22"/>
          <w:szCs w:val="22"/>
        </w:rPr>
        <w:t>2. Teilversuch</w:t>
      </w:r>
      <w:r w:rsidR="00434030" w:rsidRPr="005B3431">
        <w:rPr>
          <w:rFonts w:cs="Arial"/>
          <w:b/>
          <w:sz w:val="22"/>
          <w:szCs w:val="22"/>
        </w:rPr>
        <w:t xml:space="preserve"> </w:t>
      </w:r>
      <w:r w:rsidR="00434030" w:rsidRPr="005B3431">
        <w:rPr>
          <w:rFonts w:cs="Arial"/>
          <w:sz w:val="22"/>
          <w:szCs w:val="22"/>
        </w:rPr>
        <w:t>(gemäß Abbildung 1 b bzw. 2 b)</w:t>
      </w:r>
      <w:r w:rsidRPr="005B3431">
        <w:rPr>
          <w:rFonts w:cs="Arial"/>
          <w:b/>
          <w:sz w:val="22"/>
          <w:szCs w:val="22"/>
        </w:rPr>
        <w:t>:</w:t>
      </w:r>
      <w:r w:rsidR="00434030" w:rsidRPr="005B3431">
        <w:rPr>
          <w:rFonts w:cs="Arial"/>
          <w:b/>
          <w:sz w:val="22"/>
          <w:szCs w:val="22"/>
        </w:rPr>
        <w:br/>
      </w:r>
      <w:r w:rsidR="00C46499" w:rsidRPr="005B3431">
        <w:rPr>
          <w:rFonts w:cs="Arial"/>
          <w:sz w:val="22"/>
          <w:szCs w:val="22"/>
        </w:rPr>
        <w:t>Chromnickeldraht,  0,5 mm Dicke,   2 m Länge,</w:t>
      </w:r>
      <w:r w:rsidR="0028571A" w:rsidRPr="005B3431">
        <w:rPr>
          <w:rFonts w:cs="Arial"/>
          <w:sz w:val="22"/>
          <w:szCs w:val="22"/>
        </w:rPr>
        <w:t xml:space="preserve">  </w:t>
      </w:r>
      <w:r w:rsidR="00F31E9E" w:rsidRPr="005B3431">
        <w:rPr>
          <w:rFonts w:cs="Arial"/>
          <w:sz w:val="22"/>
          <w:szCs w:val="22"/>
        </w:rPr>
        <w:t xml:space="preserve">Betrieb mit Kleinspannung ca. </w:t>
      </w:r>
      <w:r w:rsidR="004757D7" w:rsidRPr="004757D7">
        <w:rPr>
          <w:rFonts w:cs="Arial"/>
          <w:sz w:val="22"/>
          <w:szCs w:val="22"/>
        </w:rPr>
        <w:t>10</w:t>
      </w:r>
      <w:r w:rsidR="00F31E9E" w:rsidRPr="004757D7">
        <w:rPr>
          <w:rFonts w:cs="Arial"/>
          <w:sz w:val="22"/>
          <w:szCs w:val="22"/>
        </w:rPr>
        <w:t xml:space="preserve"> Volt</w:t>
      </w:r>
      <w:r w:rsidR="00F31E9E" w:rsidRPr="005B3431">
        <w:rPr>
          <w:rFonts w:cs="Arial"/>
          <w:sz w:val="22"/>
          <w:szCs w:val="22"/>
        </w:rPr>
        <w:br/>
      </w:r>
      <w:r w:rsidR="0028571A" w:rsidRPr="005B3431">
        <w:rPr>
          <w:rFonts w:cs="Arial"/>
          <w:b/>
          <w:sz w:val="22"/>
          <w:szCs w:val="22"/>
        </w:rPr>
        <w:sym w:font="Wingdings" w:char="F0E0"/>
      </w:r>
      <w:r w:rsidR="0028571A" w:rsidRPr="005B3431">
        <w:rPr>
          <w:rFonts w:cs="Arial"/>
          <w:b/>
          <w:i/>
          <w:sz w:val="22"/>
          <w:szCs w:val="22"/>
        </w:rPr>
        <w:t xml:space="preserve">  D</w:t>
      </w:r>
      <w:r w:rsidR="00AD2E21" w:rsidRPr="005B3431">
        <w:rPr>
          <w:rFonts w:cs="Arial"/>
          <w:b/>
          <w:i/>
          <w:sz w:val="22"/>
          <w:szCs w:val="22"/>
        </w:rPr>
        <w:t>ie Glühlampe</w:t>
      </w:r>
      <w:r w:rsidR="004757D7">
        <w:rPr>
          <w:rFonts w:cs="Arial"/>
          <w:b/>
          <w:i/>
          <w:sz w:val="22"/>
          <w:szCs w:val="22"/>
        </w:rPr>
        <w:t>n leuchten</w:t>
      </w:r>
      <w:r w:rsidR="00AD2E21" w:rsidRPr="005B3431">
        <w:rPr>
          <w:rFonts w:cs="Arial"/>
          <w:b/>
          <w:i/>
          <w:sz w:val="22"/>
          <w:szCs w:val="22"/>
        </w:rPr>
        <w:t xml:space="preserve"> nicht oder</w:t>
      </w:r>
      <w:r w:rsidR="001177F8" w:rsidRPr="005B3431">
        <w:rPr>
          <w:rFonts w:cs="Arial"/>
          <w:b/>
          <w:i/>
          <w:sz w:val="22"/>
          <w:szCs w:val="22"/>
        </w:rPr>
        <w:t xml:space="preserve"> nur sehr schwach.  </w:t>
      </w:r>
    </w:p>
    <w:p w:rsidR="00D47615" w:rsidRPr="00E634CB" w:rsidRDefault="00D47615" w:rsidP="001177F8">
      <w:pPr>
        <w:jc w:val="left"/>
        <w:rPr>
          <w:rFonts w:cs="Arial"/>
          <w:sz w:val="22"/>
          <w:szCs w:val="22"/>
          <w:highlight w:val="cyan"/>
        </w:rPr>
      </w:pPr>
    </w:p>
    <w:p w:rsidR="00306E47" w:rsidRPr="00AA466C" w:rsidRDefault="00D47615" w:rsidP="00F31E9E">
      <w:pPr>
        <w:spacing w:line="276" w:lineRule="auto"/>
        <w:ind w:left="709" w:hanging="283"/>
        <w:jc w:val="left"/>
        <w:rPr>
          <w:rFonts w:cs="Arial"/>
          <w:sz w:val="22"/>
          <w:szCs w:val="22"/>
        </w:rPr>
      </w:pPr>
      <w:r w:rsidRPr="00B13CB6">
        <w:rPr>
          <w:rFonts w:cs="Arial"/>
          <w:b/>
          <w:sz w:val="22"/>
          <w:szCs w:val="22"/>
        </w:rPr>
        <w:t>3.</w:t>
      </w:r>
      <w:r w:rsidR="00C94BA2" w:rsidRPr="00B13CB6">
        <w:rPr>
          <w:rFonts w:cs="Arial"/>
          <w:b/>
          <w:sz w:val="22"/>
          <w:szCs w:val="22"/>
        </w:rPr>
        <w:t xml:space="preserve"> </w:t>
      </w:r>
      <w:r w:rsidRPr="00B13CB6">
        <w:rPr>
          <w:rFonts w:cs="Arial"/>
          <w:b/>
          <w:sz w:val="22"/>
          <w:szCs w:val="22"/>
        </w:rPr>
        <w:t>Teilversuch</w:t>
      </w:r>
      <w:r w:rsidR="00F31E9E" w:rsidRPr="00B13CB6">
        <w:rPr>
          <w:rFonts w:cs="Arial"/>
          <w:b/>
          <w:sz w:val="22"/>
          <w:szCs w:val="22"/>
        </w:rPr>
        <w:t xml:space="preserve"> </w:t>
      </w:r>
      <w:r w:rsidR="00F31E9E" w:rsidRPr="00B13CB6">
        <w:rPr>
          <w:rFonts w:cs="Arial"/>
          <w:sz w:val="22"/>
          <w:szCs w:val="22"/>
        </w:rPr>
        <w:t>(gemäß Abbildung 1 c bzw. 2 c)</w:t>
      </w:r>
      <w:r w:rsidRPr="00B13CB6">
        <w:rPr>
          <w:rFonts w:cs="Arial"/>
          <w:b/>
          <w:sz w:val="22"/>
          <w:szCs w:val="22"/>
        </w:rPr>
        <w:t>:</w:t>
      </w:r>
      <w:r w:rsidR="00F31E9E" w:rsidRPr="004757D7">
        <w:rPr>
          <w:rFonts w:cs="Arial"/>
          <w:b/>
          <w:sz w:val="22"/>
          <w:szCs w:val="22"/>
        </w:rPr>
        <w:br/>
      </w:r>
      <w:r w:rsidR="00C46499" w:rsidRPr="004757D7">
        <w:rPr>
          <w:rFonts w:cs="Arial"/>
          <w:sz w:val="22"/>
          <w:szCs w:val="22"/>
        </w:rPr>
        <w:t>Kupferdraht,  ca. 1,8 mm Dicke,   2 m Länge,</w:t>
      </w:r>
      <w:r w:rsidR="00306E47" w:rsidRPr="004757D7">
        <w:rPr>
          <w:rFonts w:cs="Arial"/>
          <w:sz w:val="22"/>
          <w:szCs w:val="22"/>
        </w:rPr>
        <w:t xml:space="preserve">  </w:t>
      </w:r>
      <w:r w:rsidR="00F31E9E" w:rsidRPr="004757D7">
        <w:rPr>
          <w:rFonts w:cs="Arial"/>
          <w:sz w:val="22"/>
          <w:szCs w:val="22"/>
        </w:rPr>
        <w:t>Betrieb mit Kleinspannung</w:t>
      </w:r>
      <w:r w:rsidR="00C94BA2" w:rsidRPr="004757D7">
        <w:rPr>
          <w:rFonts w:cs="Arial"/>
          <w:sz w:val="22"/>
          <w:szCs w:val="22"/>
        </w:rPr>
        <w:t xml:space="preserve"> ca. </w:t>
      </w:r>
      <w:r w:rsidR="004757D7" w:rsidRPr="004757D7">
        <w:rPr>
          <w:rFonts w:cs="Arial"/>
          <w:sz w:val="22"/>
          <w:szCs w:val="22"/>
        </w:rPr>
        <w:t>10</w:t>
      </w:r>
      <w:r w:rsidR="00F31E9E" w:rsidRPr="004757D7">
        <w:rPr>
          <w:rFonts w:cs="Arial"/>
          <w:sz w:val="22"/>
          <w:szCs w:val="22"/>
        </w:rPr>
        <w:t xml:space="preserve"> Volt</w:t>
      </w:r>
      <w:r w:rsidR="00F31E9E" w:rsidRPr="004757D7">
        <w:rPr>
          <w:rFonts w:cs="Arial"/>
          <w:sz w:val="22"/>
          <w:szCs w:val="22"/>
        </w:rPr>
        <w:br/>
      </w:r>
      <w:r w:rsidR="00306E47" w:rsidRPr="004757D7">
        <w:rPr>
          <w:rFonts w:cs="Arial"/>
          <w:sz w:val="22"/>
          <w:szCs w:val="22"/>
        </w:rPr>
        <w:sym w:font="Wingdings" w:char="F0E0"/>
      </w:r>
      <w:r w:rsidR="00306E47" w:rsidRPr="004757D7">
        <w:rPr>
          <w:rFonts w:cs="Arial"/>
          <w:sz w:val="22"/>
          <w:szCs w:val="22"/>
        </w:rPr>
        <w:t xml:space="preserve">  </w:t>
      </w:r>
      <w:r w:rsidR="00306E47" w:rsidRPr="004757D7">
        <w:rPr>
          <w:rFonts w:cs="Arial"/>
          <w:b/>
          <w:i/>
          <w:sz w:val="22"/>
          <w:szCs w:val="22"/>
        </w:rPr>
        <w:t>Die Glühlampe</w:t>
      </w:r>
      <w:r w:rsidR="004757D7" w:rsidRPr="004757D7">
        <w:rPr>
          <w:rFonts w:cs="Arial"/>
          <w:b/>
          <w:i/>
          <w:sz w:val="22"/>
          <w:szCs w:val="22"/>
        </w:rPr>
        <w:t>n leuchten</w:t>
      </w:r>
      <w:r w:rsidR="00306E47" w:rsidRPr="004757D7">
        <w:rPr>
          <w:rFonts w:cs="Arial"/>
          <w:b/>
          <w:i/>
          <w:sz w:val="22"/>
          <w:szCs w:val="22"/>
        </w:rPr>
        <w:t xml:space="preserve"> </w:t>
      </w:r>
      <w:r w:rsidR="004757D7" w:rsidRPr="004757D7">
        <w:rPr>
          <w:rFonts w:cs="Arial"/>
          <w:b/>
          <w:i/>
          <w:sz w:val="22"/>
          <w:szCs w:val="22"/>
        </w:rPr>
        <w:t>sehr</w:t>
      </w:r>
      <w:r w:rsidR="00306E47" w:rsidRPr="004757D7">
        <w:rPr>
          <w:rFonts w:cs="Arial"/>
          <w:b/>
          <w:i/>
          <w:sz w:val="22"/>
          <w:szCs w:val="22"/>
        </w:rPr>
        <w:t xml:space="preserve"> hell.</w:t>
      </w:r>
      <w:r w:rsidR="00306E47">
        <w:rPr>
          <w:rFonts w:cs="Arial"/>
          <w:b/>
          <w:i/>
          <w:sz w:val="22"/>
          <w:szCs w:val="22"/>
        </w:rPr>
        <w:br/>
      </w:r>
    </w:p>
    <w:p w:rsidR="00F44737" w:rsidRPr="001864DD" w:rsidRDefault="00F44737" w:rsidP="009C68DE">
      <w:pPr>
        <w:spacing w:line="276" w:lineRule="auto"/>
        <w:jc w:val="left"/>
        <w:rPr>
          <w:rFonts w:cs="Arial"/>
          <w:sz w:val="22"/>
          <w:szCs w:val="22"/>
        </w:rPr>
      </w:pPr>
    </w:p>
    <w:p w:rsidR="0069500D" w:rsidRPr="001864DD" w:rsidRDefault="00343E7E" w:rsidP="0069500D">
      <w:pPr>
        <w:spacing w:after="120" w:line="276" w:lineRule="auto"/>
        <w:ind w:left="709" w:hanging="283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Aus den Versuchen</w:t>
      </w:r>
      <w:r w:rsidR="0082547A">
        <w:rPr>
          <w:rFonts w:cs="Arial"/>
          <w:b/>
          <w:sz w:val="22"/>
          <w:szCs w:val="22"/>
        </w:rPr>
        <w:t xml:space="preserve"> folgende</w:t>
      </w:r>
      <w:r>
        <w:rPr>
          <w:rFonts w:cs="Arial"/>
          <w:b/>
          <w:sz w:val="22"/>
          <w:szCs w:val="22"/>
        </w:rPr>
        <w:t xml:space="preserve"> Erklärungsansätze:</w:t>
      </w:r>
    </w:p>
    <w:p w:rsidR="00AA466C" w:rsidRPr="001864DD" w:rsidRDefault="0069500D" w:rsidP="00AA466C">
      <w:pPr>
        <w:spacing w:after="120" w:line="276" w:lineRule="auto"/>
        <w:ind w:left="709" w:hanging="283"/>
        <w:jc w:val="left"/>
        <w:rPr>
          <w:rFonts w:cs="Arial"/>
          <w:sz w:val="22"/>
          <w:szCs w:val="22"/>
        </w:rPr>
      </w:pPr>
      <w:r w:rsidRPr="001864DD">
        <w:rPr>
          <w:rFonts w:cs="Arial"/>
          <w:sz w:val="22"/>
          <w:szCs w:val="22"/>
        </w:rPr>
        <w:t>1.</w:t>
      </w:r>
      <w:r w:rsidRPr="001864DD">
        <w:rPr>
          <w:rFonts w:cs="Arial"/>
          <w:sz w:val="22"/>
          <w:szCs w:val="22"/>
        </w:rPr>
        <w:tab/>
      </w:r>
      <w:r w:rsidRPr="001864DD">
        <w:rPr>
          <w:rFonts w:cs="Arial"/>
          <w:b/>
          <w:i/>
          <w:sz w:val="22"/>
          <w:szCs w:val="22"/>
        </w:rPr>
        <w:t xml:space="preserve">Je größer der </w:t>
      </w:r>
      <w:r w:rsidR="00CE3231">
        <w:rPr>
          <w:rFonts w:cs="Arial"/>
          <w:b/>
          <w:i/>
          <w:sz w:val="22"/>
          <w:szCs w:val="22"/>
        </w:rPr>
        <w:t xml:space="preserve">elektrische </w:t>
      </w:r>
      <w:r w:rsidRPr="001864DD">
        <w:rPr>
          <w:rFonts w:cs="Arial"/>
          <w:b/>
          <w:i/>
          <w:sz w:val="22"/>
          <w:szCs w:val="22"/>
        </w:rPr>
        <w:t xml:space="preserve">Widerstand der </w:t>
      </w:r>
      <w:r w:rsidR="00285C5E">
        <w:rPr>
          <w:rFonts w:cs="Arial"/>
          <w:b/>
          <w:i/>
          <w:sz w:val="22"/>
          <w:szCs w:val="22"/>
        </w:rPr>
        <w:t>(</w:t>
      </w:r>
      <w:r w:rsidRPr="001864DD">
        <w:rPr>
          <w:rFonts w:cs="Arial"/>
          <w:b/>
          <w:i/>
          <w:sz w:val="22"/>
          <w:szCs w:val="22"/>
        </w:rPr>
        <w:t>Frei</w:t>
      </w:r>
      <w:r w:rsidR="00285C5E">
        <w:rPr>
          <w:rFonts w:cs="Arial"/>
          <w:b/>
          <w:i/>
          <w:sz w:val="22"/>
          <w:szCs w:val="22"/>
        </w:rPr>
        <w:t>-) L</w:t>
      </w:r>
      <w:r w:rsidRPr="001864DD">
        <w:rPr>
          <w:rFonts w:cs="Arial"/>
          <w:b/>
          <w:i/>
          <w:sz w:val="22"/>
          <w:szCs w:val="22"/>
        </w:rPr>
        <w:t>eitung</w:t>
      </w:r>
      <w:r w:rsidR="0006233C">
        <w:rPr>
          <w:rFonts w:cs="Arial"/>
          <w:b/>
          <w:i/>
          <w:sz w:val="22"/>
          <w:szCs w:val="22"/>
        </w:rPr>
        <w:t xml:space="preserve"> ist</w:t>
      </w:r>
      <w:r w:rsidRPr="001864DD">
        <w:rPr>
          <w:rFonts w:cs="Arial"/>
          <w:b/>
          <w:i/>
          <w:sz w:val="22"/>
          <w:szCs w:val="22"/>
        </w:rPr>
        <w:t xml:space="preserve">, desto weniger Energie kommt beim „Verbraucher“ an. </w:t>
      </w:r>
      <w:r w:rsidRPr="001864DD">
        <w:rPr>
          <w:rFonts w:cs="Arial"/>
          <w:sz w:val="22"/>
          <w:szCs w:val="22"/>
        </w:rPr>
        <w:t>Ein Teil der Energie wird in der Freileitung in Wärme umgewan</w:t>
      </w:r>
      <w:r w:rsidR="00AA466C" w:rsidRPr="001864DD">
        <w:rPr>
          <w:rFonts w:cs="Arial"/>
          <w:sz w:val="22"/>
          <w:szCs w:val="22"/>
        </w:rPr>
        <w:t>delt</w:t>
      </w:r>
      <w:r w:rsidR="00CE3231">
        <w:rPr>
          <w:rFonts w:cs="Arial"/>
          <w:sz w:val="22"/>
          <w:szCs w:val="22"/>
        </w:rPr>
        <w:t xml:space="preserve"> und abgestrahlt</w:t>
      </w:r>
      <w:r w:rsidRPr="001864DD">
        <w:rPr>
          <w:rFonts w:cs="Arial"/>
          <w:sz w:val="22"/>
          <w:szCs w:val="22"/>
        </w:rPr>
        <w:t>.</w:t>
      </w:r>
    </w:p>
    <w:p w:rsidR="0069500D" w:rsidRDefault="0069500D" w:rsidP="00AA466C">
      <w:pPr>
        <w:spacing w:after="120" w:line="276" w:lineRule="auto"/>
        <w:ind w:left="709" w:hanging="283"/>
        <w:jc w:val="left"/>
        <w:rPr>
          <w:rFonts w:cs="Arial"/>
          <w:sz w:val="22"/>
          <w:szCs w:val="22"/>
        </w:rPr>
      </w:pPr>
      <w:r w:rsidRPr="001864DD">
        <w:rPr>
          <w:rFonts w:cs="Arial"/>
          <w:sz w:val="22"/>
          <w:szCs w:val="22"/>
        </w:rPr>
        <w:t>2.</w:t>
      </w:r>
      <w:r w:rsidRPr="001864DD">
        <w:rPr>
          <w:rFonts w:cs="Arial"/>
          <w:sz w:val="22"/>
          <w:szCs w:val="22"/>
        </w:rPr>
        <w:tab/>
      </w:r>
      <w:r w:rsidRPr="001864DD">
        <w:rPr>
          <w:rFonts w:cs="Arial"/>
          <w:b/>
          <w:i/>
          <w:sz w:val="22"/>
          <w:szCs w:val="22"/>
        </w:rPr>
        <w:t xml:space="preserve">Die Energieverluste in </w:t>
      </w:r>
      <w:r w:rsidR="0082547A">
        <w:rPr>
          <w:rFonts w:cs="Arial"/>
          <w:b/>
          <w:i/>
          <w:sz w:val="22"/>
          <w:szCs w:val="22"/>
        </w:rPr>
        <w:t>d</w:t>
      </w:r>
      <w:r w:rsidR="003942B7">
        <w:rPr>
          <w:rFonts w:cs="Arial"/>
          <w:b/>
          <w:i/>
          <w:sz w:val="22"/>
          <w:szCs w:val="22"/>
        </w:rPr>
        <w:t>er</w:t>
      </w:r>
      <w:r w:rsidRPr="001864DD">
        <w:rPr>
          <w:rFonts w:cs="Arial"/>
          <w:b/>
          <w:i/>
          <w:sz w:val="22"/>
          <w:szCs w:val="22"/>
        </w:rPr>
        <w:t xml:space="preserve"> „Freileitung“ sind bei hohen Spannungen </w:t>
      </w:r>
      <w:r w:rsidR="0006233C">
        <w:rPr>
          <w:rFonts w:cs="Arial"/>
          <w:b/>
          <w:i/>
          <w:sz w:val="22"/>
          <w:szCs w:val="22"/>
        </w:rPr>
        <w:t xml:space="preserve">deutlich </w:t>
      </w:r>
      <w:r w:rsidRPr="001864DD">
        <w:rPr>
          <w:rFonts w:cs="Arial"/>
          <w:b/>
          <w:i/>
          <w:sz w:val="22"/>
          <w:szCs w:val="22"/>
        </w:rPr>
        <w:t>g</w:t>
      </w:r>
      <w:r w:rsidRPr="001864DD">
        <w:rPr>
          <w:rFonts w:cs="Arial"/>
          <w:b/>
          <w:i/>
          <w:sz w:val="22"/>
          <w:szCs w:val="22"/>
        </w:rPr>
        <w:t>e</w:t>
      </w:r>
      <w:r w:rsidRPr="001864DD">
        <w:rPr>
          <w:rFonts w:cs="Arial"/>
          <w:b/>
          <w:i/>
          <w:sz w:val="22"/>
          <w:szCs w:val="22"/>
        </w:rPr>
        <w:t>ringer.</w:t>
      </w:r>
      <w:r w:rsidR="001864DD">
        <w:rPr>
          <w:rFonts w:cs="Arial"/>
          <w:sz w:val="22"/>
          <w:szCs w:val="22"/>
        </w:rPr>
        <w:t xml:space="preserve"> Trotz zusätzlicher Verluste in den</w:t>
      </w:r>
      <w:r w:rsidRPr="001864DD">
        <w:rPr>
          <w:rFonts w:cs="Arial"/>
          <w:sz w:val="22"/>
          <w:szCs w:val="22"/>
        </w:rPr>
        <w:t xml:space="preserve"> Trans</w:t>
      </w:r>
      <w:r w:rsidR="001864DD">
        <w:rPr>
          <w:rFonts w:cs="Arial"/>
          <w:sz w:val="22"/>
          <w:szCs w:val="22"/>
        </w:rPr>
        <w:t>formatoren wird</w:t>
      </w:r>
      <w:r w:rsidRPr="001864DD">
        <w:rPr>
          <w:rFonts w:cs="Arial"/>
          <w:sz w:val="22"/>
          <w:szCs w:val="22"/>
        </w:rPr>
        <w:t xml:space="preserve"> ein größerer Anteil der von der Quelle eingespeisten Energie zum Verbraucher übertra</w:t>
      </w:r>
      <w:r w:rsidR="001864DD">
        <w:rPr>
          <w:rFonts w:cs="Arial"/>
          <w:sz w:val="22"/>
          <w:szCs w:val="22"/>
        </w:rPr>
        <w:t>gen</w:t>
      </w:r>
      <w:r w:rsidRPr="001864DD">
        <w:rPr>
          <w:rFonts w:cs="Arial"/>
          <w:sz w:val="22"/>
          <w:szCs w:val="22"/>
        </w:rPr>
        <w:t>.</w:t>
      </w:r>
    </w:p>
    <w:p w:rsidR="001864DD" w:rsidRPr="001864DD" w:rsidRDefault="001864DD" w:rsidP="00AA466C">
      <w:pPr>
        <w:spacing w:after="120" w:line="276" w:lineRule="auto"/>
        <w:ind w:left="709" w:hanging="283"/>
        <w:jc w:val="left"/>
        <w:rPr>
          <w:rFonts w:cs="Arial"/>
          <w:sz w:val="22"/>
          <w:szCs w:val="22"/>
        </w:rPr>
      </w:pPr>
    </w:p>
    <w:p w:rsidR="0069500D" w:rsidRPr="00E634CB" w:rsidRDefault="00343E7E" w:rsidP="00343E7E">
      <w:pPr>
        <w:spacing w:after="240" w:line="276" w:lineRule="auto"/>
        <w:ind w:left="425" w:hanging="425"/>
        <w:jc w:val="left"/>
        <w:rPr>
          <w:rFonts w:cs="Arial"/>
          <w:b/>
          <w:szCs w:val="24"/>
        </w:rPr>
      </w:pPr>
      <w:r w:rsidRPr="00E634CB">
        <w:rPr>
          <w:rFonts w:cs="Arial"/>
          <w:b/>
          <w:szCs w:val="24"/>
        </w:rPr>
        <w:t>6.</w:t>
      </w:r>
      <w:r w:rsidRPr="00E634CB">
        <w:rPr>
          <w:rFonts w:cs="Arial"/>
          <w:b/>
          <w:szCs w:val="24"/>
        </w:rPr>
        <w:tab/>
        <w:t>T</w:t>
      </w:r>
      <w:r w:rsidR="0069500D" w:rsidRPr="00E634CB">
        <w:rPr>
          <w:rFonts w:cs="Arial"/>
          <w:b/>
          <w:szCs w:val="24"/>
        </w:rPr>
        <w:t>heor</w:t>
      </w:r>
      <w:r w:rsidR="00051FC0" w:rsidRPr="00E634CB">
        <w:rPr>
          <w:rFonts w:cs="Arial"/>
          <w:b/>
          <w:szCs w:val="24"/>
        </w:rPr>
        <w:t>iegeleitete Erklärung</w:t>
      </w:r>
      <w:r w:rsidR="00E87D0F" w:rsidRPr="00E634CB">
        <w:rPr>
          <w:rFonts w:cs="Arial"/>
          <w:b/>
          <w:szCs w:val="24"/>
        </w:rPr>
        <w:t>en</w:t>
      </w:r>
      <w:r w:rsidR="0082547A" w:rsidRPr="00E634CB">
        <w:rPr>
          <w:rFonts w:cs="Arial"/>
          <w:b/>
          <w:szCs w:val="24"/>
        </w:rPr>
        <w:t xml:space="preserve"> der Beobachtungen und Begründung</w:t>
      </w:r>
      <w:r w:rsidR="00051FC0" w:rsidRPr="00E634CB">
        <w:rPr>
          <w:rFonts w:cs="Arial"/>
          <w:b/>
          <w:szCs w:val="24"/>
        </w:rPr>
        <w:t xml:space="preserve"> für die Verwendung von Hochspannu</w:t>
      </w:r>
      <w:r w:rsidR="0082547A" w:rsidRPr="00E634CB">
        <w:rPr>
          <w:rFonts w:cs="Arial"/>
          <w:b/>
          <w:szCs w:val="24"/>
        </w:rPr>
        <w:t>ng beim Betrieb von Frei</w:t>
      </w:r>
      <w:r w:rsidR="00051FC0" w:rsidRPr="00E634CB">
        <w:rPr>
          <w:rFonts w:cs="Arial"/>
          <w:b/>
          <w:szCs w:val="24"/>
        </w:rPr>
        <w:t>leitungen</w:t>
      </w:r>
    </w:p>
    <w:p w:rsidR="009F6FB6" w:rsidRDefault="009F6FB6" w:rsidP="00500431">
      <w:pPr>
        <w:spacing w:after="480" w:line="276" w:lineRule="auto"/>
        <w:ind w:left="425" w:hanging="425"/>
        <w:jc w:val="left"/>
        <w:rPr>
          <w:rFonts w:cs="Arial"/>
          <w:sz w:val="22"/>
          <w:szCs w:val="22"/>
        </w:rPr>
      </w:pPr>
      <w:r w:rsidRPr="00E634CB">
        <w:rPr>
          <w:rFonts w:cs="Arial"/>
          <w:b/>
          <w:sz w:val="22"/>
          <w:szCs w:val="22"/>
        </w:rPr>
        <w:tab/>
        <w:t xml:space="preserve">Vorbemerkung: </w:t>
      </w:r>
      <w:r w:rsidRPr="00E634CB">
        <w:rPr>
          <w:rFonts w:cs="Arial"/>
          <w:sz w:val="22"/>
          <w:szCs w:val="22"/>
        </w:rPr>
        <w:t>Eine genaue Analyse bzw. theoretische Behandlung dieses Modellve</w:t>
      </w:r>
      <w:r w:rsidRPr="00E634CB">
        <w:rPr>
          <w:rFonts w:cs="Arial"/>
          <w:sz w:val="22"/>
          <w:szCs w:val="22"/>
        </w:rPr>
        <w:t>r</w:t>
      </w:r>
      <w:r>
        <w:rPr>
          <w:rFonts w:cs="Arial"/>
          <w:sz w:val="22"/>
          <w:szCs w:val="22"/>
        </w:rPr>
        <w:t>suchs zur</w:t>
      </w:r>
      <w:r w:rsidR="002131AB">
        <w:rPr>
          <w:rFonts w:cs="Arial"/>
          <w:sz w:val="22"/>
          <w:szCs w:val="22"/>
        </w:rPr>
        <w:t xml:space="preserve"> Freileitung ist</w:t>
      </w:r>
      <w:r>
        <w:rPr>
          <w:rFonts w:cs="Arial"/>
          <w:sz w:val="22"/>
          <w:szCs w:val="22"/>
        </w:rPr>
        <w:t xml:space="preserve"> wegen der auftretenden Selbstinduktionseffekte sowie der Ph</w:t>
      </w:r>
      <w:r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senverschiebungen zwis</w:t>
      </w:r>
      <w:r w:rsidR="002131AB">
        <w:rPr>
          <w:rFonts w:cs="Arial"/>
          <w:sz w:val="22"/>
          <w:szCs w:val="22"/>
        </w:rPr>
        <w:t>chen den Strömen und Spannungen</w:t>
      </w:r>
      <w:r>
        <w:rPr>
          <w:rFonts w:cs="Arial"/>
          <w:sz w:val="22"/>
          <w:szCs w:val="22"/>
        </w:rPr>
        <w:t xml:space="preserve"> </w:t>
      </w:r>
      <w:r w:rsidR="00B77366">
        <w:rPr>
          <w:rFonts w:cs="Arial"/>
          <w:sz w:val="22"/>
          <w:szCs w:val="22"/>
        </w:rPr>
        <w:t>sowie</w:t>
      </w:r>
      <w:r w:rsidR="002F2592">
        <w:rPr>
          <w:rFonts w:cs="Arial"/>
          <w:sz w:val="22"/>
          <w:szCs w:val="22"/>
        </w:rPr>
        <w:t xml:space="preserve"> auch wegen der vielfä</w:t>
      </w:r>
      <w:r w:rsidR="002F2592">
        <w:rPr>
          <w:rFonts w:cs="Arial"/>
          <w:sz w:val="22"/>
          <w:szCs w:val="22"/>
        </w:rPr>
        <w:t>l</w:t>
      </w:r>
      <w:r w:rsidR="002F2592">
        <w:rPr>
          <w:rFonts w:cs="Arial"/>
          <w:sz w:val="22"/>
          <w:szCs w:val="22"/>
        </w:rPr>
        <w:t xml:space="preserve">tigen Energieverluste in den beiden Transformatoren </w:t>
      </w:r>
      <w:r>
        <w:rPr>
          <w:rFonts w:cs="Arial"/>
          <w:sz w:val="22"/>
          <w:szCs w:val="22"/>
        </w:rPr>
        <w:t xml:space="preserve">sehr komplex und mit den im GK zur Verfügung stehenden Mitteln </w:t>
      </w:r>
      <w:r w:rsidRPr="002F2592">
        <w:rPr>
          <w:rFonts w:cs="Arial"/>
          <w:b/>
          <w:i/>
          <w:sz w:val="22"/>
          <w:szCs w:val="22"/>
        </w:rPr>
        <w:t>nicht</w:t>
      </w:r>
      <w:r>
        <w:rPr>
          <w:rFonts w:cs="Arial"/>
          <w:sz w:val="22"/>
          <w:szCs w:val="22"/>
        </w:rPr>
        <w:t xml:space="preserve"> zu leisten. Im Sinne einer angemessenen didaktischen Reduktion werden </w:t>
      </w:r>
      <w:r w:rsidR="00111EE0">
        <w:rPr>
          <w:rFonts w:cs="Arial"/>
          <w:sz w:val="22"/>
          <w:szCs w:val="22"/>
        </w:rPr>
        <w:t xml:space="preserve">hier </w:t>
      </w:r>
      <w:r>
        <w:rPr>
          <w:rFonts w:cs="Arial"/>
          <w:sz w:val="22"/>
          <w:szCs w:val="22"/>
        </w:rPr>
        <w:t xml:space="preserve">daher nur ausgewählte Teilaspekte des Versuchs betrachtet, welche </w:t>
      </w:r>
      <w:r w:rsidR="00111EE0">
        <w:rPr>
          <w:rFonts w:cs="Arial"/>
          <w:sz w:val="22"/>
          <w:szCs w:val="22"/>
        </w:rPr>
        <w:t xml:space="preserve">auch </w:t>
      </w:r>
      <w:r w:rsidR="002131AB">
        <w:rPr>
          <w:rFonts w:cs="Arial"/>
          <w:sz w:val="22"/>
          <w:szCs w:val="22"/>
        </w:rPr>
        <w:t xml:space="preserve">von </w:t>
      </w:r>
      <w:proofErr w:type="spellStart"/>
      <w:r w:rsidR="002131AB">
        <w:rPr>
          <w:rFonts w:cs="Arial"/>
          <w:sz w:val="22"/>
          <w:szCs w:val="22"/>
        </w:rPr>
        <w:t>SuS</w:t>
      </w:r>
      <w:proofErr w:type="spellEnd"/>
      <w:r w:rsidR="002131AB">
        <w:rPr>
          <w:rFonts w:cs="Arial"/>
          <w:sz w:val="22"/>
          <w:szCs w:val="22"/>
        </w:rPr>
        <w:t xml:space="preserve"> im GK physikalisch richti</w:t>
      </w:r>
      <w:r w:rsidR="0082547A">
        <w:rPr>
          <w:rFonts w:cs="Arial"/>
          <w:sz w:val="22"/>
          <w:szCs w:val="22"/>
        </w:rPr>
        <w:t>g gedeutet werden können und so</w:t>
      </w:r>
      <w:r w:rsidR="002131AB">
        <w:rPr>
          <w:rFonts w:cs="Arial"/>
          <w:sz w:val="22"/>
          <w:szCs w:val="22"/>
        </w:rPr>
        <w:t xml:space="preserve"> eine plausible Erklärung für die Notwendigkeit von </w:t>
      </w:r>
      <w:r w:rsidR="002131AB" w:rsidRPr="001043D2">
        <w:rPr>
          <w:rFonts w:cs="Arial"/>
          <w:b/>
          <w:i/>
          <w:sz w:val="22"/>
          <w:szCs w:val="22"/>
        </w:rPr>
        <w:t>Hochspannungs</w:t>
      </w:r>
      <w:r w:rsidR="002131AB">
        <w:rPr>
          <w:rFonts w:cs="Arial"/>
          <w:sz w:val="22"/>
          <w:szCs w:val="22"/>
        </w:rPr>
        <w:t>freileitungen ermöglichen.</w:t>
      </w:r>
    </w:p>
    <w:p w:rsidR="004757D7" w:rsidRDefault="004757D7" w:rsidP="00500431">
      <w:pPr>
        <w:spacing w:after="480" w:line="276" w:lineRule="auto"/>
        <w:ind w:left="425" w:hanging="425"/>
        <w:jc w:val="left"/>
        <w:rPr>
          <w:rFonts w:cs="Arial"/>
          <w:sz w:val="22"/>
          <w:szCs w:val="22"/>
        </w:rPr>
      </w:pPr>
    </w:p>
    <w:p w:rsidR="00954C27" w:rsidRPr="000C3B28" w:rsidRDefault="00954C27" w:rsidP="00984A02">
      <w:pPr>
        <w:spacing w:line="276" w:lineRule="auto"/>
        <w:ind w:left="425" w:hanging="425"/>
        <w:jc w:val="left"/>
        <w:rPr>
          <w:rFonts w:cs="Arial"/>
          <w:b/>
          <w:sz w:val="22"/>
        </w:rPr>
      </w:pPr>
      <w:r w:rsidRPr="00954C27">
        <w:rPr>
          <w:rFonts w:cs="Arial"/>
          <w:sz w:val="22"/>
          <w:szCs w:val="22"/>
        </w:rPr>
        <w:tab/>
      </w:r>
      <w:r w:rsidRPr="000C3B28">
        <w:rPr>
          <w:rFonts w:cs="Arial"/>
          <w:b/>
          <w:sz w:val="22"/>
        </w:rPr>
        <w:t>Aufgabenstellungen</w:t>
      </w:r>
      <w:r w:rsidR="00ED7445">
        <w:rPr>
          <w:rFonts w:cs="Arial"/>
          <w:b/>
          <w:sz w:val="22"/>
        </w:rPr>
        <w:t xml:space="preserve"> zur Erschließung der physikalischen Zusammenhänge</w:t>
      </w:r>
      <w:r w:rsidRPr="000C3B28">
        <w:rPr>
          <w:rFonts w:cs="Arial"/>
          <w:b/>
          <w:sz w:val="22"/>
        </w:rPr>
        <w:t>:</w:t>
      </w:r>
    </w:p>
    <w:p w:rsidR="000C3B28" w:rsidRPr="00E52C03" w:rsidRDefault="00954C27" w:rsidP="00D91B25">
      <w:pPr>
        <w:spacing w:after="120"/>
        <w:ind w:left="425"/>
        <w:jc w:val="left"/>
        <w:rPr>
          <w:rFonts w:cs="Arial"/>
          <w:sz w:val="22"/>
          <w:szCs w:val="22"/>
        </w:rPr>
      </w:pPr>
      <w:r w:rsidRPr="000C3B28">
        <w:rPr>
          <w:rFonts w:cs="Arial"/>
          <w:sz w:val="22"/>
          <w:szCs w:val="22"/>
        </w:rPr>
        <w:t xml:space="preserve">Der elektrische Widerstand des verwendeten Chromnickeldrahtes </w:t>
      </w:r>
      <w:proofErr w:type="gramStart"/>
      <w:r w:rsidRPr="000C3B28">
        <w:rPr>
          <w:rFonts w:cs="Arial"/>
          <w:sz w:val="22"/>
          <w:szCs w:val="22"/>
        </w:rPr>
        <w:t xml:space="preserve">beträgt </w:t>
      </w:r>
      <w:proofErr w:type="gramEnd"/>
      <w:r w:rsidR="008D7A3D" w:rsidRPr="000C3B28">
        <w:rPr>
          <w:position w:val="-24"/>
        </w:rPr>
        <w:object w:dxaOrig="700" w:dyaOrig="620">
          <v:shape id="_x0000_i1046" type="#_x0000_t75" style="width:35.05pt;height:31.3pt" o:ole="">
            <v:imagedata r:id="rId75" o:title=""/>
          </v:shape>
          <o:OLEObject Type="Embed" ProgID="Equation.3" ShapeID="_x0000_i1046" DrawAspect="Content" ObjectID="_1548847219" r:id="rId76"/>
        </w:object>
      </w:r>
      <w:r w:rsidRPr="000C3B28">
        <w:rPr>
          <w:rFonts w:cs="Arial"/>
          <w:sz w:val="22"/>
          <w:szCs w:val="22"/>
        </w:rPr>
        <w:t xml:space="preserve">, </w:t>
      </w:r>
      <w:r w:rsidR="005804F1">
        <w:rPr>
          <w:rFonts w:cs="Arial"/>
          <w:sz w:val="22"/>
          <w:szCs w:val="22"/>
        </w:rPr>
        <w:t xml:space="preserve">der </w:t>
      </w:r>
      <w:r w:rsidR="005804F1">
        <w:rPr>
          <w:rFonts w:cs="Arial"/>
          <w:sz w:val="22"/>
          <w:szCs w:val="22"/>
        </w:rPr>
        <w:br/>
        <w:t>der Kupferleitung</w:t>
      </w:r>
      <w:r w:rsidR="008D7A3D" w:rsidRPr="000C3B28">
        <w:rPr>
          <w:rFonts w:cs="Arial"/>
          <w:sz w:val="22"/>
          <w:szCs w:val="22"/>
        </w:rPr>
        <w:t xml:space="preserve"> </w:t>
      </w:r>
      <w:r w:rsidR="005451F5" w:rsidRPr="000C3B28">
        <w:rPr>
          <w:position w:val="-24"/>
        </w:rPr>
        <w:object w:dxaOrig="1060" w:dyaOrig="620">
          <v:shape id="_x0000_i1047" type="#_x0000_t75" style="width:53.2pt;height:31.3pt" o:ole="">
            <v:imagedata r:id="rId77" o:title=""/>
          </v:shape>
          <o:OLEObject Type="Embed" ProgID="Equation.3" ShapeID="_x0000_i1047" DrawAspect="Content" ObjectID="_1548847220" r:id="rId78"/>
        </w:object>
      </w:r>
      <w:r w:rsidR="00BD5C5E" w:rsidRPr="000C3B28">
        <w:rPr>
          <w:rFonts w:cs="Arial"/>
          <w:sz w:val="22"/>
          <w:szCs w:val="22"/>
        </w:rPr>
        <w:t>.</w:t>
      </w:r>
      <w:r w:rsidR="00157CFA">
        <w:rPr>
          <w:rFonts w:cs="Arial"/>
          <w:sz w:val="22"/>
          <w:szCs w:val="22"/>
        </w:rPr>
        <w:t xml:space="preserve"> </w:t>
      </w:r>
      <w:r w:rsidR="00814002">
        <w:rPr>
          <w:rFonts w:cs="Arial"/>
          <w:sz w:val="22"/>
          <w:szCs w:val="22"/>
        </w:rPr>
        <w:t>Jede der beiden Spulen mit 5</w:t>
      </w:r>
      <w:r w:rsidR="00F67AE4">
        <w:rPr>
          <w:rFonts w:cs="Arial"/>
          <w:sz w:val="22"/>
          <w:szCs w:val="22"/>
        </w:rPr>
        <w:t>00 Windungen hat einen</w:t>
      </w:r>
      <w:r w:rsidR="00157CFA" w:rsidRPr="000C3B28">
        <w:rPr>
          <w:rFonts w:cs="Arial"/>
          <w:sz w:val="22"/>
          <w:szCs w:val="22"/>
        </w:rPr>
        <w:t xml:space="preserve"> </w:t>
      </w:r>
      <w:r w:rsidR="00626387">
        <w:rPr>
          <w:rFonts w:cs="Arial"/>
          <w:sz w:val="22"/>
          <w:szCs w:val="22"/>
        </w:rPr>
        <w:br/>
        <w:t>ohm</w:t>
      </w:r>
      <w:r w:rsidR="00157CFA">
        <w:rPr>
          <w:rFonts w:cs="Arial"/>
          <w:sz w:val="22"/>
          <w:szCs w:val="22"/>
        </w:rPr>
        <w:t>sche</w:t>
      </w:r>
      <w:r w:rsidR="00F67AE4">
        <w:rPr>
          <w:rFonts w:cs="Arial"/>
          <w:sz w:val="22"/>
          <w:szCs w:val="22"/>
        </w:rPr>
        <w:t>n</w:t>
      </w:r>
      <w:r w:rsidR="00157CFA" w:rsidRPr="000C3B28">
        <w:rPr>
          <w:rFonts w:cs="Arial"/>
          <w:sz w:val="22"/>
          <w:szCs w:val="22"/>
        </w:rPr>
        <w:t xml:space="preserve"> Widerstand</w:t>
      </w:r>
      <w:r w:rsidR="00157CFA">
        <w:rPr>
          <w:rFonts w:cs="Arial"/>
          <w:sz w:val="22"/>
          <w:szCs w:val="22"/>
        </w:rPr>
        <w:t xml:space="preserve"> </w:t>
      </w:r>
      <w:proofErr w:type="gramStart"/>
      <w:r w:rsidR="00312BBE">
        <w:rPr>
          <w:rFonts w:cs="Arial"/>
          <w:sz w:val="22"/>
          <w:szCs w:val="22"/>
        </w:rPr>
        <w:t xml:space="preserve">von </w:t>
      </w:r>
      <w:proofErr w:type="gramEnd"/>
      <w:r w:rsidR="00D91B25" w:rsidRPr="00D91B25">
        <w:rPr>
          <w:position w:val="-10"/>
        </w:rPr>
        <w:object w:dxaOrig="639" w:dyaOrig="320">
          <v:shape id="_x0000_i1048" type="#_x0000_t75" style="width:31.95pt;height:15.05pt" o:ole="">
            <v:imagedata r:id="rId79" o:title=""/>
          </v:shape>
          <o:OLEObject Type="Embed" ProgID="Equation.3" ShapeID="_x0000_i1048" DrawAspect="Content" ObjectID="_1548847221" r:id="rId80"/>
        </w:object>
      </w:r>
      <w:r w:rsidR="00312BBE">
        <w:rPr>
          <w:rFonts w:cs="Arial"/>
          <w:sz w:val="22"/>
          <w:szCs w:val="22"/>
        </w:rPr>
        <w:t xml:space="preserve">. </w:t>
      </w:r>
      <w:r w:rsidR="00E52C03">
        <w:rPr>
          <w:rFonts w:cs="Arial"/>
          <w:sz w:val="22"/>
          <w:szCs w:val="22"/>
        </w:rPr>
        <w:t xml:space="preserve">Die Spulen mit 50 Windungen haben jeweils einen ohmschen Widerstand </w:t>
      </w:r>
      <w:proofErr w:type="gramStart"/>
      <w:r w:rsidR="00E52C03">
        <w:rPr>
          <w:rFonts w:cs="Arial"/>
          <w:sz w:val="22"/>
          <w:szCs w:val="22"/>
        </w:rPr>
        <w:t xml:space="preserve">von </w:t>
      </w:r>
      <w:proofErr w:type="gramEnd"/>
      <w:r w:rsidR="00E52C03" w:rsidRPr="00312BBE">
        <w:rPr>
          <w:position w:val="-10"/>
        </w:rPr>
        <w:object w:dxaOrig="760" w:dyaOrig="320">
          <v:shape id="_x0000_i1049" type="#_x0000_t75" style="width:38.2pt;height:15.05pt" o:ole="">
            <v:imagedata r:id="rId81" o:title=""/>
          </v:shape>
          <o:OLEObject Type="Embed" ProgID="Equation.3" ShapeID="_x0000_i1049" DrawAspect="Content" ObjectID="_1548847222" r:id="rId82"/>
        </w:object>
      </w:r>
      <w:r w:rsidR="00E52C03">
        <w:t>.</w:t>
      </w:r>
      <w:r w:rsidR="00E52C03">
        <w:rPr>
          <w:rFonts w:cs="Arial"/>
          <w:sz w:val="22"/>
          <w:szCs w:val="22"/>
        </w:rPr>
        <w:t xml:space="preserve"> </w:t>
      </w:r>
      <w:r w:rsidR="00312BBE">
        <w:rPr>
          <w:rFonts w:cs="Arial"/>
          <w:sz w:val="22"/>
          <w:szCs w:val="22"/>
        </w:rPr>
        <w:t>Di</w:t>
      </w:r>
      <w:r w:rsidR="002F2592">
        <w:rPr>
          <w:rFonts w:cs="Arial"/>
          <w:sz w:val="22"/>
          <w:szCs w:val="22"/>
        </w:rPr>
        <w:t xml:space="preserve">e Kenndaten der </w:t>
      </w:r>
      <w:r w:rsidR="00D91B25">
        <w:rPr>
          <w:rFonts w:cs="Arial"/>
          <w:sz w:val="22"/>
          <w:szCs w:val="22"/>
        </w:rPr>
        <w:t xml:space="preserve">beiden </w:t>
      </w:r>
      <w:r w:rsidR="002F2592">
        <w:rPr>
          <w:rFonts w:cs="Arial"/>
          <w:sz w:val="22"/>
          <w:szCs w:val="22"/>
        </w:rPr>
        <w:t>Glühlampe</w:t>
      </w:r>
      <w:r w:rsidR="00814002">
        <w:rPr>
          <w:rFonts w:cs="Arial"/>
          <w:sz w:val="22"/>
          <w:szCs w:val="22"/>
        </w:rPr>
        <w:t>n</w:t>
      </w:r>
      <w:r w:rsidR="002F2592">
        <w:rPr>
          <w:rFonts w:cs="Arial"/>
          <w:sz w:val="22"/>
          <w:szCs w:val="22"/>
        </w:rPr>
        <w:t xml:space="preserve"> sind 6</w:t>
      </w:r>
      <w:r w:rsidR="00312BBE">
        <w:rPr>
          <w:rFonts w:cs="Arial"/>
          <w:sz w:val="22"/>
          <w:szCs w:val="22"/>
        </w:rPr>
        <w:t xml:space="preserve"> V</w:t>
      </w:r>
      <w:r w:rsidR="005804F1">
        <w:rPr>
          <w:rFonts w:cs="Arial"/>
          <w:sz w:val="22"/>
          <w:szCs w:val="22"/>
        </w:rPr>
        <w:t>olt und</w:t>
      </w:r>
      <w:r w:rsidR="00B77366">
        <w:rPr>
          <w:rFonts w:cs="Arial"/>
          <w:sz w:val="22"/>
          <w:szCs w:val="22"/>
        </w:rPr>
        <w:t xml:space="preserve"> </w:t>
      </w:r>
      <w:r w:rsidR="005804F1">
        <w:rPr>
          <w:rFonts w:cs="Arial"/>
          <w:sz w:val="22"/>
          <w:szCs w:val="22"/>
        </w:rPr>
        <w:br/>
      </w:r>
      <w:r w:rsidR="00B77366">
        <w:rPr>
          <w:rFonts w:cs="Arial"/>
          <w:sz w:val="22"/>
          <w:szCs w:val="22"/>
        </w:rPr>
        <w:t>0</w:t>
      </w:r>
      <w:r w:rsidR="00312BBE">
        <w:rPr>
          <w:rFonts w:cs="Arial"/>
          <w:sz w:val="22"/>
          <w:szCs w:val="22"/>
        </w:rPr>
        <w:t>,5 A</w:t>
      </w:r>
      <w:r w:rsidR="00B77366">
        <w:rPr>
          <w:rFonts w:cs="Arial"/>
          <w:sz w:val="22"/>
          <w:szCs w:val="22"/>
        </w:rPr>
        <w:t>mpere</w:t>
      </w:r>
      <w:r w:rsidR="00312BBE">
        <w:rPr>
          <w:rFonts w:cs="Arial"/>
          <w:sz w:val="22"/>
          <w:szCs w:val="22"/>
        </w:rPr>
        <w:t xml:space="preserve"> </w:t>
      </w:r>
      <w:r w:rsidR="00500431">
        <w:rPr>
          <w:rFonts w:cs="Arial"/>
          <w:sz w:val="22"/>
          <w:szCs w:val="22"/>
        </w:rPr>
        <w:t>(</w:t>
      </w:r>
      <w:r w:rsidR="00B77366">
        <w:rPr>
          <w:rFonts w:cs="Arial"/>
          <w:sz w:val="22"/>
          <w:szCs w:val="22"/>
        </w:rPr>
        <w:t xml:space="preserve">bzw. </w:t>
      </w:r>
      <w:r w:rsidR="00312BBE">
        <w:rPr>
          <w:rFonts w:cs="Arial"/>
          <w:sz w:val="22"/>
          <w:szCs w:val="22"/>
        </w:rPr>
        <w:t>3 W</w:t>
      </w:r>
      <w:r w:rsidR="005804F1">
        <w:rPr>
          <w:rFonts w:cs="Arial"/>
          <w:sz w:val="22"/>
          <w:szCs w:val="22"/>
        </w:rPr>
        <w:t>att</w:t>
      </w:r>
      <w:r w:rsidR="00500431">
        <w:rPr>
          <w:rFonts w:cs="Arial"/>
          <w:sz w:val="22"/>
          <w:szCs w:val="22"/>
        </w:rPr>
        <w:t>)</w:t>
      </w:r>
      <w:r w:rsidR="005804F1">
        <w:rPr>
          <w:rFonts w:cs="Arial"/>
          <w:sz w:val="22"/>
          <w:szCs w:val="22"/>
        </w:rPr>
        <w:t xml:space="preserve">, gemessen wurden allerdings </w:t>
      </w:r>
      <w:r w:rsidR="00D91B25" w:rsidRPr="00D91B25">
        <w:rPr>
          <w:position w:val="-12"/>
        </w:rPr>
        <w:object w:dxaOrig="1100" w:dyaOrig="360">
          <v:shape id="_x0000_i1050" type="#_x0000_t75" style="width:54.45pt;height:18.15pt" o:ole="">
            <v:imagedata r:id="rId83" o:title=""/>
          </v:shape>
          <o:OLEObject Type="Embed" ProgID="Equation.3" ShapeID="_x0000_i1050" DrawAspect="Content" ObjectID="_1548847223" r:id="rId84"/>
        </w:object>
      </w:r>
      <w:r w:rsidR="005804F1">
        <w:t xml:space="preserve"> </w:t>
      </w:r>
      <w:proofErr w:type="gramStart"/>
      <w:r w:rsidR="005804F1">
        <w:t xml:space="preserve">und </w:t>
      </w:r>
      <w:proofErr w:type="gramEnd"/>
      <w:r w:rsidR="00D91B25" w:rsidRPr="00D91B25">
        <w:rPr>
          <w:position w:val="-12"/>
        </w:rPr>
        <w:object w:dxaOrig="1359" w:dyaOrig="360">
          <v:shape id="_x0000_i1051" type="#_x0000_t75" style="width:66.35pt;height:18.15pt" o:ole="">
            <v:imagedata r:id="rId85" o:title=""/>
          </v:shape>
          <o:OLEObject Type="Embed" ProgID="Equation.3" ShapeID="_x0000_i1051" DrawAspect="Content" ObjectID="_1548847224" r:id="rId86"/>
        </w:object>
      </w:r>
      <w:r w:rsidR="007D7C16">
        <w:t>.</w:t>
      </w:r>
    </w:p>
    <w:p w:rsidR="00C749AF" w:rsidRPr="00C749AF" w:rsidRDefault="00821FC7" w:rsidP="00821FC7">
      <w:pPr>
        <w:spacing w:after="120" w:line="276" w:lineRule="auto"/>
        <w:ind w:left="851" w:hanging="426"/>
        <w:jc w:val="left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E52C03">
        <w:rPr>
          <w:rFonts w:cs="Arial"/>
          <w:sz w:val="22"/>
          <w:szCs w:val="22"/>
        </w:rPr>
        <w:t>1.</w:t>
      </w:r>
      <w:r w:rsidR="000C3B28" w:rsidRPr="00C749AF">
        <w:rPr>
          <w:rFonts w:cs="Arial"/>
          <w:i/>
          <w:sz w:val="22"/>
          <w:szCs w:val="22"/>
        </w:rPr>
        <w:tab/>
      </w:r>
      <w:r w:rsidR="00BD5C5E" w:rsidRPr="00C749AF">
        <w:rPr>
          <w:rFonts w:cs="Arial"/>
          <w:i/>
          <w:sz w:val="22"/>
          <w:szCs w:val="22"/>
        </w:rPr>
        <w:t>Berechnen Sie</w:t>
      </w:r>
      <w:r w:rsidR="00954C27" w:rsidRPr="00C749AF">
        <w:rPr>
          <w:rFonts w:cs="Arial"/>
          <w:i/>
          <w:sz w:val="22"/>
          <w:szCs w:val="22"/>
        </w:rPr>
        <w:t xml:space="preserve">, </w:t>
      </w:r>
      <w:r w:rsidR="00BD5C5E" w:rsidRPr="00C749AF">
        <w:rPr>
          <w:rFonts w:cs="Arial"/>
          <w:i/>
          <w:sz w:val="22"/>
          <w:szCs w:val="22"/>
        </w:rPr>
        <w:t>welche</w:t>
      </w:r>
      <w:r w:rsidR="00157CFA">
        <w:rPr>
          <w:rFonts w:cs="Arial"/>
          <w:i/>
          <w:sz w:val="22"/>
          <w:szCs w:val="22"/>
        </w:rPr>
        <w:t>r</w:t>
      </w:r>
      <w:r w:rsidR="00BD5C5E" w:rsidRPr="00C749AF">
        <w:rPr>
          <w:rFonts w:cs="Arial"/>
          <w:i/>
          <w:sz w:val="22"/>
          <w:szCs w:val="22"/>
        </w:rPr>
        <w:t xml:space="preserve"> Energiebetr</w:t>
      </w:r>
      <w:r w:rsidR="00157CFA">
        <w:rPr>
          <w:rFonts w:cs="Arial"/>
          <w:i/>
          <w:sz w:val="22"/>
          <w:szCs w:val="22"/>
        </w:rPr>
        <w:t>a</w:t>
      </w:r>
      <w:r w:rsidR="00BD5C5E" w:rsidRPr="00C749AF">
        <w:rPr>
          <w:rFonts w:cs="Arial"/>
          <w:i/>
          <w:sz w:val="22"/>
          <w:szCs w:val="22"/>
        </w:rPr>
        <w:t xml:space="preserve">g </w:t>
      </w:r>
      <w:r w:rsidR="00157CFA">
        <w:rPr>
          <w:rFonts w:cs="Arial"/>
          <w:i/>
          <w:sz w:val="22"/>
          <w:szCs w:val="22"/>
        </w:rPr>
        <w:t>im ersten</w:t>
      </w:r>
      <w:r w:rsidR="00BD5C5E" w:rsidRPr="00C749AF">
        <w:rPr>
          <w:rFonts w:cs="Arial"/>
          <w:i/>
          <w:sz w:val="22"/>
          <w:szCs w:val="22"/>
        </w:rPr>
        <w:t xml:space="preserve"> Teilversuch pro Sekunde in</w:t>
      </w:r>
      <w:r w:rsidR="00312BBE">
        <w:rPr>
          <w:rFonts w:cs="Arial"/>
          <w:i/>
          <w:sz w:val="22"/>
          <w:szCs w:val="22"/>
        </w:rPr>
        <w:t xml:space="preserve"> der „</w:t>
      </w:r>
      <w:proofErr w:type="spellStart"/>
      <w:r w:rsidR="00F17D33">
        <w:rPr>
          <w:rFonts w:cs="Arial"/>
          <w:i/>
          <w:sz w:val="22"/>
          <w:szCs w:val="22"/>
        </w:rPr>
        <w:t>Hochspannungs</w:t>
      </w:r>
      <w:proofErr w:type="spellEnd"/>
      <w:r w:rsidR="00F17D33">
        <w:rPr>
          <w:rFonts w:cs="Arial"/>
          <w:i/>
          <w:sz w:val="22"/>
          <w:szCs w:val="22"/>
        </w:rPr>
        <w:t xml:space="preserve"> - </w:t>
      </w:r>
      <w:r w:rsidR="00312BBE">
        <w:rPr>
          <w:rFonts w:cs="Arial"/>
          <w:i/>
          <w:sz w:val="22"/>
          <w:szCs w:val="22"/>
        </w:rPr>
        <w:t>Fernleitung“</w:t>
      </w:r>
      <w:r w:rsidR="0034433B">
        <w:rPr>
          <w:rFonts w:cs="Arial"/>
          <w:i/>
          <w:sz w:val="22"/>
          <w:szCs w:val="22"/>
        </w:rPr>
        <w:t>, bestehend aus</w:t>
      </w:r>
      <w:r w:rsidR="00BD5C5E" w:rsidRPr="00C749AF">
        <w:rPr>
          <w:rFonts w:cs="Arial"/>
          <w:i/>
          <w:sz w:val="22"/>
          <w:szCs w:val="22"/>
        </w:rPr>
        <w:t xml:space="preserve"> den beiden jeweils</w:t>
      </w:r>
      <w:r w:rsidR="003A16CB">
        <w:rPr>
          <w:rFonts w:cs="Arial"/>
          <w:i/>
          <w:sz w:val="22"/>
          <w:szCs w:val="22"/>
        </w:rPr>
        <w:t xml:space="preserve"> </w:t>
      </w:r>
      <w:r w:rsidR="00BD5C5E" w:rsidRPr="00C749AF">
        <w:rPr>
          <w:rFonts w:cs="Arial"/>
          <w:i/>
          <w:sz w:val="22"/>
          <w:szCs w:val="22"/>
        </w:rPr>
        <w:t xml:space="preserve">2 m langen </w:t>
      </w:r>
      <w:proofErr w:type="spellStart"/>
      <w:r w:rsidR="00E50E1C">
        <w:rPr>
          <w:rFonts w:cs="Arial"/>
          <w:i/>
          <w:sz w:val="22"/>
          <w:szCs w:val="22"/>
        </w:rPr>
        <w:t>CrNi</w:t>
      </w:r>
      <w:proofErr w:type="spellEnd"/>
      <w:r w:rsidR="00E50E1C">
        <w:rPr>
          <w:rFonts w:cs="Arial"/>
          <w:i/>
          <w:sz w:val="22"/>
          <w:szCs w:val="22"/>
        </w:rPr>
        <w:t>-</w:t>
      </w:r>
      <w:r w:rsidR="00BD5C5E" w:rsidRPr="00C749AF">
        <w:rPr>
          <w:rFonts w:cs="Arial"/>
          <w:i/>
          <w:sz w:val="22"/>
          <w:szCs w:val="22"/>
        </w:rPr>
        <w:t>Drahtleitungen</w:t>
      </w:r>
      <w:r w:rsidR="005451F5" w:rsidRPr="00C749AF">
        <w:rPr>
          <w:rFonts w:cs="Arial"/>
          <w:i/>
          <w:sz w:val="22"/>
          <w:szCs w:val="22"/>
        </w:rPr>
        <w:t xml:space="preserve"> </w:t>
      </w:r>
      <w:r w:rsidR="00157CFA">
        <w:rPr>
          <w:rFonts w:cs="Arial"/>
          <w:i/>
          <w:sz w:val="22"/>
          <w:szCs w:val="22"/>
        </w:rPr>
        <w:t xml:space="preserve">sowie den beiden Spulen </w:t>
      </w:r>
      <w:r w:rsidR="00D91B25">
        <w:rPr>
          <w:rFonts w:cs="Arial"/>
          <w:i/>
          <w:sz w:val="22"/>
          <w:szCs w:val="22"/>
        </w:rPr>
        <w:t>mit je 5</w:t>
      </w:r>
      <w:r w:rsidR="0034433B">
        <w:rPr>
          <w:rFonts w:cs="Arial"/>
          <w:i/>
          <w:sz w:val="22"/>
          <w:szCs w:val="22"/>
        </w:rPr>
        <w:t>00 Windungen,</w:t>
      </w:r>
      <w:r w:rsidR="00157CFA">
        <w:rPr>
          <w:rFonts w:cs="Arial"/>
          <w:i/>
          <w:sz w:val="22"/>
          <w:szCs w:val="22"/>
        </w:rPr>
        <w:t xml:space="preserve"> </w:t>
      </w:r>
      <w:r w:rsidR="005451F5" w:rsidRPr="00C749AF">
        <w:rPr>
          <w:rFonts w:cs="Arial"/>
          <w:i/>
          <w:sz w:val="22"/>
          <w:szCs w:val="22"/>
        </w:rPr>
        <w:t>in Wärme umgewa</w:t>
      </w:r>
      <w:r w:rsidR="005451F5" w:rsidRPr="00C749AF">
        <w:rPr>
          <w:rFonts w:cs="Arial"/>
          <w:i/>
          <w:sz w:val="22"/>
          <w:szCs w:val="22"/>
        </w:rPr>
        <w:t>n</w:t>
      </w:r>
      <w:r w:rsidR="005451F5" w:rsidRPr="00C749AF">
        <w:rPr>
          <w:rFonts w:cs="Arial"/>
          <w:i/>
          <w:sz w:val="22"/>
          <w:szCs w:val="22"/>
        </w:rPr>
        <w:t xml:space="preserve">delt </w:t>
      </w:r>
      <w:r w:rsidR="00157CFA">
        <w:rPr>
          <w:rFonts w:cs="Arial"/>
          <w:i/>
          <w:sz w:val="22"/>
          <w:szCs w:val="22"/>
        </w:rPr>
        <w:t>wird</w:t>
      </w:r>
      <w:r w:rsidR="008D7A3D" w:rsidRPr="00C749AF">
        <w:rPr>
          <w:rFonts w:cs="Arial"/>
          <w:i/>
          <w:sz w:val="22"/>
          <w:szCs w:val="22"/>
        </w:rPr>
        <w:t>.</w:t>
      </w:r>
    </w:p>
    <w:p w:rsidR="00C749AF" w:rsidRPr="00626387" w:rsidRDefault="00821FC7" w:rsidP="00821FC7">
      <w:pPr>
        <w:spacing w:after="120" w:line="276" w:lineRule="auto"/>
        <w:ind w:left="851" w:hanging="426"/>
        <w:jc w:val="left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0C3B28" w:rsidRPr="00BF56D6">
        <w:rPr>
          <w:rFonts w:cs="Arial"/>
          <w:sz w:val="22"/>
          <w:szCs w:val="22"/>
        </w:rPr>
        <w:t>2.</w:t>
      </w:r>
      <w:r w:rsidR="000C3B28" w:rsidRPr="00BF56D6">
        <w:rPr>
          <w:rFonts w:cs="Arial"/>
          <w:sz w:val="22"/>
          <w:szCs w:val="22"/>
        </w:rPr>
        <w:tab/>
      </w:r>
      <w:r w:rsidR="000C3B28" w:rsidRPr="00BF56D6">
        <w:rPr>
          <w:rFonts w:cs="Arial"/>
          <w:i/>
          <w:sz w:val="22"/>
          <w:szCs w:val="22"/>
        </w:rPr>
        <w:t xml:space="preserve">Berechnen Sie </w:t>
      </w:r>
      <w:r w:rsidR="006E1549">
        <w:rPr>
          <w:rFonts w:cs="Arial"/>
          <w:i/>
          <w:sz w:val="22"/>
          <w:szCs w:val="22"/>
        </w:rPr>
        <w:t xml:space="preserve">mit Hilfe der Messwerte </w:t>
      </w:r>
      <w:r w:rsidR="000C3B28" w:rsidRPr="00BF56D6">
        <w:rPr>
          <w:rFonts w:cs="Arial"/>
          <w:i/>
          <w:sz w:val="22"/>
          <w:szCs w:val="22"/>
        </w:rPr>
        <w:t>die Energie, die die Lampe</w:t>
      </w:r>
      <w:r w:rsidR="00647AAC">
        <w:rPr>
          <w:rFonts w:cs="Arial"/>
          <w:i/>
          <w:sz w:val="22"/>
          <w:szCs w:val="22"/>
        </w:rPr>
        <w:t>n</w:t>
      </w:r>
      <w:r w:rsidR="000C3B28" w:rsidRPr="00BF56D6">
        <w:rPr>
          <w:rFonts w:cs="Arial"/>
          <w:i/>
          <w:sz w:val="22"/>
          <w:szCs w:val="22"/>
        </w:rPr>
        <w:t xml:space="preserve"> pro Sekunde </w:t>
      </w:r>
      <w:r w:rsidR="00170843" w:rsidRPr="00BF56D6">
        <w:rPr>
          <w:rFonts w:cs="Arial"/>
          <w:i/>
          <w:sz w:val="22"/>
          <w:szCs w:val="22"/>
        </w:rPr>
        <w:t xml:space="preserve">zum </w:t>
      </w:r>
      <w:r w:rsidR="00647AAC">
        <w:rPr>
          <w:rFonts w:cs="Arial"/>
          <w:i/>
          <w:sz w:val="22"/>
          <w:szCs w:val="22"/>
        </w:rPr>
        <w:t>Leuchten benötigen</w:t>
      </w:r>
      <w:r w:rsidR="00170843" w:rsidRPr="00626387">
        <w:rPr>
          <w:rFonts w:cs="Arial"/>
          <w:i/>
          <w:sz w:val="22"/>
          <w:szCs w:val="22"/>
        </w:rPr>
        <w:t>.</w:t>
      </w:r>
      <w:r w:rsidR="00626387" w:rsidRPr="00626387">
        <w:rPr>
          <w:rFonts w:cs="Arial"/>
          <w:i/>
          <w:sz w:val="22"/>
          <w:szCs w:val="22"/>
        </w:rPr>
        <w:t xml:space="preserve"> Begründen Sie, warum die „ohmschen Verluste</w:t>
      </w:r>
      <w:r w:rsidR="00626387">
        <w:rPr>
          <w:rFonts w:cs="Arial"/>
          <w:i/>
          <w:sz w:val="22"/>
          <w:szCs w:val="22"/>
        </w:rPr>
        <w:t>“</w:t>
      </w:r>
      <w:r w:rsidR="00626387" w:rsidRPr="00626387">
        <w:rPr>
          <w:rFonts w:cs="Arial"/>
          <w:i/>
          <w:sz w:val="22"/>
          <w:szCs w:val="22"/>
        </w:rPr>
        <w:t xml:space="preserve"> in der Spule mit </w:t>
      </w:r>
      <w:r w:rsidR="00626387" w:rsidRPr="00626387">
        <w:rPr>
          <w:i/>
          <w:position w:val="-10"/>
          <w:sz w:val="22"/>
          <w:szCs w:val="22"/>
        </w:rPr>
        <w:object w:dxaOrig="1939" w:dyaOrig="340">
          <v:shape id="_x0000_i1052" type="#_x0000_t75" style="width:97.05pt;height:17.55pt" o:ole="">
            <v:imagedata r:id="rId87" o:title=""/>
          </v:shape>
          <o:OLEObject Type="Embed" ProgID="Equation.3" ShapeID="_x0000_i1052" DrawAspect="Content" ObjectID="_1548847225" r:id="rId88"/>
        </w:object>
      </w:r>
      <w:r w:rsidR="00804CCB">
        <w:rPr>
          <w:i/>
          <w:sz w:val="22"/>
          <w:szCs w:val="22"/>
        </w:rPr>
        <w:t xml:space="preserve"> </w:t>
      </w:r>
      <w:r w:rsidR="00626387" w:rsidRPr="00626387">
        <w:rPr>
          <w:i/>
          <w:sz w:val="22"/>
          <w:szCs w:val="22"/>
        </w:rPr>
        <w:t>vernachlässigt werden können.</w:t>
      </w:r>
    </w:p>
    <w:p w:rsidR="00BF56D6" w:rsidRDefault="00821FC7" w:rsidP="00821FC7">
      <w:pPr>
        <w:spacing w:after="120" w:line="276" w:lineRule="auto"/>
        <w:ind w:left="851" w:hanging="426"/>
        <w:jc w:val="left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C749AF" w:rsidRPr="00BF56D6">
        <w:rPr>
          <w:rFonts w:cs="Arial"/>
          <w:sz w:val="22"/>
          <w:szCs w:val="22"/>
        </w:rPr>
        <w:t>3.</w:t>
      </w:r>
      <w:r w:rsidR="00C749AF" w:rsidRPr="00BF56D6">
        <w:rPr>
          <w:rFonts w:cs="Arial"/>
          <w:sz w:val="22"/>
          <w:szCs w:val="22"/>
        </w:rPr>
        <w:tab/>
      </w:r>
      <w:r w:rsidR="0034433B" w:rsidRPr="00BF56D6">
        <w:rPr>
          <w:rFonts w:cs="Arial"/>
          <w:i/>
          <w:sz w:val="22"/>
          <w:szCs w:val="22"/>
        </w:rPr>
        <w:t xml:space="preserve">Berechnen Sie, welche Spannung </w:t>
      </w:r>
      <w:r w:rsidR="00170843" w:rsidRPr="00BF56D6">
        <w:rPr>
          <w:rFonts w:cs="Arial"/>
          <w:i/>
          <w:sz w:val="22"/>
          <w:szCs w:val="22"/>
        </w:rPr>
        <w:t>am Netzgerät</w:t>
      </w:r>
      <w:r w:rsidR="00BF56D6" w:rsidRPr="00BF56D6">
        <w:rPr>
          <w:rFonts w:cs="Arial"/>
          <w:i/>
          <w:sz w:val="22"/>
          <w:szCs w:val="22"/>
        </w:rPr>
        <w:t xml:space="preserve"> </w:t>
      </w:r>
      <w:r w:rsidR="0034433B" w:rsidRPr="00BF56D6">
        <w:rPr>
          <w:rFonts w:cs="Arial"/>
          <w:i/>
          <w:sz w:val="22"/>
          <w:szCs w:val="22"/>
        </w:rPr>
        <w:t>im 2. T</w:t>
      </w:r>
      <w:r w:rsidR="00BF56D6" w:rsidRPr="00BF56D6">
        <w:rPr>
          <w:rFonts w:cs="Arial"/>
          <w:i/>
          <w:sz w:val="22"/>
          <w:szCs w:val="22"/>
        </w:rPr>
        <w:t xml:space="preserve">eilversuch eingestellt werden </w:t>
      </w:r>
      <w:r w:rsidR="0034433B" w:rsidRPr="00BF56D6">
        <w:rPr>
          <w:rFonts w:cs="Arial"/>
          <w:i/>
          <w:sz w:val="22"/>
          <w:szCs w:val="22"/>
        </w:rPr>
        <w:t xml:space="preserve">müsste, </w:t>
      </w:r>
      <w:r w:rsidR="00BF56D6" w:rsidRPr="00BF56D6">
        <w:rPr>
          <w:rFonts w:cs="Arial"/>
          <w:i/>
          <w:sz w:val="22"/>
          <w:szCs w:val="22"/>
        </w:rPr>
        <w:t>um</w:t>
      </w:r>
      <w:r w:rsidR="0034433B" w:rsidRPr="00BF56D6">
        <w:rPr>
          <w:rFonts w:cs="Arial"/>
          <w:i/>
          <w:sz w:val="22"/>
          <w:szCs w:val="22"/>
        </w:rPr>
        <w:t xml:space="preserve"> die Lampe</w:t>
      </w:r>
      <w:r w:rsidR="00647AAC">
        <w:rPr>
          <w:rFonts w:cs="Arial"/>
          <w:i/>
          <w:sz w:val="22"/>
          <w:szCs w:val="22"/>
        </w:rPr>
        <w:t>n</w:t>
      </w:r>
      <w:r w:rsidR="0034433B" w:rsidRPr="00BF56D6">
        <w:rPr>
          <w:rFonts w:cs="Arial"/>
          <w:i/>
          <w:sz w:val="22"/>
          <w:szCs w:val="22"/>
        </w:rPr>
        <w:t xml:space="preserve"> </w:t>
      </w:r>
      <w:r w:rsidR="00AD3AA1">
        <w:rPr>
          <w:rFonts w:cs="Arial"/>
          <w:i/>
          <w:sz w:val="22"/>
          <w:szCs w:val="22"/>
        </w:rPr>
        <w:t>„</w:t>
      </w:r>
      <w:r w:rsidR="0034433B" w:rsidRPr="00BF56D6">
        <w:rPr>
          <w:rFonts w:cs="Arial"/>
          <w:i/>
          <w:sz w:val="22"/>
          <w:szCs w:val="22"/>
        </w:rPr>
        <w:t xml:space="preserve">normal </w:t>
      </w:r>
      <w:r w:rsidR="00BF56D6" w:rsidRPr="00BF56D6">
        <w:rPr>
          <w:rFonts w:cs="Arial"/>
          <w:i/>
          <w:sz w:val="22"/>
          <w:szCs w:val="22"/>
        </w:rPr>
        <w:t>hell</w:t>
      </w:r>
      <w:r w:rsidR="00AD3AA1">
        <w:rPr>
          <w:rFonts w:cs="Arial"/>
          <w:i/>
          <w:sz w:val="22"/>
          <w:szCs w:val="22"/>
        </w:rPr>
        <w:t>“</w:t>
      </w:r>
      <w:r w:rsidR="00BF56D6" w:rsidRPr="00BF56D6">
        <w:rPr>
          <w:rFonts w:cs="Arial"/>
          <w:i/>
          <w:sz w:val="22"/>
          <w:szCs w:val="22"/>
        </w:rPr>
        <w:t xml:space="preserve"> </w:t>
      </w:r>
      <w:r w:rsidR="0034433B" w:rsidRPr="00BF56D6">
        <w:rPr>
          <w:rFonts w:cs="Arial"/>
          <w:i/>
          <w:sz w:val="22"/>
          <w:szCs w:val="22"/>
        </w:rPr>
        <w:t>leuchte</w:t>
      </w:r>
      <w:r w:rsidR="00F17D33">
        <w:rPr>
          <w:rFonts w:cs="Arial"/>
          <w:i/>
          <w:sz w:val="22"/>
          <w:szCs w:val="22"/>
        </w:rPr>
        <w:t>n zu lassen</w:t>
      </w:r>
      <w:r w:rsidR="00504DB5">
        <w:rPr>
          <w:rFonts w:cs="Arial"/>
          <w:i/>
          <w:sz w:val="22"/>
          <w:szCs w:val="22"/>
        </w:rPr>
        <w:t>.</w:t>
      </w:r>
      <w:r w:rsidR="00F17D33">
        <w:rPr>
          <w:rFonts w:cs="Arial"/>
          <w:i/>
          <w:sz w:val="22"/>
          <w:szCs w:val="22"/>
        </w:rPr>
        <w:t xml:space="preserve"> </w:t>
      </w:r>
      <w:r w:rsidR="00E8600F">
        <w:rPr>
          <w:rFonts w:cs="Arial"/>
          <w:i/>
          <w:sz w:val="22"/>
          <w:szCs w:val="22"/>
        </w:rPr>
        <w:br/>
      </w:r>
      <w:r w:rsidR="00504DB5">
        <w:rPr>
          <w:rFonts w:cs="Arial"/>
          <w:i/>
          <w:sz w:val="22"/>
          <w:szCs w:val="22"/>
        </w:rPr>
        <w:t>B</w:t>
      </w:r>
      <w:r w:rsidR="00BF56D6" w:rsidRPr="00BF56D6">
        <w:rPr>
          <w:rFonts w:cs="Arial"/>
          <w:i/>
          <w:sz w:val="22"/>
          <w:szCs w:val="22"/>
        </w:rPr>
        <w:t xml:space="preserve">erechnen Sie, welcher Energiebetrag dann in den Leitungen </w:t>
      </w:r>
      <w:r w:rsidR="00647AAC">
        <w:rPr>
          <w:rFonts w:cs="Arial"/>
          <w:i/>
          <w:sz w:val="22"/>
          <w:szCs w:val="22"/>
        </w:rPr>
        <w:t>der „</w:t>
      </w:r>
      <w:proofErr w:type="spellStart"/>
      <w:r w:rsidR="00647AAC">
        <w:rPr>
          <w:rFonts w:cs="Arial"/>
          <w:i/>
          <w:sz w:val="22"/>
          <w:szCs w:val="22"/>
        </w:rPr>
        <w:t>Nieder</w:t>
      </w:r>
      <w:r w:rsidR="00F17D33">
        <w:rPr>
          <w:rFonts w:cs="Arial"/>
          <w:i/>
          <w:sz w:val="22"/>
          <w:szCs w:val="22"/>
        </w:rPr>
        <w:t>spannungs</w:t>
      </w:r>
      <w:proofErr w:type="spellEnd"/>
      <w:r w:rsidR="00F17D33">
        <w:rPr>
          <w:rFonts w:cs="Arial"/>
          <w:i/>
          <w:sz w:val="22"/>
          <w:szCs w:val="22"/>
        </w:rPr>
        <w:t xml:space="preserve"> - Fernleitung" </w:t>
      </w:r>
      <w:r w:rsidR="00BF56D6" w:rsidRPr="00BF56D6">
        <w:rPr>
          <w:rFonts w:cs="Arial"/>
          <w:i/>
          <w:sz w:val="22"/>
          <w:szCs w:val="22"/>
        </w:rPr>
        <w:t xml:space="preserve">in </w:t>
      </w:r>
      <w:r w:rsidR="0034433B" w:rsidRPr="00BF56D6">
        <w:rPr>
          <w:rFonts w:cs="Arial"/>
          <w:i/>
          <w:sz w:val="22"/>
          <w:szCs w:val="22"/>
        </w:rPr>
        <w:t xml:space="preserve">Wärme </w:t>
      </w:r>
      <w:r w:rsidR="00BF56D6" w:rsidRPr="00BF56D6">
        <w:rPr>
          <w:rFonts w:cs="Arial"/>
          <w:i/>
          <w:sz w:val="22"/>
          <w:szCs w:val="22"/>
        </w:rPr>
        <w:t>umgesetzt</w:t>
      </w:r>
      <w:r w:rsidR="0034433B" w:rsidRPr="00BF56D6">
        <w:rPr>
          <w:rFonts w:cs="Arial"/>
          <w:i/>
          <w:sz w:val="22"/>
          <w:szCs w:val="22"/>
        </w:rPr>
        <w:t xml:space="preserve"> würde</w:t>
      </w:r>
      <w:r w:rsidR="00F17D33">
        <w:rPr>
          <w:rFonts w:cs="Arial"/>
          <w:i/>
          <w:sz w:val="22"/>
          <w:szCs w:val="22"/>
        </w:rPr>
        <w:t xml:space="preserve">. </w:t>
      </w:r>
      <w:r w:rsidR="00E8600F">
        <w:rPr>
          <w:rFonts w:cs="Arial"/>
          <w:i/>
          <w:sz w:val="22"/>
          <w:szCs w:val="22"/>
        </w:rPr>
        <w:br/>
      </w:r>
      <w:r w:rsidR="00F17D33">
        <w:rPr>
          <w:rFonts w:cs="Arial"/>
          <w:i/>
          <w:sz w:val="22"/>
          <w:szCs w:val="22"/>
        </w:rPr>
        <w:t>V</w:t>
      </w:r>
      <w:r w:rsidR="00175809">
        <w:rPr>
          <w:rFonts w:cs="Arial"/>
          <w:i/>
          <w:sz w:val="22"/>
          <w:szCs w:val="22"/>
        </w:rPr>
        <w:t>ergleichen Sie diesen Wert mit dem in Aufgabe 2 berechneten Energiebedarf der Lampe.</w:t>
      </w:r>
    </w:p>
    <w:p w:rsidR="008947FB" w:rsidRDefault="00821FC7" w:rsidP="00821FC7">
      <w:pPr>
        <w:spacing w:after="120" w:line="276" w:lineRule="auto"/>
        <w:ind w:left="851" w:hanging="426"/>
        <w:jc w:val="left"/>
        <w:rPr>
          <w:rFonts w:cs="Arial"/>
          <w:i/>
          <w:sz w:val="22"/>
          <w:szCs w:val="22"/>
        </w:rPr>
      </w:pPr>
      <w:r w:rsidRPr="007C4E4C">
        <w:rPr>
          <w:rFonts w:cs="Arial"/>
          <w:sz w:val="22"/>
          <w:szCs w:val="22"/>
        </w:rPr>
        <w:t>A</w:t>
      </w:r>
      <w:r w:rsidR="008947FB" w:rsidRPr="007C4E4C">
        <w:rPr>
          <w:rFonts w:cs="Arial"/>
          <w:sz w:val="22"/>
          <w:szCs w:val="22"/>
        </w:rPr>
        <w:t>4.</w:t>
      </w:r>
      <w:r w:rsidR="008947FB" w:rsidRPr="007C4E4C">
        <w:rPr>
          <w:rFonts w:cs="Arial"/>
          <w:sz w:val="22"/>
          <w:szCs w:val="22"/>
        </w:rPr>
        <w:tab/>
      </w:r>
      <w:r w:rsidR="007C4E4C" w:rsidRPr="007C4E4C">
        <w:rPr>
          <w:rFonts w:cs="Arial"/>
          <w:i/>
          <w:sz w:val="22"/>
          <w:szCs w:val="22"/>
        </w:rPr>
        <w:t xml:space="preserve">Schätzen </w:t>
      </w:r>
      <w:r w:rsidR="008947FB" w:rsidRPr="007C4E4C">
        <w:rPr>
          <w:rFonts w:cs="Arial"/>
          <w:i/>
          <w:sz w:val="22"/>
          <w:szCs w:val="22"/>
        </w:rPr>
        <w:t xml:space="preserve">Sie </w:t>
      </w:r>
      <w:r w:rsidR="007C4E4C" w:rsidRPr="007C4E4C">
        <w:rPr>
          <w:rFonts w:cs="Arial"/>
          <w:i/>
          <w:sz w:val="22"/>
          <w:szCs w:val="22"/>
        </w:rPr>
        <w:t xml:space="preserve">ab, </w:t>
      </w:r>
      <w:r w:rsidR="008947FB" w:rsidRPr="007C4E4C">
        <w:rPr>
          <w:rFonts w:cs="Arial"/>
          <w:i/>
          <w:sz w:val="22"/>
          <w:szCs w:val="22"/>
        </w:rPr>
        <w:t>welche „Energiev</w:t>
      </w:r>
      <w:r w:rsidR="00033F37" w:rsidRPr="007C4E4C">
        <w:rPr>
          <w:rFonts w:cs="Arial"/>
          <w:i/>
          <w:sz w:val="22"/>
          <w:szCs w:val="22"/>
        </w:rPr>
        <w:t>erluste“ im 3. Teilversuch bei der</w:t>
      </w:r>
      <w:r w:rsidR="008947FB" w:rsidRPr="007C4E4C">
        <w:rPr>
          <w:rFonts w:cs="Arial"/>
          <w:i/>
          <w:sz w:val="22"/>
          <w:szCs w:val="22"/>
        </w:rPr>
        <w:t xml:space="preserve"> Verwendung der Kupferleitungen </w:t>
      </w:r>
      <w:r w:rsidR="007C4E4C" w:rsidRPr="007C4E4C">
        <w:rPr>
          <w:rFonts w:cs="Arial"/>
          <w:i/>
          <w:sz w:val="22"/>
          <w:szCs w:val="22"/>
        </w:rPr>
        <w:t xml:space="preserve">pro Sekunde </w:t>
      </w:r>
      <w:r w:rsidR="008947FB" w:rsidRPr="007C4E4C">
        <w:rPr>
          <w:rFonts w:cs="Arial"/>
          <w:i/>
          <w:sz w:val="22"/>
          <w:szCs w:val="22"/>
        </w:rPr>
        <w:t>auftreten.</w:t>
      </w:r>
    </w:p>
    <w:p w:rsidR="00092D8A" w:rsidRPr="00092D8A" w:rsidRDefault="00821FC7" w:rsidP="00821FC7">
      <w:pPr>
        <w:spacing w:after="120" w:line="276" w:lineRule="auto"/>
        <w:ind w:left="851" w:hanging="426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247680">
        <w:rPr>
          <w:rFonts w:cs="Arial"/>
          <w:sz w:val="22"/>
          <w:szCs w:val="22"/>
        </w:rPr>
        <w:t>5.</w:t>
      </w:r>
      <w:r w:rsidR="00247680">
        <w:rPr>
          <w:rFonts w:cs="Arial"/>
          <w:sz w:val="22"/>
          <w:szCs w:val="22"/>
        </w:rPr>
        <w:tab/>
      </w:r>
      <w:r w:rsidR="00353F05" w:rsidRPr="00CE57AF">
        <w:rPr>
          <w:rFonts w:cs="Arial"/>
          <w:i/>
          <w:sz w:val="22"/>
          <w:szCs w:val="22"/>
        </w:rPr>
        <w:t xml:space="preserve">Stellen Sie </w:t>
      </w:r>
      <w:r w:rsidR="00064C4C">
        <w:rPr>
          <w:rFonts w:cs="Arial"/>
          <w:i/>
          <w:sz w:val="22"/>
          <w:szCs w:val="22"/>
        </w:rPr>
        <w:t xml:space="preserve">die bisherigen </w:t>
      </w:r>
      <w:r w:rsidR="00353F05" w:rsidRPr="00CE57AF">
        <w:rPr>
          <w:rFonts w:cs="Arial"/>
          <w:i/>
          <w:sz w:val="22"/>
          <w:szCs w:val="22"/>
        </w:rPr>
        <w:t>Ergebnisse übersichtlich dar und diskutieren Sie die Vor- und Nachteile der verschiedenen Fernleitungskonzepte</w:t>
      </w:r>
      <w:r w:rsidR="006C3CCD" w:rsidRPr="00CE57AF">
        <w:rPr>
          <w:rFonts w:cs="Arial"/>
          <w:i/>
          <w:sz w:val="22"/>
          <w:szCs w:val="22"/>
        </w:rPr>
        <w:t xml:space="preserve"> aus energetischer und auch aus wirtschaftlicher Sicht. Informieren Sie sich dazu in geeigneten Medien über den Aufbau real verwendeter Fernleitungen.</w:t>
      </w:r>
    </w:p>
    <w:p w:rsidR="004340E9" w:rsidRPr="00F628AD" w:rsidRDefault="00821FC7" w:rsidP="00821FC7">
      <w:pPr>
        <w:spacing w:after="240" w:line="276" w:lineRule="auto"/>
        <w:ind w:left="851" w:hanging="426"/>
        <w:jc w:val="left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182B18" w:rsidRPr="005A1200">
        <w:rPr>
          <w:rFonts w:cs="Arial"/>
          <w:sz w:val="22"/>
          <w:szCs w:val="22"/>
        </w:rPr>
        <w:t>6</w:t>
      </w:r>
      <w:r w:rsidR="00BF56D6" w:rsidRPr="00F628AD">
        <w:rPr>
          <w:rFonts w:cs="Arial"/>
          <w:i/>
          <w:sz w:val="22"/>
          <w:szCs w:val="22"/>
        </w:rPr>
        <w:t>.</w:t>
      </w:r>
      <w:r w:rsidR="00BF56D6" w:rsidRPr="00F628AD">
        <w:rPr>
          <w:rFonts w:cs="Arial"/>
          <w:i/>
          <w:sz w:val="22"/>
          <w:szCs w:val="22"/>
        </w:rPr>
        <w:tab/>
      </w:r>
      <w:r w:rsidR="00B544CC" w:rsidRPr="00F628AD">
        <w:rPr>
          <w:rFonts w:cs="Arial"/>
          <w:i/>
          <w:sz w:val="22"/>
          <w:szCs w:val="22"/>
        </w:rPr>
        <w:t>Ermitteln Sie mit Hilfe der für ideale Transformatoren gültigen Beziehungen die für den Betrieb der Lampe</w:t>
      </w:r>
      <w:r w:rsidR="00F63CC9">
        <w:rPr>
          <w:rFonts w:cs="Arial"/>
          <w:i/>
          <w:sz w:val="22"/>
          <w:szCs w:val="22"/>
        </w:rPr>
        <w:t>n</w:t>
      </w:r>
      <w:r w:rsidR="00B544CC" w:rsidRPr="00F628AD">
        <w:rPr>
          <w:rFonts w:cs="Arial"/>
          <w:i/>
          <w:sz w:val="22"/>
          <w:szCs w:val="22"/>
        </w:rPr>
        <w:t xml:space="preserve"> (</w:t>
      </w:r>
      <w:r w:rsidR="001F4FF2" w:rsidRPr="00F628AD">
        <w:rPr>
          <w:i/>
          <w:position w:val="-12"/>
          <w:sz w:val="22"/>
          <w:szCs w:val="22"/>
        </w:rPr>
        <w:object w:dxaOrig="1060" w:dyaOrig="360">
          <v:shape id="_x0000_i1053" type="#_x0000_t75" style="width:53.2pt;height:18.15pt" o:ole="">
            <v:imagedata r:id="rId89" o:title=""/>
          </v:shape>
          <o:OLEObject Type="Embed" ProgID="Equation.3" ShapeID="_x0000_i1053" DrawAspect="Content" ObjectID="_1548847226" r:id="rId90"/>
        </w:object>
      </w:r>
      <w:proofErr w:type="gramStart"/>
      <w:r w:rsidR="00F628AD">
        <w:rPr>
          <w:i/>
          <w:sz w:val="22"/>
          <w:szCs w:val="22"/>
        </w:rPr>
        <w:t>;</w:t>
      </w:r>
      <w:r w:rsidR="00B544CC" w:rsidRPr="00F628AD">
        <w:rPr>
          <w:i/>
          <w:sz w:val="22"/>
          <w:szCs w:val="22"/>
        </w:rPr>
        <w:t xml:space="preserve"> </w:t>
      </w:r>
      <w:proofErr w:type="gramEnd"/>
      <w:r w:rsidR="001F4FF2" w:rsidRPr="00F628AD">
        <w:rPr>
          <w:i/>
          <w:position w:val="-12"/>
          <w:sz w:val="22"/>
          <w:szCs w:val="22"/>
        </w:rPr>
        <w:object w:dxaOrig="1320" w:dyaOrig="360">
          <v:shape id="_x0000_i1054" type="#_x0000_t75" style="width:65.75pt;height:18.15pt" o:ole="">
            <v:imagedata r:id="rId91" o:title=""/>
          </v:shape>
          <o:OLEObject Type="Embed" ProgID="Equation.3" ShapeID="_x0000_i1054" DrawAspect="Content" ObjectID="_1548847227" r:id="rId92"/>
        </w:object>
      </w:r>
      <w:r w:rsidR="00B544CC" w:rsidRPr="00F628AD">
        <w:rPr>
          <w:i/>
          <w:sz w:val="22"/>
          <w:szCs w:val="22"/>
        </w:rPr>
        <w:t xml:space="preserve">) </w:t>
      </w:r>
      <w:r w:rsidR="00097E8A">
        <w:rPr>
          <w:i/>
          <w:sz w:val="22"/>
          <w:szCs w:val="22"/>
        </w:rPr>
        <w:t xml:space="preserve">theoretisch </w:t>
      </w:r>
      <w:r w:rsidR="00B544CC" w:rsidRPr="00F628AD">
        <w:rPr>
          <w:i/>
          <w:sz w:val="22"/>
          <w:szCs w:val="22"/>
        </w:rPr>
        <w:t xml:space="preserve">erforderlichen </w:t>
      </w:r>
      <w:r w:rsidR="00F628AD" w:rsidRPr="00F628AD">
        <w:rPr>
          <w:i/>
          <w:sz w:val="22"/>
          <w:szCs w:val="22"/>
        </w:rPr>
        <w:t>Betriebsd</w:t>
      </w:r>
      <w:r w:rsidR="00F628AD" w:rsidRPr="00F628AD">
        <w:rPr>
          <w:i/>
          <w:sz w:val="22"/>
          <w:szCs w:val="22"/>
        </w:rPr>
        <w:t>a</w:t>
      </w:r>
      <w:r w:rsidR="00F628AD" w:rsidRPr="00F628AD">
        <w:rPr>
          <w:i/>
          <w:sz w:val="22"/>
          <w:szCs w:val="22"/>
        </w:rPr>
        <w:t xml:space="preserve">ten </w:t>
      </w:r>
      <w:r w:rsidR="00F628AD" w:rsidRPr="00F628AD">
        <w:rPr>
          <w:i/>
          <w:position w:val="-10"/>
          <w:sz w:val="22"/>
          <w:szCs w:val="22"/>
        </w:rPr>
        <w:object w:dxaOrig="320" w:dyaOrig="340">
          <v:shape id="_x0000_i1055" type="#_x0000_t75" style="width:16.3pt;height:17.55pt" o:ole="">
            <v:imagedata r:id="rId93" o:title=""/>
          </v:shape>
          <o:OLEObject Type="Embed" ProgID="Equation.3" ShapeID="_x0000_i1055" DrawAspect="Content" ObjectID="_1548847228" r:id="rId94"/>
        </w:object>
      </w:r>
      <w:r w:rsidR="00F628AD" w:rsidRPr="00F628AD">
        <w:rPr>
          <w:i/>
          <w:sz w:val="22"/>
          <w:szCs w:val="22"/>
        </w:rPr>
        <w:t xml:space="preserve"> und </w:t>
      </w:r>
      <w:r w:rsidR="00F628AD" w:rsidRPr="00F628AD">
        <w:rPr>
          <w:i/>
          <w:position w:val="-10"/>
          <w:sz w:val="22"/>
          <w:szCs w:val="22"/>
        </w:rPr>
        <w:object w:dxaOrig="260" w:dyaOrig="340">
          <v:shape id="_x0000_i1056" type="#_x0000_t75" style="width:13.15pt;height:17.55pt" o:ole="">
            <v:imagedata r:id="rId95" o:title=""/>
          </v:shape>
          <o:OLEObject Type="Embed" ProgID="Equation.3" ShapeID="_x0000_i1056" DrawAspect="Content" ObjectID="_1548847229" r:id="rId96"/>
        </w:object>
      </w:r>
      <w:r w:rsidR="00F628AD">
        <w:rPr>
          <w:i/>
          <w:sz w:val="22"/>
          <w:szCs w:val="22"/>
        </w:rPr>
        <w:t xml:space="preserve"> für die „Fernleitung“. Vergleichen Sie Ihre Ergebnisse mit den Messd</w:t>
      </w:r>
      <w:r w:rsidR="00F628AD">
        <w:rPr>
          <w:i/>
          <w:sz w:val="22"/>
          <w:szCs w:val="22"/>
        </w:rPr>
        <w:t>a</w:t>
      </w:r>
      <w:r w:rsidR="00F628AD">
        <w:rPr>
          <w:i/>
          <w:sz w:val="22"/>
          <w:szCs w:val="22"/>
        </w:rPr>
        <w:t xml:space="preserve">ten und geben Sie begründet </w:t>
      </w:r>
      <w:r w:rsidR="005A1200">
        <w:rPr>
          <w:i/>
          <w:sz w:val="22"/>
          <w:szCs w:val="22"/>
        </w:rPr>
        <w:t xml:space="preserve">mögliche </w:t>
      </w:r>
      <w:r w:rsidR="00F628AD">
        <w:rPr>
          <w:i/>
          <w:sz w:val="22"/>
          <w:szCs w:val="22"/>
        </w:rPr>
        <w:t>Ursachen für die Abweichungen an.</w:t>
      </w:r>
      <w:r w:rsidR="00C8767B" w:rsidRPr="00C8767B">
        <w:rPr>
          <w:rFonts w:ascii="Times New Roman" w:eastAsiaTheme="minorHAnsi" w:hAnsi="Times New Roman"/>
          <w:szCs w:val="24"/>
        </w:rPr>
        <w:t xml:space="preserve"> </w:t>
      </w:r>
    </w:p>
    <w:p w:rsidR="00EE41C3" w:rsidRPr="00F628AD" w:rsidRDefault="00821FC7" w:rsidP="006A5656">
      <w:pPr>
        <w:spacing w:after="240"/>
        <w:ind w:left="851" w:hanging="426"/>
        <w:jc w:val="left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4340E9" w:rsidRPr="005A1200">
        <w:rPr>
          <w:rFonts w:cs="Arial"/>
          <w:sz w:val="22"/>
          <w:szCs w:val="22"/>
        </w:rPr>
        <w:t>7.</w:t>
      </w:r>
      <w:r w:rsidR="004340E9" w:rsidRPr="005A1200">
        <w:rPr>
          <w:rFonts w:cs="Arial"/>
          <w:i/>
          <w:sz w:val="22"/>
          <w:szCs w:val="22"/>
        </w:rPr>
        <w:tab/>
      </w:r>
      <w:r w:rsidR="00EE41C3" w:rsidRPr="00F628AD">
        <w:rPr>
          <w:rFonts w:cs="Arial"/>
          <w:i/>
          <w:sz w:val="22"/>
          <w:szCs w:val="22"/>
        </w:rPr>
        <w:t xml:space="preserve">Ermitteln Sie mit Hilfe der für ideale Transformatoren gültigen Beziehungen die für </w:t>
      </w:r>
      <w:r w:rsidR="00EE41C3">
        <w:rPr>
          <w:rFonts w:cs="Arial"/>
          <w:i/>
          <w:sz w:val="22"/>
          <w:szCs w:val="22"/>
        </w:rPr>
        <w:t xml:space="preserve">die </w:t>
      </w:r>
      <w:r w:rsidR="00EE41C3" w:rsidRPr="00475C65">
        <w:rPr>
          <w:rFonts w:cs="Arial"/>
          <w:i/>
          <w:sz w:val="22"/>
          <w:szCs w:val="22"/>
          <w:u w:val="single"/>
        </w:rPr>
        <w:t>gemessenen</w:t>
      </w:r>
      <w:r w:rsidR="00EE41C3">
        <w:rPr>
          <w:rFonts w:cs="Arial"/>
          <w:i/>
          <w:sz w:val="22"/>
          <w:szCs w:val="22"/>
        </w:rPr>
        <w:t xml:space="preserve"> </w:t>
      </w:r>
      <w:r w:rsidR="00EE41C3" w:rsidRPr="00F628AD">
        <w:rPr>
          <w:i/>
          <w:sz w:val="22"/>
          <w:szCs w:val="22"/>
        </w:rPr>
        <w:t xml:space="preserve">Betriebsdaten </w:t>
      </w:r>
      <w:r w:rsidR="008B5337">
        <w:rPr>
          <w:i/>
          <w:sz w:val="22"/>
          <w:szCs w:val="22"/>
        </w:rPr>
        <w:t>(</w:t>
      </w:r>
      <w:r w:rsidR="00EE41C3" w:rsidRPr="00F628AD">
        <w:rPr>
          <w:i/>
          <w:position w:val="-10"/>
          <w:sz w:val="22"/>
          <w:szCs w:val="22"/>
        </w:rPr>
        <w:object w:dxaOrig="320" w:dyaOrig="340">
          <v:shape id="_x0000_i1057" type="#_x0000_t75" style="width:16.3pt;height:17.55pt" o:ole="">
            <v:imagedata r:id="rId93" o:title=""/>
          </v:shape>
          <o:OLEObject Type="Embed" ProgID="Equation.3" ShapeID="_x0000_i1057" DrawAspect="Content" ObjectID="_1548847230" r:id="rId97"/>
        </w:object>
      </w:r>
      <w:r w:rsidR="00EE41C3" w:rsidRPr="00F628AD">
        <w:rPr>
          <w:i/>
          <w:sz w:val="22"/>
          <w:szCs w:val="22"/>
        </w:rPr>
        <w:t xml:space="preserve"> </w:t>
      </w:r>
      <w:proofErr w:type="gramStart"/>
      <w:r w:rsidR="00EE41C3" w:rsidRPr="00F628AD">
        <w:rPr>
          <w:i/>
          <w:sz w:val="22"/>
          <w:szCs w:val="22"/>
        </w:rPr>
        <w:t xml:space="preserve">und </w:t>
      </w:r>
      <w:proofErr w:type="gramEnd"/>
      <w:r w:rsidR="00EE41C3" w:rsidRPr="00F628AD">
        <w:rPr>
          <w:i/>
          <w:position w:val="-10"/>
          <w:sz w:val="22"/>
          <w:szCs w:val="22"/>
        </w:rPr>
        <w:object w:dxaOrig="260" w:dyaOrig="340">
          <v:shape id="_x0000_i1058" type="#_x0000_t75" style="width:13.15pt;height:17.55pt" o:ole="">
            <v:imagedata r:id="rId95" o:title=""/>
          </v:shape>
          <o:OLEObject Type="Embed" ProgID="Equation.3" ShapeID="_x0000_i1058" DrawAspect="Content" ObjectID="_1548847231" r:id="rId98"/>
        </w:object>
      </w:r>
      <w:r w:rsidR="008B5337">
        <w:rPr>
          <w:i/>
          <w:sz w:val="22"/>
          <w:szCs w:val="22"/>
        </w:rPr>
        <w:t>)</w:t>
      </w:r>
      <w:r w:rsidR="00EE41C3">
        <w:rPr>
          <w:i/>
          <w:sz w:val="22"/>
          <w:szCs w:val="22"/>
        </w:rPr>
        <w:t xml:space="preserve"> der „Fernleitung“ erforderlichen</w:t>
      </w:r>
      <w:r w:rsidR="00D56CA5">
        <w:rPr>
          <w:i/>
          <w:sz w:val="22"/>
          <w:szCs w:val="22"/>
        </w:rPr>
        <w:t xml:space="preserve"> primärseitigen Eingangsgrößen </w:t>
      </w:r>
      <w:r w:rsidR="00D56CA5" w:rsidRPr="00D56CA5">
        <w:rPr>
          <w:i/>
          <w:position w:val="-10"/>
          <w:sz w:val="22"/>
          <w:szCs w:val="22"/>
        </w:rPr>
        <w:object w:dxaOrig="300" w:dyaOrig="340">
          <v:shape id="_x0000_i1059" type="#_x0000_t75" style="width:16.3pt;height:17.55pt" o:ole="">
            <v:imagedata r:id="rId99" o:title=""/>
          </v:shape>
          <o:OLEObject Type="Embed" ProgID="Equation.3" ShapeID="_x0000_i1059" DrawAspect="Content" ObjectID="_1548847232" r:id="rId100"/>
        </w:object>
      </w:r>
      <w:r w:rsidR="00D56CA5" w:rsidRPr="00F628AD">
        <w:rPr>
          <w:i/>
          <w:sz w:val="22"/>
          <w:szCs w:val="22"/>
        </w:rPr>
        <w:t xml:space="preserve"> und </w:t>
      </w:r>
      <w:r w:rsidR="00D56CA5" w:rsidRPr="00D56CA5">
        <w:rPr>
          <w:i/>
          <w:position w:val="-10"/>
          <w:sz w:val="22"/>
          <w:szCs w:val="22"/>
        </w:rPr>
        <w:object w:dxaOrig="240" w:dyaOrig="340">
          <v:shape id="_x0000_i1060" type="#_x0000_t75" style="width:11.9pt;height:17.55pt" o:ole="">
            <v:imagedata r:id="rId101" o:title=""/>
          </v:shape>
          <o:OLEObject Type="Embed" ProgID="Equation.3" ShapeID="_x0000_i1060" DrawAspect="Content" ObjectID="_1548847233" r:id="rId102"/>
        </w:object>
      </w:r>
      <w:r w:rsidR="00D56CA5">
        <w:rPr>
          <w:i/>
          <w:sz w:val="22"/>
          <w:szCs w:val="22"/>
        </w:rPr>
        <w:t xml:space="preserve">. </w:t>
      </w:r>
      <w:r w:rsidR="00EE41C3">
        <w:rPr>
          <w:i/>
          <w:sz w:val="22"/>
          <w:szCs w:val="22"/>
        </w:rPr>
        <w:t xml:space="preserve">Vergleichen Sie Ihre Ergebnisse </w:t>
      </w:r>
      <w:r w:rsidR="00475C65">
        <w:rPr>
          <w:i/>
          <w:sz w:val="22"/>
          <w:szCs w:val="22"/>
        </w:rPr>
        <w:t xml:space="preserve">wieder </w:t>
      </w:r>
      <w:r w:rsidR="00EE41C3">
        <w:rPr>
          <w:i/>
          <w:sz w:val="22"/>
          <w:szCs w:val="22"/>
        </w:rPr>
        <w:t>mit den Messd</w:t>
      </w:r>
      <w:r w:rsidR="00EE41C3">
        <w:rPr>
          <w:i/>
          <w:sz w:val="22"/>
          <w:szCs w:val="22"/>
        </w:rPr>
        <w:t>a</w:t>
      </w:r>
      <w:r w:rsidR="00EE41C3">
        <w:rPr>
          <w:i/>
          <w:sz w:val="22"/>
          <w:szCs w:val="22"/>
        </w:rPr>
        <w:t xml:space="preserve">ten und geben Sie </w:t>
      </w:r>
      <w:r w:rsidR="00D56CA5">
        <w:rPr>
          <w:i/>
          <w:sz w:val="22"/>
          <w:szCs w:val="22"/>
        </w:rPr>
        <w:t xml:space="preserve">wieder </w:t>
      </w:r>
      <w:r w:rsidR="00EE41C3">
        <w:rPr>
          <w:i/>
          <w:sz w:val="22"/>
          <w:szCs w:val="22"/>
        </w:rPr>
        <w:t>begründet Ursachen für die Abweichungen an.</w:t>
      </w:r>
    </w:p>
    <w:p w:rsidR="00954C27" w:rsidRPr="00850241" w:rsidRDefault="00821FC7" w:rsidP="006A5656">
      <w:pPr>
        <w:spacing w:after="240" w:line="276" w:lineRule="auto"/>
        <w:ind w:left="851" w:hanging="426"/>
        <w:jc w:val="left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5A1200" w:rsidRPr="005A1200">
        <w:rPr>
          <w:rFonts w:cs="Arial"/>
          <w:sz w:val="22"/>
          <w:szCs w:val="22"/>
        </w:rPr>
        <w:t>8.</w:t>
      </w:r>
      <w:r w:rsidR="005A1200">
        <w:rPr>
          <w:rFonts w:cs="Arial"/>
          <w:i/>
          <w:sz w:val="22"/>
          <w:szCs w:val="22"/>
        </w:rPr>
        <w:tab/>
      </w:r>
      <w:r w:rsidR="00BD73A0">
        <w:rPr>
          <w:rFonts w:cs="Arial"/>
          <w:i/>
          <w:sz w:val="22"/>
          <w:szCs w:val="22"/>
        </w:rPr>
        <w:t>Erstellen</w:t>
      </w:r>
      <w:r w:rsidR="00E77065">
        <w:rPr>
          <w:rFonts w:cs="Arial"/>
          <w:i/>
          <w:sz w:val="22"/>
          <w:szCs w:val="22"/>
        </w:rPr>
        <w:t xml:space="preserve"> Sie </w:t>
      </w:r>
      <w:r w:rsidR="00BD73A0">
        <w:rPr>
          <w:rFonts w:cs="Arial"/>
          <w:i/>
          <w:sz w:val="22"/>
          <w:szCs w:val="22"/>
        </w:rPr>
        <w:t xml:space="preserve">eine Präsentation zu diesem Versuch und zu den daraus resultierenden Erkenntnissen für </w:t>
      </w:r>
      <w:r w:rsidR="00BD73A0">
        <w:rPr>
          <w:rFonts w:cs="Arial"/>
          <w:i/>
          <w:sz w:val="22"/>
          <w:szCs w:val="22"/>
        </w:rPr>
        <w:tab/>
      </w:r>
      <w:r w:rsidR="00850241">
        <w:rPr>
          <w:rFonts w:cs="Arial"/>
          <w:i/>
          <w:sz w:val="22"/>
          <w:szCs w:val="22"/>
        </w:rPr>
        <w:br/>
      </w:r>
      <w:r w:rsidR="006A5656">
        <w:rPr>
          <w:rFonts w:cs="Arial"/>
          <w:i/>
          <w:sz w:val="22"/>
          <w:szCs w:val="22"/>
        </w:rPr>
        <w:t xml:space="preserve">  </w:t>
      </w:r>
      <w:r w:rsidR="00BD73A0">
        <w:rPr>
          <w:rFonts w:cs="Arial"/>
          <w:i/>
          <w:sz w:val="22"/>
          <w:szCs w:val="22"/>
        </w:rPr>
        <w:t xml:space="preserve">–  </w:t>
      </w:r>
      <w:r w:rsidR="0009476F">
        <w:rPr>
          <w:rFonts w:cs="Arial"/>
          <w:i/>
          <w:sz w:val="22"/>
          <w:szCs w:val="22"/>
        </w:rPr>
        <w:t>z. B.</w:t>
      </w:r>
      <w:r w:rsidR="00BD73A0">
        <w:rPr>
          <w:rFonts w:cs="Arial"/>
          <w:i/>
          <w:sz w:val="22"/>
          <w:szCs w:val="22"/>
        </w:rPr>
        <w:t xml:space="preserve"> den Physik-Grundkurs des kommenden Jahrgangs</w:t>
      </w:r>
      <w:r w:rsidR="0009476F">
        <w:rPr>
          <w:rFonts w:cs="Arial"/>
          <w:i/>
          <w:sz w:val="22"/>
          <w:szCs w:val="22"/>
        </w:rPr>
        <w:t>,</w:t>
      </w:r>
      <w:r w:rsidR="006A5656">
        <w:rPr>
          <w:rFonts w:cs="Arial"/>
          <w:i/>
          <w:sz w:val="22"/>
          <w:szCs w:val="22"/>
        </w:rPr>
        <w:br/>
        <w:t xml:space="preserve">  </w:t>
      </w:r>
      <w:r w:rsidR="00BD73A0">
        <w:rPr>
          <w:rFonts w:cs="Arial"/>
          <w:i/>
          <w:sz w:val="22"/>
          <w:szCs w:val="22"/>
        </w:rPr>
        <w:t>–</w:t>
      </w:r>
      <w:r w:rsidR="0009476F">
        <w:rPr>
          <w:rFonts w:cs="Arial"/>
          <w:i/>
          <w:sz w:val="22"/>
          <w:szCs w:val="22"/>
        </w:rPr>
        <w:t xml:space="preserve">  interessierte Laien ohne bz</w:t>
      </w:r>
      <w:r w:rsidR="00850241">
        <w:rPr>
          <w:rFonts w:cs="Arial"/>
          <w:i/>
          <w:sz w:val="22"/>
          <w:szCs w:val="22"/>
        </w:rPr>
        <w:t xml:space="preserve">w. mit nur sehr geringen </w:t>
      </w:r>
      <w:r w:rsidR="0009476F">
        <w:rPr>
          <w:rFonts w:cs="Arial"/>
          <w:i/>
          <w:sz w:val="22"/>
          <w:szCs w:val="22"/>
        </w:rPr>
        <w:t>physikalischen Vorkenntnissen.</w:t>
      </w:r>
    </w:p>
    <w:p w:rsidR="00A10728" w:rsidRDefault="00A10728">
      <w:pPr>
        <w:spacing w:after="200" w:line="276" w:lineRule="auto"/>
        <w:jc w:val="left"/>
        <w:rPr>
          <w:rFonts w:cs="Arial"/>
          <w:b/>
          <w:sz w:val="22"/>
        </w:rPr>
      </w:pPr>
      <w:r>
        <w:rPr>
          <w:rFonts w:cs="Arial"/>
          <w:b/>
          <w:sz w:val="22"/>
        </w:rPr>
        <w:br w:type="page"/>
      </w:r>
    </w:p>
    <w:p w:rsidR="00954C27" w:rsidRPr="00BF56D6" w:rsidRDefault="00954C27" w:rsidP="00B13CB6">
      <w:pPr>
        <w:spacing w:before="360" w:after="120" w:line="276" w:lineRule="auto"/>
        <w:ind w:firstLine="425"/>
        <w:jc w:val="left"/>
        <w:rPr>
          <w:rFonts w:cs="Arial"/>
          <w:b/>
          <w:sz w:val="22"/>
        </w:rPr>
      </w:pPr>
      <w:r w:rsidRPr="00BF56D6">
        <w:rPr>
          <w:rFonts w:cs="Arial"/>
          <w:b/>
          <w:sz w:val="22"/>
        </w:rPr>
        <w:t>Mögliche Lösungen:</w:t>
      </w:r>
    </w:p>
    <w:p w:rsidR="00954C27" w:rsidRPr="00D030F8" w:rsidRDefault="009326F6" w:rsidP="00B13CB6">
      <w:pPr>
        <w:autoSpaceDE w:val="0"/>
        <w:autoSpaceDN w:val="0"/>
        <w:adjustRightInd w:val="0"/>
        <w:spacing w:before="120" w:line="276" w:lineRule="auto"/>
        <w:ind w:left="1134" w:hanging="708"/>
        <w:jc w:val="left"/>
        <w:rPr>
          <w:sz w:val="22"/>
          <w:szCs w:val="22"/>
        </w:rPr>
      </w:pPr>
      <w:r>
        <w:rPr>
          <w:rFonts w:cs="Arial"/>
          <w:sz w:val="22"/>
          <w:szCs w:val="22"/>
        </w:rPr>
        <w:t xml:space="preserve">zu </w:t>
      </w:r>
      <w:r w:rsidR="00821FC7">
        <w:rPr>
          <w:rFonts w:cs="Arial"/>
          <w:sz w:val="22"/>
          <w:szCs w:val="22"/>
        </w:rPr>
        <w:t>A1:</w:t>
      </w:r>
      <w:r w:rsidR="00954C27" w:rsidRPr="009326F6">
        <w:rPr>
          <w:rFonts w:cs="Arial"/>
          <w:sz w:val="22"/>
          <w:szCs w:val="22"/>
        </w:rPr>
        <w:tab/>
      </w:r>
      <w:r w:rsidR="00BD7555">
        <w:rPr>
          <w:rFonts w:cs="Arial"/>
          <w:sz w:val="22"/>
          <w:szCs w:val="22"/>
        </w:rPr>
        <w:t xml:space="preserve">Wärmeentwicklung tritt (ganz überwiegend) in den ohmschen Widerständen auf. </w:t>
      </w:r>
      <w:r w:rsidR="00BD7555">
        <w:rPr>
          <w:rFonts w:cs="Arial"/>
          <w:sz w:val="22"/>
          <w:szCs w:val="22"/>
        </w:rPr>
        <w:br/>
      </w:r>
      <w:r>
        <w:rPr>
          <w:rFonts w:cs="Arial"/>
          <w:sz w:val="22"/>
          <w:szCs w:val="22"/>
        </w:rPr>
        <w:t xml:space="preserve">Die elektrische Spannung </w:t>
      </w:r>
      <w:r w:rsidR="0015299B" w:rsidRPr="0015299B">
        <w:rPr>
          <w:position w:val="-6"/>
        </w:rPr>
        <w:object w:dxaOrig="260" w:dyaOrig="260">
          <v:shape id="_x0000_i1061" type="#_x0000_t75" style="width:13.15pt;height:13.15pt" o:ole="">
            <v:imagedata r:id="rId103" o:title=""/>
          </v:shape>
          <o:OLEObject Type="Embed" ProgID="Equation.3" ShapeID="_x0000_i1061" DrawAspect="Content" ObjectID="_1548847234" r:id="rId104"/>
        </w:object>
      </w:r>
      <w:r w:rsidR="007D7C16">
        <w:t xml:space="preserve"> </w:t>
      </w:r>
      <w:r>
        <w:rPr>
          <w:rFonts w:cs="Arial"/>
          <w:sz w:val="22"/>
          <w:szCs w:val="22"/>
        </w:rPr>
        <w:t>ist definiert als</w:t>
      </w:r>
      <w:r w:rsidR="003A16CB">
        <w:rPr>
          <w:rFonts w:cs="Arial"/>
          <w:sz w:val="22"/>
          <w:szCs w:val="22"/>
        </w:rPr>
        <w:t>:</w:t>
      </w:r>
      <w:r>
        <w:rPr>
          <w:rFonts w:cs="Arial"/>
          <w:sz w:val="22"/>
          <w:szCs w:val="22"/>
        </w:rPr>
        <w:t xml:space="preserve"> </w:t>
      </w:r>
      <w:r w:rsidR="0015299B">
        <w:rPr>
          <w:rFonts w:cs="Arial"/>
          <w:sz w:val="22"/>
          <w:szCs w:val="22"/>
        </w:rPr>
        <w:br/>
      </w:r>
      <w:r w:rsidR="00182C65">
        <w:tab/>
      </w:r>
      <w:r w:rsidR="00182C65">
        <w:tab/>
      </w:r>
      <w:r w:rsidR="0015299B" w:rsidRPr="0015299B">
        <w:rPr>
          <w:position w:val="-28"/>
        </w:rPr>
        <w:object w:dxaOrig="3920" w:dyaOrig="680">
          <v:shape id="_x0000_i1062" type="#_x0000_t75" style="width:195.95pt;height:35.05pt" o:ole="">
            <v:imagedata r:id="rId105" o:title=""/>
          </v:shape>
          <o:OLEObject Type="Embed" ProgID="Equation.3" ShapeID="_x0000_i1062" DrawAspect="Content" ObjectID="_1548847235" r:id="rId106"/>
        </w:object>
      </w:r>
      <w:r w:rsidR="0015299B">
        <w:br/>
      </w:r>
      <w:r w:rsidR="0015299B" w:rsidRPr="00045492">
        <w:rPr>
          <w:rFonts w:cs="Arial"/>
          <w:sz w:val="22"/>
          <w:szCs w:val="22"/>
        </w:rPr>
        <w:t xml:space="preserve">Damit beträgt die in der Zeit </w:t>
      </w:r>
      <w:r w:rsidR="00182C65" w:rsidRPr="00045492">
        <w:rPr>
          <w:position w:val="-6"/>
          <w:sz w:val="22"/>
          <w:szCs w:val="22"/>
        </w:rPr>
        <w:object w:dxaOrig="300" w:dyaOrig="279">
          <v:shape id="_x0000_i1063" type="#_x0000_t75" style="width:16.3pt;height:14.4pt" o:ole="">
            <v:imagedata r:id="rId107" o:title=""/>
          </v:shape>
          <o:OLEObject Type="Embed" ProgID="Equation.3" ShapeID="_x0000_i1063" DrawAspect="Content" ObjectID="_1548847236" r:id="rId108"/>
        </w:object>
      </w:r>
      <w:r w:rsidR="008861A0" w:rsidRPr="00045492">
        <w:rPr>
          <w:sz w:val="22"/>
          <w:szCs w:val="22"/>
        </w:rPr>
        <w:t xml:space="preserve">(an den ohmschen Widerständen) </w:t>
      </w:r>
      <w:r w:rsidR="003A16CB" w:rsidRPr="00045492">
        <w:rPr>
          <w:rFonts w:cs="Arial"/>
          <w:sz w:val="22"/>
          <w:szCs w:val="22"/>
        </w:rPr>
        <w:t xml:space="preserve">verrichtete </w:t>
      </w:r>
      <w:r w:rsidR="008861A0" w:rsidRPr="00045492">
        <w:rPr>
          <w:rFonts w:cs="Arial"/>
          <w:sz w:val="22"/>
          <w:szCs w:val="22"/>
        </w:rPr>
        <w:br/>
      </w:r>
      <w:r w:rsidR="003A16CB" w:rsidRPr="00184624">
        <w:rPr>
          <w:rFonts w:cs="Arial"/>
          <w:sz w:val="22"/>
          <w:szCs w:val="22"/>
        </w:rPr>
        <w:t>Arbeit:</w:t>
      </w:r>
      <w:r w:rsidR="00182C65" w:rsidRPr="00184624">
        <w:rPr>
          <w:sz w:val="22"/>
          <w:szCs w:val="22"/>
        </w:rPr>
        <w:tab/>
      </w:r>
      <w:r w:rsidR="00182C65" w:rsidRPr="00184624">
        <w:rPr>
          <w:sz w:val="22"/>
          <w:szCs w:val="22"/>
        </w:rPr>
        <w:tab/>
      </w:r>
      <w:r w:rsidR="00182C65" w:rsidRPr="00184624">
        <w:rPr>
          <w:position w:val="-6"/>
          <w:sz w:val="22"/>
          <w:szCs w:val="22"/>
        </w:rPr>
        <w:object w:dxaOrig="1480" w:dyaOrig="279">
          <v:shape id="_x0000_i1064" type="#_x0000_t75" style="width:73.9pt;height:14.4pt" o:ole="">
            <v:imagedata r:id="rId109" o:title=""/>
          </v:shape>
          <o:OLEObject Type="Embed" ProgID="Equation.3" ShapeID="_x0000_i1064" DrawAspect="Content" ObjectID="_1548847237" r:id="rId110"/>
        </w:object>
      </w:r>
      <w:r w:rsidR="00184624" w:rsidRPr="00184624">
        <w:rPr>
          <w:sz w:val="22"/>
          <w:szCs w:val="22"/>
        </w:rPr>
        <w:tab/>
        <w:t xml:space="preserve">Dabei ist </w:t>
      </w:r>
      <w:r w:rsidR="00184624" w:rsidRPr="00184624">
        <w:rPr>
          <w:position w:val="-4"/>
          <w:sz w:val="22"/>
          <w:szCs w:val="22"/>
        </w:rPr>
        <w:object w:dxaOrig="200" w:dyaOrig="240">
          <v:shape id="_x0000_i1065" type="#_x0000_t75" style="width:11.25pt;height:13.15pt" o:ole="">
            <v:imagedata r:id="rId111" o:title=""/>
          </v:shape>
          <o:OLEObject Type="Embed" ProgID="Equation.3" ShapeID="_x0000_i1065" DrawAspect="Content" ObjectID="_1548847238" r:id="rId112"/>
        </w:object>
      </w:r>
      <w:r w:rsidR="00184624">
        <w:rPr>
          <w:sz w:val="22"/>
          <w:szCs w:val="22"/>
        </w:rPr>
        <w:t xml:space="preserve"> die Stärke des Stroms, der durch den Widerstand </w:t>
      </w:r>
      <w:r w:rsidR="00184624" w:rsidRPr="00184624">
        <w:rPr>
          <w:position w:val="-4"/>
          <w:sz w:val="22"/>
          <w:szCs w:val="22"/>
        </w:rPr>
        <w:object w:dxaOrig="240" w:dyaOrig="240">
          <v:shape id="_x0000_i1066" type="#_x0000_t75" style="width:11.9pt;height:13.15pt" o:ole="">
            <v:imagedata r:id="rId113" o:title=""/>
          </v:shape>
          <o:OLEObject Type="Embed" ProgID="Equation.3" ShapeID="_x0000_i1066" DrawAspect="Content" ObjectID="_1548847239" r:id="rId114"/>
        </w:object>
      </w:r>
      <w:r w:rsidR="00184624">
        <w:rPr>
          <w:sz w:val="22"/>
          <w:szCs w:val="22"/>
        </w:rPr>
        <w:t xml:space="preserve"> fließt und </w:t>
      </w:r>
      <w:r w:rsidR="00184624" w:rsidRPr="00184624">
        <w:rPr>
          <w:position w:val="-6"/>
          <w:sz w:val="22"/>
          <w:szCs w:val="22"/>
        </w:rPr>
        <w:object w:dxaOrig="260" w:dyaOrig="260">
          <v:shape id="_x0000_i1067" type="#_x0000_t75" style="width:13.15pt;height:13.15pt" o:ole="">
            <v:imagedata r:id="rId115" o:title=""/>
          </v:shape>
          <o:OLEObject Type="Embed" ProgID="Equation.3" ShapeID="_x0000_i1067" DrawAspect="Content" ObjectID="_1548847240" r:id="rId116"/>
        </w:object>
      </w:r>
      <w:r w:rsidR="00184624">
        <w:rPr>
          <w:sz w:val="22"/>
          <w:szCs w:val="22"/>
        </w:rPr>
        <w:t xml:space="preserve">die Spannung, die am ohmschen Widerstand abfällt. Während </w:t>
      </w:r>
      <w:r w:rsidR="00184624" w:rsidRPr="00184624">
        <w:rPr>
          <w:position w:val="-4"/>
          <w:sz w:val="22"/>
          <w:szCs w:val="22"/>
        </w:rPr>
        <w:object w:dxaOrig="200" w:dyaOrig="240">
          <v:shape id="_x0000_i1068" type="#_x0000_t75" style="width:11.25pt;height:13.15pt" o:ole="">
            <v:imagedata r:id="rId117" o:title=""/>
          </v:shape>
          <o:OLEObject Type="Embed" ProgID="Equation.3" ShapeID="_x0000_i1068" DrawAspect="Content" ObjectID="_1548847241" r:id="rId118"/>
        </w:object>
      </w:r>
      <w:r w:rsidR="00184624">
        <w:rPr>
          <w:sz w:val="22"/>
          <w:szCs w:val="22"/>
        </w:rPr>
        <w:t xml:space="preserve"> gemessen wird, ist nicht </w:t>
      </w:r>
      <w:r w:rsidR="00182C65" w:rsidRPr="00182C65">
        <w:rPr>
          <w:sz w:val="22"/>
          <w:szCs w:val="22"/>
        </w:rPr>
        <w:t>bekannt / wurde nicht gemessen, we</w:t>
      </w:r>
      <w:r w:rsidR="00182C65" w:rsidRPr="00182C65">
        <w:rPr>
          <w:sz w:val="22"/>
          <w:szCs w:val="22"/>
        </w:rPr>
        <w:t>l</w:t>
      </w:r>
      <w:r w:rsidR="00182C65" w:rsidRPr="00182C65">
        <w:rPr>
          <w:sz w:val="22"/>
          <w:szCs w:val="22"/>
        </w:rPr>
        <w:t xml:space="preserve">che Spannung entlang </w:t>
      </w:r>
      <w:r w:rsidR="00045492">
        <w:rPr>
          <w:sz w:val="22"/>
          <w:szCs w:val="22"/>
        </w:rPr>
        <w:t>der</w:t>
      </w:r>
      <w:r w:rsidR="00182C65" w:rsidRPr="00182C65">
        <w:rPr>
          <w:sz w:val="22"/>
          <w:szCs w:val="22"/>
        </w:rPr>
        <w:t xml:space="preserve"> </w:t>
      </w:r>
      <w:r w:rsidR="007D7C16" w:rsidRPr="00D030F8">
        <w:rPr>
          <w:sz w:val="22"/>
          <w:szCs w:val="22"/>
        </w:rPr>
        <w:t>Drahtleitung</w:t>
      </w:r>
      <w:r w:rsidR="00045492">
        <w:rPr>
          <w:sz w:val="22"/>
          <w:szCs w:val="22"/>
        </w:rPr>
        <w:t>en</w:t>
      </w:r>
      <w:r w:rsidR="00182C65" w:rsidRPr="00D030F8">
        <w:rPr>
          <w:sz w:val="22"/>
          <w:szCs w:val="22"/>
        </w:rPr>
        <w:t xml:space="preserve"> abfällt. Gemäß dem Ohm’schen Gesetz gilt aber</w:t>
      </w:r>
      <w:r w:rsidR="003A16CB" w:rsidRPr="00D030F8">
        <w:rPr>
          <w:sz w:val="22"/>
          <w:szCs w:val="22"/>
        </w:rPr>
        <w:t>:</w:t>
      </w:r>
      <w:r w:rsidR="00182C65" w:rsidRPr="00D030F8">
        <w:rPr>
          <w:sz w:val="22"/>
          <w:szCs w:val="22"/>
        </w:rPr>
        <w:t xml:space="preserve">  </w:t>
      </w:r>
      <w:r w:rsidR="00182C65" w:rsidRPr="00D030F8">
        <w:rPr>
          <w:sz w:val="22"/>
          <w:szCs w:val="22"/>
        </w:rPr>
        <w:tab/>
      </w:r>
      <w:r w:rsidR="00182C65" w:rsidRPr="00D030F8">
        <w:rPr>
          <w:sz w:val="22"/>
          <w:szCs w:val="22"/>
        </w:rPr>
        <w:tab/>
      </w:r>
      <w:r w:rsidR="00045492">
        <w:rPr>
          <w:sz w:val="22"/>
          <w:szCs w:val="22"/>
        </w:rPr>
        <w:t xml:space="preserve">   </w:t>
      </w:r>
      <w:r w:rsidR="003A16CB" w:rsidRPr="00D030F8">
        <w:rPr>
          <w:position w:val="-6"/>
          <w:sz w:val="22"/>
          <w:szCs w:val="22"/>
        </w:rPr>
        <w:object w:dxaOrig="900" w:dyaOrig="260">
          <v:shape id="_x0000_i1069" type="#_x0000_t75" style="width:45.7pt;height:13.15pt" o:ole="">
            <v:imagedata r:id="rId119" o:title=""/>
          </v:shape>
          <o:OLEObject Type="Embed" ProgID="Equation.3" ShapeID="_x0000_i1069" DrawAspect="Content" ObjectID="_1548847242" r:id="rId120"/>
        </w:object>
      </w:r>
      <w:r w:rsidR="00182C65" w:rsidRPr="00D030F8">
        <w:rPr>
          <w:sz w:val="22"/>
          <w:szCs w:val="22"/>
        </w:rPr>
        <w:t xml:space="preserve">    </w:t>
      </w:r>
      <w:r w:rsidR="00045492">
        <w:rPr>
          <w:sz w:val="22"/>
          <w:szCs w:val="22"/>
        </w:rPr>
        <w:tab/>
      </w:r>
      <w:r w:rsidR="00045492">
        <w:rPr>
          <w:sz w:val="22"/>
          <w:szCs w:val="22"/>
        </w:rPr>
        <w:tab/>
      </w:r>
      <w:r w:rsidR="00182C65" w:rsidRPr="00D030F8">
        <w:rPr>
          <w:sz w:val="22"/>
          <w:szCs w:val="22"/>
        </w:rPr>
        <w:t>und somit folgt</w:t>
      </w:r>
      <w:r w:rsidR="003A16CB" w:rsidRPr="00D030F8">
        <w:rPr>
          <w:sz w:val="22"/>
          <w:szCs w:val="22"/>
        </w:rPr>
        <w:t>:</w:t>
      </w:r>
    </w:p>
    <w:p w:rsidR="003A16CB" w:rsidRPr="00D030F8" w:rsidRDefault="003A16CB" w:rsidP="00B13CB6">
      <w:pPr>
        <w:autoSpaceDE w:val="0"/>
        <w:autoSpaceDN w:val="0"/>
        <w:adjustRightInd w:val="0"/>
        <w:spacing w:before="120"/>
        <w:ind w:left="1134" w:hanging="708"/>
        <w:jc w:val="left"/>
        <w:rPr>
          <w:sz w:val="22"/>
          <w:szCs w:val="22"/>
        </w:rPr>
      </w:pPr>
      <w:r w:rsidRPr="00D030F8">
        <w:rPr>
          <w:sz w:val="22"/>
          <w:szCs w:val="22"/>
        </w:rPr>
        <w:tab/>
      </w:r>
      <w:r w:rsidRPr="00D030F8">
        <w:rPr>
          <w:sz w:val="22"/>
          <w:szCs w:val="22"/>
        </w:rPr>
        <w:tab/>
      </w:r>
      <w:r w:rsidRPr="00D030F8">
        <w:rPr>
          <w:sz w:val="22"/>
          <w:szCs w:val="22"/>
        </w:rPr>
        <w:tab/>
      </w:r>
      <w:r w:rsidRPr="00D030F8">
        <w:rPr>
          <w:sz w:val="22"/>
          <w:szCs w:val="22"/>
        </w:rPr>
        <w:tab/>
      </w:r>
      <w:r w:rsidRPr="00D030F8">
        <w:rPr>
          <w:position w:val="-6"/>
          <w:sz w:val="22"/>
          <w:szCs w:val="22"/>
        </w:rPr>
        <w:object w:dxaOrig="1560" w:dyaOrig="320">
          <v:shape id="_x0000_i1070" type="#_x0000_t75" style="width:78.25pt;height:15.05pt" o:ole="">
            <v:imagedata r:id="rId121" o:title=""/>
          </v:shape>
          <o:OLEObject Type="Embed" ProgID="Equation.3" ShapeID="_x0000_i1070" DrawAspect="Content" ObjectID="_1548847243" r:id="rId122"/>
        </w:object>
      </w:r>
      <w:r w:rsidR="00411329">
        <w:rPr>
          <w:sz w:val="22"/>
          <w:szCs w:val="22"/>
        </w:rPr>
        <w:tab/>
        <w:t xml:space="preserve">   </w:t>
      </w:r>
      <w:r w:rsidR="00411329">
        <w:rPr>
          <w:sz w:val="22"/>
          <w:szCs w:val="22"/>
        </w:rPr>
        <w:br/>
        <w:t>also</w:t>
      </w:r>
      <w:r w:rsidR="00411329">
        <w:rPr>
          <w:sz w:val="22"/>
          <w:szCs w:val="22"/>
        </w:rPr>
        <w:tab/>
      </w:r>
      <w:r w:rsidR="00411329">
        <w:rPr>
          <w:sz w:val="22"/>
          <w:szCs w:val="22"/>
        </w:rPr>
        <w:tab/>
      </w:r>
      <w:r w:rsidR="00C922F9" w:rsidRPr="00D030F8">
        <w:rPr>
          <w:position w:val="-28"/>
          <w:sz w:val="22"/>
          <w:szCs w:val="22"/>
        </w:rPr>
        <w:object w:dxaOrig="5060" w:dyaOrig="680">
          <v:shape id="_x0000_i1071" type="#_x0000_t75" style="width:251.7pt;height:35.05pt" o:ole="">
            <v:imagedata r:id="rId123" o:title=""/>
          </v:shape>
          <o:OLEObject Type="Embed" ProgID="Equation.3" ShapeID="_x0000_i1071" DrawAspect="Content" ObjectID="_1548847244" r:id="rId124"/>
        </w:object>
      </w:r>
    </w:p>
    <w:p w:rsidR="00647AAC" w:rsidRPr="00AD3AA1" w:rsidRDefault="00D030F8" w:rsidP="00B13CB6">
      <w:pPr>
        <w:autoSpaceDE w:val="0"/>
        <w:autoSpaceDN w:val="0"/>
        <w:adjustRightInd w:val="0"/>
        <w:spacing w:before="120" w:after="360"/>
        <w:ind w:left="1134" w:hanging="709"/>
        <w:jc w:val="left"/>
        <w:rPr>
          <w:sz w:val="22"/>
          <w:szCs w:val="22"/>
        </w:rPr>
      </w:pPr>
      <w:r w:rsidRPr="00D030F8">
        <w:rPr>
          <w:sz w:val="22"/>
          <w:szCs w:val="22"/>
        </w:rPr>
        <w:t xml:space="preserve">zu </w:t>
      </w:r>
      <w:r w:rsidR="00821FC7">
        <w:rPr>
          <w:sz w:val="22"/>
          <w:szCs w:val="22"/>
        </w:rPr>
        <w:t>A</w:t>
      </w:r>
      <w:r w:rsidRPr="00D030F8">
        <w:rPr>
          <w:sz w:val="22"/>
          <w:szCs w:val="22"/>
        </w:rPr>
        <w:t>2</w:t>
      </w:r>
      <w:r w:rsidR="00821FC7">
        <w:rPr>
          <w:sz w:val="22"/>
          <w:szCs w:val="22"/>
        </w:rPr>
        <w:t>:</w:t>
      </w:r>
      <w:r w:rsidRPr="00D030F8">
        <w:rPr>
          <w:sz w:val="22"/>
          <w:szCs w:val="22"/>
        </w:rPr>
        <w:tab/>
      </w:r>
      <w:r w:rsidRPr="000918B2">
        <w:rPr>
          <w:sz w:val="22"/>
          <w:szCs w:val="22"/>
        </w:rPr>
        <w:t xml:space="preserve">Es gilt wieder  </w:t>
      </w:r>
      <w:r w:rsidR="00405201">
        <w:rPr>
          <w:sz w:val="22"/>
          <w:szCs w:val="22"/>
        </w:rPr>
        <w:t xml:space="preserve"> </w:t>
      </w:r>
      <w:r w:rsidRPr="000918B2">
        <w:rPr>
          <w:position w:val="-6"/>
          <w:sz w:val="22"/>
          <w:szCs w:val="22"/>
        </w:rPr>
        <w:object w:dxaOrig="1480" w:dyaOrig="279">
          <v:shape id="_x0000_i1072" type="#_x0000_t75" style="width:73.9pt;height:14.4pt" o:ole="">
            <v:imagedata r:id="rId109" o:title=""/>
          </v:shape>
          <o:OLEObject Type="Embed" ProgID="Equation.3" ShapeID="_x0000_i1072" DrawAspect="Content" ObjectID="_1548847245" r:id="rId125"/>
        </w:object>
      </w:r>
      <w:r w:rsidRPr="000918B2">
        <w:rPr>
          <w:sz w:val="22"/>
          <w:szCs w:val="22"/>
        </w:rPr>
        <w:t xml:space="preserve">  </w:t>
      </w:r>
      <w:r w:rsidR="00405201">
        <w:rPr>
          <w:sz w:val="22"/>
          <w:szCs w:val="22"/>
        </w:rPr>
        <w:t xml:space="preserve"> </w:t>
      </w:r>
      <w:r w:rsidRPr="000918B2">
        <w:rPr>
          <w:sz w:val="22"/>
          <w:szCs w:val="22"/>
        </w:rPr>
        <w:t>also</w:t>
      </w:r>
      <w:r w:rsidR="00405201">
        <w:rPr>
          <w:sz w:val="22"/>
          <w:szCs w:val="22"/>
        </w:rPr>
        <w:t xml:space="preserve"> </w:t>
      </w:r>
      <w:r w:rsidRPr="000918B2">
        <w:rPr>
          <w:sz w:val="22"/>
          <w:szCs w:val="22"/>
        </w:rPr>
        <w:t xml:space="preserve">  </w:t>
      </w:r>
      <w:r w:rsidR="00647AAC" w:rsidRPr="000918B2">
        <w:rPr>
          <w:position w:val="-10"/>
          <w:sz w:val="22"/>
          <w:szCs w:val="22"/>
        </w:rPr>
        <w:object w:dxaOrig="2920" w:dyaOrig="320">
          <v:shape id="_x0000_i1073" type="#_x0000_t75" style="width:145.9pt;height:16.3pt" o:ole="">
            <v:imagedata r:id="rId126" o:title=""/>
          </v:shape>
          <o:OLEObject Type="Embed" ProgID="Equation.3" ShapeID="_x0000_i1073" DrawAspect="Content" ObjectID="_1548847246" r:id="rId127"/>
        </w:object>
      </w:r>
      <w:r w:rsidR="00FB5FAF">
        <w:rPr>
          <w:sz w:val="22"/>
          <w:szCs w:val="22"/>
        </w:rPr>
        <w:t>.</w:t>
      </w:r>
      <w:r w:rsidR="00626387" w:rsidRPr="000918B2">
        <w:rPr>
          <w:sz w:val="22"/>
          <w:szCs w:val="22"/>
        </w:rPr>
        <w:br/>
        <w:t xml:space="preserve">Da der Widerstand der Spule </w:t>
      </w:r>
      <w:r w:rsidR="00647AAC">
        <w:rPr>
          <w:sz w:val="22"/>
          <w:szCs w:val="22"/>
        </w:rPr>
        <w:t xml:space="preserve">mit </w:t>
      </w:r>
      <w:r w:rsidR="00647AAC" w:rsidRPr="00312BBE">
        <w:rPr>
          <w:position w:val="-10"/>
        </w:rPr>
        <w:object w:dxaOrig="760" w:dyaOrig="320">
          <v:shape id="_x0000_i1074" type="#_x0000_t75" style="width:38.2pt;height:15.05pt" o:ole="">
            <v:imagedata r:id="rId81" o:title=""/>
          </v:shape>
          <o:OLEObject Type="Embed" ProgID="Equation.3" ShapeID="_x0000_i1074" DrawAspect="Content" ObjectID="_1548847247" r:id="rId128"/>
        </w:object>
      </w:r>
      <w:r w:rsidR="00647AAC">
        <w:t xml:space="preserve"> </w:t>
      </w:r>
      <w:r w:rsidR="00626387" w:rsidRPr="000918B2">
        <w:rPr>
          <w:sz w:val="22"/>
          <w:szCs w:val="22"/>
        </w:rPr>
        <w:t xml:space="preserve">sehr klein ist, treten gemäß </w:t>
      </w:r>
      <w:r w:rsidR="00626387" w:rsidRPr="000918B2">
        <w:rPr>
          <w:position w:val="-6"/>
          <w:sz w:val="22"/>
          <w:szCs w:val="22"/>
        </w:rPr>
        <w:object w:dxaOrig="1560" w:dyaOrig="320">
          <v:shape id="_x0000_i1075" type="#_x0000_t75" style="width:78.25pt;height:15.05pt" o:ole="">
            <v:imagedata r:id="rId121" o:title=""/>
          </v:shape>
          <o:OLEObject Type="Embed" ProgID="Equation.3" ShapeID="_x0000_i1075" DrawAspect="Content" ObjectID="_1548847248" r:id="rId129"/>
        </w:object>
      </w:r>
      <w:r w:rsidR="00626387" w:rsidRPr="000918B2">
        <w:rPr>
          <w:sz w:val="22"/>
          <w:szCs w:val="22"/>
        </w:rPr>
        <w:t xml:space="preserve"> </w:t>
      </w:r>
      <w:r w:rsidR="000918B2">
        <w:rPr>
          <w:sz w:val="22"/>
          <w:szCs w:val="22"/>
        </w:rPr>
        <w:t xml:space="preserve"> </w:t>
      </w:r>
      <w:r w:rsidR="00626387" w:rsidRPr="000918B2">
        <w:rPr>
          <w:sz w:val="22"/>
          <w:szCs w:val="22"/>
        </w:rPr>
        <w:t>auch nur sehr geringe ohmsche Verluste auf.</w:t>
      </w:r>
    </w:p>
    <w:p w:rsidR="00403EE5" w:rsidRDefault="000918B2" w:rsidP="00403EE5">
      <w:pPr>
        <w:spacing w:after="240" w:line="276" w:lineRule="auto"/>
        <w:ind w:left="1134" w:hanging="709"/>
        <w:jc w:val="left"/>
        <w:rPr>
          <w:sz w:val="22"/>
          <w:szCs w:val="22"/>
        </w:rPr>
      </w:pPr>
      <w:r w:rsidRPr="00AD3AA1">
        <w:rPr>
          <w:sz w:val="22"/>
          <w:szCs w:val="22"/>
        </w:rPr>
        <w:t xml:space="preserve">zu </w:t>
      </w:r>
      <w:r w:rsidR="00821FC7">
        <w:rPr>
          <w:sz w:val="22"/>
          <w:szCs w:val="22"/>
        </w:rPr>
        <w:t>A</w:t>
      </w:r>
      <w:r w:rsidRPr="00AD3AA1">
        <w:rPr>
          <w:sz w:val="22"/>
          <w:szCs w:val="22"/>
        </w:rPr>
        <w:t>3</w:t>
      </w:r>
      <w:r w:rsidR="00821FC7">
        <w:rPr>
          <w:sz w:val="22"/>
          <w:szCs w:val="22"/>
        </w:rPr>
        <w:t>:</w:t>
      </w:r>
      <w:r w:rsidRPr="00AD3AA1">
        <w:rPr>
          <w:sz w:val="22"/>
          <w:szCs w:val="22"/>
        </w:rPr>
        <w:tab/>
        <w:t xml:space="preserve">Die </w:t>
      </w:r>
      <w:r w:rsidR="00006300">
        <w:rPr>
          <w:sz w:val="22"/>
          <w:szCs w:val="22"/>
        </w:rPr>
        <w:t xml:space="preserve">beiden </w:t>
      </w:r>
      <w:r w:rsidRPr="00AD3AA1">
        <w:rPr>
          <w:sz w:val="22"/>
          <w:szCs w:val="22"/>
        </w:rPr>
        <w:t>Lampe</w:t>
      </w:r>
      <w:r w:rsidR="00006300">
        <w:rPr>
          <w:sz w:val="22"/>
          <w:szCs w:val="22"/>
        </w:rPr>
        <w:t>n benötigen</w:t>
      </w:r>
      <w:r w:rsidRPr="00AD3AA1">
        <w:rPr>
          <w:sz w:val="22"/>
          <w:szCs w:val="22"/>
        </w:rPr>
        <w:t xml:space="preserve"> </w:t>
      </w:r>
      <w:r w:rsidR="00165CE5">
        <w:rPr>
          <w:sz w:val="22"/>
          <w:szCs w:val="22"/>
        </w:rPr>
        <w:t xml:space="preserve">(gemäß Messung) </w:t>
      </w:r>
      <w:r w:rsidR="00006300">
        <w:rPr>
          <w:sz w:val="22"/>
          <w:szCs w:val="22"/>
        </w:rPr>
        <w:t xml:space="preserve">zusammen </w:t>
      </w:r>
      <w:r w:rsidRPr="00AD3AA1">
        <w:rPr>
          <w:sz w:val="22"/>
          <w:szCs w:val="22"/>
        </w:rPr>
        <w:t>ein</w:t>
      </w:r>
      <w:r w:rsidR="00165CE5">
        <w:rPr>
          <w:sz w:val="22"/>
          <w:szCs w:val="22"/>
        </w:rPr>
        <w:t xml:space="preserve">en (Betriebs-) Strom der </w:t>
      </w:r>
      <w:proofErr w:type="gramStart"/>
      <w:r w:rsidR="00165CE5">
        <w:rPr>
          <w:sz w:val="22"/>
          <w:szCs w:val="22"/>
        </w:rPr>
        <w:t>Stärke</w:t>
      </w:r>
      <w:r w:rsidRPr="00AD3AA1">
        <w:rPr>
          <w:sz w:val="22"/>
          <w:szCs w:val="22"/>
        </w:rPr>
        <w:t xml:space="preserve"> </w:t>
      </w:r>
      <w:proofErr w:type="gramEnd"/>
      <w:r w:rsidR="00006300" w:rsidRPr="00AD3AA1">
        <w:rPr>
          <w:position w:val="-12"/>
          <w:sz w:val="22"/>
          <w:szCs w:val="22"/>
        </w:rPr>
        <w:object w:dxaOrig="999" w:dyaOrig="360">
          <v:shape id="_x0000_i1076" type="#_x0000_t75" style="width:50.1pt;height:18.15pt" o:ole="">
            <v:imagedata r:id="rId130" o:title=""/>
          </v:shape>
          <o:OLEObject Type="Embed" ProgID="Equation.3" ShapeID="_x0000_i1076" DrawAspect="Content" ObjectID="_1548847249" r:id="rId131"/>
        </w:object>
      </w:r>
      <w:r w:rsidRPr="00AD3AA1">
        <w:rPr>
          <w:sz w:val="22"/>
          <w:szCs w:val="22"/>
        </w:rPr>
        <w:t xml:space="preserve">. Dieser wird </w:t>
      </w:r>
      <w:r w:rsidR="00FB5FAF">
        <w:rPr>
          <w:sz w:val="22"/>
          <w:szCs w:val="22"/>
        </w:rPr>
        <w:t xml:space="preserve">(gemäß Messung) </w:t>
      </w:r>
      <w:r w:rsidR="00532DA7" w:rsidRPr="00AD3AA1">
        <w:rPr>
          <w:sz w:val="22"/>
          <w:szCs w:val="22"/>
        </w:rPr>
        <w:t>e</w:t>
      </w:r>
      <w:r w:rsidRPr="00AD3AA1">
        <w:rPr>
          <w:sz w:val="22"/>
          <w:szCs w:val="22"/>
        </w:rPr>
        <w:t>r</w:t>
      </w:r>
      <w:r w:rsidRPr="00B92F83">
        <w:rPr>
          <w:sz w:val="22"/>
          <w:szCs w:val="22"/>
        </w:rPr>
        <w:t>reicht</w:t>
      </w:r>
      <w:r w:rsidR="00165CE5">
        <w:rPr>
          <w:sz w:val="22"/>
          <w:szCs w:val="22"/>
        </w:rPr>
        <w:t>, wenn eine Spannung</w:t>
      </w:r>
      <w:r w:rsidR="00532DA7" w:rsidRPr="00B92F83">
        <w:rPr>
          <w:sz w:val="22"/>
          <w:szCs w:val="22"/>
        </w:rPr>
        <w:t xml:space="preserve"> </w:t>
      </w:r>
      <w:r w:rsidR="00006300" w:rsidRPr="00165CE5">
        <w:rPr>
          <w:position w:val="-12"/>
          <w:sz w:val="22"/>
          <w:szCs w:val="22"/>
        </w:rPr>
        <w:object w:dxaOrig="1100" w:dyaOrig="360">
          <v:shape id="_x0000_i1077" type="#_x0000_t75" style="width:54.45pt;height:18.15pt" o:ole="">
            <v:imagedata r:id="rId132" o:title=""/>
          </v:shape>
          <o:OLEObject Type="Embed" ProgID="Equation.3" ShapeID="_x0000_i1077" DrawAspect="Content" ObjectID="_1548847250" r:id="rId133"/>
        </w:object>
      </w:r>
      <w:r w:rsidR="00532DA7" w:rsidRPr="00B92F83">
        <w:rPr>
          <w:sz w:val="22"/>
          <w:szCs w:val="22"/>
        </w:rPr>
        <w:t xml:space="preserve"> an der </w:t>
      </w:r>
      <w:r w:rsidR="00006300">
        <w:rPr>
          <w:sz w:val="22"/>
          <w:szCs w:val="22"/>
        </w:rPr>
        <w:t xml:space="preserve">Parallelschaltung der beiden </w:t>
      </w:r>
      <w:r w:rsidR="00532DA7" w:rsidRPr="00B92F83">
        <w:rPr>
          <w:sz w:val="22"/>
          <w:szCs w:val="22"/>
        </w:rPr>
        <w:t>Lampe</w:t>
      </w:r>
      <w:r w:rsidR="00006300">
        <w:rPr>
          <w:sz w:val="22"/>
          <w:szCs w:val="22"/>
        </w:rPr>
        <w:t>n</w:t>
      </w:r>
      <w:r w:rsidR="00532DA7" w:rsidRPr="00B92F83">
        <w:rPr>
          <w:sz w:val="22"/>
          <w:szCs w:val="22"/>
        </w:rPr>
        <w:t xml:space="preserve"> anliegt. </w:t>
      </w:r>
      <w:r w:rsidR="00FB5FAF">
        <w:rPr>
          <w:sz w:val="22"/>
          <w:szCs w:val="22"/>
        </w:rPr>
        <w:br/>
      </w:r>
      <w:r w:rsidR="00532DA7" w:rsidRPr="00B92F83">
        <w:rPr>
          <w:sz w:val="22"/>
          <w:szCs w:val="22"/>
        </w:rPr>
        <w:t xml:space="preserve">Der Widerstand der </w:t>
      </w:r>
      <w:r w:rsidR="00006300">
        <w:rPr>
          <w:sz w:val="22"/>
          <w:szCs w:val="22"/>
        </w:rPr>
        <w:t xml:space="preserve">beiden parallel geschalteten </w:t>
      </w:r>
      <w:r w:rsidR="00532DA7" w:rsidRPr="00B92F83">
        <w:rPr>
          <w:sz w:val="22"/>
          <w:szCs w:val="22"/>
        </w:rPr>
        <w:t>Glühwendel</w:t>
      </w:r>
      <w:r w:rsidR="009578BF">
        <w:rPr>
          <w:sz w:val="22"/>
          <w:szCs w:val="22"/>
        </w:rPr>
        <w:t>n</w:t>
      </w:r>
      <w:r w:rsidR="00532DA7" w:rsidRPr="00B92F83">
        <w:rPr>
          <w:sz w:val="22"/>
          <w:szCs w:val="22"/>
        </w:rPr>
        <w:t xml:space="preserve"> beträgt also</w:t>
      </w:r>
      <w:r w:rsidR="0019689A">
        <w:rPr>
          <w:sz w:val="22"/>
          <w:szCs w:val="22"/>
        </w:rPr>
        <w:t xml:space="preserve"> bei no</w:t>
      </w:r>
      <w:r w:rsidR="0019689A">
        <w:rPr>
          <w:sz w:val="22"/>
          <w:szCs w:val="22"/>
        </w:rPr>
        <w:t>r</w:t>
      </w:r>
      <w:r w:rsidR="0019689A">
        <w:rPr>
          <w:sz w:val="22"/>
          <w:szCs w:val="22"/>
        </w:rPr>
        <w:t xml:space="preserve">malen </w:t>
      </w:r>
      <w:proofErr w:type="gramStart"/>
      <w:r w:rsidR="0019689A">
        <w:rPr>
          <w:sz w:val="22"/>
          <w:szCs w:val="22"/>
        </w:rPr>
        <w:t xml:space="preserve">Betriebsbedingungen  </w:t>
      </w:r>
      <w:proofErr w:type="gramEnd"/>
      <w:r w:rsidR="004937D8" w:rsidRPr="00165CE5">
        <w:rPr>
          <w:position w:val="-30"/>
          <w:sz w:val="22"/>
          <w:szCs w:val="22"/>
        </w:rPr>
        <w:object w:dxaOrig="2420" w:dyaOrig="680">
          <v:shape id="_x0000_i1078" type="#_x0000_t75" style="width:120.85pt;height:35.05pt" o:ole="">
            <v:imagedata r:id="rId134" o:title=""/>
          </v:shape>
          <o:OLEObject Type="Embed" ProgID="Equation.3" ShapeID="_x0000_i1078" DrawAspect="Content" ObjectID="_1548847251" r:id="rId135"/>
        </w:object>
      </w:r>
      <w:r w:rsidR="00532DA7" w:rsidRPr="00B92F83">
        <w:rPr>
          <w:sz w:val="22"/>
          <w:szCs w:val="22"/>
        </w:rPr>
        <w:t xml:space="preserve">. </w:t>
      </w:r>
      <w:r w:rsidR="00165CE5">
        <w:rPr>
          <w:sz w:val="22"/>
          <w:szCs w:val="22"/>
        </w:rPr>
        <w:br/>
      </w:r>
      <w:r w:rsidR="00532DA7" w:rsidRPr="00B92F83">
        <w:rPr>
          <w:sz w:val="22"/>
          <w:szCs w:val="22"/>
        </w:rPr>
        <w:t xml:space="preserve">Zur Versorgung der </w:t>
      </w:r>
      <w:r w:rsidR="0019689A">
        <w:rPr>
          <w:sz w:val="22"/>
          <w:szCs w:val="22"/>
        </w:rPr>
        <w:t xml:space="preserve">beiden </w:t>
      </w:r>
      <w:r w:rsidR="00532DA7" w:rsidRPr="00B92F83">
        <w:rPr>
          <w:sz w:val="22"/>
          <w:szCs w:val="22"/>
        </w:rPr>
        <w:t>Lampe</w:t>
      </w:r>
      <w:r w:rsidR="00006300">
        <w:rPr>
          <w:sz w:val="22"/>
          <w:szCs w:val="22"/>
        </w:rPr>
        <w:t>n</w:t>
      </w:r>
      <w:r w:rsidR="00532DA7" w:rsidRPr="00B92F83">
        <w:rPr>
          <w:sz w:val="22"/>
          <w:szCs w:val="22"/>
        </w:rPr>
        <w:t xml:space="preserve"> muss also</w:t>
      </w:r>
      <w:r w:rsidR="00FB5FAF">
        <w:rPr>
          <w:sz w:val="22"/>
          <w:szCs w:val="22"/>
        </w:rPr>
        <w:t xml:space="preserve"> ein</w:t>
      </w:r>
      <w:r w:rsidR="00C76FA9" w:rsidRPr="00B92F83">
        <w:rPr>
          <w:sz w:val="22"/>
          <w:szCs w:val="22"/>
        </w:rPr>
        <w:t xml:space="preserve"> Strom der Stärke </w:t>
      </w:r>
      <w:r w:rsidR="004937D8" w:rsidRPr="00165CE5">
        <w:rPr>
          <w:position w:val="-12"/>
          <w:sz w:val="22"/>
          <w:szCs w:val="22"/>
        </w:rPr>
        <w:object w:dxaOrig="999" w:dyaOrig="360">
          <v:shape id="_x0000_i1079" type="#_x0000_t75" style="width:50.1pt;height:18.15pt" o:ole="">
            <v:imagedata r:id="rId136" o:title=""/>
          </v:shape>
          <o:OLEObject Type="Embed" ProgID="Equation.3" ShapeID="_x0000_i1079" DrawAspect="Content" ObjectID="_1548847252" r:id="rId137"/>
        </w:object>
      </w:r>
      <w:r w:rsidR="00C76FA9" w:rsidRPr="00B92F83">
        <w:rPr>
          <w:sz w:val="22"/>
          <w:szCs w:val="22"/>
        </w:rPr>
        <w:t xml:space="preserve"> durch die Reihenschaltung aus den beiden Drahtleitungen und der</w:t>
      </w:r>
      <w:r w:rsidR="004937D8">
        <w:rPr>
          <w:sz w:val="22"/>
          <w:szCs w:val="22"/>
        </w:rPr>
        <w:t xml:space="preserve"> beiden (zueina</w:t>
      </w:r>
      <w:r w:rsidR="004937D8">
        <w:rPr>
          <w:sz w:val="22"/>
          <w:szCs w:val="22"/>
        </w:rPr>
        <w:t>n</w:t>
      </w:r>
      <w:r w:rsidR="004937D8">
        <w:rPr>
          <w:sz w:val="22"/>
          <w:szCs w:val="22"/>
        </w:rPr>
        <w:t>der</w:t>
      </w:r>
      <w:r w:rsidR="00C76FA9" w:rsidRPr="00B92F83">
        <w:rPr>
          <w:sz w:val="22"/>
          <w:szCs w:val="22"/>
        </w:rPr>
        <w:t xml:space="preserve"> </w:t>
      </w:r>
      <w:r w:rsidR="004937D8">
        <w:rPr>
          <w:sz w:val="22"/>
          <w:szCs w:val="22"/>
        </w:rPr>
        <w:t xml:space="preserve">parallel geschalteten) </w:t>
      </w:r>
      <w:r w:rsidR="00C76FA9" w:rsidRPr="00B92F83">
        <w:rPr>
          <w:sz w:val="22"/>
          <w:szCs w:val="22"/>
        </w:rPr>
        <w:t>Lampe</w:t>
      </w:r>
      <w:r w:rsidR="004937D8">
        <w:rPr>
          <w:sz w:val="22"/>
          <w:szCs w:val="22"/>
        </w:rPr>
        <w:t>n</w:t>
      </w:r>
      <w:r w:rsidR="00C76FA9" w:rsidRPr="00B92F83">
        <w:rPr>
          <w:sz w:val="22"/>
          <w:szCs w:val="22"/>
        </w:rPr>
        <w:t xml:space="preserve"> fließen. </w:t>
      </w:r>
    </w:p>
    <w:p w:rsidR="00403EE5" w:rsidRDefault="00403EE5" w:rsidP="00B13CB6">
      <w:pPr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C76FA9" w:rsidRPr="00B92F83">
        <w:rPr>
          <w:sz w:val="22"/>
          <w:szCs w:val="22"/>
        </w:rPr>
        <w:t xml:space="preserve">Dazu </w:t>
      </w:r>
      <w:r>
        <w:rPr>
          <w:sz w:val="22"/>
          <w:szCs w:val="22"/>
        </w:rPr>
        <w:t>ist gemäß</w:t>
      </w:r>
      <w:r>
        <w:rPr>
          <w:sz w:val="22"/>
          <w:szCs w:val="22"/>
        </w:rPr>
        <w:tab/>
      </w:r>
      <w:r w:rsidR="00165CE5" w:rsidRPr="00165CE5">
        <w:rPr>
          <w:position w:val="-6"/>
          <w:sz w:val="22"/>
          <w:szCs w:val="22"/>
        </w:rPr>
        <w:object w:dxaOrig="900" w:dyaOrig="260">
          <v:shape id="_x0000_i1080" type="#_x0000_t75" style="width:45.7pt;height:13.15pt" o:ole="">
            <v:imagedata r:id="rId138" o:title=""/>
          </v:shape>
          <o:OLEObject Type="Embed" ProgID="Equation.3" ShapeID="_x0000_i1080" DrawAspect="Content" ObjectID="_1548847253" r:id="rId139"/>
        </w:object>
      </w:r>
      <w:r w:rsidR="00FB5FAF">
        <w:rPr>
          <w:sz w:val="22"/>
          <w:szCs w:val="22"/>
        </w:rPr>
        <w:t xml:space="preserve"> </w:t>
      </w:r>
      <w:r w:rsidR="00C76FA9">
        <w:rPr>
          <w:sz w:val="22"/>
          <w:szCs w:val="22"/>
        </w:rPr>
        <w:t xml:space="preserve"> </w:t>
      </w:r>
      <w:r w:rsidR="00FB5FAF">
        <w:rPr>
          <w:sz w:val="22"/>
          <w:szCs w:val="22"/>
        </w:rPr>
        <w:t xml:space="preserve"> </w:t>
      </w:r>
      <w:r>
        <w:rPr>
          <w:sz w:val="22"/>
          <w:szCs w:val="22"/>
        </w:rPr>
        <w:t>die Spannung</w:t>
      </w:r>
    </w:p>
    <w:p w:rsidR="00403EE5" w:rsidRDefault="00403EE5" w:rsidP="00B13CB6">
      <w:pPr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937D8" w:rsidRPr="00165CE5">
        <w:rPr>
          <w:position w:val="-28"/>
          <w:sz w:val="22"/>
          <w:szCs w:val="22"/>
        </w:rPr>
        <w:object w:dxaOrig="4260" w:dyaOrig="680">
          <v:shape id="_x0000_i1081" type="#_x0000_t75" style="width:212.85pt;height:35.05pt" o:ole="">
            <v:imagedata r:id="rId140" o:title=""/>
          </v:shape>
          <o:OLEObject Type="Embed" ProgID="Equation.3" ShapeID="_x0000_i1081" DrawAspect="Content" ObjectID="_1548847254" r:id="rId141"/>
        </w:object>
      </w:r>
      <w:r w:rsidR="004937D8">
        <w:rPr>
          <w:sz w:val="22"/>
          <w:szCs w:val="22"/>
        </w:rPr>
        <w:t xml:space="preserve">  </w:t>
      </w:r>
      <w:r w:rsidR="00C76FA9">
        <w:rPr>
          <w:sz w:val="22"/>
          <w:szCs w:val="22"/>
        </w:rPr>
        <w:t>erforderlich.</w:t>
      </w:r>
    </w:p>
    <w:p w:rsidR="00175809" w:rsidRPr="00120D17" w:rsidRDefault="00403EE5" w:rsidP="00B13CB6">
      <w:pPr>
        <w:spacing w:after="360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C76FA9">
        <w:rPr>
          <w:sz w:val="22"/>
          <w:szCs w:val="22"/>
        </w:rPr>
        <w:t xml:space="preserve">Die </w:t>
      </w:r>
      <w:r w:rsidR="00B9105E">
        <w:rPr>
          <w:sz w:val="22"/>
          <w:szCs w:val="22"/>
        </w:rPr>
        <w:t>„</w:t>
      </w:r>
      <w:r w:rsidR="00C76FA9">
        <w:rPr>
          <w:sz w:val="22"/>
          <w:szCs w:val="22"/>
        </w:rPr>
        <w:t>Verluste</w:t>
      </w:r>
      <w:r w:rsidR="00B9105E">
        <w:rPr>
          <w:sz w:val="22"/>
          <w:szCs w:val="22"/>
        </w:rPr>
        <w:t>“</w:t>
      </w:r>
      <w:r w:rsidR="00C76FA9">
        <w:rPr>
          <w:sz w:val="22"/>
          <w:szCs w:val="22"/>
        </w:rPr>
        <w:t xml:space="preserve"> in den </w:t>
      </w:r>
      <w:r w:rsidR="009578BF">
        <w:rPr>
          <w:sz w:val="22"/>
          <w:szCs w:val="22"/>
        </w:rPr>
        <w:t>Freileitungen</w:t>
      </w:r>
      <w:r w:rsidR="00B9105E">
        <w:rPr>
          <w:sz w:val="22"/>
          <w:szCs w:val="22"/>
        </w:rPr>
        <w:t xml:space="preserve"> betragen</w:t>
      </w:r>
      <w:r>
        <w:rPr>
          <w:sz w:val="22"/>
          <w:szCs w:val="22"/>
        </w:rPr>
        <w:t xml:space="preserve"> in diesem Fall</w:t>
      </w:r>
      <w:r w:rsidR="00D97100">
        <w:rPr>
          <w:sz w:val="22"/>
          <w:szCs w:val="22"/>
        </w:rPr>
        <w:t xml:space="preserve"> pro Sekunde</w:t>
      </w:r>
      <w:r>
        <w:rPr>
          <w:sz w:val="22"/>
          <w:szCs w:val="22"/>
        </w:rPr>
        <w:br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97100" w:rsidRPr="00B9105E">
        <w:rPr>
          <w:position w:val="-28"/>
          <w:sz w:val="22"/>
          <w:szCs w:val="22"/>
        </w:rPr>
        <w:object w:dxaOrig="4200" w:dyaOrig="680">
          <v:shape id="_x0000_i1082" type="#_x0000_t75" style="width:209.75pt;height:35.05pt" o:ole="">
            <v:imagedata r:id="rId142" o:title=""/>
          </v:shape>
          <o:OLEObject Type="Embed" ProgID="Equation.3" ShapeID="_x0000_i1082" DrawAspect="Content" ObjectID="_1548847255" r:id="rId143"/>
        </w:object>
      </w:r>
      <w:r>
        <w:rPr>
          <w:sz w:val="22"/>
          <w:szCs w:val="22"/>
        </w:rPr>
        <w:br/>
      </w:r>
      <w:r w:rsidRPr="00120D17">
        <w:rPr>
          <w:sz w:val="22"/>
          <w:szCs w:val="22"/>
        </w:rPr>
        <w:t xml:space="preserve">Dies ist </w:t>
      </w:r>
      <w:r w:rsidR="00D97100">
        <w:rPr>
          <w:sz w:val="22"/>
          <w:szCs w:val="22"/>
        </w:rPr>
        <w:t>fast</w:t>
      </w:r>
      <w:r w:rsidR="001153F4">
        <w:rPr>
          <w:sz w:val="22"/>
          <w:szCs w:val="22"/>
        </w:rPr>
        <w:t xml:space="preserve"> das 3,4</w:t>
      </w:r>
      <w:r w:rsidR="00175809" w:rsidRPr="00120D17">
        <w:rPr>
          <w:sz w:val="22"/>
          <w:szCs w:val="22"/>
        </w:rPr>
        <w:t>-</w:t>
      </w:r>
      <w:r w:rsidR="00B92F83" w:rsidRPr="00120D17">
        <w:rPr>
          <w:sz w:val="22"/>
          <w:szCs w:val="22"/>
        </w:rPr>
        <w:t>fache der Energie</w:t>
      </w:r>
      <w:r w:rsidR="00175809" w:rsidRPr="00120D17">
        <w:rPr>
          <w:sz w:val="22"/>
          <w:szCs w:val="22"/>
        </w:rPr>
        <w:t>,</w:t>
      </w:r>
      <w:r w:rsidR="00B92F83" w:rsidRPr="00120D17">
        <w:rPr>
          <w:sz w:val="22"/>
          <w:szCs w:val="22"/>
        </w:rPr>
        <w:t xml:space="preserve"> die die </w:t>
      </w:r>
      <w:r w:rsidR="001153F4">
        <w:rPr>
          <w:sz w:val="22"/>
          <w:szCs w:val="22"/>
        </w:rPr>
        <w:t xml:space="preserve">beiden </w:t>
      </w:r>
      <w:r w:rsidR="00B92F83" w:rsidRPr="00120D17">
        <w:rPr>
          <w:sz w:val="22"/>
          <w:szCs w:val="22"/>
        </w:rPr>
        <w:t xml:space="preserve">Lampe pro Sekunde </w:t>
      </w:r>
      <w:r w:rsidR="001153F4">
        <w:rPr>
          <w:sz w:val="22"/>
          <w:szCs w:val="22"/>
        </w:rPr>
        <w:t>zusa</w:t>
      </w:r>
      <w:r w:rsidR="001153F4">
        <w:rPr>
          <w:sz w:val="22"/>
          <w:szCs w:val="22"/>
        </w:rPr>
        <w:t>m</w:t>
      </w:r>
      <w:r w:rsidR="001153F4">
        <w:rPr>
          <w:sz w:val="22"/>
          <w:szCs w:val="22"/>
        </w:rPr>
        <w:t xml:space="preserve">men </w:t>
      </w:r>
      <w:r w:rsidR="00B92F83" w:rsidRPr="00120D17">
        <w:rPr>
          <w:sz w:val="22"/>
          <w:szCs w:val="22"/>
        </w:rPr>
        <w:t>benö</w:t>
      </w:r>
      <w:r w:rsidR="001153F4">
        <w:rPr>
          <w:sz w:val="22"/>
          <w:szCs w:val="22"/>
        </w:rPr>
        <w:t>tigen</w:t>
      </w:r>
      <w:r w:rsidR="00B92F83" w:rsidRPr="00120D17">
        <w:rPr>
          <w:sz w:val="22"/>
          <w:szCs w:val="22"/>
        </w:rPr>
        <w:t>.</w:t>
      </w:r>
    </w:p>
    <w:p w:rsidR="00CE507B" w:rsidRDefault="00924F76" w:rsidP="00711284">
      <w:pPr>
        <w:spacing w:after="240" w:line="276" w:lineRule="auto"/>
        <w:ind w:left="1134" w:hanging="709"/>
        <w:jc w:val="left"/>
        <w:rPr>
          <w:sz w:val="22"/>
          <w:szCs w:val="22"/>
        </w:rPr>
      </w:pPr>
      <w:r w:rsidRPr="00120D17">
        <w:rPr>
          <w:sz w:val="22"/>
          <w:szCs w:val="22"/>
        </w:rPr>
        <w:t xml:space="preserve">zu </w:t>
      </w:r>
      <w:r w:rsidR="00821FC7">
        <w:rPr>
          <w:sz w:val="22"/>
          <w:szCs w:val="22"/>
        </w:rPr>
        <w:t>A</w:t>
      </w:r>
      <w:r w:rsidRPr="00120D17">
        <w:rPr>
          <w:sz w:val="22"/>
          <w:szCs w:val="22"/>
        </w:rPr>
        <w:t>4</w:t>
      </w:r>
      <w:r w:rsidR="00821FC7">
        <w:rPr>
          <w:sz w:val="22"/>
          <w:szCs w:val="22"/>
        </w:rPr>
        <w:t>:</w:t>
      </w:r>
      <w:r w:rsidRPr="00120D17">
        <w:rPr>
          <w:sz w:val="22"/>
          <w:szCs w:val="22"/>
        </w:rPr>
        <w:tab/>
      </w:r>
      <w:r w:rsidRPr="00327B03">
        <w:rPr>
          <w:sz w:val="22"/>
          <w:szCs w:val="22"/>
        </w:rPr>
        <w:t>Im</w:t>
      </w:r>
      <w:r w:rsidR="00092D8A" w:rsidRPr="00327B03">
        <w:rPr>
          <w:sz w:val="22"/>
          <w:szCs w:val="22"/>
        </w:rPr>
        <w:t xml:space="preserve"> 3. Teilversuch</w:t>
      </w:r>
      <w:r w:rsidR="002D5F69" w:rsidRPr="00327B03">
        <w:rPr>
          <w:sz w:val="22"/>
          <w:szCs w:val="22"/>
        </w:rPr>
        <w:t xml:space="preserve"> </w:t>
      </w:r>
      <w:r w:rsidR="001153F4" w:rsidRPr="00327B03">
        <w:rPr>
          <w:sz w:val="22"/>
          <w:szCs w:val="22"/>
        </w:rPr>
        <w:t>leuchten</w:t>
      </w:r>
      <w:r w:rsidRPr="00327B03">
        <w:rPr>
          <w:sz w:val="22"/>
          <w:szCs w:val="22"/>
        </w:rPr>
        <w:t xml:space="preserve"> die</w:t>
      </w:r>
      <w:r w:rsidR="002D4009" w:rsidRPr="00327B03">
        <w:rPr>
          <w:sz w:val="22"/>
          <w:szCs w:val="22"/>
        </w:rPr>
        <w:t xml:space="preserve"> </w:t>
      </w:r>
      <w:r w:rsidR="00327B03" w:rsidRPr="00327B03">
        <w:rPr>
          <w:sz w:val="22"/>
          <w:szCs w:val="22"/>
        </w:rPr>
        <w:t xml:space="preserve">beiden </w:t>
      </w:r>
      <w:r w:rsidR="002D4009" w:rsidRPr="00327B03">
        <w:rPr>
          <w:sz w:val="22"/>
          <w:szCs w:val="22"/>
        </w:rPr>
        <w:t>Glühlampe</w:t>
      </w:r>
      <w:r w:rsidR="001153F4" w:rsidRPr="00327B03">
        <w:rPr>
          <w:sz w:val="22"/>
          <w:szCs w:val="22"/>
        </w:rPr>
        <w:t>n</w:t>
      </w:r>
      <w:r w:rsidR="002D4009" w:rsidRPr="00327B03">
        <w:rPr>
          <w:sz w:val="22"/>
          <w:szCs w:val="22"/>
        </w:rPr>
        <w:t xml:space="preserve"> </w:t>
      </w:r>
      <w:r w:rsidR="001C4F7D" w:rsidRPr="00327B03">
        <w:rPr>
          <w:sz w:val="22"/>
          <w:szCs w:val="22"/>
        </w:rPr>
        <w:t>sehr h</w:t>
      </w:r>
      <w:r w:rsidR="002D4009" w:rsidRPr="00327B03">
        <w:rPr>
          <w:sz w:val="22"/>
          <w:szCs w:val="22"/>
        </w:rPr>
        <w:t>el</w:t>
      </w:r>
      <w:r w:rsidR="001C4F7D" w:rsidRPr="00327B03">
        <w:rPr>
          <w:sz w:val="22"/>
          <w:szCs w:val="22"/>
        </w:rPr>
        <w:t>l</w:t>
      </w:r>
      <w:r w:rsidRPr="00327B03">
        <w:rPr>
          <w:sz w:val="22"/>
          <w:szCs w:val="22"/>
        </w:rPr>
        <w:t xml:space="preserve">. </w:t>
      </w:r>
      <w:r w:rsidR="00327B03">
        <w:rPr>
          <w:sz w:val="22"/>
          <w:szCs w:val="22"/>
        </w:rPr>
        <w:t>Sie</w:t>
      </w:r>
      <w:r w:rsidR="007C4E4C" w:rsidRPr="00327B03">
        <w:rPr>
          <w:sz w:val="22"/>
          <w:szCs w:val="22"/>
        </w:rPr>
        <w:t xml:space="preserve"> we</w:t>
      </w:r>
      <w:r w:rsidR="00600120" w:rsidRPr="00327B03">
        <w:rPr>
          <w:sz w:val="22"/>
          <w:szCs w:val="22"/>
        </w:rPr>
        <w:t>rd</w:t>
      </w:r>
      <w:r w:rsidR="007C4E4C" w:rsidRPr="00327B03">
        <w:rPr>
          <w:sz w:val="22"/>
          <w:szCs w:val="22"/>
        </w:rPr>
        <w:t>en</w:t>
      </w:r>
      <w:r w:rsidR="00327B03" w:rsidRPr="00327B03">
        <w:rPr>
          <w:sz w:val="22"/>
          <w:szCs w:val="22"/>
        </w:rPr>
        <w:t xml:space="preserve"> offensich</w:t>
      </w:r>
      <w:r w:rsidR="00327B03" w:rsidRPr="00327B03">
        <w:rPr>
          <w:sz w:val="22"/>
          <w:szCs w:val="22"/>
        </w:rPr>
        <w:t>t</w:t>
      </w:r>
      <w:r w:rsidR="00327B03" w:rsidRPr="00327B03">
        <w:rPr>
          <w:sz w:val="22"/>
          <w:szCs w:val="22"/>
        </w:rPr>
        <w:t>lich</w:t>
      </w:r>
      <w:r w:rsidR="00661F22" w:rsidRPr="00327B03">
        <w:rPr>
          <w:sz w:val="22"/>
          <w:szCs w:val="22"/>
        </w:rPr>
        <w:t xml:space="preserve"> mit </w:t>
      </w:r>
      <w:r w:rsidR="007C4E4C" w:rsidRPr="00327B03">
        <w:rPr>
          <w:sz w:val="22"/>
          <w:szCs w:val="22"/>
        </w:rPr>
        <w:t xml:space="preserve">etwas mehr als </w:t>
      </w:r>
      <w:r w:rsidR="00661F22" w:rsidRPr="00327B03">
        <w:rPr>
          <w:sz w:val="22"/>
          <w:szCs w:val="22"/>
        </w:rPr>
        <w:t>der vorgesehenen</w:t>
      </w:r>
      <w:r w:rsidR="002D4009" w:rsidRPr="00327B03">
        <w:rPr>
          <w:sz w:val="22"/>
          <w:szCs w:val="22"/>
        </w:rPr>
        <w:t xml:space="preserve"> </w:t>
      </w:r>
      <w:r w:rsidR="00600120" w:rsidRPr="00327B03">
        <w:rPr>
          <w:sz w:val="22"/>
          <w:szCs w:val="22"/>
        </w:rPr>
        <w:t>S</w:t>
      </w:r>
      <w:r w:rsidR="002D4009" w:rsidRPr="00327B03">
        <w:rPr>
          <w:sz w:val="22"/>
          <w:szCs w:val="22"/>
        </w:rPr>
        <w:t>tromstärke von</w:t>
      </w:r>
      <w:r w:rsidR="007C4E4C" w:rsidRPr="00327B03">
        <w:rPr>
          <w:sz w:val="22"/>
          <w:szCs w:val="22"/>
        </w:rPr>
        <w:t xml:space="preserve"> jeweils</w:t>
      </w:r>
      <w:r w:rsidR="002D4009" w:rsidRPr="00327B03">
        <w:rPr>
          <w:sz w:val="22"/>
          <w:szCs w:val="22"/>
        </w:rPr>
        <w:t xml:space="preserve"> 0,5 A betrieben.</w:t>
      </w:r>
      <w:r w:rsidR="00600120" w:rsidRPr="00327B03">
        <w:rPr>
          <w:sz w:val="22"/>
          <w:szCs w:val="22"/>
        </w:rPr>
        <w:t xml:space="preserve"> Somit fließt i</w:t>
      </w:r>
      <w:r w:rsidR="002D4009" w:rsidRPr="00327B03">
        <w:rPr>
          <w:sz w:val="22"/>
          <w:szCs w:val="22"/>
        </w:rPr>
        <w:t>n den Leitun</w:t>
      </w:r>
      <w:r w:rsidR="00600120" w:rsidRPr="00327B03">
        <w:rPr>
          <w:sz w:val="22"/>
          <w:szCs w:val="22"/>
        </w:rPr>
        <w:t xml:space="preserve">gen </w:t>
      </w:r>
      <w:r w:rsidR="007C4E4C" w:rsidRPr="00327B03">
        <w:rPr>
          <w:sz w:val="22"/>
          <w:szCs w:val="22"/>
        </w:rPr>
        <w:t>schätzungsweise</w:t>
      </w:r>
      <w:r w:rsidR="00327B03" w:rsidRPr="00327B03">
        <w:rPr>
          <w:sz w:val="22"/>
          <w:szCs w:val="22"/>
        </w:rPr>
        <w:t xml:space="preserve"> ein Strom der Stärke 1</w:t>
      </w:r>
      <w:r w:rsidR="002D4009" w:rsidRPr="00327B03">
        <w:rPr>
          <w:sz w:val="22"/>
          <w:szCs w:val="22"/>
        </w:rPr>
        <w:t>,</w:t>
      </w:r>
      <w:r w:rsidR="00327B03" w:rsidRPr="00327B03">
        <w:rPr>
          <w:sz w:val="22"/>
          <w:szCs w:val="22"/>
        </w:rPr>
        <w:t>2</w:t>
      </w:r>
      <w:r w:rsidR="002D4009" w:rsidRPr="00327B03">
        <w:rPr>
          <w:sz w:val="22"/>
          <w:szCs w:val="22"/>
        </w:rPr>
        <w:t xml:space="preserve"> </w:t>
      </w:r>
      <w:r w:rsidR="00327B03">
        <w:rPr>
          <w:sz w:val="22"/>
          <w:szCs w:val="22"/>
        </w:rPr>
        <w:t xml:space="preserve">bis 1,5 </w:t>
      </w:r>
      <w:r w:rsidR="002D4009" w:rsidRPr="00327B03">
        <w:rPr>
          <w:sz w:val="22"/>
          <w:szCs w:val="22"/>
        </w:rPr>
        <w:t>A</w:t>
      </w:r>
      <w:r w:rsidR="00600120" w:rsidRPr="00327B03">
        <w:rPr>
          <w:sz w:val="22"/>
          <w:szCs w:val="22"/>
        </w:rPr>
        <w:t>.</w:t>
      </w:r>
      <w:r w:rsidR="00600120" w:rsidRPr="00120D17">
        <w:rPr>
          <w:sz w:val="22"/>
          <w:szCs w:val="22"/>
        </w:rPr>
        <w:t xml:space="preserve"> </w:t>
      </w:r>
      <w:r w:rsidRPr="00120D17">
        <w:rPr>
          <w:sz w:val="22"/>
          <w:szCs w:val="22"/>
        </w:rPr>
        <w:br/>
      </w:r>
      <w:r w:rsidR="00600120" w:rsidRPr="00711284">
        <w:rPr>
          <w:sz w:val="22"/>
          <w:szCs w:val="22"/>
        </w:rPr>
        <w:t>Für die Arbeit</w:t>
      </w:r>
      <w:r w:rsidR="00092D8A" w:rsidRPr="00711284">
        <w:rPr>
          <w:sz w:val="22"/>
          <w:szCs w:val="22"/>
        </w:rPr>
        <w:t xml:space="preserve"> /</w:t>
      </w:r>
      <w:r w:rsidR="00711284" w:rsidRPr="00711284">
        <w:rPr>
          <w:sz w:val="22"/>
          <w:szCs w:val="22"/>
        </w:rPr>
        <w:t xml:space="preserve"> die</w:t>
      </w:r>
      <w:r w:rsidR="00092D8A" w:rsidRPr="00711284">
        <w:rPr>
          <w:sz w:val="22"/>
          <w:szCs w:val="22"/>
        </w:rPr>
        <w:t xml:space="preserve"> „Energieverluste“</w:t>
      </w:r>
      <w:r w:rsidR="00600120" w:rsidRPr="00711284">
        <w:rPr>
          <w:sz w:val="22"/>
          <w:szCs w:val="22"/>
        </w:rPr>
        <w:t xml:space="preserve"> </w:t>
      </w:r>
      <w:r w:rsidR="00711284" w:rsidRPr="00711284">
        <w:rPr>
          <w:sz w:val="22"/>
          <w:szCs w:val="22"/>
        </w:rPr>
        <w:t xml:space="preserve">pro Sekunde </w:t>
      </w:r>
      <w:r w:rsidR="00600120" w:rsidRPr="00711284">
        <w:rPr>
          <w:sz w:val="22"/>
          <w:szCs w:val="22"/>
        </w:rPr>
        <w:t>folgt</w:t>
      </w:r>
      <w:r w:rsidR="00092D8A" w:rsidRPr="00711284">
        <w:rPr>
          <w:sz w:val="22"/>
          <w:szCs w:val="22"/>
        </w:rPr>
        <w:t xml:space="preserve"> damit</w:t>
      </w:r>
      <w:r w:rsidR="00600120" w:rsidRPr="00711284">
        <w:rPr>
          <w:sz w:val="22"/>
          <w:szCs w:val="22"/>
        </w:rPr>
        <w:t xml:space="preserve">:  </w:t>
      </w:r>
      <w:r w:rsidR="00092D8A" w:rsidRPr="00711284">
        <w:rPr>
          <w:sz w:val="22"/>
          <w:szCs w:val="22"/>
        </w:rPr>
        <w:br/>
      </w:r>
      <w:r w:rsidR="00092D8A" w:rsidRPr="00711284">
        <w:rPr>
          <w:sz w:val="22"/>
          <w:szCs w:val="22"/>
        </w:rPr>
        <w:tab/>
      </w:r>
      <w:r w:rsidR="00092D8A" w:rsidRPr="00711284">
        <w:rPr>
          <w:sz w:val="22"/>
          <w:szCs w:val="22"/>
        </w:rPr>
        <w:tab/>
      </w:r>
      <w:r w:rsidR="00092D8A" w:rsidRPr="00711284">
        <w:rPr>
          <w:sz w:val="22"/>
          <w:szCs w:val="22"/>
        </w:rPr>
        <w:tab/>
      </w:r>
      <w:r w:rsidR="00844CAB" w:rsidRPr="00711284">
        <w:rPr>
          <w:position w:val="-24"/>
          <w:sz w:val="22"/>
          <w:szCs w:val="22"/>
        </w:rPr>
        <w:object w:dxaOrig="4320" w:dyaOrig="620">
          <v:shape id="_x0000_i1083" type="#_x0000_t75" style="width:3in;height:31.3pt" o:ole="">
            <v:imagedata r:id="rId144" o:title=""/>
          </v:shape>
          <o:OLEObject Type="Embed" ProgID="Equation.3" ShapeID="_x0000_i1083" DrawAspect="Content" ObjectID="_1548847256" r:id="rId145"/>
        </w:object>
      </w:r>
    </w:p>
    <w:tbl>
      <w:tblPr>
        <w:tblStyle w:val="Tabellenraster"/>
        <w:tblpPr w:leftFromText="142" w:rightFromText="142" w:vertAnchor="text" w:horzAnchor="margin" w:tblpXSpec="right" w:tblpY="95"/>
        <w:tblOverlap w:val="never"/>
        <w:tblW w:w="0" w:type="auto"/>
        <w:tblLook w:val="04A0" w:firstRow="1" w:lastRow="0" w:firstColumn="1" w:lastColumn="0" w:noHBand="0" w:noVBand="1"/>
      </w:tblPr>
      <w:tblGrid>
        <w:gridCol w:w="4429"/>
        <w:gridCol w:w="3685"/>
      </w:tblGrid>
      <w:tr w:rsidR="00843399" w:rsidTr="00843399">
        <w:tc>
          <w:tcPr>
            <w:tcW w:w="4429" w:type="dxa"/>
            <w:vAlign w:val="center"/>
          </w:tcPr>
          <w:p w:rsidR="00843399" w:rsidRPr="003A07A2" w:rsidRDefault="00843399" w:rsidP="002B2E90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b/>
                <w:i/>
                <w:sz w:val="22"/>
                <w:szCs w:val="22"/>
              </w:rPr>
            </w:pPr>
            <w:r w:rsidRPr="003A07A2">
              <w:rPr>
                <w:rFonts w:cs="Arial"/>
                <w:b/>
                <w:i/>
                <w:sz w:val="22"/>
                <w:szCs w:val="22"/>
              </w:rPr>
              <w:t>„</w:t>
            </w:r>
            <w:r w:rsidRPr="002B2E90">
              <w:rPr>
                <w:rFonts w:cs="Arial"/>
                <w:b/>
                <w:i/>
                <w:sz w:val="22"/>
                <w:szCs w:val="22"/>
              </w:rPr>
              <w:t>Energieanteile“</w:t>
            </w:r>
            <w:r w:rsidR="0010671A" w:rsidRPr="002B2E90">
              <w:rPr>
                <w:rFonts w:cs="Arial"/>
                <w:b/>
                <w:i/>
                <w:sz w:val="22"/>
                <w:szCs w:val="22"/>
              </w:rPr>
              <w:t xml:space="preserve"> beim Betrieb der be</w:t>
            </w:r>
            <w:r w:rsidR="0010671A" w:rsidRPr="002B2E90">
              <w:rPr>
                <w:rFonts w:cs="Arial"/>
                <w:b/>
                <w:i/>
                <w:sz w:val="22"/>
                <w:szCs w:val="22"/>
              </w:rPr>
              <w:t>i</w:t>
            </w:r>
            <w:r w:rsidR="0010671A" w:rsidRPr="002B2E90">
              <w:rPr>
                <w:rFonts w:cs="Arial"/>
                <w:b/>
                <w:i/>
                <w:sz w:val="22"/>
                <w:szCs w:val="22"/>
              </w:rPr>
              <w:t xml:space="preserve">den Glühlampen mit  </w:t>
            </w:r>
            <w:r w:rsidR="002B2E90" w:rsidRPr="002B2E90">
              <w:rPr>
                <w:rFonts w:cs="Arial"/>
                <w:b/>
                <w:i/>
                <w:sz w:val="22"/>
                <w:szCs w:val="22"/>
              </w:rPr>
              <w:t>den für sie</w:t>
            </w:r>
            <w:r w:rsidR="0010671A" w:rsidRPr="002B2E90">
              <w:rPr>
                <w:rFonts w:cs="Arial"/>
                <w:b/>
                <w:i/>
                <w:sz w:val="22"/>
                <w:szCs w:val="22"/>
              </w:rPr>
              <w:t xml:space="preserve"> vorg</w:t>
            </w:r>
            <w:r w:rsidR="0010671A" w:rsidRPr="002B2E90">
              <w:rPr>
                <w:rFonts w:cs="Arial"/>
                <w:b/>
                <w:i/>
                <w:sz w:val="22"/>
                <w:szCs w:val="22"/>
              </w:rPr>
              <w:t>e</w:t>
            </w:r>
            <w:r w:rsidR="0010671A" w:rsidRPr="002B2E90">
              <w:rPr>
                <w:rFonts w:cs="Arial"/>
                <w:b/>
                <w:i/>
                <w:sz w:val="22"/>
                <w:szCs w:val="22"/>
              </w:rPr>
              <w:t>sehenen Nennwerten / Betriebsdaten</w:t>
            </w:r>
          </w:p>
        </w:tc>
        <w:tc>
          <w:tcPr>
            <w:tcW w:w="3685" w:type="dxa"/>
            <w:vAlign w:val="center"/>
          </w:tcPr>
          <w:p w:rsidR="00843399" w:rsidRPr="003A07A2" w:rsidRDefault="00843399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b/>
                <w:i/>
                <w:sz w:val="22"/>
                <w:szCs w:val="22"/>
              </w:rPr>
            </w:pPr>
            <w:r w:rsidRPr="003A07A2">
              <w:rPr>
                <w:rFonts w:cs="Arial"/>
                <w:b/>
                <w:i/>
                <w:sz w:val="22"/>
                <w:szCs w:val="22"/>
              </w:rPr>
              <w:t xml:space="preserve">In den ohmschen Widerständen </w:t>
            </w:r>
            <w:r w:rsidR="001F4FF2">
              <w:rPr>
                <w:rFonts w:cs="Arial"/>
                <w:b/>
                <w:i/>
                <w:sz w:val="22"/>
                <w:szCs w:val="22"/>
              </w:rPr>
              <w:t xml:space="preserve">pro Sekunde </w:t>
            </w:r>
            <w:r w:rsidRPr="003A07A2">
              <w:rPr>
                <w:rFonts w:cs="Arial"/>
                <w:b/>
                <w:i/>
                <w:sz w:val="22"/>
                <w:szCs w:val="22"/>
              </w:rPr>
              <w:t>umgesetzte Ene</w:t>
            </w:r>
            <w:r w:rsidRPr="003A07A2">
              <w:rPr>
                <w:rFonts w:cs="Arial"/>
                <w:b/>
                <w:i/>
                <w:sz w:val="22"/>
                <w:szCs w:val="22"/>
              </w:rPr>
              <w:t>r</w:t>
            </w:r>
            <w:r w:rsidRPr="003A07A2">
              <w:rPr>
                <w:rFonts w:cs="Arial"/>
                <w:b/>
                <w:i/>
                <w:sz w:val="22"/>
                <w:szCs w:val="22"/>
              </w:rPr>
              <w:t>giebeträge</w:t>
            </w:r>
            <w:r w:rsidR="001F4FF2">
              <w:rPr>
                <w:rFonts w:cs="Arial"/>
                <w:b/>
                <w:i/>
                <w:sz w:val="22"/>
                <w:szCs w:val="22"/>
              </w:rPr>
              <w:t xml:space="preserve"> </w:t>
            </w:r>
          </w:p>
        </w:tc>
      </w:tr>
      <w:tr w:rsidR="00843399" w:rsidTr="00843399">
        <w:tc>
          <w:tcPr>
            <w:tcW w:w="4429" w:type="dxa"/>
            <w:vAlign w:val="center"/>
          </w:tcPr>
          <w:p w:rsidR="00843399" w:rsidRDefault="00843399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„Energieverluste“ pro Sekunde in der </w:t>
            </w:r>
            <w:r>
              <w:rPr>
                <w:rFonts w:cs="Arial"/>
                <w:sz w:val="22"/>
                <w:szCs w:val="22"/>
              </w:rPr>
              <w:br/>
            </w:r>
            <w:r w:rsidRPr="00EF7A90">
              <w:rPr>
                <w:rFonts w:cs="Arial"/>
                <w:i/>
                <w:sz w:val="22"/>
                <w:szCs w:val="22"/>
              </w:rPr>
              <w:t>Mo</w:t>
            </w:r>
            <w:r>
              <w:rPr>
                <w:rFonts w:cs="Arial"/>
                <w:i/>
                <w:sz w:val="22"/>
                <w:szCs w:val="22"/>
              </w:rPr>
              <w:t>dell-</w:t>
            </w:r>
            <w:r w:rsidRPr="009D4E52">
              <w:rPr>
                <w:rFonts w:cs="Arial"/>
                <w:b/>
                <w:i/>
                <w:sz w:val="22"/>
                <w:szCs w:val="22"/>
              </w:rPr>
              <w:t>Hochspannungs-Fernleitung</w:t>
            </w:r>
          </w:p>
        </w:tc>
        <w:tc>
          <w:tcPr>
            <w:tcW w:w="3685" w:type="dxa"/>
            <w:vAlign w:val="center"/>
          </w:tcPr>
          <w:p w:rsidR="00843399" w:rsidRDefault="006233F1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 w:rsidRPr="00247680">
              <w:rPr>
                <w:position w:val="-10"/>
                <w:sz w:val="22"/>
                <w:szCs w:val="22"/>
              </w:rPr>
              <w:object w:dxaOrig="1080" w:dyaOrig="320">
                <v:shape id="_x0000_i1084" type="#_x0000_t75" style="width:53.85pt;height:16.3pt" o:ole="">
                  <v:imagedata r:id="rId146" o:title=""/>
                </v:shape>
                <o:OLEObject Type="Embed" ProgID="Equation.3" ShapeID="_x0000_i1084" DrawAspect="Content" ObjectID="_1548847257" r:id="rId147"/>
              </w:object>
            </w:r>
          </w:p>
        </w:tc>
      </w:tr>
      <w:tr w:rsidR="00843399" w:rsidTr="00843399">
        <w:tc>
          <w:tcPr>
            <w:tcW w:w="4429" w:type="dxa"/>
            <w:vAlign w:val="center"/>
          </w:tcPr>
          <w:p w:rsidR="00843399" w:rsidRDefault="00843399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Energiebedarf der </w:t>
            </w:r>
            <w:r w:rsidR="006756F1">
              <w:rPr>
                <w:rFonts w:cs="Arial"/>
                <w:sz w:val="22"/>
                <w:szCs w:val="22"/>
              </w:rPr>
              <w:t xml:space="preserve">beiden </w:t>
            </w:r>
            <w:r>
              <w:rPr>
                <w:rFonts w:cs="Arial"/>
                <w:sz w:val="22"/>
                <w:szCs w:val="22"/>
              </w:rPr>
              <w:t>Glühlampe</w:t>
            </w:r>
            <w:r w:rsidR="006756F1">
              <w:rPr>
                <w:rFonts w:cs="Arial"/>
                <w:sz w:val="22"/>
                <w:szCs w:val="22"/>
              </w:rPr>
              <w:t>n</w:t>
            </w:r>
            <w:r>
              <w:rPr>
                <w:rFonts w:cs="Arial"/>
                <w:sz w:val="22"/>
                <w:szCs w:val="22"/>
              </w:rPr>
              <w:t xml:space="preserve"> pro Sekunde</w:t>
            </w:r>
          </w:p>
        </w:tc>
        <w:tc>
          <w:tcPr>
            <w:tcW w:w="3685" w:type="dxa"/>
            <w:vAlign w:val="center"/>
          </w:tcPr>
          <w:p w:rsidR="00843399" w:rsidRDefault="006756F1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>
              <w:rPr>
                <w:position w:val="-10"/>
                <w:sz w:val="22"/>
                <w:szCs w:val="22"/>
              </w:rPr>
              <w:object w:dxaOrig="1160" w:dyaOrig="320">
                <v:shape id="_x0000_i1085" type="#_x0000_t75" style="width:58.25pt;height:16.3pt" o:ole="">
                  <v:imagedata r:id="rId148" o:title=""/>
                </v:shape>
                <o:OLEObject Type="Embed" ProgID="Equation.3" ShapeID="_x0000_i1085" DrawAspect="Content" ObjectID="_1548847258" r:id="rId149"/>
              </w:object>
            </w:r>
          </w:p>
        </w:tc>
      </w:tr>
      <w:tr w:rsidR="00843399" w:rsidTr="00843399">
        <w:tc>
          <w:tcPr>
            <w:tcW w:w="4429" w:type="dxa"/>
            <w:vAlign w:val="center"/>
          </w:tcPr>
          <w:p w:rsidR="00843399" w:rsidRDefault="00843399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„Energieverluste“ pro Sekunde in der </w:t>
            </w:r>
          </w:p>
          <w:p w:rsidR="00843399" w:rsidRDefault="00843399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Modell-</w:t>
            </w:r>
            <w:r w:rsidR="006756F1">
              <w:rPr>
                <w:rFonts w:cs="Arial"/>
                <w:b/>
                <w:i/>
                <w:sz w:val="22"/>
                <w:szCs w:val="22"/>
              </w:rPr>
              <w:t>Nieder</w:t>
            </w:r>
            <w:r w:rsidRPr="009D4E52">
              <w:rPr>
                <w:rFonts w:cs="Arial"/>
                <w:b/>
                <w:i/>
                <w:sz w:val="22"/>
                <w:szCs w:val="22"/>
              </w:rPr>
              <w:t>spannungs-Fernleitung</w:t>
            </w:r>
          </w:p>
        </w:tc>
        <w:tc>
          <w:tcPr>
            <w:tcW w:w="3685" w:type="dxa"/>
            <w:vAlign w:val="center"/>
          </w:tcPr>
          <w:p w:rsidR="00843399" w:rsidRDefault="006756F1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 w:rsidRPr="00247680">
              <w:rPr>
                <w:position w:val="-10"/>
                <w:sz w:val="22"/>
                <w:szCs w:val="22"/>
              </w:rPr>
              <w:object w:dxaOrig="1320" w:dyaOrig="320">
                <v:shape id="_x0000_i1086" type="#_x0000_t75" style="width:66.35pt;height:16.3pt" o:ole="">
                  <v:imagedata r:id="rId150" o:title=""/>
                </v:shape>
                <o:OLEObject Type="Embed" ProgID="Equation.3" ShapeID="_x0000_i1086" DrawAspect="Content" ObjectID="_1548847259" r:id="rId151"/>
              </w:object>
            </w:r>
          </w:p>
        </w:tc>
      </w:tr>
      <w:tr w:rsidR="00843399" w:rsidTr="00843399">
        <w:tc>
          <w:tcPr>
            <w:tcW w:w="4429" w:type="dxa"/>
            <w:vAlign w:val="center"/>
          </w:tcPr>
          <w:p w:rsidR="00843399" w:rsidRDefault="00843399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Energieverluste </w:t>
            </w:r>
            <w:r w:rsidR="001F4FF2">
              <w:rPr>
                <w:rFonts w:cs="Arial"/>
                <w:sz w:val="22"/>
                <w:szCs w:val="22"/>
              </w:rPr>
              <w:t xml:space="preserve">pro Sekunde </w:t>
            </w:r>
            <w:r>
              <w:rPr>
                <w:rFonts w:cs="Arial"/>
                <w:sz w:val="22"/>
                <w:szCs w:val="22"/>
              </w:rPr>
              <w:t>bei Verwe</w:t>
            </w:r>
            <w:r>
              <w:rPr>
                <w:rFonts w:cs="Arial"/>
                <w:sz w:val="22"/>
                <w:szCs w:val="22"/>
              </w:rPr>
              <w:t>n</w:t>
            </w:r>
            <w:r>
              <w:rPr>
                <w:rFonts w:cs="Arial"/>
                <w:sz w:val="22"/>
                <w:szCs w:val="22"/>
              </w:rPr>
              <w:t xml:space="preserve">dung einer </w:t>
            </w:r>
            <w:r w:rsidRPr="004B74E8">
              <w:rPr>
                <w:rFonts w:cs="Arial"/>
                <w:i/>
                <w:sz w:val="22"/>
                <w:szCs w:val="22"/>
              </w:rPr>
              <w:t>Modell -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9D4E52">
              <w:rPr>
                <w:rFonts w:cs="Arial"/>
                <w:b/>
                <w:i/>
                <w:sz w:val="22"/>
                <w:szCs w:val="22"/>
              </w:rPr>
              <w:t>Fernleitung mit kle</w:t>
            </w:r>
            <w:r w:rsidRPr="009D4E52">
              <w:rPr>
                <w:rFonts w:cs="Arial"/>
                <w:b/>
                <w:i/>
                <w:sz w:val="22"/>
                <w:szCs w:val="22"/>
              </w:rPr>
              <w:t>i</w:t>
            </w:r>
            <w:r w:rsidRPr="009D4E52">
              <w:rPr>
                <w:rFonts w:cs="Arial"/>
                <w:b/>
                <w:i/>
                <w:sz w:val="22"/>
                <w:szCs w:val="22"/>
              </w:rPr>
              <w:t>nem spezifi</w:t>
            </w:r>
            <w:r>
              <w:rPr>
                <w:rFonts w:cs="Arial"/>
                <w:b/>
                <w:i/>
                <w:sz w:val="22"/>
                <w:szCs w:val="22"/>
              </w:rPr>
              <w:t>schem</w:t>
            </w:r>
            <w:r w:rsidRPr="009D4E52">
              <w:rPr>
                <w:rFonts w:cs="Arial"/>
                <w:b/>
                <w:i/>
                <w:sz w:val="22"/>
                <w:szCs w:val="22"/>
              </w:rPr>
              <w:t xml:space="preserve"> Wider</w:t>
            </w:r>
            <w:r>
              <w:rPr>
                <w:rFonts w:cs="Arial"/>
                <w:b/>
                <w:i/>
                <w:sz w:val="22"/>
                <w:szCs w:val="22"/>
              </w:rPr>
              <w:t>stand</w:t>
            </w:r>
          </w:p>
        </w:tc>
        <w:tc>
          <w:tcPr>
            <w:tcW w:w="3685" w:type="dxa"/>
            <w:vAlign w:val="center"/>
          </w:tcPr>
          <w:p w:rsidR="00843399" w:rsidRDefault="00A5596E" w:rsidP="00843399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sz w:val="22"/>
                <w:szCs w:val="22"/>
              </w:rPr>
            </w:pPr>
            <w:r w:rsidRPr="006756F1">
              <w:rPr>
                <w:position w:val="-10"/>
                <w:sz w:val="22"/>
                <w:szCs w:val="22"/>
              </w:rPr>
              <w:object w:dxaOrig="1260" w:dyaOrig="320">
                <v:shape id="_x0000_i1087" type="#_x0000_t75" style="width:63.25pt;height:16.3pt" o:ole="">
                  <v:imagedata r:id="rId152" o:title=""/>
                </v:shape>
                <o:OLEObject Type="Embed" ProgID="Equation.3" ShapeID="_x0000_i1087" DrawAspect="Content" ObjectID="_1548847260" r:id="rId153"/>
              </w:object>
            </w:r>
          </w:p>
        </w:tc>
      </w:tr>
    </w:tbl>
    <w:p w:rsidR="00045AB8" w:rsidRDefault="001C4774" w:rsidP="00064C4C">
      <w:pPr>
        <w:spacing w:after="240" w:line="276" w:lineRule="auto"/>
        <w:ind w:left="1418" w:hanging="99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zu </w:t>
      </w:r>
      <w:r w:rsidR="00821FC7">
        <w:rPr>
          <w:sz w:val="22"/>
          <w:szCs w:val="22"/>
        </w:rPr>
        <w:t>A</w:t>
      </w:r>
      <w:r>
        <w:rPr>
          <w:sz w:val="22"/>
          <w:szCs w:val="22"/>
        </w:rPr>
        <w:t>5</w:t>
      </w:r>
      <w:r w:rsidR="00821FC7">
        <w:rPr>
          <w:sz w:val="22"/>
          <w:szCs w:val="22"/>
        </w:rPr>
        <w:t>:</w:t>
      </w:r>
    </w:p>
    <w:p w:rsidR="00150C4C" w:rsidRPr="00CE507B" w:rsidRDefault="00150C4C" w:rsidP="00134EF9">
      <w:pPr>
        <w:ind w:left="1701" w:hanging="1276"/>
        <w:jc w:val="left"/>
        <w:rPr>
          <w:sz w:val="22"/>
          <w:szCs w:val="22"/>
        </w:rPr>
      </w:pPr>
    </w:p>
    <w:p w:rsidR="002D5F69" w:rsidRDefault="002D5F69" w:rsidP="003909C5">
      <w:pPr>
        <w:autoSpaceDE w:val="0"/>
        <w:autoSpaceDN w:val="0"/>
        <w:adjustRightInd w:val="0"/>
        <w:spacing w:before="120" w:line="360" w:lineRule="auto"/>
        <w:ind w:left="1134" w:hanging="708"/>
        <w:jc w:val="left"/>
        <w:rPr>
          <w:rFonts w:cs="Arial"/>
          <w:sz w:val="22"/>
          <w:szCs w:val="22"/>
        </w:rPr>
      </w:pPr>
    </w:p>
    <w:p w:rsidR="006C3CCD" w:rsidRDefault="006C3CCD" w:rsidP="003909C5">
      <w:pPr>
        <w:autoSpaceDE w:val="0"/>
        <w:autoSpaceDN w:val="0"/>
        <w:adjustRightInd w:val="0"/>
        <w:spacing w:before="120" w:line="360" w:lineRule="auto"/>
        <w:ind w:left="1134" w:hanging="708"/>
        <w:jc w:val="left"/>
        <w:rPr>
          <w:rFonts w:cs="Arial"/>
          <w:sz w:val="22"/>
          <w:szCs w:val="22"/>
        </w:rPr>
      </w:pPr>
    </w:p>
    <w:p w:rsidR="006C3CCD" w:rsidRDefault="006C3CCD" w:rsidP="003909C5">
      <w:pPr>
        <w:autoSpaceDE w:val="0"/>
        <w:autoSpaceDN w:val="0"/>
        <w:adjustRightInd w:val="0"/>
        <w:spacing w:before="120" w:line="360" w:lineRule="auto"/>
        <w:ind w:left="1134" w:hanging="708"/>
        <w:jc w:val="left"/>
        <w:rPr>
          <w:rFonts w:cs="Arial"/>
          <w:sz w:val="22"/>
          <w:szCs w:val="22"/>
        </w:rPr>
      </w:pPr>
    </w:p>
    <w:p w:rsidR="006C3CCD" w:rsidRDefault="006C3CCD" w:rsidP="003909C5">
      <w:pPr>
        <w:autoSpaceDE w:val="0"/>
        <w:autoSpaceDN w:val="0"/>
        <w:adjustRightInd w:val="0"/>
        <w:spacing w:before="120" w:line="360" w:lineRule="auto"/>
        <w:ind w:left="1134" w:hanging="708"/>
        <w:jc w:val="left"/>
        <w:rPr>
          <w:rFonts w:cs="Arial"/>
          <w:sz w:val="22"/>
          <w:szCs w:val="22"/>
        </w:rPr>
      </w:pPr>
    </w:p>
    <w:p w:rsidR="006C3CCD" w:rsidRDefault="006C3CCD" w:rsidP="003909C5">
      <w:pPr>
        <w:autoSpaceDE w:val="0"/>
        <w:autoSpaceDN w:val="0"/>
        <w:adjustRightInd w:val="0"/>
        <w:spacing w:before="120" w:line="360" w:lineRule="auto"/>
        <w:ind w:left="1134" w:hanging="708"/>
        <w:jc w:val="left"/>
        <w:rPr>
          <w:rFonts w:cs="Arial"/>
          <w:sz w:val="22"/>
          <w:szCs w:val="22"/>
        </w:rPr>
      </w:pPr>
    </w:p>
    <w:p w:rsidR="0010671A" w:rsidRDefault="0010671A" w:rsidP="00C05EE1">
      <w:pPr>
        <w:spacing w:before="360" w:after="120"/>
        <w:rPr>
          <w:rFonts w:cs="Arial"/>
          <w:b/>
          <w:sz w:val="22"/>
          <w:szCs w:val="22"/>
        </w:rPr>
      </w:pPr>
    </w:p>
    <w:p w:rsidR="00F04684" w:rsidRPr="003A07A2" w:rsidRDefault="001C4774" w:rsidP="00C51B5F">
      <w:pPr>
        <w:spacing w:before="360" w:after="120"/>
        <w:ind w:left="1276" w:hanging="851"/>
        <w:rPr>
          <w:rFonts w:cs="Arial"/>
          <w:b/>
          <w:sz w:val="22"/>
          <w:szCs w:val="22"/>
        </w:rPr>
      </w:pPr>
      <w:r w:rsidRPr="003A07A2">
        <w:rPr>
          <w:rFonts w:cs="Arial"/>
          <w:b/>
          <w:sz w:val="22"/>
          <w:szCs w:val="22"/>
        </w:rPr>
        <w:tab/>
      </w:r>
      <w:r w:rsidR="001C6C64">
        <w:rPr>
          <w:rFonts w:cs="Arial"/>
          <w:b/>
          <w:sz w:val="22"/>
          <w:szCs w:val="22"/>
        </w:rPr>
        <w:t>Einige</w:t>
      </w:r>
      <w:r w:rsidR="003A07A2" w:rsidRPr="003A07A2">
        <w:rPr>
          <w:rFonts w:cs="Arial"/>
          <w:b/>
          <w:sz w:val="22"/>
          <w:szCs w:val="22"/>
        </w:rPr>
        <w:t xml:space="preserve"> </w:t>
      </w:r>
      <w:r w:rsidR="004B74E8" w:rsidRPr="003A07A2">
        <w:rPr>
          <w:rFonts w:cs="Arial"/>
          <w:b/>
          <w:sz w:val="22"/>
          <w:szCs w:val="22"/>
        </w:rPr>
        <w:t>Vor- und Nachteile der unterschiedlichen Fernleitungskonzepte:</w:t>
      </w:r>
    </w:p>
    <w:p w:rsidR="00B170BA" w:rsidRDefault="00B170BA" w:rsidP="00F04684">
      <w:pPr>
        <w:spacing w:after="120"/>
        <w:ind w:left="426"/>
        <w:rPr>
          <w:rFonts w:cs="Arial"/>
          <w:sz w:val="22"/>
          <w:szCs w:val="22"/>
        </w:rPr>
      </w:pPr>
    </w:p>
    <w:tbl>
      <w:tblPr>
        <w:tblStyle w:val="Tabellenraster"/>
        <w:tblpPr w:leftFromText="142" w:rightFromText="142" w:vertAnchor="text" w:horzAnchor="page" w:tblpX="2836" w:tblpY="-334"/>
        <w:tblOverlap w:val="never"/>
        <w:tblW w:w="0" w:type="auto"/>
        <w:tblLook w:val="04A0" w:firstRow="1" w:lastRow="0" w:firstColumn="1" w:lastColumn="0" w:noHBand="0" w:noVBand="1"/>
      </w:tblPr>
      <w:tblGrid>
        <w:gridCol w:w="2093"/>
        <w:gridCol w:w="2331"/>
        <w:gridCol w:w="2023"/>
        <w:gridCol w:w="2023"/>
      </w:tblGrid>
      <w:tr w:rsidR="004B74E8" w:rsidRPr="001F4FF2" w:rsidTr="003A07A2">
        <w:tc>
          <w:tcPr>
            <w:tcW w:w="2093" w:type="dxa"/>
            <w:vAlign w:val="center"/>
          </w:tcPr>
          <w:p w:rsidR="00B170BA" w:rsidRPr="001F4FF2" w:rsidRDefault="00B170BA" w:rsidP="003A07A2">
            <w:pPr>
              <w:spacing w:before="60" w:after="60"/>
              <w:jc w:val="left"/>
              <w:rPr>
                <w:rFonts w:cs="Arial"/>
                <w:b/>
                <w:sz w:val="22"/>
                <w:szCs w:val="22"/>
                <w:highlight w:val="yellow"/>
              </w:rPr>
            </w:pPr>
            <w:r w:rsidRPr="00C51B5F">
              <w:rPr>
                <w:rFonts w:cs="Arial"/>
                <w:b/>
                <w:sz w:val="22"/>
                <w:szCs w:val="22"/>
              </w:rPr>
              <w:t>Leitungskonzept</w:t>
            </w:r>
          </w:p>
        </w:tc>
        <w:tc>
          <w:tcPr>
            <w:tcW w:w="2191" w:type="dxa"/>
            <w:vAlign w:val="center"/>
          </w:tcPr>
          <w:p w:rsidR="00B170BA" w:rsidRPr="001F4FF2" w:rsidRDefault="00B170BA" w:rsidP="003A07A2">
            <w:pPr>
              <w:spacing w:before="60" w:after="60"/>
              <w:jc w:val="left"/>
              <w:rPr>
                <w:rFonts w:cs="Arial"/>
                <w:b/>
                <w:sz w:val="22"/>
                <w:szCs w:val="22"/>
                <w:highlight w:val="yellow"/>
              </w:rPr>
            </w:pPr>
            <w:r w:rsidRPr="00C51B5F">
              <w:rPr>
                <w:rFonts w:cs="Arial"/>
                <w:b/>
                <w:sz w:val="22"/>
                <w:szCs w:val="22"/>
              </w:rPr>
              <w:t xml:space="preserve">Verhältnis von </w:t>
            </w:r>
            <w:r w:rsidR="00662927" w:rsidRPr="00C51B5F">
              <w:rPr>
                <w:rFonts w:cs="Arial"/>
                <w:b/>
                <w:sz w:val="22"/>
                <w:szCs w:val="22"/>
              </w:rPr>
              <w:br/>
            </w:r>
            <w:r w:rsidRPr="00C51B5F">
              <w:rPr>
                <w:rFonts w:cs="Arial"/>
                <w:b/>
                <w:sz w:val="22"/>
                <w:szCs w:val="22"/>
              </w:rPr>
              <w:t>„Nu</w:t>
            </w:r>
            <w:r w:rsidR="00662927" w:rsidRPr="00C51B5F">
              <w:rPr>
                <w:rFonts w:cs="Arial"/>
                <w:b/>
                <w:sz w:val="22"/>
                <w:szCs w:val="22"/>
              </w:rPr>
              <w:t>t</w:t>
            </w:r>
            <w:r w:rsidRPr="00C51B5F">
              <w:rPr>
                <w:rFonts w:cs="Arial"/>
                <w:b/>
                <w:sz w:val="22"/>
                <w:szCs w:val="22"/>
              </w:rPr>
              <w:t xml:space="preserve">zenergie“ und </w:t>
            </w:r>
            <w:r w:rsidR="00662927" w:rsidRPr="00C51B5F">
              <w:rPr>
                <w:rFonts w:cs="Arial"/>
                <w:b/>
                <w:sz w:val="22"/>
                <w:szCs w:val="22"/>
              </w:rPr>
              <w:t>„</w:t>
            </w:r>
            <w:r w:rsidRPr="00C51B5F">
              <w:rPr>
                <w:rFonts w:cs="Arial"/>
                <w:b/>
                <w:sz w:val="22"/>
                <w:szCs w:val="22"/>
              </w:rPr>
              <w:t>Leitungsverlusten</w:t>
            </w:r>
            <w:r w:rsidR="00662927" w:rsidRPr="00C51B5F">
              <w:rPr>
                <w:rFonts w:cs="Arial"/>
                <w:b/>
                <w:sz w:val="22"/>
                <w:szCs w:val="22"/>
              </w:rPr>
              <w:t>“</w:t>
            </w:r>
            <w:r w:rsidRPr="00C51B5F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23" w:type="dxa"/>
            <w:vAlign w:val="center"/>
          </w:tcPr>
          <w:p w:rsidR="00B170BA" w:rsidRPr="00C51B5F" w:rsidRDefault="00B170BA" w:rsidP="003A07A2">
            <w:pPr>
              <w:spacing w:before="60" w:after="60"/>
              <w:jc w:val="left"/>
              <w:rPr>
                <w:rFonts w:cs="Arial"/>
                <w:b/>
                <w:sz w:val="22"/>
                <w:szCs w:val="22"/>
              </w:rPr>
            </w:pPr>
            <w:r w:rsidRPr="00C51B5F">
              <w:rPr>
                <w:rFonts w:cs="Arial"/>
                <w:b/>
                <w:sz w:val="22"/>
                <w:szCs w:val="22"/>
              </w:rPr>
              <w:t>Vorteile</w:t>
            </w:r>
          </w:p>
        </w:tc>
        <w:tc>
          <w:tcPr>
            <w:tcW w:w="2023" w:type="dxa"/>
            <w:vAlign w:val="center"/>
          </w:tcPr>
          <w:p w:rsidR="00B170BA" w:rsidRPr="002A7EA0" w:rsidRDefault="00B170BA" w:rsidP="003A07A2">
            <w:pPr>
              <w:spacing w:before="60" w:after="60"/>
              <w:jc w:val="left"/>
              <w:rPr>
                <w:rFonts w:cs="Arial"/>
                <w:b/>
                <w:sz w:val="22"/>
                <w:szCs w:val="22"/>
              </w:rPr>
            </w:pPr>
            <w:r w:rsidRPr="002A7EA0">
              <w:rPr>
                <w:rFonts w:cs="Arial"/>
                <w:b/>
                <w:sz w:val="22"/>
                <w:szCs w:val="22"/>
              </w:rPr>
              <w:t>Nachteile</w:t>
            </w:r>
          </w:p>
        </w:tc>
      </w:tr>
      <w:tr w:rsidR="004B74E8" w:rsidRPr="001F4FF2" w:rsidTr="003A07A2">
        <w:tc>
          <w:tcPr>
            <w:tcW w:w="2093" w:type="dxa"/>
            <w:vAlign w:val="center"/>
          </w:tcPr>
          <w:p w:rsidR="00B170BA" w:rsidRPr="001F4FF2" w:rsidRDefault="00B170BA" w:rsidP="003A07A2">
            <w:pPr>
              <w:spacing w:before="60" w:after="6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 w:rsidRPr="00C51B5F">
              <w:rPr>
                <w:rFonts w:cs="Arial"/>
                <w:i/>
                <w:sz w:val="22"/>
                <w:szCs w:val="22"/>
              </w:rPr>
              <w:t>Hochspannungs-Fernleitung</w:t>
            </w:r>
          </w:p>
        </w:tc>
        <w:tc>
          <w:tcPr>
            <w:tcW w:w="2191" w:type="dxa"/>
            <w:vAlign w:val="center"/>
          </w:tcPr>
          <w:p w:rsidR="00F63CC9" w:rsidRDefault="00F63CC9" w:rsidP="00F63CC9">
            <w:pPr>
              <w:spacing w:before="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vorliegendem </w:t>
            </w:r>
            <w:r>
              <w:rPr>
                <w:sz w:val="22"/>
                <w:szCs w:val="22"/>
              </w:rPr>
              <w:br/>
              <w:t>Beispiel:</w:t>
            </w:r>
          </w:p>
          <w:p w:rsidR="00F63CC9" w:rsidRPr="00FF3872" w:rsidRDefault="00F63CC9" w:rsidP="00F63CC9">
            <w:pPr>
              <w:spacing w:before="60"/>
              <w:jc w:val="left"/>
              <w:rPr>
                <w:sz w:val="16"/>
                <w:szCs w:val="16"/>
              </w:rPr>
            </w:pPr>
          </w:p>
          <w:p w:rsidR="00B170BA" w:rsidRPr="001F4FF2" w:rsidRDefault="00297489" w:rsidP="003A07A2">
            <w:pPr>
              <w:spacing w:before="60" w:after="6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 w:rsidRPr="002428CC">
              <w:rPr>
                <w:position w:val="-30"/>
                <w:sz w:val="22"/>
                <w:szCs w:val="22"/>
              </w:rPr>
              <w:object w:dxaOrig="1340" w:dyaOrig="680">
                <v:shape id="_x0000_i1088" type="#_x0000_t75" style="width:67pt;height:35.05pt" o:ole="">
                  <v:imagedata r:id="rId154" o:title=""/>
                </v:shape>
                <o:OLEObject Type="Embed" ProgID="Equation.3" ShapeID="_x0000_i1088" DrawAspect="Content" ObjectID="_1548847261" r:id="rId155"/>
              </w:object>
            </w:r>
          </w:p>
        </w:tc>
        <w:tc>
          <w:tcPr>
            <w:tcW w:w="2023" w:type="dxa"/>
            <w:vAlign w:val="center"/>
          </w:tcPr>
          <w:p w:rsidR="00662927" w:rsidRPr="002A7EA0" w:rsidRDefault="00C05EE1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„</w:t>
            </w:r>
            <w:r w:rsidR="001C6C64" w:rsidRPr="00C05EE1">
              <w:rPr>
                <w:rFonts w:cs="Arial"/>
                <w:i/>
                <w:sz w:val="22"/>
                <w:szCs w:val="22"/>
              </w:rPr>
              <w:t>relativ</w:t>
            </w:r>
            <w:r>
              <w:rPr>
                <w:rFonts w:cs="Arial"/>
                <w:i/>
                <w:sz w:val="22"/>
                <w:szCs w:val="22"/>
              </w:rPr>
              <w:t>“</w:t>
            </w:r>
            <w:r w:rsidR="001C6C64" w:rsidRPr="002A7EA0">
              <w:rPr>
                <w:rFonts w:cs="Arial"/>
                <w:sz w:val="22"/>
                <w:szCs w:val="22"/>
              </w:rPr>
              <w:t xml:space="preserve"> geringe</w:t>
            </w:r>
            <w:r w:rsidR="007734FC" w:rsidRPr="002A7EA0">
              <w:rPr>
                <w:rFonts w:cs="Arial"/>
                <w:sz w:val="22"/>
                <w:szCs w:val="22"/>
              </w:rPr>
              <w:t xml:space="preserve"> Energieverluste in der Leitung</w:t>
            </w:r>
          </w:p>
          <w:p w:rsidR="007734FC" w:rsidRPr="002A7EA0" w:rsidRDefault="007734FC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2A7EA0">
              <w:rPr>
                <w:rFonts w:cs="Arial"/>
                <w:sz w:val="22"/>
                <w:szCs w:val="22"/>
              </w:rPr>
              <w:t>Materi</w:t>
            </w:r>
            <w:r w:rsidR="00662927" w:rsidRPr="002A7EA0">
              <w:rPr>
                <w:rFonts w:cs="Arial"/>
                <w:sz w:val="22"/>
                <w:szCs w:val="22"/>
              </w:rPr>
              <w:t xml:space="preserve">albedarf </w:t>
            </w:r>
            <w:r w:rsidR="00240A51" w:rsidRPr="002A7EA0">
              <w:rPr>
                <w:rFonts w:cs="Arial"/>
                <w:sz w:val="22"/>
                <w:szCs w:val="22"/>
              </w:rPr>
              <w:t>(insbesondere)</w:t>
            </w:r>
            <w:r w:rsidRPr="002A7EA0">
              <w:rPr>
                <w:rFonts w:cs="Arial"/>
                <w:sz w:val="22"/>
                <w:szCs w:val="22"/>
              </w:rPr>
              <w:t xml:space="preserve"> bei langen Le</w:t>
            </w:r>
            <w:r w:rsidRPr="002A7EA0">
              <w:rPr>
                <w:rFonts w:cs="Arial"/>
                <w:sz w:val="22"/>
                <w:szCs w:val="22"/>
              </w:rPr>
              <w:t>i</w:t>
            </w:r>
            <w:r w:rsidRPr="002A7EA0">
              <w:rPr>
                <w:rFonts w:cs="Arial"/>
                <w:sz w:val="22"/>
                <w:szCs w:val="22"/>
              </w:rPr>
              <w:t>tungen relativ gering</w:t>
            </w:r>
          </w:p>
          <w:p w:rsidR="00662927" w:rsidRPr="002A7EA0" w:rsidRDefault="00662927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6" w:hanging="284"/>
              <w:jc w:val="left"/>
              <w:rPr>
                <w:rFonts w:cs="Arial"/>
                <w:sz w:val="22"/>
                <w:szCs w:val="22"/>
              </w:rPr>
            </w:pPr>
            <w:r w:rsidRPr="002A7EA0">
              <w:rPr>
                <w:rFonts w:cs="Arial"/>
                <w:sz w:val="22"/>
                <w:szCs w:val="22"/>
              </w:rPr>
              <w:t>leichtes und relativ prei</w:t>
            </w:r>
            <w:r w:rsidRPr="002A7EA0">
              <w:rPr>
                <w:rFonts w:cs="Arial"/>
                <w:sz w:val="22"/>
                <w:szCs w:val="22"/>
              </w:rPr>
              <w:t>s</w:t>
            </w:r>
            <w:r w:rsidRPr="002A7EA0">
              <w:rPr>
                <w:rFonts w:cs="Arial"/>
                <w:sz w:val="22"/>
                <w:szCs w:val="22"/>
              </w:rPr>
              <w:t>wertes Material</w:t>
            </w:r>
          </w:p>
          <w:p w:rsidR="00240A51" w:rsidRPr="002A7EA0" w:rsidRDefault="00240A51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6" w:hanging="284"/>
              <w:contextualSpacing w:val="0"/>
              <w:jc w:val="left"/>
              <w:rPr>
                <w:rFonts w:cs="Arial"/>
                <w:sz w:val="22"/>
                <w:szCs w:val="22"/>
              </w:rPr>
            </w:pPr>
            <w:r w:rsidRPr="002A7EA0">
              <w:rPr>
                <w:rFonts w:cs="Arial"/>
                <w:sz w:val="22"/>
                <w:szCs w:val="22"/>
              </w:rPr>
              <w:t>kleine Stro</w:t>
            </w:r>
            <w:r w:rsidRPr="002A7EA0">
              <w:rPr>
                <w:rFonts w:cs="Arial"/>
                <w:sz w:val="22"/>
                <w:szCs w:val="22"/>
              </w:rPr>
              <w:t>m</w:t>
            </w:r>
            <w:r w:rsidR="002A7EA0" w:rsidRPr="002A7EA0">
              <w:rPr>
                <w:rFonts w:cs="Arial"/>
                <w:sz w:val="22"/>
                <w:szCs w:val="22"/>
              </w:rPr>
              <w:t xml:space="preserve">stärken </w:t>
            </w:r>
            <w:r w:rsidR="002A7EA0" w:rsidRPr="002A7EA0">
              <w:rPr>
                <w:rFonts w:cs="Arial"/>
                <w:sz w:val="22"/>
                <w:szCs w:val="22"/>
              </w:rPr>
              <w:sym w:font="Wingdings" w:char="F0E0"/>
            </w:r>
            <w:r w:rsidRPr="002A7EA0">
              <w:rPr>
                <w:rFonts w:cs="Arial"/>
                <w:sz w:val="22"/>
                <w:szCs w:val="22"/>
              </w:rPr>
              <w:t xml:space="preserve"> </w:t>
            </w:r>
            <w:r w:rsidR="00D02B7D" w:rsidRPr="002A7EA0">
              <w:rPr>
                <w:rFonts w:cs="Arial"/>
                <w:sz w:val="22"/>
                <w:szCs w:val="22"/>
              </w:rPr>
              <w:t>pro-</w:t>
            </w:r>
            <w:proofErr w:type="spellStart"/>
            <w:r w:rsidR="00D02B7D" w:rsidRPr="002A7EA0">
              <w:rPr>
                <w:rFonts w:cs="Arial"/>
                <w:sz w:val="22"/>
                <w:szCs w:val="22"/>
              </w:rPr>
              <w:t>blemarme</w:t>
            </w:r>
            <w:proofErr w:type="spellEnd"/>
            <w:r w:rsidRPr="002A7EA0">
              <w:rPr>
                <w:rFonts w:cs="Arial"/>
                <w:sz w:val="22"/>
                <w:szCs w:val="22"/>
              </w:rPr>
              <w:t xml:space="preserve"> Schaltvorgänge</w:t>
            </w:r>
          </w:p>
        </w:tc>
        <w:tc>
          <w:tcPr>
            <w:tcW w:w="2023" w:type="dxa"/>
            <w:vAlign w:val="center"/>
          </w:tcPr>
          <w:p w:rsidR="00C86FE4" w:rsidRPr="001C05AB" w:rsidRDefault="007734FC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teure Tran</w:t>
            </w:r>
            <w:r w:rsidRPr="001C05AB">
              <w:rPr>
                <w:rFonts w:cs="Arial"/>
                <w:sz w:val="22"/>
                <w:szCs w:val="22"/>
              </w:rPr>
              <w:t>s</w:t>
            </w:r>
            <w:r w:rsidRPr="001C05AB">
              <w:rPr>
                <w:rFonts w:cs="Arial"/>
                <w:sz w:val="22"/>
                <w:szCs w:val="22"/>
              </w:rPr>
              <w:t>formatoren e</w:t>
            </w:r>
            <w:r w:rsidRPr="001C05AB">
              <w:rPr>
                <w:rFonts w:cs="Arial"/>
                <w:sz w:val="22"/>
                <w:szCs w:val="22"/>
              </w:rPr>
              <w:t>r</w:t>
            </w:r>
            <w:r w:rsidRPr="001C05AB">
              <w:rPr>
                <w:rFonts w:cs="Arial"/>
                <w:sz w:val="22"/>
                <w:szCs w:val="22"/>
              </w:rPr>
              <w:t xml:space="preserve">forderlich </w:t>
            </w:r>
          </w:p>
          <w:p w:rsidR="00B170BA" w:rsidRPr="001C05AB" w:rsidRDefault="007734FC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gefä</w:t>
            </w:r>
            <w:r w:rsidR="00C86FE4" w:rsidRPr="001C05AB">
              <w:rPr>
                <w:rFonts w:cs="Arial"/>
                <w:sz w:val="22"/>
                <w:szCs w:val="22"/>
              </w:rPr>
              <w:t>h</w:t>
            </w:r>
            <w:r w:rsidRPr="001C05AB">
              <w:rPr>
                <w:rFonts w:cs="Arial"/>
                <w:sz w:val="22"/>
                <w:szCs w:val="22"/>
              </w:rPr>
              <w:t>rlich</w:t>
            </w:r>
            <w:r w:rsidR="00C86FE4" w:rsidRPr="001C05AB">
              <w:rPr>
                <w:rFonts w:cs="Arial"/>
                <w:sz w:val="22"/>
                <w:szCs w:val="22"/>
              </w:rPr>
              <w:t xml:space="preserve"> hohe Spannungen</w:t>
            </w:r>
          </w:p>
          <w:p w:rsidR="007734FC" w:rsidRPr="001C05AB" w:rsidRDefault="00C86FE4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 xml:space="preserve">höherer </w:t>
            </w:r>
            <w:proofErr w:type="spellStart"/>
            <w:r w:rsidR="007734FC" w:rsidRPr="001C05AB">
              <w:rPr>
                <w:rFonts w:cs="Arial"/>
                <w:sz w:val="22"/>
                <w:szCs w:val="22"/>
              </w:rPr>
              <w:t>Elek</w:t>
            </w:r>
            <w:r w:rsidRPr="001C05AB">
              <w:rPr>
                <w:rFonts w:cs="Arial"/>
                <w:sz w:val="22"/>
                <w:szCs w:val="22"/>
              </w:rPr>
              <w:t>-</w:t>
            </w:r>
            <w:r w:rsidR="007734FC" w:rsidRPr="001C05AB">
              <w:rPr>
                <w:rFonts w:cs="Arial"/>
                <w:sz w:val="22"/>
                <w:szCs w:val="22"/>
              </w:rPr>
              <w:t>trosmog</w:t>
            </w:r>
            <w:proofErr w:type="spellEnd"/>
          </w:p>
          <w:p w:rsidR="00C86FE4" w:rsidRPr="001C05AB" w:rsidRDefault="00C86FE4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sehr hohe Ma</w:t>
            </w:r>
            <w:r w:rsidRPr="001C05AB">
              <w:rPr>
                <w:rFonts w:cs="Arial"/>
                <w:sz w:val="22"/>
                <w:szCs w:val="22"/>
              </w:rPr>
              <w:t>s</w:t>
            </w:r>
            <w:r w:rsidRPr="001C05AB">
              <w:rPr>
                <w:rFonts w:cs="Arial"/>
                <w:sz w:val="22"/>
                <w:szCs w:val="22"/>
              </w:rPr>
              <w:t>ten / hoher Le</w:t>
            </w:r>
            <w:r w:rsidRPr="001C05AB">
              <w:rPr>
                <w:rFonts w:cs="Arial"/>
                <w:sz w:val="22"/>
                <w:szCs w:val="22"/>
              </w:rPr>
              <w:t>i</w:t>
            </w:r>
            <w:r w:rsidRPr="001C05AB">
              <w:rPr>
                <w:rFonts w:cs="Arial"/>
                <w:sz w:val="22"/>
                <w:szCs w:val="22"/>
              </w:rPr>
              <w:t>tungsverlauf</w:t>
            </w:r>
            <w:r w:rsidR="00D02B7D" w:rsidRPr="001C05AB">
              <w:rPr>
                <w:rFonts w:cs="Arial"/>
                <w:sz w:val="22"/>
                <w:szCs w:val="22"/>
              </w:rPr>
              <w:t xml:space="preserve"> e</w:t>
            </w:r>
            <w:r w:rsidR="00D02B7D" w:rsidRPr="001C05AB">
              <w:rPr>
                <w:rFonts w:cs="Arial"/>
                <w:sz w:val="22"/>
                <w:szCs w:val="22"/>
              </w:rPr>
              <w:t>r</w:t>
            </w:r>
            <w:r w:rsidR="002A7EA0" w:rsidRPr="001C05AB">
              <w:rPr>
                <w:rFonts w:cs="Arial"/>
                <w:sz w:val="22"/>
                <w:szCs w:val="22"/>
              </w:rPr>
              <w:t>forderl</w:t>
            </w:r>
            <w:r w:rsidR="00D02B7D" w:rsidRPr="001C05AB">
              <w:rPr>
                <w:rFonts w:cs="Arial"/>
                <w:sz w:val="22"/>
                <w:szCs w:val="22"/>
              </w:rPr>
              <w:t>ich</w:t>
            </w:r>
          </w:p>
          <w:p w:rsidR="00D02B7D" w:rsidRPr="001C05AB" w:rsidRDefault="002A7EA0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aufwä</w:t>
            </w:r>
            <w:r w:rsidR="00D02B7D" w:rsidRPr="001C05AB">
              <w:rPr>
                <w:rFonts w:cs="Arial"/>
                <w:sz w:val="22"/>
                <w:szCs w:val="22"/>
              </w:rPr>
              <w:t>ndige Montage</w:t>
            </w:r>
          </w:p>
        </w:tc>
      </w:tr>
      <w:tr w:rsidR="004B74E8" w:rsidRPr="001F4FF2" w:rsidTr="003A07A2">
        <w:tc>
          <w:tcPr>
            <w:tcW w:w="2093" w:type="dxa"/>
            <w:vAlign w:val="center"/>
          </w:tcPr>
          <w:p w:rsidR="00B170BA" w:rsidRPr="001F4FF2" w:rsidRDefault="00C51B5F" w:rsidP="00C51B5F">
            <w:pPr>
              <w:spacing w:before="60" w:after="6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>
              <w:rPr>
                <w:rFonts w:cs="Arial"/>
                <w:i/>
                <w:sz w:val="22"/>
                <w:szCs w:val="22"/>
              </w:rPr>
              <w:t>Nieder</w:t>
            </w:r>
            <w:r w:rsidR="00B170BA" w:rsidRPr="00C51B5F">
              <w:rPr>
                <w:rFonts w:cs="Arial"/>
                <w:i/>
                <w:sz w:val="22"/>
                <w:szCs w:val="22"/>
              </w:rPr>
              <w:t>spannungs-Fernleitung</w:t>
            </w:r>
          </w:p>
        </w:tc>
        <w:tc>
          <w:tcPr>
            <w:tcW w:w="2191" w:type="dxa"/>
            <w:vAlign w:val="center"/>
          </w:tcPr>
          <w:p w:rsidR="00F63CC9" w:rsidRDefault="00F63CC9" w:rsidP="00F63CC9">
            <w:pPr>
              <w:spacing w:before="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vorliegendem </w:t>
            </w:r>
            <w:r>
              <w:rPr>
                <w:sz w:val="22"/>
                <w:szCs w:val="22"/>
              </w:rPr>
              <w:br/>
              <w:t>Beispiel:</w:t>
            </w:r>
          </w:p>
          <w:p w:rsidR="00F63CC9" w:rsidRPr="00FF3872" w:rsidRDefault="00F63CC9" w:rsidP="00F63CC9">
            <w:pPr>
              <w:spacing w:before="60" w:after="60"/>
              <w:jc w:val="left"/>
              <w:rPr>
                <w:sz w:val="16"/>
                <w:szCs w:val="16"/>
              </w:rPr>
            </w:pPr>
          </w:p>
          <w:p w:rsidR="00B170BA" w:rsidRPr="001F4FF2" w:rsidRDefault="001C05AB" w:rsidP="003A07A2">
            <w:pPr>
              <w:spacing w:before="60" w:after="6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 w:rsidRPr="001C05AB">
              <w:rPr>
                <w:position w:val="-30"/>
                <w:sz w:val="22"/>
                <w:szCs w:val="22"/>
              </w:rPr>
              <w:object w:dxaOrig="1600" w:dyaOrig="680">
                <v:shape id="_x0000_i1089" type="#_x0000_t75" style="width:80.15pt;height:35.05pt" o:ole="">
                  <v:imagedata r:id="rId156" o:title=""/>
                </v:shape>
                <o:OLEObject Type="Embed" ProgID="Equation.3" ShapeID="_x0000_i1089" DrawAspect="Content" ObjectID="_1548847262" r:id="rId157"/>
              </w:object>
            </w:r>
          </w:p>
        </w:tc>
        <w:tc>
          <w:tcPr>
            <w:tcW w:w="2023" w:type="dxa"/>
            <w:vAlign w:val="center"/>
          </w:tcPr>
          <w:p w:rsidR="00B170BA" w:rsidRPr="002A7EA0" w:rsidRDefault="007734FC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2A7EA0">
              <w:rPr>
                <w:rFonts w:cs="Arial"/>
                <w:sz w:val="22"/>
                <w:szCs w:val="22"/>
              </w:rPr>
              <w:t xml:space="preserve">technisch </w:t>
            </w:r>
            <w:r w:rsidR="00C86FE4" w:rsidRPr="002A7EA0">
              <w:rPr>
                <w:rFonts w:cs="Arial"/>
                <w:sz w:val="22"/>
                <w:szCs w:val="22"/>
              </w:rPr>
              <w:t xml:space="preserve">recht </w:t>
            </w:r>
            <w:r w:rsidRPr="002A7EA0">
              <w:rPr>
                <w:rFonts w:cs="Arial"/>
                <w:sz w:val="22"/>
                <w:szCs w:val="22"/>
              </w:rPr>
              <w:t xml:space="preserve">einfach </w:t>
            </w:r>
          </w:p>
          <w:p w:rsidR="007734FC" w:rsidRPr="002A7EA0" w:rsidRDefault="00681A38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kaum</w:t>
            </w:r>
            <w:r w:rsidR="007734FC" w:rsidRPr="002A7EA0">
              <w:rPr>
                <w:rFonts w:cs="Arial"/>
                <w:sz w:val="22"/>
                <w:szCs w:val="22"/>
              </w:rPr>
              <w:t xml:space="preserve"> gefährlich</w:t>
            </w:r>
          </w:p>
          <w:p w:rsidR="00C86FE4" w:rsidRPr="002A7EA0" w:rsidRDefault="00C86FE4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6" w:hanging="284"/>
              <w:contextualSpacing w:val="0"/>
              <w:jc w:val="left"/>
              <w:rPr>
                <w:rFonts w:cs="Arial"/>
                <w:sz w:val="22"/>
                <w:szCs w:val="22"/>
              </w:rPr>
            </w:pPr>
            <w:r w:rsidRPr="002A7EA0">
              <w:rPr>
                <w:rFonts w:cs="Arial"/>
                <w:sz w:val="22"/>
                <w:szCs w:val="22"/>
              </w:rPr>
              <w:t>leicht auch als Erdkabel oder in Siedlungen realisierbar</w:t>
            </w:r>
          </w:p>
        </w:tc>
        <w:tc>
          <w:tcPr>
            <w:tcW w:w="2023" w:type="dxa"/>
            <w:vAlign w:val="center"/>
          </w:tcPr>
          <w:p w:rsidR="00B170BA" w:rsidRDefault="00C86FE4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hohe Leitung</w:t>
            </w:r>
            <w:r w:rsidRPr="001C05AB">
              <w:rPr>
                <w:rFonts w:cs="Arial"/>
                <w:sz w:val="22"/>
                <w:szCs w:val="22"/>
              </w:rPr>
              <w:t>s</w:t>
            </w:r>
            <w:r w:rsidRPr="001C05AB">
              <w:rPr>
                <w:rFonts w:cs="Arial"/>
                <w:sz w:val="22"/>
                <w:szCs w:val="22"/>
              </w:rPr>
              <w:t>verluste</w:t>
            </w:r>
            <w:r w:rsidR="00C476F4" w:rsidRPr="001C05AB">
              <w:rPr>
                <w:rFonts w:cs="Arial"/>
                <w:sz w:val="22"/>
                <w:szCs w:val="22"/>
              </w:rPr>
              <w:t xml:space="preserve"> au</w:t>
            </w:r>
            <w:r w:rsidR="00C476F4" w:rsidRPr="001C05AB">
              <w:rPr>
                <w:rFonts w:cs="Arial"/>
                <w:sz w:val="22"/>
                <w:szCs w:val="22"/>
              </w:rPr>
              <w:t>f</w:t>
            </w:r>
            <w:r w:rsidR="00681A38">
              <w:rPr>
                <w:rFonts w:cs="Arial"/>
                <w:sz w:val="22"/>
                <w:szCs w:val="22"/>
              </w:rPr>
              <w:t xml:space="preserve">grund </w:t>
            </w:r>
            <w:r w:rsidR="00C476F4" w:rsidRPr="001C05AB">
              <w:rPr>
                <w:rFonts w:cs="Arial"/>
                <w:sz w:val="22"/>
                <w:szCs w:val="22"/>
              </w:rPr>
              <w:t>großer Stromstärken</w:t>
            </w:r>
          </w:p>
          <w:p w:rsidR="001C05AB" w:rsidRDefault="001C05AB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dickere Kabel,</w:t>
            </w:r>
          </w:p>
          <w:p w:rsidR="001C05AB" w:rsidRPr="001C05AB" w:rsidRDefault="001C05AB" w:rsidP="001C05AB">
            <w:pPr>
              <w:pStyle w:val="Listenabsatz"/>
              <w:spacing w:before="60" w:after="60"/>
              <w:ind w:left="252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hoher Material-bedarf</w:t>
            </w:r>
          </w:p>
        </w:tc>
      </w:tr>
      <w:tr w:rsidR="004B74E8" w:rsidTr="003A07A2">
        <w:tc>
          <w:tcPr>
            <w:tcW w:w="2093" w:type="dxa"/>
            <w:vAlign w:val="center"/>
          </w:tcPr>
          <w:p w:rsidR="00B170BA" w:rsidRPr="001F4FF2" w:rsidRDefault="00B170BA" w:rsidP="003A07A2">
            <w:pPr>
              <w:spacing w:before="60" w:after="6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 w:rsidRPr="00C51B5F">
              <w:rPr>
                <w:rFonts w:cs="Arial"/>
                <w:i/>
                <w:sz w:val="22"/>
                <w:szCs w:val="22"/>
              </w:rPr>
              <w:t>Fernleitung mit  kleinem spezif</w:t>
            </w:r>
            <w:r w:rsidRPr="00C51B5F">
              <w:rPr>
                <w:rFonts w:cs="Arial"/>
                <w:i/>
                <w:sz w:val="22"/>
                <w:szCs w:val="22"/>
              </w:rPr>
              <w:t>i</w:t>
            </w:r>
            <w:r w:rsidRPr="00C51B5F">
              <w:rPr>
                <w:rFonts w:cs="Arial"/>
                <w:i/>
                <w:sz w:val="22"/>
                <w:szCs w:val="22"/>
              </w:rPr>
              <w:t>schem Wide</w:t>
            </w:r>
            <w:r w:rsidRPr="00C51B5F">
              <w:rPr>
                <w:rFonts w:cs="Arial"/>
                <w:i/>
                <w:sz w:val="22"/>
                <w:szCs w:val="22"/>
              </w:rPr>
              <w:t>r</w:t>
            </w:r>
            <w:r w:rsidRPr="00C51B5F">
              <w:rPr>
                <w:rFonts w:cs="Arial"/>
                <w:i/>
                <w:sz w:val="22"/>
                <w:szCs w:val="22"/>
              </w:rPr>
              <w:t>stand.</w:t>
            </w:r>
          </w:p>
        </w:tc>
        <w:tc>
          <w:tcPr>
            <w:tcW w:w="2191" w:type="dxa"/>
            <w:vAlign w:val="center"/>
          </w:tcPr>
          <w:p w:rsidR="00F63CC9" w:rsidRDefault="00F63CC9" w:rsidP="00F63CC9">
            <w:pPr>
              <w:spacing w:before="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vorliegendem </w:t>
            </w:r>
            <w:r>
              <w:rPr>
                <w:sz w:val="22"/>
                <w:szCs w:val="22"/>
              </w:rPr>
              <w:br/>
              <w:t>Beispiel:</w:t>
            </w:r>
          </w:p>
          <w:p w:rsidR="00F63CC9" w:rsidRPr="00FF3872" w:rsidRDefault="00F63CC9" w:rsidP="00F63CC9">
            <w:pPr>
              <w:spacing w:before="60" w:after="60"/>
              <w:jc w:val="left"/>
              <w:rPr>
                <w:sz w:val="16"/>
                <w:szCs w:val="16"/>
              </w:rPr>
            </w:pPr>
          </w:p>
          <w:p w:rsidR="00B170BA" w:rsidRPr="001F4FF2" w:rsidRDefault="00297489" w:rsidP="003A07A2">
            <w:pPr>
              <w:spacing w:before="60" w:after="6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 w:rsidRPr="001C05AB">
              <w:rPr>
                <w:position w:val="-30"/>
                <w:sz w:val="22"/>
                <w:szCs w:val="22"/>
              </w:rPr>
              <w:object w:dxaOrig="1540" w:dyaOrig="680">
                <v:shape id="_x0000_i1090" type="#_x0000_t75" style="width:78.25pt;height:35.05pt" o:ole="">
                  <v:imagedata r:id="rId158" o:title=""/>
                </v:shape>
                <o:OLEObject Type="Embed" ProgID="Equation.3" ShapeID="_x0000_i1090" DrawAspect="Content" ObjectID="_1548847263" r:id="rId159"/>
              </w:object>
            </w:r>
          </w:p>
        </w:tc>
        <w:tc>
          <w:tcPr>
            <w:tcW w:w="2023" w:type="dxa"/>
            <w:vAlign w:val="center"/>
          </w:tcPr>
          <w:p w:rsidR="007734FC" w:rsidRPr="001C05AB" w:rsidRDefault="007734FC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technisch ei</w:t>
            </w:r>
            <w:r w:rsidRPr="001C05AB">
              <w:rPr>
                <w:rFonts w:cs="Arial"/>
                <w:sz w:val="22"/>
                <w:szCs w:val="22"/>
              </w:rPr>
              <w:t>n</w:t>
            </w:r>
            <w:r w:rsidRPr="001C05AB">
              <w:rPr>
                <w:rFonts w:cs="Arial"/>
                <w:sz w:val="22"/>
                <w:szCs w:val="22"/>
              </w:rPr>
              <w:t>fach</w:t>
            </w:r>
          </w:p>
          <w:p w:rsidR="00B170BA" w:rsidRPr="001C05AB" w:rsidRDefault="00415D38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6" w:hanging="284"/>
              <w:contextualSpacing w:val="0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kaum Verluste</w:t>
            </w:r>
            <w:r w:rsidR="00C476F4" w:rsidRPr="001C05AB">
              <w:rPr>
                <w:rFonts w:cs="Arial"/>
                <w:sz w:val="22"/>
                <w:szCs w:val="22"/>
              </w:rPr>
              <w:t xml:space="preserve"> in Leitungen</w:t>
            </w:r>
          </w:p>
        </w:tc>
        <w:tc>
          <w:tcPr>
            <w:tcW w:w="2023" w:type="dxa"/>
            <w:vAlign w:val="center"/>
          </w:tcPr>
          <w:p w:rsidR="00B170BA" w:rsidRPr="001C05AB" w:rsidRDefault="00415D38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teures Material</w:t>
            </w:r>
          </w:p>
          <w:p w:rsidR="00415D38" w:rsidRPr="001C05AB" w:rsidRDefault="00415D38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hoher Materia</w:t>
            </w:r>
            <w:r w:rsidRPr="001C05AB">
              <w:rPr>
                <w:rFonts w:cs="Arial"/>
                <w:sz w:val="22"/>
                <w:szCs w:val="22"/>
              </w:rPr>
              <w:t>l</w:t>
            </w:r>
            <w:r w:rsidR="007734FC" w:rsidRPr="001C05AB">
              <w:rPr>
                <w:rFonts w:cs="Arial"/>
                <w:sz w:val="22"/>
                <w:szCs w:val="22"/>
              </w:rPr>
              <w:t>bedarf</w:t>
            </w:r>
          </w:p>
          <w:p w:rsidR="007734FC" w:rsidRPr="001C05AB" w:rsidRDefault="007734FC" w:rsidP="003A07A2">
            <w:pPr>
              <w:pStyle w:val="Listenabsatz"/>
              <w:numPr>
                <w:ilvl w:val="0"/>
                <w:numId w:val="11"/>
              </w:numPr>
              <w:spacing w:before="60" w:after="60"/>
              <w:ind w:left="252" w:hanging="283"/>
              <w:jc w:val="left"/>
              <w:rPr>
                <w:rFonts w:cs="Arial"/>
                <w:sz w:val="22"/>
                <w:szCs w:val="22"/>
              </w:rPr>
            </w:pPr>
            <w:r w:rsidRPr="001C05AB">
              <w:rPr>
                <w:rFonts w:cs="Arial"/>
                <w:sz w:val="22"/>
                <w:szCs w:val="22"/>
              </w:rPr>
              <w:t>hohes Gewicht</w:t>
            </w:r>
          </w:p>
        </w:tc>
      </w:tr>
    </w:tbl>
    <w:p w:rsidR="00CE57AF" w:rsidRDefault="00CE57A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6E3F9F" w:rsidRDefault="006E3F9F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C476F4" w:rsidRDefault="00C476F4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D02B7D" w:rsidRDefault="00D02B7D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D02B7D" w:rsidRDefault="00D02B7D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D02B7D" w:rsidRDefault="00D02B7D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D02B7D" w:rsidRDefault="00D02B7D" w:rsidP="006E3F9F">
      <w:pPr>
        <w:spacing w:after="120"/>
        <w:ind w:left="1134" w:hanging="708"/>
        <w:rPr>
          <w:rFonts w:cs="Arial"/>
          <w:sz w:val="22"/>
          <w:szCs w:val="22"/>
        </w:rPr>
      </w:pPr>
    </w:p>
    <w:p w:rsidR="000F2816" w:rsidRPr="00FF3872" w:rsidRDefault="00297489" w:rsidP="00681A38">
      <w:pPr>
        <w:spacing w:after="200" w:line="276" w:lineRule="auto"/>
        <w:ind w:left="1276"/>
        <w:jc w:val="left"/>
        <w:rPr>
          <w:rFonts w:cs="Arial"/>
          <w:sz w:val="22"/>
          <w:szCs w:val="22"/>
        </w:rPr>
      </w:pPr>
      <w:r w:rsidRPr="00FF3872">
        <w:rPr>
          <w:rFonts w:cs="Arial"/>
          <w:b/>
          <w:sz w:val="22"/>
          <w:szCs w:val="22"/>
        </w:rPr>
        <w:t xml:space="preserve">Es </w:t>
      </w:r>
      <w:r w:rsidR="00FF3872" w:rsidRPr="00FF3872">
        <w:rPr>
          <w:rFonts w:cs="Arial"/>
          <w:b/>
          <w:sz w:val="22"/>
          <w:szCs w:val="22"/>
        </w:rPr>
        <w:t xml:space="preserve">ist an dieser Stelle nicht </w:t>
      </w:r>
      <w:r w:rsidRPr="00FF3872">
        <w:rPr>
          <w:rFonts w:cs="Arial"/>
          <w:b/>
          <w:sz w:val="22"/>
          <w:szCs w:val="22"/>
        </w:rPr>
        <w:t xml:space="preserve">günstig den Wirkungsgrad </w:t>
      </w:r>
      <w:r w:rsidRPr="00FF3872">
        <w:rPr>
          <w:b/>
          <w:position w:val="-10"/>
          <w:sz w:val="22"/>
          <w:szCs w:val="22"/>
        </w:rPr>
        <w:object w:dxaOrig="200" w:dyaOrig="260">
          <v:shape id="_x0000_i1091" type="#_x0000_t75" style="width:10pt;height:13.75pt" o:ole="">
            <v:imagedata r:id="rId160" o:title=""/>
          </v:shape>
          <o:OLEObject Type="Embed" ProgID="Equation.3" ShapeID="_x0000_i1091" DrawAspect="Content" ObjectID="_1548847264" r:id="rId161"/>
        </w:object>
      </w:r>
      <w:r w:rsidRPr="00FF3872">
        <w:rPr>
          <w:b/>
          <w:sz w:val="22"/>
          <w:szCs w:val="22"/>
        </w:rPr>
        <w:t xml:space="preserve"> </w:t>
      </w:r>
      <w:r w:rsidR="00FF3872" w:rsidRPr="00FF3872">
        <w:rPr>
          <w:b/>
          <w:sz w:val="22"/>
          <w:szCs w:val="22"/>
        </w:rPr>
        <w:t>zu ermitteln</w:t>
      </w:r>
      <w:r w:rsidRPr="00FF3872">
        <w:rPr>
          <w:b/>
          <w:sz w:val="22"/>
          <w:szCs w:val="22"/>
        </w:rPr>
        <w:t xml:space="preserve">, </w:t>
      </w:r>
      <w:r w:rsidRPr="00FF3872">
        <w:rPr>
          <w:sz w:val="22"/>
          <w:szCs w:val="22"/>
        </w:rPr>
        <w:t xml:space="preserve">da </w:t>
      </w:r>
      <w:r w:rsidR="00681A38" w:rsidRPr="00FF3872">
        <w:rPr>
          <w:sz w:val="22"/>
          <w:szCs w:val="22"/>
        </w:rPr>
        <w:t xml:space="preserve">dieser </w:t>
      </w:r>
      <w:proofErr w:type="gramStart"/>
      <w:r w:rsidR="00681A38" w:rsidRPr="00FF3872">
        <w:rPr>
          <w:sz w:val="22"/>
          <w:szCs w:val="22"/>
        </w:rPr>
        <w:t>die</w:t>
      </w:r>
      <w:proofErr w:type="gramEnd"/>
      <w:r w:rsidR="00681A38" w:rsidRPr="00FF3872">
        <w:rPr>
          <w:sz w:val="22"/>
          <w:szCs w:val="22"/>
        </w:rPr>
        <w:t xml:space="preserve"> Nutz</w:t>
      </w:r>
      <w:r w:rsidR="00FF3872" w:rsidRPr="00FF3872">
        <w:rPr>
          <w:sz w:val="22"/>
          <w:szCs w:val="22"/>
        </w:rPr>
        <w:t xml:space="preserve"> -</w:t>
      </w:r>
      <w:r w:rsidR="00681A38" w:rsidRPr="00FF3872">
        <w:rPr>
          <w:sz w:val="22"/>
          <w:szCs w:val="22"/>
        </w:rPr>
        <w:t xml:space="preserve"> auf die Gesamtenergie bezieht</w:t>
      </w:r>
      <w:r w:rsidR="00FF3872">
        <w:rPr>
          <w:sz w:val="22"/>
          <w:szCs w:val="22"/>
        </w:rPr>
        <w:t>,</w:t>
      </w:r>
      <w:r w:rsidR="00681A38" w:rsidRPr="00FF3872">
        <w:rPr>
          <w:sz w:val="22"/>
          <w:szCs w:val="22"/>
        </w:rPr>
        <w:t xml:space="preserve"> un</w:t>
      </w:r>
      <w:r w:rsidR="00FF3872" w:rsidRPr="00FF3872">
        <w:rPr>
          <w:sz w:val="22"/>
          <w:szCs w:val="22"/>
        </w:rPr>
        <w:t>d letztere von</w:t>
      </w:r>
      <w:r w:rsidR="00681A38" w:rsidRPr="00FF3872">
        <w:rPr>
          <w:sz w:val="22"/>
          <w:szCs w:val="22"/>
        </w:rPr>
        <w:t xml:space="preserve"> </w:t>
      </w:r>
      <w:proofErr w:type="spellStart"/>
      <w:r w:rsidR="00681A38" w:rsidRPr="00FF3872">
        <w:rPr>
          <w:sz w:val="22"/>
          <w:szCs w:val="22"/>
        </w:rPr>
        <w:t>SuS</w:t>
      </w:r>
      <w:proofErr w:type="spellEnd"/>
      <w:r w:rsidR="00681A38" w:rsidRPr="00FF3872">
        <w:rPr>
          <w:sz w:val="22"/>
          <w:szCs w:val="22"/>
        </w:rPr>
        <w:t xml:space="preserve"> aufgrund fehlender Kenntnisse im Berei</w:t>
      </w:r>
      <w:r w:rsidR="00FF3872">
        <w:rPr>
          <w:sz w:val="22"/>
          <w:szCs w:val="22"/>
        </w:rPr>
        <w:t>ch der Wechselstromtechnik kaum zu</w:t>
      </w:r>
      <w:r w:rsidR="00681A38" w:rsidRPr="00FF3872">
        <w:rPr>
          <w:sz w:val="22"/>
          <w:szCs w:val="22"/>
        </w:rPr>
        <w:t xml:space="preserve"> er</w:t>
      </w:r>
      <w:r w:rsidR="00FF3872">
        <w:rPr>
          <w:sz w:val="22"/>
          <w:szCs w:val="22"/>
        </w:rPr>
        <w:t>mitteln ist</w:t>
      </w:r>
      <w:r w:rsidR="00681A38" w:rsidRPr="00FF3872">
        <w:rPr>
          <w:sz w:val="22"/>
          <w:szCs w:val="22"/>
        </w:rPr>
        <w:t>.</w:t>
      </w:r>
      <w:r w:rsidR="000F2816" w:rsidRPr="00FF3872">
        <w:rPr>
          <w:rFonts w:cs="Arial"/>
          <w:sz w:val="22"/>
          <w:szCs w:val="22"/>
        </w:rPr>
        <w:br w:type="page"/>
      </w:r>
    </w:p>
    <w:p w:rsidR="000F2816" w:rsidRDefault="00A9094A" w:rsidP="006A5656">
      <w:pPr>
        <w:spacing w:before="120" w:after="120"/>
        <w:ind w:left="1134" w:hanging="709"/>
        <w:jc w:val="left"/>
        <w:rPr>
          <w:rFonts w:cs="Arial"/>
          <w:sz w:val="22"/>
          <w:szCs w:val="22"/>
        </w:rPr>
      </w:pPr>
      <w:r w:rsidRPr="00DB183A">
        <w:rPr>
          <w:rFonts w:cs="Arial"/>
          <w:sz w:val="22"/>
          <w:szCs w:val="22"/>
        </w:rPr>
        <w:t xml:space="preserve">zu </w:t>
      </w:r>
      <w:r w:rsidR="00383DCA">
        <w:rPr>
          <w:rFonts w:cs="Arial"/>
          <w:sz w:val="22"/>
          <w:szCs w:val="22"/>
        </w:rPr>
        <w:t>A</w:t>
      </w:r>
      <w:r w:rsidRPr="00DB183A">
        <w:rPr>
          <w:rFonts w:cs="Arial"/>
          <w:sz w:val="22"/>
          <w:szCs w:val="22"/>
        </w:rPr>
        <w:t>6</w:t>
      </w:r>
      <w:r w:rsidR="00383DCA">
        <w:rPr>
          <w:rFonts w:cs="Arial"/>
          <w:sz w:val="22"/>
          <w:szCs w:val="22"/>
        </w:rPr>
        <w:t>:</w:t>
      </w:r>
      <w:r w:rsidRPr="00DB183A">
        <w:rPr>
          <w:rFonts w:cs="Arial"/>
          <w:sz w:val="22"/>
          <w:szCs w:val="22"/>
        </w:rPr>
        <w:tab/>
      </w:r>
      <w:r w:rsidR="001C4774" w:rsidRPr="00DB183A">
        <w:rPr>
          <w:rFonts w:cs="Arial"/>
          <w:sz w:val="22"/>
          <w:szCs w:val="22"/>
        </w:rPr>
        <w:t xml:space="preserve">Für ideale Transformatoren gilt: </w:t>
      </w:r>
    </w:p>
    <w:p w:rsidR="00C476F4" w:rsidRDefault="000F2816" w:rsidP="006A5656">
      <w:pPr>
        <w:ind w:left="1134" w:hanging="709"/>
        <w:jc w:val="left"/>
        <w:rPr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5A1200">
        <w:rPr>
          <w:rFonts w:cs="Arial"/>
          <w:sz w:val="22"/>
          <w:szCs w:val="22"/>
        </w:rPr>
        <w:tab/>
      </w:r>
      <w:r w:rsidR="005A1200">
        <w:rPr>
          <w:rFonts w:cs="Arial"/>
          <w:sz w:val="22"/>
          <w:szCs w:val="22"/>
        </w:rPr>
        <w:tab/>
      </w:r>
      <w:r w:rsidR="00DB183A" w:rsidRPr="00DB183A">
        <w:rPr>
          <w:position w:val="-30"/>
          <w:sz w:val="22"/>
          <w:szCs w:val="22"/>
        </w:rPr>
        <w:object w:dxaOrig="1920" w:dyaOrig="720">
          <v:shape id="_x0000_i1092" type="#_x0000_t75" style="width:95.8pt;height:36.3pt" o:ole="">
            <v:imagedata r:id="rId162" o:title=""/>
          </v:shape>
          <o:OLEObject Type="Embed" ProgID="Equation.3" ShapeID="_x0000_i1092" DrawAspect="Content" ObjectID="_1548847265" r:id="rId163"/>
        </w:object>
      </w:r>
      <w:r w:rsidR="001C4774" w:rsidRPr="00DB183A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</w:t>
      </w:r>
      <w:r w:rsidR="001C4774" w:rsidRPr="00DB183A">
        <w:rPr>
          <w:sz w:val="22"/>
          <w:szCs w:val="22"/>
        </w:rPr>
        <w:t xml:space="preserve">sowie     </w:t>
      </w:r>
      <w:r>
        <w:rPr>
          <w:sz w:val="22"/>
          <w:szCs w:val="22"/>
        </w:rPr>
        <w:t xml:space="preserve">  </w:t>
      </w:r>
      <w:r w:rsidR="001C4774" w:rsidRPr="00DB183A">
        <w:rPr>
          <w:sz w:val="22"/>
          <w:szCs w:val="22"/>
        </w:rPr>
        <w:t xml:space="preserve">  </w:t>
      </w:r>
      <w:r w:rsidR="00DB183A" w:rsidRPr="00DB183A">
        <w:rPr>
          <w:position w:val="-32"/>
          <w:sz w:val="22"/>
          <w:szCs w:val="22"/>
        </w:rPr>
        <w:object w:dxaOrig="1860" w:dyaOrig="740">
          <v:shape id="_x0000_i1093" type="#_x0000_t75" style="width:93.3pt;height:36.3pt" o:ole="">
            <v:imagedata r:id="rId164" o:title=""/>
          </v:shape>
          <o:OLEObject Type="Embed" ProgID="Equation.3" ShapeID="_x0000_i1093" DrawAspect="Content" ObjectID="_1548847266" r:id="rId165"/>
        </w:object>
      </w:r>
    </w:p>
    <w:p w:rsidR="00DB45F0" w:rsidRDefault="00DB183A" w:rsidP="006A5656">
      <w:pPr>
        <w:spacing w:before="240" w:after="120"/>
        <w:ind w:left="1134" w:hanging="709"/>
        <w:jc w:val="left"/>
        <w:rPr>
          <w:sz w:val="22"/>
          <w:szCs w:val="22"/>
        </w:rPr>
      </w:pPr>
      <w:r w:rsidRPr="00DB45F0">
        <w:rPr>
          <w:sz w:val="22"/>
          <w:szCs w:val="22"/>
        </w:rPr>
        <w:tab/>
      </w:r>
      <w:r w:rsidR="008D6130" w:rsidRPr="00DB45F0">
        <w:rPr>
          <w:sz w:val="22"/>
          <w:szCs w:val="22"/>
        </w:rPr>
        <w:t xml:space="preserve">Um sekundärseitig </w:t>
      </w:r>
      <w:r w:rsidR="001F4FF2" w:rsidRPr="00DB45F0">
        <w:rPr>
          <w:position w:val="-12"/>
          <w:sz w:val="22"/>
          <w:szCs w:val="22"/>
        </w:rPr>
        <w:object w:dxaOrig="1320" w:dyaOrig="360">
          <v:shape id="_x0000_i1094" type="#_x0000_t75" style="width:65.75pt;height:18.15pt" o:ole="">
            <v:imagedata r:id="rId166" o:title=""/>
          </v:shape>
          <o:OLEObject Type="Embed" ProgID="Equation.3" ShapeID="_x0000_i1094" DrawAspect="Content" ObjectID="_1548847267" r:id="rId167"/>
        </w:object>
      </w:r>
      <w:r w:rsidR="008D6130" w:rsidRPr="00DB45F0">
        <w:rPr>
          <w:sz w:val="22"/>
          <w:szCs w:val="22"/>
        </w:rPr>
        <w:t xml:space="preserve"> und </w:t>
      </w:r>
      <w:r w:rsidR="001F4FF2" w:rsidRPr="00DB45F0">
        <w:rPr>
          <w:position w:val="-12"/>
          <w:sz w:val="22"/>
          <w:szCs w:val="22"/>
        </w:rPr>
        <w:object w:dxaOrig="960" w:dyaOrig="360">
          <v:shape id="_x0000_i1095" type="#_x0000_t75" style="width:48.2pt;height:18.15pt" o:ole="">
            <v:imagedata r:id="rId168" o:title=""/>
          </v:shape>
          <o:OLEObject Type="Embed" ProgID="Equation.3" ShapeID="_x0000_i1095" DrawAspect="Content" ObjectID="_1548847268" r:id="rId169"/>
        </w:object>
      </w:r>
      <w:r w:rsidR="008D6130" w:rsidRPr="00DB45F0">
        <w:rPr>
          <w:sz w:val="22"/>
          <w:szCs w:val="22"/>
        </w:rPr>
        <w:t xml:space="preserve"> zu erreichen, muss ein idealer Transformator primärseitig mit  </w:t>
      </w:r>
      <w:r w:rsidR="00F05F1C" w:rsidRPr="00DB45F0">
        <w:rPr>
          <w:sz w:val="22"/>
          <w:szCs w:val="22"/>
        </w:rPr>
        <w:tab/>
      </w:r>
      <w:r w:rsidR="000F2816" w:rsidRPr="00DB45F0">
        <w:rPr>
          <w:position w:val="-32"/>
          <w:sz w:val="22"/>
          <w:szCs w:val="22"/>
        </w:rPr>
        <w:object w:dxaOrig="2480" w:dyaOrig="700">
          <v:shape id="_x0000_i1096" type="#_x0000_t75" style="width:123.95pt;height:35.05pt" o:ole="">
            <v:imagedata r:id="rId170" o:title=""/>
          </v:shape>
          <o:OLEObject Type="Embed" ProgID="Equation.3" ShapeID="_x0000_i1096" DrawAspect="Content" ObjectID="_1548847269" r:id="rId171"/>
        </w:object>
      </w:r>
      <w:r w:rsidR="008D6130" w:rsidRPr="00DB45F0">
        <w:rPr>
          <w:sz w:val="22"/>
          <w:szCs w:val="22"/>
        </w:rPr>
        <w:t xml:space="preserve">  </w:t>
      </w:r>
      <w:r w:rsidR="00F05F1C" w:rsidRPr="00DB45F0">
        <w:rPr>
          <w:sz w:val="22"/>
          <w:szCs w:val="22"/>
        </w:rPr>
        <w:br/>
      </w:r>
      <w:r w:rsidR="008D6130" w:rsidRPr="00DB45F0">
        <w:rPr>
          <w:sz w:val="22"/>
          <w:szCs w:val="22"/>
        </w:rPr>
        <w:t xml:space="preserve">und </w:t>
      </w:r>
      <w:r w:rsidR="00F05F1C" w:rsidRPr="00DB45F0">
        <w:rPr>
          <w:sz w:val="22"/>
          <w:szCs w:val="22"/>
        </w:rPr>
        <w:tab/>
      </w:r>
      <w:r w:rsidR="00F05F1C" w:rsidRPr="00DB45F0">
        <w:rPr>
          <w:sz w:val="22"/>
          <w:szCs w:val="22"/>
        </w:rPr>
        <w:tab/>
      </w:r>
      <w:r w:rsidR="00F05F1C" w:rsidRPr="00DB45F0">
        <w:rPr>
          <w:sz w:val="22"/>
          <w:szCs w:val="22"/>
        </w:rPr>
        <w:tab/>
      </w:r>
      <w:r w:rsidR="00F05F1C" w:rsidRPr="00DB45F0">
        <w:rPr>
          <w:sz w:val="22"/>
          <w:szCs w:val="22"/>
        </w:rPr>
        <w:tab/>
      </w:r>
      <w:r w:rsidR="000F2816" w:rsidRPr="00DB45F0">
        <w:rPr>
          <w:position w:val="-30"/>
          <w:sz w:val="22"/>
          <w:szCs w:val="22"/>
        </w:rPr>
        <w:object w:dxaOrig="2760" w:dyaOrig="720">
          <v:shape id="_x0000_i1097" type="#_x0000_t75" style="width:137.75pt;height:36.3pt" o:ole="">
            <v:imagedata r:id="rId172" o:title=""/>
          </v:shape>
          <o:OLEObject Type="Embed" ProgID="Equation.3" ShapeID="_x0000_i1097" DrawAspect="Content" ObjectID="_1548847270" r:id="rId173"/>
        </w:object>
      </w:r>
      <w:r w:rsidR="00F05F1C" w:rsidRPr="00DB45F0">
        <w:rPr>
          <w:sz w:val="22"/>
          <w:szCs w:val="22"/>
        </w:rPr>
        <w:t xml:space="preserve">        </w:t>
      </w:r>
      <w:r w:rsidR="008D6130" w:rsidRPr="00DB45F0">
        <w:rPr>
          <w:sz w:val="22"/>
          <w:szCs w:val="22"/>
        </w:rPr>
        <w:t>betrieben werden</w:t>
      </w:r>
      <w:r w:rsidR="00F05F1C" w:rsidRPr="00DB45F0">
        <w:rPr>
          <w:sz w:val="22"/>
          <w:szCs w:val="22"/>
        </w:rPr>
        <w:t>.</w:t>
      </w:r>
    </w:p>
    <w:p w:rsidR="00DB45F0" w:rsidRDefault="00DB45F0" w:rsidP="00DB45F0">
      <w:pPr>
        <w:spacing w:before="120" w:after="12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F05F1C" w:rsidRPr="00DB45F0">
        <w:rPr>
          <w:sz w:val="22"/>
          <w:szCs w:val="22"/>
        </w:rPr>
        <w:t>Damit ergibt sich:</w:t>
      </w:r>
      <w:r w:rsidR="00F05F1C" w:rsidRPr="00DB45F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F4FF2" w:rsidRPr="00DB45F0">
        <w:rPr>
          <w:position w:val="-24"/>
          <w:sz w:val="22"/>
          <w:szCs w:val="22"/>
        </w:rPr>
        <w:object w:dxaOrig="3280" w:dyaOrig="620">
          <v:shape id="_x0000_i1098" type="#_x0000_t75" style="width:165.3pt;height:31.3pt" o:ole="">
            <v:imagedata r:id="rId174" o:title=""/>
          </v:shape>
          <o:OLEObject Type="Embed" ProgID="Equation.3" ShapeID="_x0000_i1098" DrawAspect="Content" ObjectID="_1548847271" r:id="rId175"/>
        </w:object>
      </w:r>
      <w:r w:rsidR="00F05F1C" w:rsidRPr="00DB45F0">
        <w:rPr>
          <w:sz w:val="22"/>
          <w:szCs w:val="22"/>
        </w:rPr>
        <w:t xml:space="preserve">  </w:t>
      </w:r>
    </w:p>
    <w:p w:rsidR="00DB183A" w:rsidRDefault="00DB45F0" w:rsidP="00DB45F0">
      <w:pPr>
        <w:spacing w:before="120" w:after="12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F05F1C" w:rsidRPr="00DB45F0">
        <w:rPr>
          <w:sz w:val="22"/>
          <w:szCs w:val="22"/>
        </w:rPr>
        <w:t xml:space="preserve">und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347BC" w:rsidRPr="00DB45F0">
        <w:rPr>
          <w:position w:val="-24"/>
          <w:sz w:val="22"/>
          <w:szCs w:val="22"/>
        </w:rPr>
        <w:object w:dxaOrig="3340" w:dyaOrig="620">
          <v:shape id="_x0000_i1099" type="#_x0000_t75" style="width:167.15pt;height:31.3pt" o:ole="">
            <v:imagedata r:id="rId176" o:title=""/>
          </v:shape>
          <o:OLEObject Type="Embed" ProgID="Equation.3" ShapeID="_x0000_i1099" DrawAspect="Content" ObjectID="_1548847272" r:id="rId177"/>
        </w:object>
      </w:r>
      <w:r w:rsidRPr="00DB45F0">
        <w:rPr>
          <w:sz w:val="22"/>
          <w:szCs w:val="22"/>
        </w:rPr>
        <w:t>.</w:t>
      </w:r>
    </w:p>
    <w:p w:rsidR="006C6BB8" w:rsidRDefault="006B1003" w:rsidP="006C6BB8">
      <w:pPr>
        <w:spacing w:before="120" w:after="12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  <w:t>Unter Berücksichtigung von Messungena</w:t>
      </w:r>
      <w:r w:rsidR="000F2816">
        <w:rPr>
          <w:sz w:val="22"/>
          <w:szCs w:val="22"/>
        </w:rPr>
        <w:t>u</w:t>
      </w:r>
      <w:r>
        <w:rPr>
          <w:sz w:val="22"/>
          <w:szCs w:val="22"/>
        </w:rPr>
        <w:t xml:space="preserve">igkeiten und der Tatsache, dass an den ohmschen Widerständen der Leitungen und der Spule mit </w:t>
      </w:r>
      <w:r w:rsidR="009347BC">
        <w:rPr>
          <w:position w:val="-12"/>
        </w:rPr>
        <w:object w:dxaOrig="1480" w:dyaOrig="360">
          <v:shape id="_x0000_i1100" type="#_x0000_t75" style="width:73.25pt;height:18.15pt" o:ole="">
            <v:imagedata r:id="rId178" o:title=""/>
          </v:shape>
          <o:OLEObject Type="Embed" ProgID="Equation.3" ShapeID="_x0000_i1100" DrawAspect="Content" ObjectID="_1548847273" r:id="rId179"/>
        </w:object>
      </w:r>
      <w:r>
        <w:rPr>
          <w:sz w:val="22"/>
          <w:szCs w:val="22"/>
        </w:rPr>
        <w:t xml:space="preserve"> auch </w:t>
      </w:r>
      <w:r w:rsidRPr="00EE41C3">
        <w:rPr>
          <w:sz w:val="22"/>
          <w:szCs w:val="22"/>
        </w:rPr>
        <w:t>noch eine Spannung von ca</w:t>
      </w:r>
      <w:proofErr w:type="gramStart"/>
      <w:r w:rsidRPr="00EE41C3">
        <w:rPr>
          <w:sz w:val="22"/>
          <w:szCs w:val="22"/>
        </w:rPr>
        <w:t xml:space="preserve">. </w:t>
      </w:r>
      <w:r w:rsidR="00C86976" w:rsidRPr="00EE41C3">
        <w:rPr>
          <w:sz w:val="22"/>
          <w:szCs w:val="22"/>
        </w:rPr>
        <w:t xml:space="preserve">  </w:t>
      </w:r>
      <w:proofErr w:type="gramEnd"/>
      <w:r w:rsidR="00B76FFD" w:rsidRPr="00EE41C3">
        <w:rPr>
          <w:position w:val="-28"/>
          <w:sz w:val="22"/>
          <w:szCs w:val="22"/>
        </w:rPr>
        <w:object w:dxaOrig="4160" w:dyaOrig="680">
          <v:shape id="_x0000_i1101" type="#_x0000_t75" style="width:207.85pt;height:35.05pt" o:ole="">
            <v:imagedata r:id="rId180" o:title=""/>
          </v:shape>
          <o:OLEObject Type="Embed" ProgID="Equation.3" ShapeID="_x0000_i1101" DrawAspect="Content" ObjectID="_1548847274" r:id="rId181"/>
        </w:object>
      </w:r>
      <w:r w:rsidR="00C86976" w:rsidRPr="00EE41C3">
        <w:rPr>
          <w:sz w:val="22"/>
          <w:szCs w:val="22"/>
        </w:rPr>
        <w:t xml:space="preserve">  abf</w:t>
      </w:r>
      <w:r w:rsidR="00EE41C3" w:rsidRPr="00EE41C3">
        <w:rPr>
          <w:sz w:val="22"/>
          <w:szCs w:val="22"/>
        </w:rPr>
        <w:t>ällt, i</w:t>
      </w:r>
      <w:r w:rsidR="00C86976" w:rsidRPr="00EE41C3">
        <w:rPr>
          <w:sz w:val="22"/>
          <w:szCs w:val="22"/>
        </w:rPr>
        <w:t xml:space="preserve">st die Abweichung zum gemessenen Spannungswert von  </w:t>
      </w:r>
      <w:r w:rsidR="009347BC" w:rsidRPr="00EE41C3">
        <w:rPr>
          <w:position w:val="-10"/>
          <w:sz w:val="22"/>
          <w:szCs w:val="22"/>
        </w:rPr>
        <w:object w:dxaOrig="999" w:dyaOrig="340">
          <v:shape id="_x0000_i1102" type="#_x0000_t75" style="width:50.1pt;height:17.55pt" o:ole="">
            <v:imagedata r:id="rId182" o:title=""/>
          </v:shape>
          <o:OLEObject Type="Embed" ProgID="Equation.3" ShapeID="_x0000_i1102" DrawAspect="Content" ObjectID="_1548847275" r:id="rId183"/>
        </w:object>
      </w:r>
      <w:r w:rsidR="00C86976" w:rsidRPr="00EE41C3">
        <w:rPr>
          <w:sz w:val="22"/>
          <w:szCs w:val="22"/>
        </w:rPr>
        <w:t xml:space="preserve"> </w:t>
      </w:r>
      <w:r w:rsidR="00EE41C3" w:rsidRPr="00EE41C3">
        <w:rPr>
          <w:sz w:val="22"/>
          <w:szCs w:val="22"/>
        </w:rPr>
        <w:t>durchaus</w:t>
      </w:r>
      <w:r w:rsidR="00C86976" w:rsidRPr="00EE41C3">
        <w:rPr>
          <w:sz w:val="22"/>
          <w:szCs w:val="22"/>
        </w:rPr>
        <w:t xml:space="preserve"> </w:t>
      </w:r>
      <w:r w:rsidR="00B76FFD">
        <w:rPr>
          <w:sz w:val="22"/>
          <w:szCs w:val="22"/>
        </w:rPr>
        <w:t xml:space="preserve">noch </w:t>
      </w:r>
      <w:r w:rsidR="00C86976" w:rsidRPr="00EE41C3">
        <w:rPr>
          <w:sz w:val="22"/>
          <w:szCs w:val="22"/>
        </w:rPr>
        <w:t>akzeptabel. Dagegen weichen der theoretisch ermittelte und der gemessene Wert für die S</w:t>
      </w:r>
      <w:r w:rsidR="001D2EE8" w:rsidRPr="00EE41C3">
        <w:rPr>
          <w:sz w:val="22"/>
          <w:szCs w:val="22"/>
        </w:rPr>
        <w:t xml:space="preserve">tromstärke ganz erheblich voneinander ab. Der </w:t>
      </w:r>
      <w:r w:rsidR="00903900">
        <w:rPr>
          <w:sz w:val="22"/>
          <w:szCs w:val="22"/>
        </w:rPr>
        <w:t>Messw</w:t>
      </w:r>
      <w:r w:rsidR="001D2EE8" w:rsidRPr="00EE41C3">
        <w:rPr>
          <w:sz w:val="22"/>
          <w:szCs w:val="22"/>
        </w:rPr>
        <w:t xml:space="preserve">ert  </w:t>
      </w:r>
      <w:r w:rsidR="00B76FFD" w:rsidRPr="00EE41C3">
        <w:rPr>
          <w:position w:val="-10"/>
          <w:sz w:val="22"/>
          <w:szCs w:val="22"/>
        </w:rPr>
        <w:object w:dxaOrig="999" w:dyaOrig="340">
          <v:shape id="_x0000_i1103" type="#_x0000_t75" style="width:50.1pt;height:17.55pt" o:ole="">
            <v:imagedata r:id="rId184" o:title=""/>
          </v:shape>
          <o:OLEObject Type="Embed" ProgID="Equation.3" ShapeID="_x0000_i1103" DrawAspect="Content" ObjectID="_1548847276" r:id="rId185"/>
        </w:object>
      </w:r>
      <w:r w:rsidR="00C86976" w:rsidRPr="00EE41C3">
        <w:rPr>
          <w:sz w:val="22"/>
          <w:szCs w:val="22"/>
        </w:rPr>
        <w:t xml:space="preserve"> </w:t>
      </w:r>
      <w:r w:rsidR="009347BC">
        <w:rPr>
          <w:sz w:val="22"/>
          <w:szCs w:val="22"/>
        </w:rPr>
        <w:t xml:space="preserve"> ist doppelt</w:t>
      </w:r>
      <w:r w:rsidR="001D2EE8" w:rsidRPr="00EE41C3">
        <w:rPr>
          <w:sz w:val="22"/>
          <w:szCs w:val="22"/>
        </w:rPr>
        <w:t xml:space="preserve"> so groß wie der theoretische Wert </w:t>
      </w:r>
      <w:proofErr w:type="gramStart"/>
      <w:r w:rsidR="001D2EE8" w:rsidRPr="00EE41C3">
        <w:rPr>
          <w:sz w:val="22"/>
          <w:szCs w:val="22"/>
        </w:rPr>
        <w:t xml:space="preserve">von </w:t>
      </w:r>
      <w:proofErr w:type="gramEnd"/>
      <w:r w:rsidR="009347BC" w:rsidRPr="00EE41C3">
        <w:rPr>
          <w:position w:val="-14"/>
          <w:sz w:val="22"/>
          <w:szCs w:val="22"/>
        </w:rPr>
        <w:object w:dxaOrig="1800" w:dyaOrig="380">
          <v:shape id="_x0000_i1104" type="#_x0000_t75" style="width:89.55pt;height:18.8pt" o:ole="">
            <v:imagedata r:id="rId186" o:title=""/>
          </v:shape>
          <o:OLEObject Type="Embed" ProgID="Equation.3" ShapeID="_x0000_i1104" DrawAspect="Content" ObjectID="_1548847277" r:id="rId187"/>
        </w:object>
      </w:r>
      <w:r w:rsidR="001D2EE8" w:rsidRPr="00EE41C3">
        <w:rPr>
          <w:sz w:val="22"/>
          <w:szCs w:val="22"/>
        </w:rPr>
        <w:t xml:space="preserve">.  </w:t>
      </w:r>
    </w:p>
    <w:p w:rsidR="006B1003" w:rsidRDefault="006C6BB8" w:rsidP="006C6BB8">
      <w:pPr>
        <w:spacing w:before="120" w:after="12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1D2EE8" w:rsidRPr="00EE41C3">
        <w:rPr>
          <w:sz w:val="22"/>
          <w:szCs w:val="22"/>
        </w:rPr>
        <w:t xml:space="preserve">Diese deutliche Abweichung beruht </w:t>
      </w:r>
      <w:r w:rsidR="005A1200">
        <w:rPr>
          <w:sz w:val="22"/>
          <w:szCs w:val="22"/>
        </w:rPr>
        <w:t xml:space="preserve">vermutlich </w:t>
      </w:r>
      <w:r w:rsidR="001D2EE8" w:rsidRPr="00EE41C3">
        <w:rPr>
          <w:sz w:val="22"/>
          <w:szCs w:val="22"/>
        </w:rPr>
        <w:t>auf den in der Theorie des idealen Transformators nicht berücksichtigten „Energieverlusten“</w:t>
      </w:r>
      <w:r w:rsidR="005D1775" w:rsidRPr="00EE41C3">
        <w:rPr>
          <w:sz w:val="22"/>
          <w:szCs w:val="22"/>
        </w:rPr>
        <w:t xml:space="preserve"> (ohmscher Widerstand, </w:t>
      </w:r>
      <w:proofErr w:type="spellStart"/>
      <w:r w:rsidR="005D1775" w:rsidRPr="00EE41C3">
        <w:rPr>
          <w:sz w:val="22"/>
          <w:szCs w:val="22"/>
        </w:rPr>
        <w:t>Umm</w:t>
      </w:r>
      <w:r w:rsidR="001D2EE8" w:rsidRPr="00EE41C3">
        <w:rPr>
          <w:sz w:val="22"/>
          <w:szCs w:val="22"/>
        </w:rPr>
        <w:t>agnetisierung</w:t>
      </w:r>
      <w:proofErr w:type="spellEnd"/>
      <w:r w:rsidR="001D2EE8" w:rsidRPr="00EE41C3">
        <w:rPr>
          <w:sz w:val="22"/>
          <w:szCs w:val="22"/>
        </w:rPr>
        <w:t>, Hysterese</w:t>
      </w:r>
      <w:r w:rsidR="005D1775" w:rsidRPr="00EE41C3">
        <w:rPr>
          <w:sz w:val="22"/>
          <w:szCs w:val="22"/>
        </w:rPr>
        <w:t xml:space="preserve">, Wirbelströme, . . </w:t>
      </w:r>
      <w:proofErr w:type="gramStart"/>
      <w:r w:rsidR="005D1775" w:rsidRPr="00EE41C3">
        <w:rPr>
          <w:sz w:val="22"/>
          <w:szCs w:val="22"/>
        </w:rPr>
        <w:t>. )</w:t>
      </w:r>
      <w:proofErr w:type="gramEnd"/>
      <w:r w:rsidR="005D1775" w:rsidRPr="00EE41C3">
        <w:rPr>
          <w:sz w:val="22"/>
          <w:szCs w:val="22"/>
        </w:rPr>
        <w:t>.</w:t>
      </w:r>
    </w:p>
    <w:p w:rsidR="006C6BB8" w:rsidRPr="00B81884" w:rsidRDefault="006C6BB8" w:rsidP="006C6BB8">
      <w:pPr>
        <w:spacing w:before="120" w:after="360" w:line="276" w:lineRule="auto"/>
        <w:ind w:left="2552" w:hanging="1418"/>
        <w:jc w:val="left"/>
        <w:rPr>
          <w:i/>
          <w:sz w:val="22"/>
          <w:szCs w:val="22"/>
        </w:rPr>
      </w:pPr>
      <w:r w:rsidRPr="006C6BB8">
        <w:rPr>
          <w:b/>
          <w:sz w:val="22"/>
          <w:szCs w:val="22"/>
        </w:rPr>
        <w:t>Anmerkung: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="00EE74F7">
        <w:rPr>
          <w:sz w:val="22"/>
          <w:szCs w:val="22"/>
        </w:rPr>
        <w:t>Wegen der</w:t>
      </w:r>
      <w:r>
        <w:rPr>
          <w:sz w:val="22"/>
          <w:szCs w:val="22"/>
        </w:rPr>
        <w:t xml:space="preserve"> bereits thematisierten</w:t>
      </w:r>
      <w:r w:rsidR="00911380">
        <w:rPr>
          <w:sz w:val="22"/>
          <w:szCs w:val="22"/>
        </w:rPr>
        <w:t xml:space="preserve"> und</w:t>
      </w:r>
      <w:r>
        <w:rPr>
          <w:sz w:val="22"/>
          <w:szCs w:val="22"/>
        </w:rPr>
        <w:t xml:space="preserve"> für den GK</w:t>
      </w:r>
      <w:r w:rsidR="00EE74F7">
        <w:rPr>
          <w:sz w:val="22"/>
          <w:szCs w:val="22"/>
        </w:rPr>
        <w:t>-Unterricht</w:t>
      </w:r>
      <w:r>
        <w:rPr>
          <w:sz w:val="22"/>
          <w:szCs w:val="22"/>
        </w:rPr>
        <w:t xml:space="preserve"> erforde</w:t>
      </w:r>
      <w:r>
        <w:rPr>
          <w:sz w:val="22"/>
          <w:szCs w:val="22"/>
        </w:rPr>
        <w:t>r</w:t>
      </w:r>
      <w:r>
        <w:rPr>
          <w:sz w:val="22"/>
          <w:szCs w:val="22"/>
        </w:rPr>
        <w:t xml:space="preserve">lichen didaktischen Reduktionen kann </w:t>
      </w:r>
      <w:r w:rsidR="00EE74F7">
        <w:rPr>
          <w:sz w:val="22"/>
          <w:szCs w:val="22"/>
        </w:rPr>
        <w:t xml:space="preserve">hier auf </w:t>
      </w:r>
      <w:r w:rsidR="00911380">
        <w:rPr>
          <w:sz w:val="22"/>
          <w:szCs w:val="22"/>
        </w:rPr>
        <w:t xml:space="preserve">die </w:t>
      </w:r>
      <w:r>
        <w:rPr>
          <w:sz w:val="22"/>
          <w:szCs w:val="22"/>
        </w:rPr>
        <w:t>Phasenverschi</w:t>
      </w:r>
      <w:r>
        <w:rPr>
          <w:sz w:val="22"/>
          <w:szCs w:val="22"/>
        </w:rPr>
        <w:t>e</w:t>
      </w:r>
      <w:r>
        <w:rPr>
          <w:sz w:val="22"/>
          <w:szCs w:val="22"/>
        </w:rPr>
        <w:t xml:space="preserve">bung zwischen </w:t>
      </w:r>
      <w:r w:rsidR="00EE74F7">
        <w:rPr>
          <w:position w:val="-10"/>
          <w:sz w:val="22"/>
          <w:szCs w:val="22"/>
        </w:rPr>
        <w:object w:dxaOrig="380" w:dyaOrig="340">
          <v:shape id="_x0000_i1105" type="#_x0000_t75" style="width:18.8pt;height:17.55pt" o:ole="">
            <v:imagedata r:id="rId188" o:title=""/>
          </v:shape>
          <o:OLEObject Type="Embed" ProgID="Equation.3" ShapeID="_x0000_i1105" DrawAspect="Content" ObjectID="_1548847278" r:id="rId189"/>
        </w:object>
      </w:r>
      <w:r>
        <w:rPr>
          <w:sz w:val="22"/>
          <w:szCs w:val="22"/>
        </w:rPr>
        <w:t xml:space="preserve"> und </w:t>
      </w:r>
      <w:r w:rsidR="00EE74F7">
        <w:rPr>
          <w:position w:val="-10"/>
          <w:sz w:val="22"/>
          <w:szCs w:val="22"/>
        </w:rPr>
        <w:object w:dxaOrig="320" w:dyaOrig="340">
          <v:shape id="_x0000_i1106" type="#_x0000_t75" style="width:15.05pt;height:17.55pt" o:ole="">
            <v:imagedata r:id="rId190" o:title=""/>
          </v:shape>
          <o:OLEObject Type="Embed" ProgID="Equation.3" ShapeID="_x0000_i1106" DrawAspect="Content" ObjectID="_1548847279" r:id="rId191"/>
        </w:object>
      </w:r>
      <w:r w:rsidR="00B76FFD">
        <w:rPr>
          <w:sz w:val="22"/>
          <w:szCs w:val="22"/>
        </w:rPr>
        <w:t xml:space="preserve">sowie auf den Effekt der beim belasteten Transformator auftretenden </w:t>
      </w:r>
      <w:r w:rsidR="00B76FFD" w:rsidRPr="00B13CB6">
        <w:rPr>
          <w:sz w:val="22"/>
          <w:szCs w:val="22"/>
        </w:rPr>
        <w:t xml:space="preserve">Gegeninduktion </w:t>
      </w:r>
      <w:r w:rsidR="00B81884" w:rsidRPr="00B13CB6">
        <w:rPr>
          <w:sz w:val="22"/>
          <w:szCs w:val="22"/>
        </w:rPr>
        <w:t xml:space="preserve">(zunächst) </w:t>
      </w:r>
      <w:r w:rsidRPr="00B13CB6">
        <w:rPr>
          <w:sz w:val="22"/>
          <w:szCs w:val="22"/>
        </w:rPr>
        <w:t>nicht weiter eingegangen werden</w:t>
      </w:r>
      <w:r w:rsidR="00EE74F7" w:rsidRPr="00B13CB6">
        <w:rPr>
          <w:sz w:val="22"/>
          <w:szCs w:val="22"/>
        </w:rPr>
        <w:t>.</w:t>
      </w:r>
      <w:r w:rsidR="00B81884" w:rsidRPr="00B13CB6">
        <w:rPr>
          <w:sz w:val="22"/>
          <w:szCs w:val="22"/>
        </w:rPr>
        <w:t xml:space="preserve"> Siehe dazu jedoch </w:t>
      </w:r>
      <w:r w:rsidR="00B81884" w:rsidRPr="00B13CB6">
        <w:rPr>
          <w:i/>
          <w:sz w:val="22"/>
          <w:szCs w:val="22"/>
        </w:rPr>
        <w:t>„</w:t>
      </w:r>
      <w:r w:rsidR="00B81884" w:rsidRPr="00B13CB6">
        <w:rPr>
          <w:rFonts w:cs="Arial"/>
          <w:i/>
          <w:sz w:val="22"/>
          <w:szCs w:val="22"/>
        </w:rPr>
        <w:t>7. Ausgewählte Aspekte zur Vertiefung (optional)“.</w:t>
      </w:r>
    </w:p>
    <w:p w:rsidR="00422A17" w:rsidRDefault="00422A17" w:rsidP="008B5337">
      <w:pPr>
        <w:spacing w:before="360" w:after="120"/>
        <w:ind w:left="1134" w:hanging="709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zu </w:t>
      </w:r>
      <w:r w:rsidR="00383DCA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7</w:t>
      </w:r>
      <w:r w:rsidR="00383DCA">
        <w:rPr>
          <w:rFonts w:cs="Arial"/>
          <w:sz w:val="22"/>
          <w:szCs w:val="22"/>
        </w:rPr>
        <w:t>:</w:t>
      </w:r>
      <w:r>
        <w:rPr>
          <w:rFonts w:cs="Arial"/>
          <w:sz w:val="22"/>
          <w:szCs w:val="22"/>
        </w:rPr>
        <w:tab/>
        <w:t xml:space="preserve">Gemäß der Beziehungen für ideale Transformatoren gilt wieder: </w:t>
      </w:r>
    </w:p>
    <w:p w:rsidR="00422A17" w:rsidRDefault="00422A17" w:rsidP="008B5337">
      <w:pPr>
        <w:spacing w:before="240" w:after="12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  <w:t xml:space="preserve">Um sekundärseitig </w:t>
      </w:r>
      <w:r w:rsidR="009347BC" w:rsidRPr="00422A17">
        <w:rPr>
          <w:position w:val="-10"/>
          <w:sz w:val="22"/>
          <w:szCs w:val="22"/>
        </w:rPr>
        <w:object w:dxaOrig="1260" w:dyaOrig="340">
          <v:shape id="_x0000_i1107" type="#_x0000_t75" style="width:63.85pt;height:17.55pt" o:ole="">
            <v:imagedata r:id="rId192" o:title=""/>
          </v:shape>
          <o:OLEObject Type="Embed" ProgID="Equation.3" ShapeID="_x0000_i1107" DrawAspect="Content" ObjectID="_1548847280" r:id="rId193"/>
        </w:object>
      </w:r>
      <w:r>
        <w:rPr>
          <w:sz w:val="22"/>
          <w:szCs w:val="22"/>
        </w:rPr>
        <w:t xml:space="preserve"> und </w:t>
      </w:r>
      <w:r w:rsidR="00475C65" w:rsidRPr="00422A17">
        <w:rPr>
          <w:position w:val="-10"/>
          <w:sz w:val="22"/>
          <w:szCs w:val="22"/>
        </w:rPr>
        <w:object w:dxaOrig="999" w:dyaOrig="340">
          <v:shape id="_x0000_i1108" type="#_x0000_t75" style="width:50.1pt;height:17.55pt" o:ole="">
            <v:imagedata r:id="rId194" o:title=""/>
          </v:shape>
          <o:OLEObject Type="Embed" ProgID="Equation.3" ShapeID="_x0000_i1108" DrawAspect="Content" ObjectID="_1548847281" r:id="rId195"/>
        </w:object>
      </w:r>
      <w:r>
        <w:rPr>
          <w:sz w:val="22"/>
          <w:szCs w:val="22"/>
        </w:rPr>
        <w:t xml:space="preserve"> zu erreichen, muss ein idealer Transformator primärseitig mit  </w:t>
      </w:r>
      <w:r>
        <w:rPr>
          <w:sz w:val="22"/>
          <w:szCs w:val="22"/>
        </w:rPr>
        <w:tab/>
      </w:r>
      <w:r>
        <w:rPr>
          <w:position w:val="-32"/>
          <w:sz w:val="22"/>
          <w:szCs w:val="22"/>
        </w:rPr>
        <w:object w:dxaOrig="2484" w:dyaOrig="696">
          <v:shape id="_x0000_i1109" type="#_x0000_t75" style="width:123.95pt;height:35.7pt" o:ole="">
            <v:imagedata r:id="rId170" o:title=""/>
          </v:shape>
          <o:OLEObject Type="Embed" ProgID="Equation.3" ShapeID="_x0000_i1109" DrawAspect="Content" ObjectID="_1548847282" r:id="rId196"/>
        </w:objec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br/>
        <w:t xml:space="preserve">und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position w:val="-30"/>
          <w:sz w:val="22"/>
          <w:szCs w:val="22"/>
        </w:rPr>
        <w:object w:dxaOrig="2760" w:dyaOrig="720">
          <v:shape id="_x0000_i1110" type="#_x0000_t75" style="width:137.75pt;height:36.3pt" o:ole="">
            <v:imagedata r:id="rId172" o:title=""/>
          </v:shape>
          <o:OLEObject Type="Embed" ProgID="Equation.3" ShapeID="_x0000_i1110" DrawAspect="Content" ObjectID="_1548847283" r:id="rId197"/>
        </w:object>
      </w:r>
      <w:r>
        <w:rPr>
          <w:sz w:val="22"/>
          <w:szCs w:val="22"/>
        </w:rPr>
        <w:t xml:space="preserve">        betrieben werden.</w:t>
      </w:r>
    </w:p>
    <w:p w:rsidR="00422A17" w:rsidRDefault="00422A17" w:rsidP="00422A17">
      <w:pPr>
        <w:spacing w:before="120" w:after="12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  <w:t>Damit ergibt sich: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75C65">
        <w:rPr>
          <w:position w:val="-24"/>
          <w:sz w:val="22"/>
          <w:szCs w:val="22"/>
        </w:rPr>
        <w:object w:dxaOrig="3320" w:dyaOrig="620">
          <v:shape id="_x0000_i1111" type="#_x0000_t75" style="width:165.9pt;height:31.3pt" o:ole="">
            <v:imagedata r:id="rId198" o:title=""/>
          </v:shape>
          <o:OLEObject Type="Embed" ProgID="Equation.3" ShapeID="_x0000_i1111" DrawAspect="Content" ObjectID="_1548847284" r:id="rId199"/>
        </w:object>
      </w:r>
      <w:r>
        <w:rPr>
          <w:sz w:val="22"/>
          <w:szCs w:val="22"/>
        </w:rPr>
        <w:t xml:space="preserve">  </w:t>
      </w:r>
    </w:p>
    <w:p w:rsidR="00422A17" w:rsidRDefault="00422A17" w:rsidP="00422A17">
      <w:pPr>
        <w:spacing w:before="120" w:after="12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  <w:t xml:space="preserve">und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61184">
        <w:rPr>
          <w:position w:val="-24"/>
          <w:sz w:val="22"/>
          <w:szCs w:val="22"/>
        </w:rPr>
        <w:object w:dxaOrig="3320" w:dyaOrig="620">
          <v:shape id="_x0000_i1112" type="#_x0000_t75" style="width:165.3pt;height:31.3pt" o:ole="">
            <v:imagedata r:id="rId200" o:title=""/>
          </v:shape>
          <o:OLEObject Type="Embed" ProgID="Equation.3" ShapeID="_x0000_i1112" DrawAspect="Content" ObjectID="_1548847285" r:id="rId201"/>
        </w:object>
      </w:r>
      <w:r>
        <w:rPr>
          <w:sz w:val="22"/>
          <w:szCs w:val="22"/>
        </w:rPr>
        <w:t>.</w:t>
      </w:r>
    </w:p>
    <w:p w:rsidR="00EF1E5A" w:rsidRDefault="00422A17" w:rsidP="00EF1E5A">
      <w:pPr>
        <w:spacing w:before="120" w:after="240" w:line="276" w:lineRule="auto"/>
        <w:ind w:left="1134" w:hanging="709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832269">
        <w:rPr>
          <w:sz w:val="22"/>
          <w:szCs w:val="22"/>
        </w:rPr>
        <w:t>Selbst u</w:t>
      </w:r>
      <w:r>
        <w:rPr>
          <w:sz w:val="22"/>
          <w:szCs w:val="22"/>
        </w:rPr>
        <w:t>nter Berücksic</w:t>
      </w:r>
      <w:r w:rsidR="00832269">
        <w:rPr>
          <w:sz w:val="22"/>
          <w:szCs w:val="22"/>
        </w:rPr>
        <w:t>htig</w:t>
      </w:r>
      <w:r w:rsidR="008B5337">
        <w:rPr>
          <w:sz w:val="22"/>
          <w:szCs w:val="22"/>
        </w:rPr>
        <w:t>ung von Messungenauigkeiten</w:t>
      </w:r>
      <w:r w:rsidR="00832269">
        <w:rPr>
          <w:sz w:val="22"/>
          <w:szCs w:val="22"/>
        </w:rPr>
        <w:t xml:space="preserve"> sind </w:t>
      </w:r>
      <w:r>
        <w:rPr>
          <w:sz w:val="22"/>
          <w:szCs w:val="22"/>
        </w:rPr>
        <w:t>die Abweichung</w:t>
      </w:r>
      <w:r w:rsidR="00832269">
        <w:rPr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 w:rsidR="00832269">
        <w:rPr>
          <w:sz w:val="22"/>
          <w:szCs w:val="22"/>
        </w:rPr>
        <w:t>von den</w:t>
      </w:r>
      <w:r>
        <w:rPr>
          <w:sz w:val="22"/>
          <w:szCs w:val="22"/>
        </w:rPr>
        <w:t xml:space="preserve"> gemessene</w:t>
      </w:r>
      <w:r w:rsidR="00832269">
        <w:rPr>
          <w:sz w:val="22"/>
          <w:szCs w:val="22"/>
        </w:rPr>
        <w:t>n</w:t>
      </w:r>
      <w:r>
        <w:rPr>
          <w:sz w:val="22"/>
          <w:szCs w:val="22"/>
        </w:rPr>
        <w:t xml:space="preserve"> Wert</w:t>
      </w:r>
      <w:r w:rsidR="00832269">
        <w:rPr>
          <w:sz w:val="22"/>
          <w:szCs w:val="22"/>
        </w:rPr>
        <w:t>en</w:t>
      </w:r>
      <w:r>
        <w:rPr>
          <w:sz w:val="22"/>
          <w:szCs w:val="22"/>
        </w:rPr>
        <w:t xml:space="preserve"> </w:t>
      </w:r>
      <w:r w:rsidR="00475C65" w:rsidRPr="00DD6215">
        <w:rPr>
          <w:position w:val="-10"/>
          <w:sz w:val="22"/>
          <w:szCs w:val="22"/>
        </w:rPr>
        <w:object w:dxaOrig="1020" w:dyaOrig="340">
          <v:shape id="_x0000_i1113" type="#_x0000_t75" style="width:51.95pt;height:17.55pt" o:ole="">
            <v:imagedata r:id="rId202" o:title=""/>
          </v:shape>
          <o:OLEObject Type="Embed" ProgID="Equation.3" ShapeID="_x0000_i1113" DrawAspect="Content" ObjectID="_1548847286" r:id="rId203"/>
        </w:object>
      </w:r>
      <w:r w:rsidR="00DD6215">
        <w:rPr>
          <w:sz w:val="22"/>
          <w:szCs w:val="22"/>
        </w:rPr>
        <w:t xml:space="preserve"> und </w:t>
      </w:r>
      <w:r w:rsidR="00D61184" w:rsidRPr="00DD6215">
        <w:rPr>
          <w:position w:val="-10"/>
          <w:sz w:val="22"/>
          <w:szCs w:val="22"/>
        </w:rPr>
        <w:object w:dxaOrig="1080" w:dyaOrig="340">
          <v:shape id="_x0000_i1114" type="#_x0000_t75" style="width:53.2pt;height:17.55pt" o:ole="">
            <v:imagedata r:id="rId204" o:title=""/>
          </v:shape>
          <o:OLEObject Type="Embed" ProgID="Equation.3" ShapeID="_x0000_i1114" DrawAspect="Content" ObjectID="_1548847287" r:id="rId205"/>
        </w:object>
      </w:r>
      <w:r w:rsidR="00DD6215">
        <w:rPr>
          <w:sz w:val="22"/>
          <w:szCs w:val="22"/>
        </w:rPr>
        <w:t xml:space="preserve"> </w:t>
      </w:r>
      <w:r w:rsidR="00D61184">
        <w:rPr>
          <w:sz w:val="22"/>
          <w:szCs w:val="22"/>
        </w:rPr>
        <w:t>nicht un</w:t>
      </w:r>
      <w:r>
        <w:rPr>
          <w:sz w:val="22"/>
          <w:szCs w:val="22"/>
        </w:rPr>
        <w:t>erheblich</w:t>
      </w:r>
      <w:r w:rsidR="00DD621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D61184">
        <w:rPr>
          <w:sz w:val="22"/>
          <w:szCs w:val="22"/>
        </w:rPr>
        <w:t xml:space="preserve">Aber auch hier sind </w:t>
      </w:r>
      <w:r w:rsidR="00911A26">
        <w:rPr>
          <w:sz w:val="22"/>
          <w:szCs w:val="22"/>
        </w:rPr>
        <w:t xml:space="preserve">(vermutlich) </w:t>
      </w:r>
      <w:r w:rsidR="00DD6215">
        <w:rPr>
          <w:sz w:val="22"/>
          <w:szCs w:val="22"/>
        </w:rPr>
        <w:t>wegen der in der Theorie des idealen Transformators nicht berücksichtigten „Energieverlus</w:t>
      </w:r>
      <w:r w:rsidR="008B5337">
        <w:rPr>
          <w:sz w:val="22"/>
          <w:szCs w:val="22"/>
        </w:rPr>
        <w:t>te</w:t>
      </w:r>
      <w:r w:rsidR="00DD6215">
        <w:rPr>
          <w:sz w:val="22"/>
          <w:szCs w:val="22"/>
        </w:rPr>
        <w:t xml:space="preserve">“ (ohmscher Widerstand, </w:t>
      </w:r>
      <w:proofErr w:type="spellStart"/>
      <w:r w:rsidR="00DD6215">
        <w:rPr>
          <w:sz w:val="22"/>
          <w:szCs w:val="22"/>
        </w:rPr>
        <w:t>Ummagnetisierung</w:t>
      </w:r>
      <w:proofErr w:type="spellEnd"/>
      <w:r w:rsidR="00DD6215">
        <w:rPr>
          <w:sz w:val="22"/>
          <w:szCs w:val="22"/>
        </w:rPr>
        <w:t>, Hysterese, Wir</w:t>
      </w:r>
      <w:r w:rsidR="001905F4">
        <w:rPr>
          <w:sz w:val="22"/>
          <w:szCs w:val="22"/>
        </w:rPr>
        <w:t>belströme</w:t>
      </w:r>
      <w:r w:rsidR="00850241">
        <w:rPr>
          <w:sz w:val="22"/>
          <w:szCs w:val="22"/>
        </w:rPr>
        <w:t xml:space="preserve">, . . </w:t>
      </w:r>
      <w:proofErr w:type="gramStart"/>
      <w:r w:rsidR="00850241">
        <w:rPr>
          <w:sz w:val="22"/>
          <w:szCs w:val="22"/>
        </w:rPr>
        <w:t xml:space="preserve">. </w:t>
      </w:r>
      <w:r w:rsidR="00DD6215">
        <w:rPr>
          <w:sz w:val="22"/>
          <w:szCs w:val="22"/>
        </w:rPr>
        <w:t>)</w:t>
      </w:r>
      <w:proofErr w:type="gramEnd"/>
      <w:r w:rsidR="00DD6215">
        <w:rPr>
          <w:sz w:val="22"/>
          <w:szCs w:val="22"/>
        </w:rPr>
        <w:t xml:space="preserve"> </w:t>
      </w:r>
      <w:r w:rsidR="00D61184">
        <w:rPr>
          <w:sz w:val="22"/>
          <w:szCs w:val="22"/>
        </w:rPr>
        <w:t xml:space="preserve">die </w:t>
      </w:r>
      <w:r w:rsidR="00BC351F">
        <w:rPr>
          <w:sz w:val="22"/>
          <w:szCs w:val="22"/>
        </w:rPr>
        <w:t>Wert</w:t>
      </w:r>
      <w:r w:rsidR="00D61184">
        <w:rPr>
          <w:sz w:val="22"/>
          <w:szCs w:val="22"/>
        </w:rPr>
        <w:t>e</w:t>
      </w:r>
      <w:r w:rsidR="00BC351F">
        <w:rPr>
          <w:sz w:val="22"/>
          <w:szCs w:val="22"/>
        </w:rPr>
        <w:t xml:space="preserve"> für die </w:t>
      </w:r>
      <w:r w:rsidR="00EF1E5A">
        <w:rPr>
          <w:sz w:val="22"/>
          <w:szCs w:val="22"/>
        </w:rPr>
        <w:t xml:space="preserve">gemessene </w:t>
      </w:r>
      <w:r w:rsidR="00BC351F">
        <w:rPr>
          <w:sz w:val="22"/>
          <w:szCs w:val="22"/>
        </w:rPr>
        <w:t>Stromstär</w:t>
      </w:r>
      <w:r w:rsidR="00EF1E5A">
        <w:rPr>
          <w:sz w:val="22"/>
          <w:szCs w:val="22"/>
        </w:rPr>
        <w:t>ke</w:t>
      </w:r>
      <w:r w:rsidR="00BC351F">
        <w:rPr>
          <w:sz w:val="22"/>
          <w:szCs w:val="22"/>
        </w:rPr>
        <w:t xml:space="preserve"> </w:t>
      </w:r>
      <w:r w:rsidR="000D2350">
        <w:rPr>
          <w:sz w:val="22"/>
          <w:szCs w:val="22"/>
        </w:rPr>
        <w:t>(</w:t>
      </w:r>
      <w:r w:rsidR="00A73A42">
        <w:rPr>
          <w:sz w:val="22"/>
          <w:szCs w:val="22"/>
        </w:rPr>
        <w:t>+</w:t>
      </w:r>
      <w:r w:rsidR="00B43744">
        <w:rPr>
          <w:sz w:val="22"/>
          <w:szCs w:val="22"/>
        </w:rPr>
        <w:t xml:space="preserve"> 60</w:t>
      </w:r>
      <w:r w:rsidR="000D2350">
        <w:rPr>
          <w:sz w:val="22"/>
          <w:szCs w:val="22"/>
        </w:rPr>
        <w:t xml:space="preserve"> </w:t>
      </w:r>
      <w:r w:rsidR="000D2350" w:rsidRPr="00EF1E5A">
        <w:rPr>
          <w:sz w:val="22"/>
          <w:szCs w:val="22"/>
        </w:rPr>
        <w:t xml:space="preserve">%) </w:t>
      </w:r>
      <w:r w:rsidR="00D61184" w:rsidRPr="00EF1E5A">
        <w:rPr>
          <w:sz w:val="22"/>
          <w:szCs w:val="22"/>
        </w:rPr>
        <w:t>und</w:t>
      </w:r>
      <w:r w:rsidR="00BC351F" w:rsidRPr="00EF1E5A">
        <w:rPr>
          <w:sz w:val="22"/>
          <w:szCs w:val="22"/>
        </w:rPr>
        <w:t xml:space="preserve"> </w:t>
      </w:r>
      <w:r w:rsidR="00EF1E5A" w:rsidRPr="00EF1E5A">
        <w:rPr>
          <w:sz w:val="22"/>
          <w:szCs w:val="22"/>
        </w:rPr>
        <w:t>die</w:t>
      </w:r>
      <w:r w:rsidR="00BC351F" w:rsidRPr="00EF1E5A">
        <w:rPr>
          <w:sz w:val="22"/>
          <w:szCs w:val="22"/>
        </w:rPr>
        <w:t xml:space="preserve"> gemessene</w:t>
      </w:r>
      <w:r w:rsidR="00D61184" w:rsidRPr="00EF1E5A">
        <w:rPr>
          <w:sz w:val="22"/>
          <w:szCs w:val="22"/>
        </w:rPr>
        <w:t xml:space="preserve"> Spannung</w:t>
      </w:r>
      <w:r w:rsidRPr="00EF1E5A">
        <w:rPr>
          <w:sz w:val="22"/>
          <w:szCs w:val="22"/>
        </w:rPr>
        <w:t xml:space="preserve"> </w:t>
      </w:r>
      <w:r w:rsidR="00A73A42">
        <w:rPr>
          <w:sz w:val="22"/>
          <w:szCs w:val="22"/>
        </w:rPr>
        <w:t>(+</w:t>
      </w:r>
      <w:r w:rsidR="00B43744">
        <w:rPr>
          <w:sz w:val="22"/>
          <w:szCs w:val="22"/>
        </w:rPr>
        <w:t>17</w:t>
      </w:r>
      <w:r w:rsidR="000D2350" w:rsidRPr="00EF1E5A">
        <w:rPr>
          <w:sz w:val="22"/>
          <w:szCs w:val="22"/>
        </w:rPr>
        <w:t xml:space="preserve"> %)</w:t>
      </w:r>
      <w:r w:rsidR="00EF1E5A" w:rsidRPr="00EF1E5A">
        <w:rPr>
          <w:sz w:val="22"/>
          <w:szCs w:val="22"/>
        </w:rPr>
        <w:t xml:space="preserve"> deutlich höher als die theoretischen Werte.</w:t>
      </w:r>
      <w:r w:rsidR="00EF1E5A">
        <w:rPr>
          <w:sz w:val="22"/>
          <w:szCs w:val="22"/>
        </w:rPr>
        <w:br/>
      </w:r>
      <w:r w:rsidR="00EF1E5A" w:rsidRPr="006C6BB8">
        <w:rPr>
          <w:b/>
          <w:sz w:val="22"/>
          <w:szCs w:val="22"/>
        </w:rPr>
        <w:t>Anmerkung:</w:t>
      </w:r>
      <w:r w:rsidR="00EF1E5A">
        <w:rPr>
          <w:sz w:val="22"/>
          <w:szCs w:val="22"/>
        </w:rPr>
        <w:t xml:space="preserve"> </w:t>
      </w:r>
      <w:r w:rsidR="00EF1E5A">
        <w:rPr>
          <w:sz w:val="22"/>
          <w:szCs w:val="22"/>
        </w:rPr>
        <w:tab/>
        <w:t>siehe A6</w:t>
      </w:r>
    </w:p>
    <w:p w:rsidR="00E87D0F" w:rsidRPr="00D579CC" w:rsidRDefault="0068461E" w:rsidP="00164FF5">
      <w:pPr>
        <w:spacing w:before="120" w:after="120" w:line="276" w:lineRule="auto"/>
        <w:ind w:left="1134" w:hanging="709"/>
        <w:jc w:val="left"/>
        <w:rPr>
          <w:rFonts w:ascii="Times New Roman" w:hAnsi="Times New Roman"/>
          <w:i/>
          <w:szCs w:val="24"/>
        </w:rPr>
      </w:pPr>
      <w:r w:rsidRPr="00D579CC">
        <w:rPr>
          <w:rFonts w:cs="Arial"/>
          <w:sz w:val="22"/>
          <w:szCs w:val="22"/>
        </w:rPr>
        <w:t xml:space="preserve">zu </w:t>
      </w:r>
      <w:r w:rsidR="00383DCA" w:rsidRPr="00D579CC">
        <w:rPr>
          <w:rFonts w:cs="Arial"/>
          <w:sz w:val="22"/>
          <w:szCs w:val="22"/>
        </w:rPr>
        <w:t>A</w:t>
      </w:r>
      <w:r w:rsidRPr="00D579CC">
        <w:rPr>
          <w:rFonts w:cs="Arial"/>
          <w:sz w:val="22"/>
          <w:szCs w:val="22"/>
        </w:rPr>
        <w:t>8</w:t>
      </w:r>
      <w:r w:rsidR="00383DCA" w:rsidRPr="00D579CC">
        <w:rPr>
          <w:rFonts w:cs="Arial"/>
          <w:sz w:val="22"/>
          <w:szCs w:val="22"/>
        </w:rPr>
        <w:t>:</w:t>
      </w:r>
      <w:r w:rsidRPr="00D579CC">
        <w:rPr>
          <w:rFonts w:cs="Arial"/>
          <w:sz w:val="22"/>
          <w:szCs w:val="22"/>
        </w:rPr>
        <w:tab/>
      </w:r>
      <w:r w:rsidRPr="00D579CC">
        <w:rPr>
          <w:rFonts w:ascii="Times New Roman" w:hAnsi="Times New Roman"/>
          <w:i/>
          <w:szCs w:val="24"/>
        </w:rPr>
        <w:t xml:space="preserve">(Entsprechende Schülerausarbeitungen liegen </w:t>
      </w:r>
      <w:proofErr w:type="gramStart"/>
      <w:r w:rsidRPr="00D579CC">
        <w:rPr>
          <w:rFonts w:ascii="Times New Roman" w:hAnsi="Times New Roman"/>
          <w:i/>
          <w:szCs w:val="24"/>
        </w:rPr>
        <w:t>zur Zeit</w:t>
      </w:r>
      <w:proofErr w:type="gramEnd"/>
      <w:r w:rsidRPr="00D579CC">
        <w:rPr>
          <w:rFonts w:ascii="Times New Roman" w:hAnsi="Times New Roman"/>
          <w:i/>
          <w:szCs w:val="24"/>
        </w:rPr>
        <w:t xml:space="preserve"> noch nicht vor.)</w:t>
      </w:r>
    </w:p>
    <w:p w:rsidR="00D0060C" w:rsidRPr="00D579CC" w:rsidRDefault="00D0060C" w:rsidP="009E3215">
      <w:pPr>
        <w:spacing w:after="120" w:line="276" w:lineRule="auto"/>
        <w:jc w:val="left"/>
        <w:rPr>
          <w:rFonts w:cs="Arial"/>
          <w:b/>
          <w:szCs w:val="24"/>
        </w:rPr>
      </w:pPr>
    </w:p>
    <w:p w:rsidR="00563A71" w:rsidRPr="00D579CC" w:rsidRDefault="00646DF4" w:rsidP="00563A71">
      <w:pPr>
        <w:spacing w:after="240" w:line="276" w:lineRule="auto"/>
        <w:ind w:left="425" w:hanging="425"/>
        <w:jc w:val="left"/>
        <w:rPr>
          <w:rFonts w:cs="Arial"/>
          <w:b/>
          <w:szCs w:val="24"/>
        </w:rPr>
      </w:pPr>
      <w:r w:rsidRPr="00D579CC">
        <w:rPr>
          <w:rFonts w:cs="Arial"/>
          <w:b/>
          <w:szCs w:val="24"/>
        </w:rPr>
        <w:t>7</w:t>
      </w:r>
      <w:r w:rsidR="00563A71" w:rsidRPr="00D579CC">
        <w:rPr>
          <w:rFonts w:cs="Arial"/>
          <w:b/>
          <w:szCs w:val="24"/>
        </w:rPr>
        <w:t>.</w:t>
      </w:r>
      <w:r w:rsidR="00563A71" w:rsidRPr="00D579CC">
        <w:rPr>
          <w:rFonts w:cs="Arial"/>
          <w:b/>
          <w:szCs w:val="24"/>
        </w:rPr>
        <w:tab/>
      </w:r>
      <w:r w:rsidR="000E0572" w:rsidRPr="00D579CC">
        <w:rPr>
          <w:rFonts w:cs="Arial"/>
          <w:b/>
          <w:szCs w:val="24"/>
        </w:rPr>
        <w:t>Ausgewählte Aspekte zur Vertiefung (optional)</w:t>
      </w:r>
      <w:r w:rsidR="00F960CB" w:rsidRPr="00D579CC">
        <w:rPr>
          <w:rFonts w:cs="Arial"/>
          <w:b/>
          <w:szCs w:val="24"/>
        </w:rPr>
        <w:t>:</w:t>
      </w:r>
    </w:p>
    <w:p w:rsidR="00563A71" w:rsidRPr="00D579CC" w:rsidRDefault="00274A2E" w:rsidP="00563A71">
      <w:pPr>
        <w:spacing w:after="120" w:line="276" w:lineRule="auto"/>
        <w:ind w:left="709" w:hanging="284"/>
        <w:jc w:val="left"/>
        <w:rPr>
          <w:rFonts w:cs="Arial"/>
          <w:sz w:val="22"/>
          <w:szCs w:val="22"/>
        </w:rPr>
      </w:pPr>
      <w:r w:rsidRPr="00D579CC">
        <w:rPr>
          <w:rFonts w:cs="Arial"/>
          <w:b/>
          <w:sz w:val="22"/>
          <w:szCs w:val="22"/>
        </w:rPr>
        <w:t>a)</w:t>
      </w:r>
      <w:r w:rsidR="00563A71" w:rsidRPr="00D579CC">
        <w:rPr>
          <w:rFonts w:cs="Arial"/>
          <w:b/>
          <w:sz w:val="22"/>
          <w:szCs w:val="22"/>
        </w:rPr>
        <w:tab/>
      </w:r>
      <w:r w:rsidR="005A6F1C">
        <w:rPr>
          <w:rFonts w:cs="Arial"/>
          <w:b/>
          <w:sz w:val="22"/>
          <w:szCs w:val="22"/>
        </w:rPr>
        <w:t>Selbstinduktion – Induktiver Widerstand</w:t>
      </w:r>
      <w:r w:rsidR="00A23447">
        <w:rPr>
          <w:rFonts w:cs="Arial"/>
          <w:b/>
          <w:sz w:val="22"/>
          <w:szCs w:val="22"/>
        </w:rPr>
        <w:t>:</w:t>
      </w:r>
    </w:p>
    <w:p w:rsidR="00C11260" w:rsidRPr="00CB6F7B" w:rsidRDefault="00563A71" w:rsidP="00C11260">
      <w:pPr>
        <w:spacing w:after="240" w:line="276" w:lineRule="auto"/>
        <w:ind w:left="709" w:hanging="283"/>
        <w:jc w:val="left"/>
        <w:rPr>
          <w:rFonts w:cs="Arial"/>
          <w:b/>
          <w:szCs w:val="24"/>
        </w:rPr>
      </w:pPr>
      <w:r w:rsidRPr="00D579CC">
        <w:rPr>
          <w:rFonts w:cs="Arial"/>
          <w:sz w:val="22"/>
          <w:szCs w:val="22"/>
        </w:rPr>
        <w:tab/>
      </w:r>
      <w:r w:rsidR="00D579CC" w:rsidRPr="00D579CC">
        <w:rPr>
          <w:rFonts w:cs="Arial"/>
          <w:sz w:val="22"/>
          <w:szCs w:val="22"/>
        </w:rPr>
        <w:t xml:space="preserve">Bereits in der </w:t>
      </w:r>
      <w:r w:rsidR="00DB3385" w:rsidRPr="00D579CC">
        <w:rPr>
          <w:rFonts w:cs="Arial"/>
          <w:sz w:val="22"/>
          <w:szCs w:val="22"/>
        </w:rPr>
        <w:t>Aufgabe A7 (</w:t>
      </w:r>
      <w:r w:rsidR="00B43744" w:rsidRPr="00D579CC">
        <w:rPr>
          <w:rFonts w:cs="Arial"/>
          <w:sz w:val="22"/>
          <w:szCs w:val="22"/>
        </w:rPr>
        <w:t>im Abschnitt</w:t>
      </w:r>
      <w:r w:rsidR="00DB3385" w:rsidRPr="00D579CC">
        <w:rPr>
          <w:rFonts w:cs="Arial"/>
          <w:sz w:val="22"/>
          <w:szCs w:val="22"/>
        </w:rPr>
        <w:t xml:space="preserve"> </w:t>
      </w:r>
      <w:r w:rsidR="00DB3385" w:rsidRPr="00D579CC">
        <w:rPr>
          <w:rFonts w:cs="Arial"/>
          <w:b/>
          <w:sz w:val="22"/>
          <w:szCs w:val="22"/>
        </w:rPr>
        <w:t>6</w:t>
      </w:r>
      <w:r w:rsidR="00DB3385" w:rsidRPr="00D579CC">
        <w:rPr>
          <w:rFonts w:cs="Arial"/>
          <w:sz w:val="22"/>
          <w:szCs w:val="22"/>
        </w:rPr>
        <w:t>) ist aufgefallen, dass die</w:t>
      </w:r>
      <w:r w:rsidRPr="00D579CC">
        <w:rPr>
          <w:sz w:val="22"/>
          <w:szCs w:val="22"/>
        </w:rPr>
        <w:t xml:space="preserve"> gemessenen Wer</w:t>
      </w:r>
      <w:r w:rsidR="001D1E29" w:rsidRPr="00D579CC">
        <w:rPr>
          <w:sz w:val="22"/>
          <w:szCs w:val="22"/>
        </w:rPr>
        <w:t>te</w:t>
      </w:r>
      <w:r w:rsidRPr="00D579CC">
        <w:rPr>
          <w:sz w:val="22"/>
          <w:szCs w:val="22"/>
        </w:rPr>
        <w:t xml:space="preserve"> </w:t>
      </w:r>
      <w:r w:rsidR="00DB3385" w:rsidRPr="00D579CC">
        <w:rPr>
          <w:sz w:val="22"/>
          <w:szCs w:val="22"/>
        </w:rPr>
        <w:t xml:space="preserve">für </w:t>
      </w:r>
      <w:r w:rsidR="009E3215" w:rsidRPr="00D579CC">
        <w:rPr>
          <w:position w:val="-10"/>
          <w:sz w:val="22"/>
          <w:szCs w:val="22"/>
        </w:rPr>
        <w:object w:dxaOrig="1020" w:dyaOrig="340">
          <v:shape id="_x0000_i1115" type="#_x0000_t75" style="width:51.95pt;height:17.55pt" o:ole="">
            <v:imagedata r:id="rId206" o:title=""/>
          </v:shape>
          <o:OLEObject Type="Embed" ProgID="Equation.3" ShapeID="_x0000_i1115" DrawAspect="Content" ObjectID="_1548847288" r:id="rId207"/>
        </w:object>
      </w:r>
      <w:r w:rsidRPr="00D579CC">
        <w:rPr>
          <w:sz w:val="22"/>
          <w:szCs w:val="22"/>
        </w:rPr>
        <w:t xml:space="preserve"> und </w:t>
      </w:r>
      <w:r w:rsidR="009E3215" w:rsidRPr="00D579CC">
        <w:rPr>
          <w:position w:val="-10"/>
          <w:sz w:val="22"/>
          <w:szCs w:val="22"/>
        </w:rPr>
        <w:object w:dxaOrig="1080" w:dyaOrig="340">
          <v:shape id="_x0000_i1116" type="#_x0000_t75" style="width:53.2pt;height:17.55pt" o:ole="">
            <v:imagedata r:id="rId208" o:title=""/>
          </v:shape>
          <o:OLEObject Type="Embed" ProgID="Equation.3" ShapeID="_x0000_i1116" DrawAspect="Content" ObjectID="_1548847289" r:id="rId209"/>
        </w:object>
      </w:r>
      <w:r w:rsidRPr="00D579CC">
        <w:rPr>
          <w:sz w:val="22"/>
          <w:szCs w:val="22"/>
        </w:rPr>
        <w:t xml:space="preserve"> </w:t>
      </w:r>
      <w:r w:rsidR="00DB3385" w:rsidRPr="00D579CC">
        <w:rPr>
          <w:sz w:val="22"/>
          <w:szCs w:val="22"/>
        </w:rPr>
        <w:t xml:space="preserve">praktisch </w:t>
      </w:r>
      <w:r w:rsidR="00DB3385" w:rsidRPr="00CB6F7B">
        <w:rPr>
          <w:sz w:val="22"/>
          <w:szCs w:val="22"/>
        </w:rPr>
        <w:t>nicht mit den theoretisch zu erwartenden Werten in Einklang zu bringen sind</w:t>
      </w:r>
      <w:r w:rsidRPr="00CB6F7B">
        <w:rPr>
          <w:sz w:val="22"/>
          <w:szCs w:val="22"/>
        </w:rPr>
        <w:t xml:space="preserve">. </w:t>
      </w:r>
      <w:r w:rsidR="00EC6667">
        <w:rPr>
          <w:sz w:val="22"/>
          <w:szCs w:val="22"/>
        </w:rPr>
        <w:t>Die Gesetzmäßigkeiten für den</w:t>
      </w:r>
      <w:r w:rsidR="00DB3385" w:rsidRPr="00CB6F7B">
        <w:rPr>
          <w:sz w:val="22"/>
          <w:szCs w:val="22"/>
        </w:rPr>
        <w:t xml:space="preserve"> </w:t>
      </w:r>
      <w:r w:rsidR="00DB3385" w:rsidRPr="00CB6F7B">
        <w:rPr>
          <w:b/>
          <w:i/>
          <w:sz w:val="22"/>
          <w:szCs w:val="22"/>
        </w:rPr>
        <w:t xml:space="preserve">idealen Transformator </w:t>
      </w:r>
      <w:r w:rsidR="00DB3385" w:rsidRPr="00CB6F7B">
        <w:rPr>
          <w:sz w:val="22"/>
          <w:szCs w:val="22"/>
        </w:rPr>
        <w:t xml:space="preserve">sind </w:t>
      </w:r>
      <w:r w:rsidR="00E251E7" w:rsidRPr="00CB6F7B">
        <w:rPr>
          <w:sz w:val="22"/>
          <w:szCs w:val="22"/>
        </w:rPr>
        <w:t>hier kaum sinnvoll anwendbar. Wie bereits erwähnt, ist die Behandlu</w:t>
      </w:r>
      <w:r w:rsidR="00CB6F7B" w:rsidRPr="00CB6F7B">
        <w:rPr>
          <w:sz w:val="22"/>
          <w:szCs w:val="22"/>
        </w:rPr>
        <w:t xml:space="preserve">ng eines realen und </w:t>
      </w:r>
      <w:r w:rsidR="00E251E7" w:rsidRPr="00CB6F7B">
        <w:rPr>
          <w:sz w:val="22"/>
          <w:szCs w:val="22"/>
        </w:rPr>
        <w:t>belas</w:t>
      </w:r>
      <w:r w:rsidR="00EC6667">
        <w:rPr>
          <w:sz w:val="22"/>
          <w:szCs w:val="22"/>
        </w:rPr>
        <w:t>teten Transformators</w:t>
      </w:r>
      <w:r w:rsidR="00E251E7" w:rsidRPr="00CB6F7B">
        <w:rPr>
          <w:sz w:val="22"/>
          <w:szCs w:val="22"/>
        </w:rPr>
        <w:t xml:space="preserve"> im Grundkurs nicht zu leisten. </w:t>
      </w:r>
      <w:r w:rsidR="00EC6667">
        <w:rPr>
          <w:sz w:val="22"/>
          <w:szCs w:val="22"/>
        </w:rPr>
        <w:t xml:space="preserve">Es ist aber </w:t>
      </w:r>
      <w:r w:rsidR="00E251E7" w:rsidRPr="00CB6F7B">
        <w:rPr>
          <w:sz w:val="22"/>
          <w:szCs w:val="22"/>
        </w:rPr>
        <w:t xml:space="preserve">durchaus möglich, das wichtige Phänomen der Selbstinduktion </w:t>
      </w:r>
      <w:r w:rsidR="00ED3CBF">
        <w:rPr>
          <w:sz w:val="22"/>
          <w:szCs w:val="22"/>
        </w:rPr>
        <w:t xml:space="preserve">(bzw. der Gegeninduktion) </w:t>
      </w:r>
      <w:r w:rsidR="00E251E7" w:rsidRPr="00CB6F7B">
        <w:rPr>
          <w:sz w:val="22"/>
          <w:szCs w:val="22"/>
        </w:rPr>
        <w:t xml:space="preserve">entdecken und zumindest ansatzweise plausibel zu machen, dass dieser Effekt </w:t>
      </w:r>
      <w:r w:rsidR="00AC2FC2" w:rsidRPr="00CB6F7B">
        <w:rPr>
          <w:sz w:val="22"/>
          <w:szCs w:val="22"/>
        </w:rPr>
        <w:t>einen entscheidenden Einfluss auf das Verhalten des Transformators</w:t>
      </w:r>
      <w:r w:rsidR="00E251E7" w:rsidRPr="00CB6F7B">
        <w:rPr>
          <w:sz w:val="22"/>
          <w:szCs w:val="22"/>
        </w:rPr>
        <w:t xml:space="preserve"> </w:t>
      </w:r>
      <w:r w:rsidR="00CB6F7B" w:rsidRPr="00CB6F7B">
        <w:rPr>
          <w:sz w:val="22"/>
          <w:szCs w:val="22"/>
        </w:rPr>
        <w:t>hat. Z</w:t>
      </w:r>
      <w:r w:rsidR="00AC2FC2" w:rsidRPr="00CB6F7B">
        <w:rPr>
          <w:sz w:val="22"/>
          <w:szCs w:val="22"/>
        </w:rPr>
        <w:t>udem ist eine Betrachtung der Selbstinduktion</w:t>
      </w:r>
      <w:r w:rsidR="00113D23" w:rsidRPr="00CB6F7B">
        <w:rPr>
          <w:sz w:val="22"/>
          <w:szCs w:val="22"/>
        </w:rPr>
        <w:t xml:space="preserve"> auch aus physikalisch-technischer Sicht durchaus wünschenswert. Dies kann zur Vermeidung einer Überforderung der Schülerinnen und Schüler in Form eines relativ kurzen </w:t>
      </w:r>
      <w:r w:rsidR="00C11260" w:rsidRPr="00CB6F7B">
        <w:rPr>
          <w:sz w:val="22"/>
          <w:szCs w:val="22"/>
        </w:rPr>
        <w:t xml:space="preserve">und ganz überwiegend qualitativen </w:t>
      </w:r>
      <w:r w:rsidR="00113D23" w:rsidRPr="00CB6F7B">
        <w:rPr>
          <w:sz w:val="22"/>
          <w:szCs w:val="22"/>
        </w:rPr>
        <w:t xml:space="preserve">Ausblicks erfolgen. </w:t>
      </w:r>
    </w:p>
    <w:p w:rsidR="00514C04" w:rsidRPr="00CB6F7B" w:rsidRDefault="00C11260" w:rsidP="003B680F">
      <w:pPr>
        <w:spacing w:after="240"/>
        <w:ind w:left="709" w:hanging="283"/>
        <w:jc w:val="left"/>
        <w:rPr>
          <w:rFonts w:cs="Arial"/>
          <w:b/>
          <w:i/>
          <w:sz w:val="22"/>
          <w:szCs w:val="22"/>
        </w:rPr>
      </w:pPr>
      <w:r w:rsidRPr="00CB6F7B">
        <w:rPr>
          <w:rFonts w:cs="Arial"/>
          <w:b/>
          <w:sz w:val="22"/>
          <w:szCs w:val="22"/>
        </w:rPr>
        <w:tab/>
      </w:r>
      <w:r w:rsidR="00BE3ED0" w:rsidRPr="00CB6F7B">
        <w:rPr>
          <w:rFonts w:cs="Arial"/>
          <w:b/>
          <w:sz w:val="22"/>
          <w:szCs w:val="22"/>
        </w:rPr>
        <w:t>Aufgabenstellung</w:t>
      </w:r>
      <w:r w:rsidRPr="00CB6F7B">
        <w:rPr>
          <w:rFonts w:cs="Arial"/>
          <w:b/>
          <w:sz w:val="22"/>
          <w:szCs w:val="22"/>
        </w:rPr>
        <w:t xml:space="preserve"> zur Problemfindung:</w:t>
      </w:r>
      <w:r w:rsidR="00BE3ED0" w:rsidRPr="00CB6F7B">
        <w:rPr>
          <w:rFonts w:cs="Arial"/>
          <w:b/>
          <w:sz w:val="22"/>
          <w:szCs w:val="22"/>
        </w:rPr>
        <w:t xml:space="preserve"> </w:t>
      </w:r>
      <w:r w:rsidRPr="00CB6F7B">
        <w:rPr>
          <w:rFonts w:cs="Arial"/>
          <w:b/>
          <w:sz w:val="22"/>
          <w:szCs w:val="22"/>
        </w:rPr>
        <w:br/>
      </w:r>
      <w:r w:rsidR="00B26C90" w:rsidRPr="00CB6F7B">
        <w:rPr>
          <w:rFonts w:cs="Arial"/>
          <w:sz w:val="22"/>
          <w:szCs w:val="22"/>
        </w:rPr>
        <w:t xml:space="preserve">Die an das Netzgerät angeschlossene Primärspule mit </w:t>
      </w:r>
      <w:r w:rsidRPr="00CB6F7B">
        <w:rPr>
          <w:rFonts w:cs="Arial"/>
          <w:position w:val="-10"/>
          <w:sz w:val="22"/>
          <w:szCs w:val="22"/>
        </w:rPr>
        <w:object w:dxaOrig="760" w:dyaOrig="340">
          <v:shape id="_x0000_i1117" type="#_x0000_t75" style="width:38.8pt;height:16.9pt" o:ole="">
            <v:imagedata r:id="rId210" o:title=""/>
          </v:shape>
          <o:OLEObject Type="Embed" ProgID="Equation.3" ShapeID="_x0000_i1117" DrawAspect="Content" ObjectID="_1548847290" r:id="rId211"/>
        </w:object>
      </w:r>
      <w:r w:rsidR="00B26C90" w:rsidRPr="00CB6F7B">
        <w:rPr>
          <w:rFonts w:cs="Arial"/>
          <w:sz w:val="22"/>
          <w:szCs w:val="22"/>
        </w:rPr>
        <w:t xml:space="preserve">Windungen hat einen ohmschen Widerstand </w:t>
      </w:r>
      <w:proofErr w:type="gramStart"/>
      <w:r w:rsidR="001D1E29" w:rsidRPr="00CB6F7B">
        <w:rPr>
          <w:rFonts w:cs="Arial"/>
          <w:sz w:val="22"/>
          <w:szCs w:val="22"/>
        </w:rPr>
        <w:t xml:space="preserve">von </w:t>
      </w:r>
      <w:proofErr w:type="gramEnd"/>
      <w:r w:rsidR="00B42B6C" w:rsidRPr="00CB6F7B">
        <w:rPr>
          <w:position w:val="-10"/>
          <w:sz w:val="22"/>
          <w:szCs w:val="22"/>
        </w:rPr>
        <w:object w:dxaOrig="756" w:dyaOrig="312">
          <v:shape id="_x0000_i1118" type="#_x0000_t75" style="width:36.95pt;height:16.3pt" o:ole="">
            <v:imagedata r:id="rId81" o:title=""/>
          </v:shape>
          <o:OLEObject Type="Embed" ProgID="Equation.3" ShapeID="_x0000_i1118" DrawAspect="Content" ObjectID="_1548847291" r:id="rId212"/>
        </w:object>
      </w:r>
      <w:r w:rsidR="00B26C90" w:rsidRPr="00CB6F7B">
        <w:rPr>
          <w:rFonts w:cs="Arial"/>
          <w:sz w:val="22"/>
          <w:szCs w:val="22"/>
        </w:rPr>
        <w:t>.</w:t>
      </w:r>
      <w:r w:rsidR="00CB6F7B" w:rsidRPr="00CB6F7B">
        <w:rPr>
          <w:rFonts w:cs="Arial"/>
          <w:sz w:val="22"/>
          <w:szCs w:val="22"/>
        </w:rPr>
        <w:t xml:space="preserve"> Die eingestellte Spannung </w:t>
      </w:r>
      <w:proofErr w:type="gramStart"/>
      <w:r w:rsidR="00CB6F7B" w:rsidRPr="00CB6F7B">
        <w:rPr>
          <w:rFonts w:cs="Arial"/>
          <w:sz w:val="22"/>
          <w:szCs w:val="22"/>
        </w:rPr>
        <w:t>beträ</w:t>
      </w:r>
      <w:r w:rsidR="00B26C90" w:rsidRPr="00CB6F7B">
        <w:rPr>
          <w:rFonts w:cs="Arial"/>
          <w:sz w:val="22"/>
          <w:szCs w:val="22"/>
        </w:rPr>
        <w:t>g</w:t>
      </w:r>
      <w:r w:rsidR="00CB6F7B" w:rsidRPr="00CB6F7B">
        <w:rPr>
          <w:rFonts w:cs="Arial"/>
          <w:sz w:val="22"/>
          <w:szCs w:val="22"/>
        </w:rPr>
        <w:t>t</w:t>
      </w:r>
      <w:r w:rsidR="00B26C90" w:rsidRPr="00CB6F7B">
        <w:rPr>
          <w:rFonts w:cs="Arial"/>
          <w:sz w:val="22"/>
          <w:szCs w:val="22"/>
        </w:rPr>
        <w:t xml:space="preserve"> </w:t>
      </w:r>
      <w:proofErr w:type="gramEnd"/>
      <w:r w:rsidR="001D1E29" w:rsidRPr="00CB6F7B">
        <w:rPr>
          <w:position w:val="-10"/>
          <w:sz w:val="22"/>
          <w:szCs w:val="22"/>
        </w:rPr>
        <w:object w:dxaOrig="1080" w:dyaOrig="340">
          <v:shape id="_x0000_i1119" type="#_x0000_t75" style="width:53.85pt;height:17.55pt" o:ole="">
            <v:imagedata r:id="rId213" o:title=""/>
          </v:shape>
          <o:OLEObject Type="Embed" ProgID="Equation.3" ShapeID="_x0000_i1119" DrawAspect="Content" ObjectID="_1548847292" r:id="rId214"/>
        </w:object>
      </w:r>
      <w:r w:rsidR="00B26C90" w:rsidRPr="00CB6F7B">
        <w:rPr>
          <w:rFonts w:cs="Arial"/>
          <w:sz w:val="22"/>
          <w:szCs w:val="22"/>
        </w:rPr>
        <w:t xml:space="preserve">. </w:t>
      </w:r>
      <w:r w:rsidRPr="00CB6F7B">
        <w:rPr>
          <w:rFonts w:cs="Arial"/>
          <w:sz w:val="22"/>
          <w:szCs w:val="22"/>
        </w:rPr>
        <w:br/>
      </w:r>
      <w:r w:rsidR="00E721F7">
        <w:rPr>
          <w:rFonts w:cs="Arial"/>
          <w:i/>
          <w:sz w:val="22"/>
          <w:szCs w:val="22"/>
        </w:rPr>
        <w:t>Zeigen</w:t>
      </w:r>
      <w:r w:rsidR="00B26C90" w:rsidRPr="00CB6F7B">
        <w:rPr>
          <w:rFonts w:cs="Arial"/>
          <w:i/>
          <w:sz w:val="22"/>
          <w:szCs w:val="22"/>
        </w:rPr>
        <w:t xml:space="preserve"> Sie, </w:t>
      </w:r>
      <w:r w:rsidR="00E721F7">
        <w:rPr>
          <w:rFonts w:cs="Arial"/>
          <w:i/>
          <w:sz w:val="22"/>
          <w:szCs w:val="22"/>
        </w:rPr>
        <w:t>dass</w:t>
      </w:r>
      <w:r w:rsidR="00B26C90" w:rsidRPr="00CB6F7B">
        <w:rPr>
          <w:rFonts w:cs="Arial"/>
          <w:i/>
          <w:sz w:val="22"/>
          <w:szCs w:val="22"/>
        </w:rPr>
        <w:t xml:space="preserve"> die im Primärkreis gemessene Stromstärke </w:t>
      </w:r>
      <w:r w:rsidR="00B42B6C" w:rsidRPr="00CB6F7B">
        <w:rPr>
          <w:rFonts w:cs="Arial"/>
          <w:i/>
          <w:sz w:val="22"/>
          <w:szCs w:val="22"/>
        </w:rPr>
        <w:t xml:space="preserve">von </w:t>
      </w:r>
      <w:r w:rsidR="001D1E29" w:rsidRPr="00CB6F7B">
        <w:rPr>
          <w:i/>
          <w:position w:val="-10"/>
          <w:sz w:val="22"/>
          <w:szCs w:val="22"/>
        </w:rPr>
        <w:object w:dxaOrig="1020" w:dyaOrig="340">
          <v:shape id="_x0000_i1120" type="#_x0000_t75" style="width:51.35pt;height:17.55pt" o:ole="">
            <v:imagedata r:id="rId215" o:title=""/>
          </v:shape>
          <o:OLEObject Type="Embed" ProgID="Equation.3" ShapeID="_x0000_i1120" DrawAspect="Content" ObjectID="_1548847293" r:id="rId216"/>
        </w:object>
      </w:r>
      <w:r w:rsidR="00B42B6C" w:rsidRPr="00CB6F7B">
        <w:rPr>
          <w:i/>
          <w:sz w:val="22"/>
          <w:szCs w:val="22"/>
        </w:rPr>
        <w:t xml:space="preserve"> </w:t>
      </w:r>
      <w:r w:rsidR="00514C04" w:rsidRPr="00CB6F7B">
        <w:rPr>
          <w:i/>
          <w:sz w:val="22"/>
          <w:szCs w:val="22"/>
        </w:rPr>
        <w:t>„</w:t>
      </w:r>
      <w:r w:rsidR="00B26C90" w:rsidRPr="00CB6F7B">
        <w:rPr>
          <w:rFonts w:cs="Arial"/>
          <w:i/>
          <w:sz w:val="22"/>
          <w:szCs w:val="22"/>
        </w:rPr>
        <w:t>eigentlich</w:t>
      </w:r>
      <w:r w:rsidR="00514C04" w:rsidRPr="00CB6F7B">
        <w:rPr>
          <w:rFonts w:cs="Arial"/>
          <w:i/>
          <w:sz w:val="22"/>
          <w:szCs w:val="22"/>
        </w:rPr>
        <w:t>“</w:t>
      </w:r>
      <w:r w:rsidR="00B26C90" w:rsidRPr="00CB6F7B">
        <w:rPr>
          <w:rFonts w:cs="Arial"/>
          <w:i/>
          <w:sz w:val="22"/>
          <w:szCs w:val="22"/>
        </w:rPr>
        <w:t xml:space="preserve"> erstaunlich gering ist.</w:t>
      </w:r>
    </w:p>
    <w:p w:rsidR="00685571" w:rsidRDefault="00514C04" w:rsidP="00EC6667">
      <w:pPr>
        <w:spacing w:after="360"/>
        <w:ind w:left="709" w:hanging="284"/>
        <w:jc w:val="left"/>
        <w:rPr>
          <w:rFonts w:cs="Arial"/>
          <w:sz w:val="22"/>
          <w:szCs w:val="22"/>
        </w:rPr>
      </w:pPr>
      <w:r w:rsidRPr="003B680F">
        <w:rPr>
          <w:rFonts w:cs="Arial"/>
          <w:b/>
          <w:sz w:val="22"/>
          <w:szCs w:val="22"/>
        </w:rPr>
        <w:tab/>
      </w:r>
      <w:r w:rsidR="00BE3ED0" w:rsidRPr="003B680F">
        <w:rPr>
          <w:rFonts w:cs="Arial"/>
          <w:b/>
          <w:sz w:val="22"/>
          <w:szCs w:val="22"/>
        </w:rPr>
        <w:t xml:space="preserve">Mögliche Lösung: </w:t>
      </w:r>
      <w:r w:rsidRPr="003B680F">
        <w:rPr>
          <w:rFonts w:cs="Arial"/>
          <w:b/>
          <w:sz w:val="22"/>
          <w:szCs w:val="22"/>
        </w:rPr>
        <w:br/>
      </w:r>
      <w:r w:rsidR="00B42B6C" w:rsidRPr="003B680F">
        <w:rPr>
          <w:rFonts w:cs="Arial"/>
          <w:sz w:val="22"/>
          <w:szCs w:val="22"/>
        </w:rPr>
        <w:t xml:space="preserve">Gemäß </w:t>
      </w:r>
      <w:r w:rsidRPr="003B680F">
        <w:rPr>
          <w:rFonts w:cs="Arial"/>
          <w:sz w:val="22"/>
          <w:szCs w:val="22"/>
        </w:rPr>
        <w:t xml:space="preserve"> </w:t>
      </w:r>
      <w:r w:rsidR="00B42B6C" w:rsidRPr="003B680F">
        <w:rPr>
          <w:rFonts w:cs="Arial"/>
          <w:position w:val="-6"/>
          <w:sz w:val="22"/>
          <w:szCs w:val="22"/>
        </w:rPr>
        <w:object w:dxaOrig="912" w:dyaOrig="264">
          <v:shape id="_x0000_i1121" type="#_x0000_t75" style="width:45.1pt;height:13.15pt" o:ole="">
            <v:imagedata r:id="rId138" o:title=""/>
          </v:shape>
          <o:OLEObject Type="Embed" ProgID="Equation.3" ShapeID="_x0000_i1121" DrawAspect="Content" ObjectID="_1548847294" r:id="rId217"/>
        </w:object>
      </w:r>
      <w:r w:rsidR="00B42B6C" w:rsidRPr="003B680F">
        <w:rPr>
          <w:rFonts w:cs="Arial"/>
          <w:sz w:val="22"/>
          <w:szCs w:val="22"/>
        </w:rPr>
        <w:t xml:space="preserve"> </w:t>
      </w:r>
      <w:r w:rsidRPr="003B680F">
        <w:rPr>
          <w:rFonts w:cs="Arial"/>
          <w:sz w:val="22"/>
          <w:szCs w:val="22"/>
        </w:rPr>
        <w:t xml:space="preserve"> </w:t>
      </w:r>
      <w:r w:rsidR="00B42B6C" w:rsidRPr="003B680F">
        <w:rPr>
          <w:rFonts w:cs="Arial"/>
          <w:sz w:val="22"/>
          <w:szCs w:val="22"/>
        </w:rPr>
        <w:t xml:space="preserve">gilt für die </w:t>
      </w:r>
      <w:proofErr w:type="gramStart"/>
      <w:r w:rsidR="00B42B6C" w:rsidRPr="003B680F">
        <w:rPr>
          <w:rFonts w:cs="Arial"/>
          <w:sz w:val="22"/>
          <w:szCs w:val="22"/>
        </w:rPr>
        <w:t xml:space="preserve">Stromstärke </w:t>
      </w:r>
      <w:r w:rsidR="003B680F" w:rsidRPr="003B680F">
        <w:rPr>
          <w:rFonts w:cs="Arial"/>
          <w:sz w:val="22"/>
          <w:szCs w:val="22"/>
        </w:rPr>
        <w:t xml:space="preserve"> </w:t>
      </w:r>
      <w:proofErr w:type="gramEnd"/>
      <w:r w:rsidR="00244906" w:rsidRPr="003B680F">
        <w:rPr>
          <w:rFonts w:cs="Arial"/>
          <w:position w:val="-32"/>
          <w:sz w:val="22"/>
          <w:szCs w:val="22"/>
        </w:rPr>
        <w:object w:dxaOrig="2820" w:dyaOrig="700">
          <v:shape id="_x0000_i1122" type="#_x0000_t75" style="width:142.1pt;height:35.05pt" o:ole="">
            <v:imagedata r:id="rId218" o:title=""/>
          </v:shape>
          <o:OLEObject Type="Embed" ProgID="Equation.3" ShapeID="_x0000_i1122" DrawAspect="Content" ObjectID="_1548847295" r:id="rId219"/>
        </w:object>
      </w:r>
      <w:r w:rsidR="00244906" w:rsidRPr="003B680F">
        <w:rPr>
          <w:rFonts w:cs="Arial"/>
          <w:sz w:val="22"/>
          <w:szCs w:val="22"/>
        </w:rPr>
        <w:br/>
      </w:r>
      <w:r w:rsidR="001235F5" w:rsidRPr="003B680F">
        <w:rPr>
          <w:rFonts w:cs="Arial"/>
          <w:sz w:val="22"/>
          <w:szCs w:val="22"/>
        </w:rPr>
        <w:t xml:space="preserve">also das </w:t>
      </w:r>
      <w:r w:rsidR="00244906" w:rsidRPr="003B680F">
        <w:rPr>
          <w:rFonts w:cs="Arial"/>
          <w:sz w:val="22"/>
          <w:szCs w:val="22"/>
        </w:rPr>
        <w:t>37</w:t>
      </w:r>
      <w:r w:rsidR="003B680F" w:rsidRPr="003B680F">
        <w:rPr>
          <w:rFonts w:cs="Arial"/>
          <w:sz w:val="22"/>
          <w:szCs w:val="22"/>
        </w:rPr>
        <w:t>,5</w:t>
      </w:r>
      <w:r w:rsidR="001235F5" w:rsidRPr="003B680F">
        <w:rPr>
          <w:rFonts w:cs="Arial"/>
          <w:sz w:val="22"/>
          <w:szCs w:val="22"/>
        </w:rPr>
        <w:t xml:space="preserve"> - fache der gemessenen Stromstärke.</w:t>
      </w:r>
    </w:p>
    <w:p w:rsidR="0000422C" w:rsidRPr="007C4835" w:rsidRDefault="00685571" w:rsidP="007C4835">
      <w:pPr>
        <w:spacing w:after="120" w:line="276" w:lineRule="auto"/>
        <w:ind w:left="709" w:hanging="284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244906" w:rsidRPr="00685571">
        <w:rPr>
          <w:rFonts w:cs="Arial"/>
          <w:sz w:val="22"/>
          <w:szCs w:val="22"/>
        </w:rPr>
        <w:t xml:space="preserve">Die </w:t>
      </w:r>
      <w:r w:rsidR="001235F5" w:rsidRPr="00685571">
        <w:rPr>
          <w:rFonts w:cs="Arial"/>
          <w:sz w:val="22"/>
          <w:szCs w:val="22"/>
        </w:rPr>
        <w:t xml:space="preserve">Ursache </w:t>
      </w:r>
      <w:r w:rsidR="00E721F7">
        <w:rPr>
          <w:rFonts w:cs="Arial"/>
          <w:sz w:val="22"/>
          <w:szCs w:val="22"/>
        </w:rPr>
        <w:t>für die</w:t>
      </w:r>
      <w:r w:rsidR="007C4835">
        <w:rPr>
          <w:rFonts w:cs="Arial"/>
          <w:sz w:val="22"/>
          <w:szCs w:val="22"/>
        </w:rPr>
        <w:t xml:space="preserve"> </w:t>
      </w:r>
      <w:r w:rsidR="00E721F7">
        <w:rPr>
          <w:rFonts w:cs="Arial"/>
          <w:sz w:val="22"/>
          <w:szCs w:val="22"/>
        </w:rPr>
        <w:t xml:space="preserve">relativ geringe Stromstärke </w:t>
      </w:r>
      <w:r w:rsidR="00244906" w:rsidRPr="00685571">
        <w:rPr>
          <w:rFonts w:cs="Arial"/>
          <w:sz w:val="22"/>
          <w:szCs w:val="22"/>
        </w:rPr>
        <w:t xml:space="preserve">ist die sogenannte </w:t>
      </w:r>
      <w:r w:rsidR="00244906" w:rsidRPr="00685571">
        <w:rPr>
          <w:rFonts w:cs="Arial"/>
          <w:b/>
          <w:i/>
          <w:sz w:val="22"/>
          <w:szCs w:val="22"/>
        </w:rPr>
        <w:t>„</w:t>
      </w:r>
      <w:r w:rsidR="00244906" w:rsidRPr="00685571">
        <w:rPr>
          <w:rFonts w:cs="Arial"/>
          <w:b/>
          <w:i/>
          <w:sz w:val="22"/>
          <w:szCs w:val="22"/>
          <w:u w:val="single"/>
        </w:rPr>
        <w:t>Selbstinduktion</w:t>
      </w:r>
      <w:r w:rsidR="00244906" w:rsidRPr="00685571">
        <w:rPr>
          <w:rFonts w:cs="Arial"/>
          <w:b/>
          <w:i/>
          <w:sz w:val="22"/>
          <w:szCs w:val="22"/>
        </w:rPr>
        <w:t>“</w:t>
      </w:r>
      <w:r w:rsidR="007C4835">
        <w:rPr>
          <w:rFonts w:cs="Arial"/>
          <w:b/>
          <w:sz w:val="22"/>
          <w:szCs w:val="22"/>
        </w:rPr>
        <w:t>.</w:t>
      </w:r>
      <w:r w:rsidR="007C4835">
        <w:rPr>
          <w:rFonts w:cs="Arial"/>
          <w:b/>
          <w:sz w:val="22"/>
          <w:szCs w:val="22"/>
        </w:rPr>
        <w:br/>
      </w:r>
      <w:r w:rsidR="007C4835" w:rsidRPr="00D579CC">
        <w:rPr>
          <w:rFonts w:cs="Arial"/>
          <w:b/>
          <w:sz w:val="22"/>
          <w:szCs w:val="22"/>
        </w:rPr>
        <w:t xml:space="preserve">Eine Magnetspule besitzt </w:t>
      </w:r>
      <w:r w:rsidR="007C4835">
        <w:rPr>
          <w:rFonts w:cs="Arial"/>
          <w:b/>
          <w:sz w:val="22"/>
          <w:szCs w:val="22"/>
        </w:rPr>
        <w:t xml:space="preserve">nämlich </w:t>
      </w:r>
      <w:r w:rsidR="007C4835" w:rsidRPr="00D579CC">
        <w:rPr>
          <w:rFonts w:cs="Arial"/>
          <w:b/>
          <w:sz w:val="22"/>
          <w:szCs w:val="22"/>
        </w:rPr>
        <w:t>nicht nur einen ohmschen Widerstand, sondern auch noch einen Widerstand, der immer genau dann auftritt, wenn sich das Ma</w:t>
      </w:r>
      <w:r w:rsidR="007C4835" w:rsidRPr="00D579CC">
        <w:rPr>
          <w:rFonts w:cs="Arial"/>
          <w:b/>
          <w:sz w:val="22"/>
          <w:szCs w:val="22"/>
        </w:rPr>
        <w:t>g</w:t>
      </w:r>
      <w:r w:rsidR="007C4835" w:rsidRPr="00D579CC">
        <w:rPr>
          <w:rFonts w:cs="Arial"/>
          <w:b/>
          <w:sz w:val="22"/>
          <w:szCs w:val="22"/>
        </w:rPr>
        <w:t>netfeld der (stromdurchflossenen) Spule ändert.</w:t>
      </w:r>
      <w:r w:rsidR="007C4835">
        <w:rPr>
          <w:rFonts w:cs="Arial"/>
          <w:sz w:val="22"/>
          <w:szCs w:val="22"/>
        </w:rPr>
        <w:br/>
      </w:r>
      <w:r w:rsidR="007C4835" w:rsidRPr="007C4835">
        <w:rPr>
          <w:rFonts w:cs="Arial"/>
          <w:b/>
          <w:sz w:val="22"/>
          <w:szCs w:val="22"/>
        </w:rPr>
        <w:t>D</w:t>
      </w:r>
      <w:r w:rsidR="00244906" w:rsidRPr="007C4835">
        <w:rPr>
          <w:rFonts w:cs="Arial"/>
          <w:b/>
          <w:sz w:val="22"/>
          <w:szCs w:val="22"/>
        </w:rPr>
        <w:t>ie</w:t>
      </w:r>
      <w:r w:rsidR="007C4835" w:rsidRPr="007C4835">
        <w:rPr>
          <w:rFonts w:cs="Arial"/>
          <w:b/>
          <w:sz w:val="22"/>
          <w:szCs w:val="22"/>
        </w:rPr>
        <w:t>s kann</w:t>
      </w:r>
      <w:r w:rsidR="00244906" w:rsidRPr="007C4835">
        <w:rPr>
          <w:rFonts w:cs="Arial"/>
          <w:b/>
          <w:sz w:val="22"/>
          <w:szCs w:val="22"/>
        </w:rPr>
        <w:t xml:space="preserve"> mit </w:t>
      </w:r>
      <w:r w:rsidR="00E721F7" w:rsidRPr="007C4835">
        <w:rPr>
          <w:rFonts w:cs="Arial"/>
          <w:b/>
          <w:sz w:val="22"/>
          <w:szCs w:val="22"/>
        </w:rPr>
        <w:t xml:space="preserve">dem </w:t>
      </w:r>
      <w:r w:rsidR="00244906" w:rsidRPr="007C4835">
        <w:rPr>
          <w:rFonts w:cs="Arial"/>
          <w:b/>
          <w:sz w:val="22"/>
          <w:szCs w:val="22"/>
        </w:rPr>
        <w:t>folgen</w:t>
      </w:r>
      <w:r w:rsidR="00E721F7" w:rsidRPr="007C4835">
        <w:rPr>
          <w:rFonts w:cs="Arial"/>
          <w:b/>
          <w:sz w:val="22"/>
          <w:szCs w:val="22"/>
        </w:rPr>
        <w:t>den</w:t>
      </w:r>
      <w:r w:rsidR="00244906" w:rsidRPr="007C4835">
        <w:rPr>
          <w:rFonts w:cs="Arial"/>
          <w:b/>
          <w:sz w:val="22"/>
          <w:szCs w:val="22"/>
        </w:rPr>
        <w:t xml:space="preserve"> Versu</w:t>
      </w:r>
      <w:r w:rsidR="007C4835" w:rsidRPr="007C4835">
        <w:rPr>
          <w:rFonts w:cs="Arial"/>
          <w:b/>
          <w:sz w:val="22"/>
          <w:szCs w:val="22"/>
        </w:rPr>
        <w:t>ch sehr gut demonstriert werden</w:t>
      </w:r>
      <w:r w:rsidR="00244906" w:rsidRPr="007C4835">
        <w:rPr>
          <w:rFonts w:cs="Arial"/>
          <w:b/>
          <w:sz w:val="22"/>
          <w:szCs w:val="22"/>
        </w:rPr>
        <w:t>.</w:t>
      </w:r>
    </w:p>
    <w:p w:rsidR="00244906" w:rsidRPr="0056255C" w:rsidRDefault="0000422C" w:rsidP="00C31C1D">
      <w:pPr>
        <w:spacing w:after="240" w:line="276" w:lineRule="auto"/>
        <w:ind w:left="709" w:hanging="284"/>
        <w:jc w:val="left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 w:rsidR="00E1319F" w:rsidRPr="0056255C">
        <w:rPr>
          <w:rStyle w:val="Arial12"/>
          <w:rFonts w:cs="Arial"/>
          <w:sz w:val="22"/>
          <w:szCs w:val="22"/>
        </w:rPr>
        <w:t xml:space="preserve">Wird in einer Schaltung gemäß der nachfolgenden </w:t>
      </w:r>
      <w:r w:rsidR="00E1319F" w:rsidRPr="00685571">
        <w:rPr>
          <w:rStyle w:val="Arial12"/>
          <w:rFonts w:cs="Arial"/>
          <w:b/>
          <w:sz w:val="22"/>
          <w:szCs w:val="22"/>
        </w:rPr>
        <w:t>Abbildung 3</w:t>
      </w:r>
      <w:r w:rsidR="00E1319F" w:rsidRPr="0056255C">
        <w:rPr>
          <w:rStyle w:val="Arial12"/>
          <w:rFonts w:cs="Arial"/>
          <w:sz w:val="22"/>
          <w:szCs w:val="22"/>
        </w:rPr>
        <w:t xml:space="preserve"> der Schalter S g</w:t>
      </w:r>
      <w:r w:rsidR="00E1319F" w:rsidRPr="0056255C">
        <w:rPr>
          <w:rStyle w:val="Arial12"/>
          <w:rFonts w:cs="Arial"/>
          <w:sz w:val="22"/>
          <w:szCs w:val="22"/>
        </w:rPr>
        <w:t>e</w:t>
      </w:r>
      <w:r w:rsidR="00E1319F" w:rsidRPr="0056255C">
        <w:rPr>
          <w:rStyle w:val="Arial12"/>
          <w:rFonts w:cs="Arial"/>
          <w:sz w:val="22"/>
          <w:szCs w:val="22"/>
        </w:rPr>
        <w:t>schlossen, so leuchtet die Lampe La 1 deu</w:t>
      </w:r>
      <w:r w:rsidR="00685571">
        <w:rPr>
          <w:rStyle w:val="Arial12"/>
          <w:rFonts w:cs="Arial"/>
          <w:sz w:val="22"/>
          <w:szCs w:val="22"/>
        </w:rPr>
        <w:t>tlich später auf als Lampe La 2,</w:t>
      </w:r>
      <w:r w:rsidR="00E1319F" w:rsidRPr="0056255C">
        <w:rPr>
          <w:rStyle w:val="Arial12"/>
          <w:rFonts w:cs="Arial"/>
          <w:sz w:val="22"/>
          <w:szCs w:val="22"/>
        </w:rPr>
        <w:t xml:space="preserve"> </w:t>
      </w:r>
      <w:r w:rsidR="00685571">
        <w:rPr>
          <w:rStyle w:val="Arial12"/>
          <w:rFonts w:cs="Arial"/>
          <w:sz w:val="22"/>
          <w:szCs w:val="22"/>
        </w:rPr>
        <w:t>obwohl d</w:t>
      </w:r>
      <w:r w:rsidR="00E1319F" w:rsidRPr="0056255C">
        <w:rPr>
          <w:rStyle w:val="Arial12"/>
          <w:rFonts w:cs="Arial"/>
          <w:sz w:val="22"/>
          <w:szCs w:val="22"/>
        </w:rPr>
        <w:t>ie beiden völlig baugleichen Glühlam</w:t>
      </w:r>
      <w:r w:rsidR="00685571">
        <w:rPr>
          <w:rStyle w:val="Arial12"/>
          <w:rFonts w:cs="Arial"/>
          <w:sz w:val="22"/>
          <w:szCs w:val="22"/>
        </w:rPr>
        <w:t>pen</w:t>
      </w:r>
      <w:r w:rsidR="00E1319F" w:rsidRPr="0056255C">
        <w:rPr>
          <w:rStyle w:val="Arial12"/>
          <w:rFonts w:cs="Arial"/>
          <w:sz w:val="22"/>
          <w:szCs w:val="22"/>
        </w:rPr>
        <w:t xml:space="preserve"> am Ende der Einschaltphase gleichhell</w:t>
      </w:r>
      <w:r w:rsidR="00685571">
        <w:rPr>
          <w:rStyle w:val="Arial12"/>
          <w:rFonts w:cs="Arial"/>
          <w:sz w:val="22"/>
          <w:szCs w:val="22"/>
        </w:rPr>
        <w:t xml:space="preserve"> leuchten</w:t>
      </w:r>
      <w:r>
        <w:rPr>
          <w:rStyle w:val="Arial12"/>
          <w:rFonts w:cs="Arial"/>
          <w:sz w:val="22"/>
          <w:szCs w:val="22"/>
        </w:rPr>
        <w:t>.</w:t>
      </w:r>
    </w:p>
    <w:p w:rsidR="00244906" w:rsidRDefault="001B02A0" w:rsidP="0000422C">
      <w:pPr>
        <w:ind w:left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</w:t>
      </w:r>
      <w:r w:rsidR="00E1319F" w:rsidRPr="0056255C">
        <w:rPr>
          <w:rFonts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4ECBEFD0" wp14:editId="00BBD88E">
                <wp:extent cx="5067300" cy="2857500"/>
                <wp:effectExtent l="0" t="0" r="19050" b="0"/>
                <wp:docPr id="347" name="Gruppieren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2857500"/>
                          <a:chOff x="1753" y="4967"/>
                          <a:chExt cx="7980" cy="4500"/>
                        </a:xfrm>
                      </wpg:grpSpPr>
                      <wps:wsp>
                        <wps:cNvPr id="34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686" y="6623"/>
                            <a:ext cx="2957" cy="1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598" y="8505"/>
                            <a:ext cx="855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168" y="7029"/>
                            <a:ext cx="969" cy="3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914" y="7029"/>
                            <a:ext cx="969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96"/>
                        <wps:cNvCnPr/>
                        <wps:spPr bwMode="auto">
                          <a:xfrm flipH="1">
                            <a:off x="3178" y="7194"/>
                            <a:ext cx="570" cy="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97"/>
                        <wps:cNvCnPr/>
                        <wps:spPr bwMode="auto">
                          <a:xfrm>
                            <a:off x="8593" y="7206"/>
                            <a:ext cx="570" cy="7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98"/>
                        <wps:cNvCnPr/>
                        <wps:spPr bwMode="auto">
                          <a:xfrm flipH="1">
                            <a:off x="8593" y="7935"/>
                            <a:ext cx="570" cy="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99"/>
                        <wps:cNvCnPr/>
                        <wps:spPr bwMode="auto">
                          <a:xfrm>
                            <a:off x="3178" y="7935"/>
                            <a:ext cx="570" cy="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200"/>
                        <wps:cNvCnPr/>
                        <wps:spPr bwMode="auto">
                          <a:xfrm>
                            <a:off x="3748" y="7200"/>
                            <a:ext cx="798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201"/>
                        <wps:cNvCnPr/>
                        <wps:spPr bwMode="auto">
                          <a:xfrm>
                            <a:off x="7453" y="8676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202"/>
                        <wps:cNvCnPr/>
                        <wps:spPr bwMode="auto">
                          <a:xfrm>
                            <a:off x="3748" y="8688"/>
                            <a:ext cx="798" cy="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203"/>
                        <wps:cNvCnPr/>
                        <wps:spPr bwMode="auto">
                          <a:xfrm>
                            <a:off x="8137" y="720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204"/>
                        <wps:cNvCnPr/>
                        <wps:spPr bwMode="auto">
                          <a:xfrm flipV="1">
                            <a:off x="5059" y="8689"/>
                            <a:ext cx="1539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205"/>
                        <wps:cNvCnPr/>
                        <wps:spPr bwMode="auto">
                          <a:xfrm flipV="1">
                            <a:off x="5059" y="7200"/>
                            <a:ext cx="855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206"/>
                        <wps:cNvCnPr/>
                        <wps:spPr bwMode="auto">
                          <a:xfrm>
                            <a:off x="6883" y="7194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207"/>
                        <wps:cNvCnPr/>
                        <wps:spPr bwMode="auto">
                          <a:xfrm flipH="1">
                            <a:off x="2665" y="7935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208"/>
                        <wps:cNvCnPr/>
                        <wps:spPr bwMode="auto">
                          <a:xfrm flipH="1">
                            <a:off x="1753" y="7935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209"/>
                        <wps:cNvCnPr/>
                        <wps:spPr bwMode="auto">
                          <a:xfrm flipH="1">
                            <a:off x="9163" y="7935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116" y="5427"/>
                            <a:ext cx="684" cy="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Line 211"/>
                        <wps:cNvCnPr/>
                        <wps:spPr bwMode="auto">
                          <a:xfrm flipH="1">
                            <a:off x="1753" y="5769"/>
                            <a:ext cx="35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212"/>
                        <wps:cNvCnPr/>
                        <wps:spPr bwMode="auto">
                          <a:xfrm flipH="1">
                            <a:off x="5629" y="5769"/>
                            <a:ext cx="41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213"/>
                        <wps:cNvCnPr/>
                        <wps:spPr bwMode="auto">
                          <a:xfrm>
                            <a:off x="1753" y="5775"/>
                            <a:ext cx="0" cy="21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214"/>
                        <wps:cNvCnPr/>
                        <wps:spPr bwMode="auto">
                          <a:xfrm>
                            <a:off x="9733" y="5769"/>
                            <a:ext cx="0" cy="21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215"/>
                        <wps:cNvCnPr/>
                        <wps:spPr bwMode="auto">
                          <a:xfrm flipV="1">
                            <a:off x="2266" y="7650"/>
                            <a:ext cx="342" cy="2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5230" y="5712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5572" y="5712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Oval 218"/>
                        <wps:cNvSpPr>
                          <a:spLocks noChangeArrowheads="1"/>
                        </wps:cNvSpPr>
                        <wps:spPr bwMode="auto">
                          <a:xfrm>
                            <a:off x="3121" y="7884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9106" y="7884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Oval 220"/>
                        <wps:cNvSpPr>
                          <a:spLocks noChangeArrowheads="1"/>
                        </wps:cNvSpPr>
                        <wps:spPr bwMode="auto">
                          <a:xfrm>
                            <a:off x="4546" y="6914"/>
                            <a:ext cx="513" cy="5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Oval 221"/>
                        <wps:cNvSpPr>
                          <a:spLocks noChangeArrowheads="1"/>
                        </wps:cNvSpPr>
                        <wps:spPr bwMode="auto">
                          <a:xfrm>
                            <a:off x="4546" y="8451"/>
                            <a:ext cx="513" cy="5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222"/>
                        <wps:cNvCnPr/>
                        <wps:spPr bwMode="auto">
                          <a:xfrm>
                            <a:off x="4603" y="6971"/>
                            <a:ext cx="399" cy="3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223"/>
                        <wps:cNvCnPr/>
                        <wps:spPr bwMode="auto">
                          <a:xfrm flipH="1">
                            <a:off x="4603" y="6971"/>
                            <a:ext cx="399" cy="3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224"/>
                        <wps:cNvCnPr/>
                        <wps:spPr bwMode="auto">
                          <a:xfrm flipH="1">
                            <a:off x="4603" y="8508"/>
                            <a:ext cx="399" cy="3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225"/>
                        <wps:cNvCnPr/>
                        <wps:spPr bwMode="auto">
                          <a:xfrm>
                            <a:off x="4603" y="8508"/>
                            <a:ext cx="399" cy="3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226"/>
                        <wps:cNvCnPr/>
                        <wps:spPr bwMode="auto">
                          <a:xfrm>
                            <a:off x="3805" y="8688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227"/>
                        <wps:cNvCnPr/>
                        <wps:spPr bwMode="auto">
                          <a:xfrm>
                            <a:off x="3805" y="7206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642" y="4967"/>
                            <a:ext cx="17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Default="00297489" w:rsidP="00E1319F">
                              <w:proofErr w:type="spellStart"/>
                              <w:r w:rsidRPr="001B02A0">
                                <w:rPr>
                                  <w:rFonts w:ascii="Times New Roman" w:hAnsi="Times New Roman"/>
                                  <w:i/>
                                  <w:lang w:val="en-GB"/>
                                </w:rPr>
                                <w:t>U</w:t>
                              </w:r>
                              <w:r w:rsidRPr="001B02A0">
                                <w:rPr>
                                  <w:rFonts w:ascii="Times New Roman" w:hAnsi="Times New Roman"/>
                                  <w:vertAlign w:val="subscript"/>
                                  <w:lang w:val="en-GB"/>
                                </w:rPr>
                                <w:t>ges</w:t>
                              </w:r>
                              <w:proofErr w:type="spellEnd"/>
                              <w:r w:rsidRPr="001B02A0">
                                <w:rPr>
                                  <w:rFonts w:ascii="Times New Roman" w:hAnsi="Times New Roman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lang w:val="en-GB"/>
                                </w:rPr>
                                <w:t xml:space="preserve">=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lang w:val="en-GB"/>
                                </w:rPr>
                                <w:t>const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6566"/>
                            <a:ext cx="387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1B02A0" w:rsidRDefault="00297489" w:rsidP="00E1319F">
                              <w:pPr>
                                <w:tabs>
                                  <w:tab w:val="left" w:pos="2584"/>
                                  <w:tab w:val="left" w:pos="3545"/>
                                  <w:tab w:val="left" w:pos="4560"/>
                                  <w:tab w:val="left" w:pos="4963"/>
                                  <w:tab w:val="left" w:pos="5672"/>
                                  <w:tab w:val="left" w:pos="6270"/>
                                </w:tabs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 xml:space="preserve">La 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 xml:space="preserve">1      </w:t>
                              </w:r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 xml:space="preserve">     </w:t>
                              </w:r>
                              <w:proofErr w:type="spellStart"/>
                              <w:r w:rsidRPr="00CB11AC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szCs w:val="24"/>
                                  <w:lang w:val="it-IT"/>
                                </w:rPr>
                                <w:t>R</w:t>
                              </w:r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lang w:val="it-IT"/>
                                </w:rPr>
                                <w:t>Spule</w:t>
                              </w:r>
                              <w:proofErr w:type="spellEnd"/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 xml:space="preserve"> = 300 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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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</w:p>
                            <w:p w:rsidR="00297489" w:rsidRDefault="00297489" w:rsidP="00E1319F">
                              <w:pPr>
                                <w:rPr>
                                  <w:rFonts w:cstheme="minorBid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6652"/>
                            <a:ext cx="56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1B02A0" w:rsidRDefault="00297489" w:rsidP="00E1319F">
                              <w:pPr>
                                <w:tabs>
                                  <w:tab w:val="left" w:pos="2713"/>
                                </w:tabs>
                                <w:rPr>
                                  <w:rFonts w:ascii="Times New Roman" w:hAnsi="Times New Roman"/>
                                  <w:b/>
                                  <w:sz w:val="28"/>
                                  <w:vertAlign w:val="subscript"/>
                                  <w:lang w:val="it-IT"/>
                                </w:rPr>
                              </w:pPr>
                              <w:r w:rsidRPr="001B02A0">
                                <w:rPr>
                                  <w:rFonts w:ascii="Times New Roman" w:hAnsi="Times New Roman"/>
                                  <w:b/>
                                  <w:i/>
                                  <w:sz w:val="28"/>
                                  <w:lang w:val="it-IT"/>
                                </w:rPr>
                                <w:t>I</w:t>
                              </w:r>
                              <w:r w:rsidRPr="001B02A0">
                                <w:rPr>
                                  <w:rFonts w:ascii="Times New Roman" w:hAnsi="Times New Roman"/>
                                  <w:b/>
                                  <w:sz w:val="28"/>
                                  <w:vertAlign w:val="subscript"/>
                                  <w:lang w:val="it-I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6310" y="7422"/>
                            <a:ext cx="179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1B02A0" w:rsidRDefault="00297489" w:rsidP="00E1319F">
                              <w:pPr>
                                <w:tabs>
                                  <w:tab w:val="left" w:pos="1083"/>
                                  <w:tab w:val="left" w:pos="5187"/>
                                </w:tabs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proofErr w:type="spellStart"/>
                              <w:proofErr w:type="gramStart"/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>reale</w:t>
                              </w:r>
                              <w:proofErr w:type="spellEnd"/>
                              <w:proofErr w:type="gramEnd"/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>Spule</w:t>
                              </w:r>
                              <w:proofErr w:type="spellEnd"/>
                            </w:p>
                            <w:p w:rsidR="00297489" w:rsidRDefault="00297489" w:rsidP="00E1319F">
                              <w:pPr>
                                <w:rPr>
                                  <w:rFonts w:cstheme="minorBid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" y="7337"/>
                            <a:ext cx="50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Default="00297489" w:rsidP="00E1319F">
                              <w:r>
                                <w:rPr>
                                  <w:rFonts w:cs="Arial"/>
                                  <w:b/>
                                  <w:lang w:val="en-GB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838" y="8719"/>
                            <a:ext cx="513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1B02A0" w:rsidRDefault="00297489" w:rsidP="00E1319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B02A0">
                                <w:rPr>
                                  <w:rFonts w:ascii="Times New Roman" w:hAnsi="Times New Roman"/>
                                  <w:b/>
                                  <w:i/>
                                  <w:sz w:val="28"/>
                                  <w:lang w:val="it-IT"/>
                                </w:rPr>
                                <w:t>I</w:t>
                              </w:r>
                              <w:r w:rsidRPr="001B02A0">
                                <w:rPr>
                                  <w:rFonts w:ascii="Times New Roman" w:hAnsi="Times New Roman"/>
                                  <w:b/>
                                  <w:sz w:val="28"/>
                                  <w:vertAlign w:val="subscript"/>
                                  <w:lang w:val="it-I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532" y="8938"/>
                            <a:ext cx="363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1B02A0" w:rsidRDefault="00297489" w:rsidP="00E1319F">
                              <w:pPr>
                                <w:tabs>
                                  <w:tab w:val="left" w:pos="2736"/>
                                  <w:tab w:val="left" w:pos="2944"/>
                                  <w:tab w:val="left" w:pos="3819"/>
                                  <w:tab w:val="left" w:pos="5271"/>
                                </w:tabs>
                                <w:rPr>
                                  <w:rFonts w:cs="Arial"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La 2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proofErr w:type="spellStart"/>
                              <w:r w:rsidRPr="00CB11AC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szCs w:val="24"/>
                                  <w:lang w:val="it-IT"/>
                                </w:rPr>
                                <w:t>R</w:t>
                              </w:r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lang w:val="it-IT"/>
                                </w:rPr>
                                <w:t>Komp</w:t>
                              </w:r>
                              <w:proofErr w:type="spellEnd"/>
                              <w:r w:rsidRPr="001B02A0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 xml:space="preserve"> = 300 </w:t>
                              </w:r>
                              <w:r w:rsidRPr="001B02A0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347" o:spid="_x0000_s1382" style="width:399pt;height:225pt;mso-position-horizontal-relative:char;mso-position-vertical-relative:line" coordorigin="1753,4967" coordsize="7980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">
                <v:rect id="Rectangle 192" o:spid="_x0000_s1383" style="position:absolute;left:5686;top:6623;width:2957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5CsMA&#10;AADcAAAADwAAAGRycy9kb3ducmV2LnhtbERPy2rCQBTdF/oPwy10U3SiKbWkjkEEQ6Cbmgq6vGRu&#10;Hpi5EzJjkv59Z1Ho8nDe23Q2nRhpcK1lBatlBIK4tLrlWsH5+7h4B+E8ssbOMin4IQfp7vFhi4m2&#10;E59oLHwtQgi7BBU03veJlK5syKBb2p44cJUdDPoAh1rqAacQbjq5jqI3abDl0NBgT4eGyltxNwqK&#10;PL5eqxPK8Su73LK2+nxx8Uap56d5/wHC0+z/xX/uXCuIX8PacC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95CsMAAADcAAAADwAAAAAAAAAAAAAAAACYAgAAZHJzL2Rv&#10;d25yZXYueG1sUEsFBgAAAAAEAAQA9QAAAIgDAAAAAA==&#10;">
                  <v:stroke dashstyle="1 1" endcap="round"/>
                </v:rect>
                <v:rect id="Rectangle 193" o:spid="_x0000_s1384" style="position:absolute;left:6598;top:8505;width:85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FNsYA&#10;AADcAAAADwAAAGRycy9kb3ducmV2LnhtbESPQWvCQBSE7wX/w/IKvRSzUUtpY1YRrVA8CE0Fe3xk&#10;n0lo9m3YXTX667uC0OMwM98w+bw3rTiR841lBaMkBUFcWt1wpWD3vR6+gfABWWNrmRRcyMN8NnjI&#10;MdP2zF90KkIlIoR9hgrqELpMSl/WZNAntiOO3sE6gyFKV0nt8BzhppXjNH2VBhuOCzV2tKyp/C2O&#10;RkG3X6L52MqwcZfJ9ee4265W6bNST4/9YgoiUB/+w/f2p1YweXmH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FNsYAAADcAAAADwAAAAAAAAAAAAAAAACYAgAAZHJz&#10;L2Rvd25yZXYueG1sUEsFBgAAAAAEAAQA9QAAAIsDAAAAAA==&#10;" strokeweight="1.5pt"/>
                <v:rect id="Rectangle 194" o:spid="_x0000_s1385" style="position:absolute;left:7168;top:7029;width:9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ehMIA&#10;AADcAAAADwAAAGRycy9kb3ducmV2LnhtbERPy4rCMBTdD/gP4QqzG1OVGaUapQg6A4Ko1YW7S3P7&#10;wOamNFHr35uFMMvDec+XnanFnVpXWVYwHEQgiDOrKy4UnNL11xSE88gaa8uk4EkOlovexxxjbR98&#10;oPvRFyKEsItRQel9E0vpspIMuoFtiAOX29agD7AtpG7xEcJNLUdR9CMNVhwaSmxoVVJ2Pd6MgtH5&#10;vNkl+WQrL7e8uKZVkv4+90p99rtkBsJT5//Fb/efVjD+D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t6EwgAAANwAAAAPAAAAAAAAAAAAAAAAAJgCAABkcnMvZG93&#10;bnJldi54bWxQSwUGAAAAAAQABAD1AAAAhwMAAAAA&#10;" fillcolor="black" strokeweight="1.5pt"/>
                <v:rect id="Rectangle 195" o:spid="_x0000_s1386" style="position:absolute;left:5914;top:7029;width:9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f7cYA&#10;AADcAAAADwAAAGRycy9kb3ducmV2LnhtbESPT2sCMRTE74V+h/CEXoqbtdIiq1GKtiA9CFpBj4/N&#10;c3dx87Ik2T/66ZtCocdhZn7DLFaDqUVHzleWFUySFARxbnXFhYLj9+d4BsIHZI21ZVJwIw+r5ePD&#10;AjNte95TdwiFiBD2GSooQ2gyKX1ekkGf2IY4ehfrDIYoXSG1wz7CTS1f0vRNGqw4LpTY0Lqk/Hpo&#10;jYLmtEbzsZPhy92m93N73G026bNST6PhfQ4i0BD+w3/trVYwfZ3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bf7cYAAADcAAAADwAAAAAAAAAAAAAAAACYAgAAZHJz&#10;L2Rvd25yZXYueG1sUEsFBgAAAAAEAAQA9QAAAIsDAAAAAA==&#10;" strokeweight="1.5pt"/>
                <v:line id="Line 196" o:spid="_x0000_s1387" style="position:absolute;flip:x;visibility:visible;mso-wrap-style:square" from="3178,7194" to="3748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5g8IAAADdAAAADwAAAGRycy9kb3ducmV2LnhtbERPTYvCMBC9L/gfwgje1lRXZKlGEUFQ&#10;3IPrCl6HZtoUm0lJsrb+e7Mg7G0e73OW69424k4+1I4VTMYZCOLC6ZorBZef3fsniBCRNTaOScGD&#10;AqxXg7cl5tp1/E33c6xECuGQowITY5tLGQpDFsPYtcSJK523GBP0ldQeuxRuGznNsrm0WHNqMNjS&#10;1lBxO/9aBfJw7E5+N72UVblv3fVgvuZdr9Ro2G8WICL18V/8cu91mv8xm8Hf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O5g8IAAADdAAAADwAAAAAAAAAAAAAA&#10;AAChAgAAZHJzL2Rvd25yZXYueG1sUEsFBgAAAAAEAAQA+QAAAJADAAAAAA==&#10;" strokeweight="1.5pt"/>
                <v:line id="Line 197" o:spid="_x0000_s1388" style="position:absolute;visibility:visible;mso-wrap-style:square" from="8593,7206" to="9163,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4tIcMAAADdAAAADwAAAGRycy9kb3ducmV2LnhtbERPS2vCQBC+F/wPywje6sbaikRXkYIP&#10;emsqgrchOyYx2dm4u9H033cLhd7m43vOct2bRtzJ+cqygsk4AUGcW11xoeD4tX2eg/ABWWNjmRR8&#10;k4f1avC0xFTbB3/SPQuFiCHsU1RQhtCmUvq8JIN+bFviyF2sMxgidIXUDh8x3DTyJUlm0mDFsaHE&#10;lt5LyuusMwpOXcbna711DXa7/f5yutV++qHUaNhvFiAC9eFf/Oc+6Dh/+vo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uLSHDAAAA3QAAAA8AAAAAAAAAAAAA&#10;AAAAoQIAAGRycy9kb3ducmV2LnhtbFBLBQYAAAAABAAEAPkAAACRAwAAAAA=&#10;" strokeweight="1.5pt"/>
                <v:line id="Line 198" o:spid="_x0000_s1389" style="position:absolute;flip:x;visibility:visible;mso-wrap-style:square" from="8593,7935" to="9163,8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2Cb8IAAADdAAAADwAAAGRycy9kb3ducmV2LnhtbERP32vCMBB+H/g/hBN8m+lUinRGGYKg&#10;uIdNBV+P5tqUNZeSRFv/+0UY7O0+vp+32gy2FXfyoXGs4G2agSAunW64VnA5716XIEJE1tg6JgUP&#10;CrBZj15WWGjX8zfdT7EWKYRDgQpMjF0hZSgNWQxT1xEnrnLeYkzQ11J77FO4beUsy3JpseHUYLCj&#10;raHy53SzCuTh2H/53exS1dW+c9eD+cz7QanJePh4BxFpiP/iP/dep/nzRQ7P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2Cb8IAAADdAAAADwAAAAAAAAAAAAAA&#10;AAChAgAAZHJzL2Rvd25yZXYueG1sUEsFBgAAAAAEAAQA+QAAAJADAAAAAA==&#10;" strokeweight="1.5pt"/>
                <v:line id="Line 199" o:spid="_x0000_s1390" style="position:absolute;visibility:visible;mso-wrap-style:square" from="3178,7935" to="3748,8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AWzcMAAADdAAAADwAAAGRycy9kb3ducmV2LnhtbERPS2vCQBC+F/wPywje6sZaqkRXkYIP&#10;emsqgrchOyYx2dm4u9H033cLhd7m43vOct2bRtzJ+cqygsk4AUGcW11xoeD4tX2eg/ABWWNjmRR8&#10;k4f1avC0xFTbB3/SPQuFiCHsU1RQhtCmUvq8JIN+bFviyF2sMxgidIXUDh8x3DTyJUnepMGKY0OJ&#10;Lb2XlNdZZxScuozP13rrGux2+/3ldKv99EOp0bDfLEAE6sO/+M990HH+9HU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wFs3DAAAA3QAAAA8AAAAAAAAAAAAA&#10;AAAAoQIAAGRycy9kb3ducmV2LnhtbFBLBQYAAAAABAAEAPkAAACRAwAAAAA=&#10;" strokeweight="1.5pt"/>
                <v:line id="Line 200" o:spid="_x0000_s1391" style="position:absolute;visibility:visible;mso-wrap-style:square" from="3748,7200" to="4546,7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cV8IAAADdAAAADwAAAGRycy9kb3ducmV2LnhtbERPS4vCMBC+L/gfwgje1lQFWapRRPCB&#10;t+0uwt6GZmxrm0lNUq3/3iws7G0+vucs171pxJ2crywrmIwTEMS51RUXCr6/du8fIHxA1thYJgVP&#10;8rBeDd6WmGr74E+6Z6EQMYR9igrKENpUSp+XZNCPbUscuYt1BkOErpDa4SOGm0ZOk2QuDVYcG0ps&#10;aVtSXmedUXDuMv651jvXYLc/HC7nW+1nJ6VGw36zABGoD//iP/dRx/nzyQx+v4kn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acV8IAAADdAAAADwAAAAAAAAAAAAAA&#10;AAChAgAAZHJzL2Rvd25yZXYueG1sUEsFBgAAAAAEAAQA+QAAAJADAAAAAA==&#10;" strokeweight="1.5pt"/>
                <v:line id="Line 201" o:spid="_x0000_s1392" style="position:absolute;visibility:visible;mso-wrap-style:square" from="7453,8676" to="8593,8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8EI8MAAADdAAAADwAAAGRycy9kb3ducmV2LnhtbERPTWvCQBC9F/wPywjedKMVKamriGCV&#10;3kyL0NuQHZM02dm4u9H037uC0Ns83ucs171pxJWcrywrmE4SEMS51RUXCr6/duM3ED4ga2wsk4I/&#10;8rBeDV6WmGp74yNds1CIGMI+RQVlCG0qpc9LMugntiWO3Nk6gyFCV0jt8BbDTSNnSbKQBiuODSW2&#10;tC0pr7POKDh1Gf/81jvXYPex359Pl9q/fio1GvabdxCB+vAvfroPOs5fTOf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/BCPDAAAA3QAAAA8AAAAAAAAAAAAA&#10;AAAAoQIAAGRycy9kb3ducmV2LnhtbFBLBQYAAAAABAAEAPkAAACRAwAAAAA=&#10;" strokeweight="1.5pt"/>
                <v:line id="Line 202" o:spid="_x0000_s1393" style="position:absolute;visibility:visible;mso-wrap-style:square" from="3748,8688" to="4546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huMMAAADdAAAADwAAAGRycy9kb3ducmV2LnhtbERPTWvCQBC9F/wPywjedKNFKamriGCV&#10;3kyL0NuQHZM02dm4u9H037uC0Ns83ucs171pxJWcrywrmE4SEMS51RUXCr6/duM3ED4ga2wsk4I/&#10;8rBeDV6WmGp74yNds1CIGMI+RQVlCG0qpc9LMugntiWO3Nk6gyFCV0jt8BbDTSNnSbKQBiuODSW2&#10;tC0pr7POKDh1Gf/81jvXYPex359Pl9q/fio1GvabdxCB+vAvfroPOs5fTOf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zobjDAAAA3QAAAA8AAAAAAAAAAAAA&#10;AAAAoQIAAGRycy9kb3ducmV2LnhtbFBLBQYAAAAABAAEAPkAAACRAwAAAAA=&#10;" strokeweight="1.5pt"/>
                <v:line id="Line 203" o:spid="_x0000_s1394" style="position:absolute;visibility:visible;mso-wrap-style:square" from="8137,7200" to="859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E/z8IAAADdAAAADwAAAGRycy9kb3ducmV2LnhtbERPTWvCQBC9C/6HZQRvurFCKKmrFMEq&#10;3pqK0NuQHZM02dm4u9H033cLgrd5vM9ZbQbTihs5X1tWsJgnIIgLq2suFZy+drNXED4ga2wtk4Jf&#10;8rBZj0crzLS98yfd8lCKGMI+QwVVCF0mpS8qMujntiOO3MU6gyFCV0rt8B7DTStfkiSVBmuODRV2&#10;tK2oaPLeKDj3OX//NDvXYv+x31/O18Yvj0pNJ8P7G4hAQ3iKH+6DjvPTRQr/38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+E/z8IAAADdAAAADwAAAAAAAAAAAAAA&#10;AAChAgAAZHJzL2Rvd25yZXYueG1sUEsFBgAAAAAEAAQA+QAAAJADAAAAAA==&#10;" strokeweight="1.5pt"/>
                <v:line id="Line 204" o:spid="_x0000_s1395" style="position:absolute;flip:y;visibility:visible;mso-wrap-style:square" from="5059,8689" to="6598,8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rbcIAAADdAAAADwAAAGRycy9kb3ducmV2LnhtbERPTYvCMBC9L/gfwgh7W1M91KUaRQRB&#10;2T24KngdmmlTbCYlibb+e7OwsLd5vM9Zrgfbigf50DhWMJ1kIIhLpxuuFVzOu49PECEia2wdk4In&#10;BVivRm9LLLTr+Ycep1iLFMKhQAUmxq6QMpSGLIaJ64gTVzlvMSboa6k99inctnKWZbm02HBqMNjR&#10;1lB5O92tAnn46o9+N7tUdbXv3PVgvvN+UOp9PGwWICIN8V/8597rND+fzuH3m3SC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yrbcIAAADdAAAADwAAAAAAAAAAAAAA&#10;AAChAgAAZHJzL2Rvd25yZXYueG1sUEsFBgAAAAAEAAQA+QAAAJADAAAAAA==&#10;" strokeweight="1.5pt"/>
                <v:line id="Line 205" o:spid="_x0000_s1396" style="position:absolute;flip:y;visibility:visible;mso-wrap-style:square" from="5059,7200" to="5914,7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/H8UAAADdAAAADwAAAGRycy9kb3ducmV2LnhtbESPQWvDMAyF74P9B6NBb6vTHsJI65ZS&#10;KLRsh60r9CpiJQ6N5WB7Tfbvq8NgN4n39N6n9XbyvbpTTF1gA4t5AYq4Drbj1sDl+/D6BiplZIt9&#10;YDLwSwm2m+enNVY2jPxF93NulYRwqtCAy3motE61I49pHgZi0ZoQPWZZY6ttxFHCfa+XRVFqjx1L&#10;g8OB9o7q2/nHG9Cn9/EzHpaXpm2OQ7ie3Ec5TsbMXqbdClSmKf+b/66PVvDLheDKNzKC3j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M/H8UAAADdAAAADwAAAAAAAAAA&#10;AAAAAAChAgAAZHJzL2Rvd25yZXYueG1sUEsFBgAAAAAEAAQA+QAAAJMDAAAAAA==&#10;" strokeweight="1.5pt"/>
                <v:line id="Line 206" o:spid="_x0000_s1397" style="position:absolute;visibility:visible;mso-wrap-style:square" from="6883,7194" to="7168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6rvcMAAADdAAAADwAAAGRycy9kb3ducmV2LnhtbERPTWvCQBC9F/wPywi96cYKYlM3QQS1&#10;9NYoQm9DdkzSZGfT3Y2m/75bKPQ2j/c5m3w0nbiR841lBYt5AoK4tLrhSsH5tJ+tQfiArLGzTAq+&#10;yUOeTR42mGp753e6FaESMYR9igrqEPpUSl/WZNDPbU8cuat1BkOErpLa4T2Gm04+JclKGmw4NtTY&#10;066msi0Go+AyFPzx2e5dh8PheLxevlq/fFPqcTpuX0AEGsO/+M/9quP81eIZfr+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+q73DAAAA3QAAAA8AAAAAAAAAAAAA&#10;AAAAoQIAAGRycy9kb3ducmV2LnhtbFBLBQYAAAAABAAEAPkAAACRAwAAAAA=&#10;" strokeweight="1.5pt"/>
                <v:line id="Line 207" o:spid="_x0000_s1398" style="position:absolute;flip:x;visibility:visible;mso-wrap-style:square" from="2665,7935" to="3178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5pMUAAADdAAAADwAAAGRycy9kb3ducmV2LnhtbESPQWvDMAyF74P+B6PCbquzHMLI6pYy&#10;KLR0h60r7CpiJQ6N5WC7Tfbvp8NgN4n39N6n9Xb2g7pTTH1gA8+rAhRxE2zPnYHL1/7pBVTKyBaH&#10;wGTghxJsN4uHNdY2TPxJ93PulIRwqtGAy3mstU6NI49pFUZi0doQPWZZY6dtxEnC/aDLoqi0x56l&#10;weFIb46a6/nmDejjafqI+/LSdu1hDN9H915NszGPy3n3CirTnP/Nf9cHK/hVKfzyjY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n5pMUAAADdAAAADwAAAAAAAAAA&#10;AAAAAAChAgAAZHJzL2Rvd25yZXYueG1sUEsFBgAAAAAEAAQA+QAAAJMDAAAAAA==&#10;" strokeweight="1.5pt"/>
                <v:line id="Line 208" o:spid="_x0000_s1399" style="position:absolute;flip:x;visibility:visible;mso-wrap-style:square" from="1753,7935" to="2266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VcP8IAAADdAAAADwAAAGRycy9kb3ducmV2LnhtbERPTWvCQBC9F/oflhF6qxtzCCW6ShEE&#10;xR5aDXgdspNsaHY27G5N/PddQfA2j/c5q81ke3ElHzrHChbzDARx7XTHrYLqvHv/ABEissbeMSm4&#10;UYDN+vVlhaV2I//Q9RRbkUI4lKjAxDiUUobakMUwdwNx4hrnLcYEfSu1xzGF217mWVZIix2nBoMD&#10;bQ3Vv6c/q0AejuO33+VV0zb7wV0O5qsYJ6XeZtPnEkSkKT7FD/dep/lFvoD7N+kE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hVcP8IAAADdAAAADwAAAAAAAAAAAAAA&#10;AAChAgAAZHJzL2Rvd25yZXYueG1sUEsFBgAAAAAEAAQA+QAAAJADAAAAAA==&#10;" strokeweight="1.5pt"/>
                <v:line id="Line 209" o:spid="_x0000_s1400" style="position:absolute;flip:x;visibility:visible;mso-wrap-style:square" from="9163,7935" to="9733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CSMIAAADdAAAADwAAAGRycy9kb3ducmV2LnhtbERPTWvCQBC9F/wPyxR6q5vmEEp0lVIQ&#10;FHtoNeB1yE6ywexs2F1N/PddQfA2j/c5y/Vke3ElHzrHCj7mGQji2umOWwXVcfP+CSJEZI29Y1Jw&#10;owDr1exliaV2I//R9RBbkUI4lKjAxDiUUobakMUwdwNx4hrnLcYEfSu1xzGF217mWVZIix2nBoMD&#10;fRuqz4eLVSB3+/HXb/KqaZvt4E4781OMk1Jvr9PXAkSkKT7FD/dWp/lFnsP9m3SC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fCSMIAAADdAAAADwAAAAAAAAAAAAAA&#10;AAChAgAAZHJzL2Rvd25yZXYueG1sUEsFBgAAAAAEAAQA+QAAAJADAAAAAA==&#10;" strokeweight="1.5pt"/>
                <v:rect id="Rectangle 210" o:spid="_x0000_s1401" style="position:absolute;left:5116;top:5427;width:68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M1cMA&#10;AADdAAAADwAAAGRycy9kb3ducmV2LnhtbERPS4vCMBC+C/6HMIIXWVMVZKlGER8gHgTdwnocmtm2&#10;bDMpSdTqr98sCN7m43vOfNmaWtzI+cqygtEwAUGcW11xoSD72n18gvABWWNtmRQ8yMNy0e3MMdX2&#10;zie6nUMhYgj7FBWUITSplD4vyaAf2oY4cj/WGQwRukJqh/cYbmo5TpKpNFhxbCixoXVJ+e/5ahQ0&#10;32s026MMB/eYPC/X7LjZJAOl+r12NQMRqA1v8cu913H+dDyB/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oM1cMAAADdAAAADwAAAAAAAAAAAAAAAACYAgAAZHJzL2Rv&#10;d25yZXYueG1sUEsFBgAAAAAEAAQA9QAAAIgDAAAAAA==&#10;" strokeweight="1.5pt"/>
                <v:line id="Line 211" o:spid="_x0000_s1402" style="position:absolute;flip:x;visibility:visible;mso-wrap-style:square" from="1753,5769" to="5287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L/p8IAAADdAAAADwAAAGRycy9kb3ducmV2LnhtbERP32vCMBB+H/g/hBN8m6lllNEZZQwE&#10;ZT5sKvh6NNemrLmUJNr635uB4Nt9fD9vuR5tJ67kQ+tYwWKegSCunG65UXA6bl7fQYSIrLFzTApu&#10;FGC9mrwssdRu4F+6HmIjUgiHEhWYGPtSylAZshjmridOXO28xZigb6T2OKRw28k8ywppseXUYLCn&#10;L0PV3+FiFcjd9/DjN/mpbupt7847sy+GUanZdPz8ABFpjE/xw73VaX6Rv8H/N+kE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L/p8IAAADdAAAADwAAAAAAAAAAAAAA&#10;AAChAgAAZHJzL2Rvd25yZXYueG1sUEsFBgAAAAAEAAQA+QAAAJADAAAAAA==&#10;" strokeweight="1.5pt"/>
                <v:line id="Line 212" o:spid="_x0000_s1403" style="position:absolute;flip:x;visibility:visible;mso-wrap-style:square" from="5629,5769" to="9733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5aPMIAAADdAAAADwAAAGRycy9kb3ducmV2LnhtbERP32vCMBB+H/g/hBN8m6mFldEZZQwE&#10;ZT5sKvh6NNemrLmUJNr635uB4Nt9fD9vuR5tJ67kQ+tYwWKegSCunG65UXA6bl7fQYSIrLFzTApu&#10;FGC9mrwssdRu4F+6HmIjUgiHEhWYGPtSylAZshjmridOXO28xZigb6T2OKRw28k8ywppseXUYLCn&#10;L0PV3+FiFcjd9/DjN/mpbupt7847sy+GUanZdPz8ABFpjE/xw73VaX6Rv8H/N+kE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5aPMIAAADdAAAADwAAAAAAAAAAAAAA&#10;AAChAgAAZHJzL2Rvd25yZXYueG1sUEsFBgAAAAAEAAQA+QAAAJADAAAAAA==&#10;" strokeweight="1.5pt"/>
                <v:line id="Line 213" o:spid="_x0000_s1404" style="position:absolute;visibility:visible;mso-wrap-style:square" from="1753,5775" to="1753,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1csIAAADdAAAADwAAAGRycy9kb3ducmV2LnhtbERPTWvCQBC9F/wPywje6qYWQomuUgpq&#10;8WYqgrchOyZpsrNxd6Ppv+8Kgrd5vM9ZrAbTiis5X1tW8DZNQBAXVtdcKjj8rF8/QPiArLG1TAr+&#10;yMNqOXpZYKbtjfd0zUMpYgj7DBVUIXSZlL6oyKCf2o44cmfrDIYIXSm1w1sMN62cJUkqDdYcGyrs&#10;6Kuiosl7o+DY53z6bdauxX6z3Z6Pl8a/75SajIfPOYhAQ3iKH+5vHeensxTu38QT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31csIAAADdAAAADwAAAAAAAAAAAAAA&#10;AAChAgAAZHJzL2Rvd25yZXYueG1sUEsFBgAAAAAEAAQA+QAAAJADAAAAAA==&#10;" strokeweight="1.5pt"/>
                <v:line id="Line 214" o:spid="_x0000_s1405" style="position:absolute;visibility:visible;mso-wrap-style:square" from="9733,5769" to="9733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Q6cMAAADdAAAADwAAAGRycy9kb3ducmV2LnhtbERPTWvCQBC9F/wPywje6kYLVqKriGAV&#10;b02L4G3IjklMdjbubjT++26h0Ns83ucs171pxJ2crywrmIwTEMS51RUXCr6/dq9zED4ga2wsk4In&#10;eVivBi9LTLV98Cfds1CIGMI+RQVlCG0qpc9LMujHtiWO3MU6gyFCV0jt8BHDTSOnSTKTBiuODSW2&#10;tC0pr7POKDh1GZ+v9c412H3s95fTrfZvR6VGw36zABGoD//iP/dBx/mz6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BUOnDAAAA3QAAAA8AAAAAAAAAAAAA&#10;AAAAoQIAAGRycy9kb3ducmV2LnhtbFBLBQYAAAAABAAEAPkAAACRAwAAAAA=&#10;" strokeweight="1.5pt"/>
                <v:line id="Line 215" o:spid="_x0000_s1406" style="position:absolute;flip:y;visibility:visible;mso-wrap-style:square" from="2266,7650" to="2608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ps8gAAADdAAAADwAAAGRycy9kb3ducmV2LnhtbESPT2vCQBDF74LfYRnBS6kbRWxJXUX8&#10;0yqUQrWHHqfZMQlmZ0N21fjtOwfB2zzm/d68mc5bV6kLNaH0bGA4SEARZ96WnBv4OWyeX0GFiGyx&#10;8kwGbhRgPut2pphaf+VvuuxjriSEQ4oGihjrVOuQFeQwDHxNLLujbxxGkU2ubYNXCXeVHiXJRDss&#10;WS4UWNOyoOy0PzupsRofdre/j/eXr/Uy+zzuxk/J9teYfq9dvIGK1MaH+U5vrXCTkdSVb2QEPfs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h0ps8gAAADdAAAADwAAAAAA&#10;AAAAAAAAAAChAgAAZHJzL2Rvd25yZXYueG1sUEsFBgAAAAAEAAQA+QAAAJYDAAAAAA==&#10;" strokeweight="2.25pt"/>
                <v:oval id="Oval 216" o:spid="_x0000_s1407" style="position:absolute;left:5230;top:571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KkcIA&#10;AADdAAAADwAAAGRycy9kb3ducmV2LnhtbERPTYvCMBC9C/6HMAteRFOFLdo1ihRcvFo97HG2mW3L&#10;NpOSZG37742w4G0e73N2h8G04k7ON5YVrJYJCOLS6oYrBbfrabEB4QOyxtYyKRjJw2E/neww07bn&#10;C92LUIkYwj5DBXUIXSalL2sy6Je2I47cj3UGQ4SuktphH8NNK9dJkkqDDceGGjvKayp/iz+jwM27&#10;MR/P+Wn1zZ/Fe7/RX+lNKzV7G44fIAIN4SX+d591nJ+ut/D8Jp4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IqRwgAAAN0AAAAPAAAAAAAAAAAAAAAAAJgCAABkcnMvZG93&#10;bnJldi54bWxQSwUGAAAAAAQABAD1AAAAhwMAAAAA&#10;" fillcolor="black"/>
                <v:oval id="Oval 217" o:spid="_x0000_s1408" style="position:absolute;left:5572;top:571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10cUA&#10;AADdAAAADwAAAGRycy9kb3ducmV2LnhtbESPQWvDMAyF74P9B6PBLqN1urFQ0rqlBDp6XdbDjlqs&#10;JqGxHGy3Sf79dBjsJvGe3vu03U+uV3cKsfNsYLXMQBHX3nbcGDh/HRdrUDEhW+w9k4GZIux3jw9b&#10;LKwf+ZPuVWqUhHAs0ECb0lBoHeuWHMalH4hFu/jgMMkaGm0DjhLuev2aZbl22LE0tDhQ2VJ9rW7O&#10;QHgZ5nI+lcfVD39U7+Pafudna8zz03TYgEo0pX/z3/XJCn7+Jv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7XRxQAAAN0AAAAPAAAAAAAAAAAAAAAAAJgCAABkcnMv&#10;ZG93bnJldi54bWxQSwUGAAAAAAQABAD1AAAAigMAAAAA&#10;" fillcolor="black"/>
                <v:oval id="Oval 218" o:spid="_x0000_s1409" style="position:absolute;left:3121;top:7884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QSsIA&#10;AADdAAAADwAAAGRycy9kb3ducmV2LnhtbERPTWvCQBC9C/0Pywi9SN2kYpDUVUpA8Wr04HGanSbB&#10;7GzYXU3y77uFQm/zeJ+z3Y+mE09yvrWsIF0mIIgrq1uuFVwvh7cNCB+QNXaWScFEHva7l9kWc20H&#10;PtOzDLWIIexzVNCE0OdS+qohg35pe+LIfVtnMEToaqkdDjHcdPI9STJpsOXY0GBPRUPVvXwYBW7R&#10;T8V0Kg7pFx/L9bDRt+yqlXqdj58fIAKN4V/85z7pOD9bpf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xBKwgAAAN0AAAAPAAAAAAAAAAAAAAAAAJgCAABkcnMvZG93&#10;bnJldi54bWxQSwUGAAAAAAQABAD1AAAAhwMAAAAA&#10;" fillcolor="black"/>
                <v:oval id="Oval 219" o:spid="_x0000_s1410" style="position:absolute;left:9106;top:7884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SFsMA&#10;AADcAAAADwAAAGRycy9kb3ducmV2LnhtbESPQWvCQBSE70L/w/IKvUjdWDGE6ColoHg1evD4mn0m&#10;odm3YXc1yb/vFgo9DjPzDbPdj6YTT3K+taxguUhAEFdWt1wruF4O7xkIH5A1dpZJwUQe9ruX2RZz&#10;bQc+07MMtYgQ9jkqaELocyl91ZBBv7A9cfTu1hkMUbpaaodDhJtOfiRJKg22HBca7KloqPouH0aB&#10;m/dTMZ2Kw/KLj+V6yPQtvWql3l7Hzw2IQGP4D/+1T1pBtkr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9SFsMAAADcAAAADwAAAAAAAAAAAAAAAACYAgAAZHJzL2Rv&#10;d25yZXYueG1sUEsFBgAAAAAEAAQA9QAAAIgDAAAAAA==&#10;" fillcolor="black"/>
                <v:oval id="Oval 220" o:spid="_x0000_s1411" style="position:absolute;left:4546;top:6914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MAsMA&#10;AADcAAAADwAAAGRycy9kb3ducmV2LnhtbESPQYvCMBSE74L/ITxhL6KpK7hSjSLiolfr4vnRPJtq&#10;81KbrFZ/vVlY8DjMzDfMfNnaStyo8aVjBaNhAoI4d7rkQsHP4XswBeEDssbKMSl4kIflotuZY6rd&#10;nfd0y0IhIoR9igpMCHUqpc8NWfRDVxNH7+QaiyHKppC6wXuE20p+JslEWiw5LhisaW0ov2S/VsHk&#10;fNiapDpujs/+OezG+2v23F6V+ui1qxmIQG14h//bO61gOv6C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MAsMAAADcAAAADwAAAAAAAAAAAAAAAACYAgAAZHJzL2Rv&#10;d25yZXYueG1sUEsFBgAAAAAEAAQA9QAAAIgDAAAAAA==&#10;" strokeweight="1.5pt"/>
                <v:oval id="Oval 221" o:spid="_x0000_s1412" style="position:absolute;left:4546;top:8451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YcMIA&#10;AADcAAAADwAAAGRycy9kb3ducmV2LnhtbERPz2vCMBS+D/Y/hDfwMmY6BZHOVMbYaK+t4vnRvDXt&#10;mpfaZLb615vDYMeP7/duP9teXGj0rWMFr8sEBHHtdMuNguPh62ULwgdkjb1jUnAlD/vs8WGHqXYT&#10;l3SpQiNiCPsUFZgQhlRKXxuy6JduII7ctxsthgjHRuoRpxhue7lKko202HJsMDjQh6H6p/q1Cjbd&#10;ITdJf/o83Z67UKzLc3XLz0otnub3NxCB5vAv/nMXWsF2HdfGM/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1hwwgAAANwAAAAPAAAAAAAAAAAAAAAAAJgCAABkcnMvZG93&#10;bnJldi54bWxQSwUGAAAAAAQABAD1AAAAhwMAAAAA&#10;" strokeweight="1.5pt"/>
                <v:line id="Line 222" o:spid="_x0000_s1413" style="position:absolute;visibility:visible;mso-wrap-style:square" from="4603,6971" to="5002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mT6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aZPpxAAAANwAAAAPAAAAAAAAAAAA&#10;AAAAAKECAABkcnMvZG93bnJldi54bWxQSwUGAAAAAAQABAD5AAAAkgMAAAAA&#10;" strokeweight="1pt"/>
                <v:line id="Line 223" o:spid="_x0000_s1414" style="position:absolute;flip:x;visibility:visible;mso-wrap-style:square" from="4603,6971" to="5002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LAOcAAAADcAAAADwAAAGRycy9kb3ducmV2LnhtbERPTYvCMBC9C/sfwizsTdMVEalGEUFQ&#10;9OBqwevQTJtiMylJ1nb/vTkIe3y879VmsK14kg+NYwXfkwwEcel0w7WC4rYfL0CEiKyxdUwK/ijA&#10;Zv0xWmGuXc8/9LzGWqQQDjkqMDF2uZShNGQxTFxHnLjKeYsxQV9L7bFP4baV0yybS4sNpwaDHe0M&#10;lY/rr1Ugj6f+4vfToqqrQ+fuR3Oe94NSX5/Ddgki0hD/xW/3QStYzNL8dCYd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SwDnAAAAA3AAAAA8AAAAAAAAAAAAAAAAA&#10;oQIAAGRycy9kb3ducmV2LnhtbFBLBQYAAAAABAAEAPkAAACOAwAAAAA=&#10;" strokeweight="1.5pt"/>
                <v:line id="Line 224" o:spid="_x0000_s1415" style="position:absolute;flip:x;visibility:visible;mso-wrap-style:square" from="4603,8508" to="5002,8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losMAAADcAAAADwAAAGRycy9kb3ducmV2LnhtbESPQYvCMBSE7wv+h/AEb2uqiEg1igiC&#10;4h5WV9jro3ltis1LSaKt/94sLHgcZuYbZrXpbSMe5EPtWMFknIEgLpyuuVJw/dl/LkCEiKyxcUwK&#10;nhRgsx58rDDXruMzPS6xEgnCIUcFJsY2lzIUhiyGsWuJk1c6bzEm6SupPXYJbhs5zbK5tFhzWjDY&#10;0s5QcbvcrQJ5PHXffj+9llV5aN3v0XzNu16p0bDfLkFE6uM7/N8+aAWL2QT+zq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eZaLDAAAA3AAAAA8AAAAAAAAAAAAA&#10;AAAAoQIAAGRycy9kb3ducmV2LnhtbFBLBQYAAAAABAAEAPkAAACRAwAAAAA=&#10;" strokeweight="1.5pt"/>
                <v:line id="Line 225" o:spid="_x0000_s1416" style="position:absolute;visibility:visible;mso-wrap-style:square" from="4603,8508" to="5002,8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ty5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g9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ty5cUAAADcAAAADwAAAAAAAAAA&#10;AAAAAAChAgAAZHJzL2Rvd25yZXYueG1sUEsFBgAAAAAEAAQA+QAAAJMDAAAAAA==&#10;" strokeweight="1pt"/>
                <v:line id="Line 226" o:spid="_x0000_s1417" style="position:absolute;visibility:visible;mso-wrap-style:square" from="3805,8688" to="4432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o0K8UAAADcAAAADwAAAGRycy9kb3ducmV2LnhtbESPQWvCQBSE74L/YXlCL6VutKVKdBWx&#10;FMRTmxTPz+wzCWbfhuxrTP99t1DwOMzMN8x6O7hG9dSF2rOB2TQBRVx4W3Np4Ct/f1qCCoJssfFM&#10;Bn4owHYzHq0xtf7Gn9RnUqoI4ZCigUqkTbUORUUOw9S3xNG7+M6hRNmV2nZ4i3DX6HmSvGqHNceF&#10;ClvaV1Rcs29noGxmeXb9kMVRLw7y1h/nyfnxZMzDZNitQAkNcg//tw/WwPLlGf7OxCO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o0K8UAAADcAAAADwAAAAAAAAAA&#10;AAAAAAChAgAAZHJzL2Rvd25yZXYueG1sUEsFBgAAAAAEAAQA+QAAAJMDAAAAAA==&#10;" strokeweight="4.5pt">
                  <v:stroke endarrow="block" endarrowlength="short"/>
                </v:line>
                <v:line id="Line 227" o:spid="_x0000_s1418" style="position:absolute;visibility:visible;mso-wrap-style:square" from="3805,7206" to="4432,7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9SdsMAAADdAAAADwAAAGRycy9kb3ducmV2LnhtbERPTWvCQBC9C/0PyxS8iG5MQUvqKqUi&#10;iKcapecxO02C2dmQHWP677uFgrd5vM9ZbQbXqJ66UHs2MJ8loIgLb2suDZxPu+krqCDIFhvPZOCH&#10;AmzWT6MVZtbf+Uh9LqWKIRwyNFCJtJnWoajIYZj5ljhy375zKBF2pbYd3mO4a3SaJAvtsObYUGFL&#10;HxUV1/zmDJTN/JRfP2V50Mu9bPtDmlwmX8aMn4f3N1BCgzzE/+69jfMXLyn8fRNP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/UnbDAAAA3QAAAA8AAAAAAAAAAAAA&#10;AAAAoQIAAGRycy9kb3ducmV2LnhtbFBLBQYAAAAABAAEAPkAAACRAwAAAAA=&#10;" strokeweight="4.5pt">
                  <v:stroke endarrow="block" endarrowlength="short"/>
                </v:line>
                <v:shape id="Text Box 228" o:spid="_x0000_s1419" type="#_x0000_t202" style="position:absolute;left:4642;top:4967;width:1748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xGc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xXw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xGcMAAADdAAAADwAAAAAAAAAAAAAAAACYAgAAZHJzL2Rv&#10;d25yZXYueG1sUEsFBgAAAAAEAAQA9QAAAIgDAAAAAA==&#10;" filled="f" stroked="f">
                  <v:textbox>
                    <w:txbxContent>
                      <w:p w:rsidR="00297489" w:rsidRDefault="00297489" w:rsidP="00E1319F">
                        <w:proofErr w:type="spellStart"/>
                        <w:r w:rsidRPr="001B02A0">
                          <w:rPr>
                            <w:rFonts w:ascii="Times New Roman" w:hAnsi="Times New Roman"/>
                            <w:i/>
                            <w:lang w:val="en-GB"/>
                          </w:rPr>
                          <w:t>U</w:t>
                        </w:r>
                        <w:r w:rsidRPr="001B02A0">
                          <w:rPr>
                            <w:rFonts w:ascii="Times New Roman" w:hAnsi="Times New Roman"/>
                            <w:vertAlign w:val="subscript"/>
                            <w:lang w:val="en-GB"/>
                          </w:rPr>
                          <w:t>ges</w:t>
                        </w:r>
                        <w:proofErr w:type="spellEnd"/>
                        <w:r w:rsidRPr="001B02A0">
                          <w:rPr>
                            <w:rFonts w:ascii="Times New Roman" w:hAnsi="Times New Roman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cs="Arial"/>
                            <w:lang w:val="en-GB"/>
                          </w:rPr>
                          <w:t xml:space="preserve">= </w:t>
                        </w:r>
                        <w:proofErr w:type="spellStart"/>
                        <w:r>
                          <w:rPr>
                            <w:rFonts w:cs="Arial"/>
                            <w:lang w:val="en-GB"/>
                          </w:rPr>
                          <w:t>const</w:t>
                        </w:r>
                        <w:proofErr w:type="spellEnd"/>
                      </w:p>
                    </w:txbxContent>
                  </v:textbox>
                </v:shape>
                <v:shape id="Text Box 229" o:spid="_x0000_s1420" type="#_x0000_t202" style="position:absolute;left:4543;top:6566;width:387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pb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yfDE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WltwgAAAN0AAAAPAAAAAAAAAAAAAAAAAJgCAABkcnMvZG93&#10;bnJldi54bWxQSwUGAAAAAAQABAD1AAAAhwMAAAAA&#10;" filled="f" stroked="f">
                  <v:textbox>
                    <w:txbxContent>
                      <w:p w:rsidR="00297489" w:rsidRPr="001B02A0" w:rsidRDefault="00297489" w:rsidP="00E1319F">
                        <w:pPr>
                          <w:tabs>
                            <w:tab w:val="left" w:pos="2584"/>
                            <w:tab w:val="left" w:pos="3545"/>
                            <w:tab w:val="left" w:pos="4560"/>
                            <w:tab w:val="left" w:pos="4963"/>
                            <w:tab w:val="left" w:pos="5672"/>
                            <w:tab w:val="left" w:pos="6270"/>
                          </w:tabs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</w:pP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 xml:space="preserve">La 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 xml:space="preserve">1      </w:t>
                        </w:r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 xml:space="preserve">     </w:t>
                        </w:r>
                        <w:proofErr w:type="spellStart"/>
                        <w:r w:rsidRPr="00CB11AC">
                          <w:rPr>
                            <w:rFonts w:ascii="Times New Roman" w:hAnsi="Times New Roman"/>
                            <w:b/>
                            <w:bCs/>
                            <w:i/>
                            <w:szCs w:val="24"/>
                            <w:lang w:val="it-IT"/>
                          </w:rPr>
                          <w:t>R</w:t>
                        </w:r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vertAlign w:val="subscript"/>
                            <w:lang w:val="it-IT"/>
                          </w:rPr>
                          <w:t>Spule</w:t>
                        </w:r>
                        <w:proofErr w:type="spellEnd"/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 xml:space="preserve"> = 300 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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</w:t>
                        </w:r>
                        <w:r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  <w:t xml:space="preserve">    </w:t>
                        </w:r>
                      </w:p>
                      <w:p w:rsidR="00297489" w:rsidRDefault="00297489" w:rsidP="00E1319F">
                        <w:pPr>
                          <w:rPr>
                            <w:rFonts w:cstheme="minorBidi"/>
                          </w:rPr>
                        </w:pPr>
                      </w:p>
                    </w:txbxContent>
                  </v:textbox>
                </v:shape>
                <v:shape id="Text Box 230" o:spid="_x0000_s1421" type="#_x0000_t202" style="position:absolute;left:3770;top:6652;width:56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M9s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+byA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nM9sMAAADdAAAADwAAAAAAAAAAAAAAAACYAgAAZHJzL2Rv&#10;d25yZXYueG1sUEsFBgAAAAAEAAQA9QAAAIgDAAAAAA==&#10;" filled="f" stroked="f">
                  <v:textbox>
                    <w:txbxContent>
                      <w:p w:rsidR="00297489" w:rsidRPr="001B02A0" w:rsidRDefault="00297489" w:rsidP="00E1319F">
                        <w:pPr>
                          <w:tabs>
                            <w:tab w:val="left" w:pos="2713"/>
                          </w:tabs>
                          <w:rPr>
                            <w:rFonts w:ascii="Times New Roman" w:hAnsi="Times New Roman"/>
                            <w:b/>
                            <w:sz w:val="28"/>
                            <w:vertAlign w:val="subscript"/>
                            <w:lang w:val="it-IT"/>
                          </w:rPr>
                        </w:pPr>
                        <w:r w:rsidRPr="001B02A0">
                          <w:rPr>
                            <w:rFonts w:ascii="Times New Roman" w:hAnsi="Times New Roman"/>
                            <w:b/>
                            <w:i/>
                            <w:sz w:val="28"/>
                            <w:lang w:val="it-IT"/>
                          </w:rPr>
                          <w:t>I</w:t>
                        </w:r>
                        <w:r w:rsidRPr="001B02A0">
                          <w:rPr>
                            <w:rFonts w:ascii="Times New Roman" w:hAnsi="Times New Roman"/>
                            <w:b/>
                            <w:sz w:val="28"/>
                            <w:vertAlign w:val="subscript"/>
                            <w:lang w:val="it-IT"/>
                          </w:rPr>
                          <w:t>1</w:t>
                        </w:r>
                      </w:p>
                    </w:txbxContent>
                  </v:textbox>
                </v:shape>
                <v:shape id="Text Box 231" o:spid="_x0000_s1422" type="#_x0000_t202" style="position:absolute;left:6310;top:7422;width:1793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<v:textbox>
                    <w:txbxContent>
                      <w:p w:rsidR="00297489" w:rsidRPr="001B02A0" w:rsidRDefault="00297489" w:rsidP="00E1319F">
                        <w:pPr>
                          <w:tabs>
                            <w:tab w:val="left" w:pos="1083"/>
                            <w:tab w:val="left" w:pos="5187"/>
                          </w:tabs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</w:pPr>
                        <w:proofErr w:type="spellStart"/>
                        <w:proofErr w:type="gramStart"/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  <w:t>reale</w:t>
                        </w:r>
                        <w:proofErr w:type="spellEnd"/>
                        <w:proofErr w:type="gramEnd"/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  <w:t>Spule</w:t>
                        </w:r>
                        <w:proofErr w:type="spellEnd"/>
                      </w:p>
                      <w:p w:rsidR="00297489" w:rsidRDefault="00297489" w:rsidP="00E1319F">
                        <w:pPr>
                          <w:rPr>
                            <w:rFonts w:cstheme="minorBidi"/>
                          </w:rPr>
                        </w:pPr>
                      </w:p>
                    </w:txbxContent>
                  </v:textbox>
                </v:shape>
                <v:shape id="Text Box 232" o:spid="_x0000_s1423" type="#_x0000_t202" style="position:absolute;left:2095;top:7337;width:505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<v:textbox>
                    <w:txbxContent>
                      <w:p w:rsidR="00297489" w:rsidRDefault="00297489" w:rsidP="00E1319F">
                        <w:r>
                          <w:rPr>
                            <w:rFonts w:cs="Arial"/>
                            <w:b/>
                            <w:lang w:val="en-GB"/>
                          </w:rPr>
                          <w:t>S</w:t>
                        </w:r>
                      </w:p>
                    </w:txbxContent>
                  </v:textbox>
                </v:shape>
                <v:shape id="Text Box 233" o:spid="_x0000_s1424" type="#_x0000_t202" style="position:absolute;left:3838;top:8719;width:51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<v:textbox>
                    <w:txbxContent>
                      <w:p w:rsidR="00297489" w:rsidRPr="001B02A0" w:rsidRDefault="00297489" w:rsidP="00E1319F">
                        <w:pPr>
                          <w:rPr>
                            <w:rFonts w:ascii="Times New Roman" w:hAnsi="Times New Roman"/>
                          </w:rPr>
                        </w:pPr>
                        <w:r w:rsidRPr="001B02A0">
                          <w:rPr>
                            <w:rFonts w:ascii="Times New Roman" w:hAnsi="Times New Roman"/>
                            <w:b/>
                            <w:i/>
                            <w:sz w:val="28"/>
                            <w:lang w:val="it-IT"/>
                          </w:rPr>
                          <w:t>I</w:t>
                        </w:r>
                        <w:r w:rsidRPr="001B02A0">
                          <w:rPr>
                            <w:rFonts w:ascii="Times New Roman" w:hAnsi="Times New Roman"/>
                            <w:b/>
                            <w:sz w:val="28"/>
                            <w:vertAlign w:val="subscript"/>
                            <w:lang w:val="it-IT"/>
                          </w:rPr>
                          <w:t>2</w:t>
                        </w:r>
                      </w:p>
                    </w:txbxContent>
                  </v:textbox>
                </v:shape>
                <v:shape id="Text Box 234" o:spid="_x0000_s1425" type="#_x0000_t202" style="position:absolute;left:4532;top:8938;width:363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G8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/GU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G88MAAADdAAAADwAAAAAAAAAAAAAAAACYAgAAZHJzL2Rv&#10;d25yZXYueG1sUEsFBgAAAAAEAAQA9QAAAIgDAAAAAA==&#10;" filled="f" stroked="f">
                  <v:textbox>
                    <w:txbxContent>
                      <w:p w:rsidR="00297489" w:rsidRPr="001B02A0" w:rsidRDefault="00297489" w:rsidP="00E1319F">
                        <w:pPr>
                          <w:tabs>
                            <w:tab w:val="left" w:pos="2736"/>
                            <w:tab w:val="left" w:pos="2944"/>
                            <w:tab w:val="left" w:pos="3819"/>
                            <w:tab w:val="left" w:pos="5271"/>
                          </w:tabs>
                          <w:rPr>
                            <w:rFonts w:cs="Arial"/>
                            <w:sz w:val="22"/>
                            <w:szCs w:val="22"/>
                            <w:lang w:val="it-IT"/>
                          </w:rPr>
                        </w:pPr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La 2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proofErr w:type="spellStart"/>
                        <w:r w:rsidRPr="00CB11AC">
                          <w:rPr>
                            <w:rFonts w:ascii="Times New Roman" w:hAnsi="Times New Roman"/>
                            <w:b/>
                            <w:bCs/>
                            <w:i/>
                            <w:szCs w:val="24"/>
                            <w:lang w:val="it-IT"/>
                          </w:rPr>
                          <w:t>R</w:t>
                        </w:r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vertAlign w:val="subscript"/>
                            <w:lang w:val="it-IT"/>
                          </w:rPr>
                          <w:t>Komp</w:t>
                        </w:r>
                        <w:proofErr w:type="spellEnd"/>
                        <w:r w:rsidRPr="001B02A0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 xml:space="preserve"> = 300 </w:t>
                        </w:r>
                        <w:r w:rsidRPr="001B02A0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5651" w:rsidRPr="0056255C" w:rsidRDefault="006D5651" w:rsidP="00780FA9">
      <w:pPr>
        <w:spacing w:after="120"/>
        <w:ind w:left="992"/>
        <w:rPr>
          <w:rFonts w:cs="Arial"/>
          <w:sz w:val="22"/>
          <w:szCs w:val="22"/>
        </w:rPr>
      </w:pPr>
      <w:r>
        <w:rPr>
          <w:rStyle w:val="Arial12"/>
          <w:b/>
          <w:sz w:val="22"/>
          <w:szCs w:val="22"/>
        </w:rPr>
        <w:t>Abbildung 3</w:t>
      </w:r>
    </w:p>
    <w:p w:rsidR="00244906" w:rsidRPr="0056255C" w:rsidRDefault="00244906" w:rsidP="00E1319F">
      <w:pPr>
        <w:tabs>
          <w:tab w:val="left" w:pos="3876"/>
        </w:tabs>
        <w:rPr>
          <w:rStyle w:val="Arial12"/>
          <w:rFonts w:cs="Arial"/>
          <w:sz w:val="22"/>
          <w:szCs w:val="22"/>
        </w:rPr>
      </w:pPr>
      <w:r w:rsidRPr="0056255C">
        <w:rPr>
          <w:rFonts w:cs="Arial"/>
          <w:sz w:val="22"/>
          <w:szCs w:val="22"/>
        </w:rPr>
        <w:tab/>
      </w:r>
    </w:p>
    <w:p w:rsidR="00244906" w:rsidRPr="0056255C" w:rsidRDefault="00C31C1D" w:rsidP="004A7808">
      <w:pPr>
        <w:spacing w:after="240" w:line="276" w:lineRule="auto"/>
        <w:ind w:left="709" w:hanging="284"/>
        <w:jc w:val="left"/>
        <w:rPr>
          <w:rFonts w:cs="Arial"/>
          <w:sz w:val="22"/>
          <w:szCs w:val="22"/>
        </w:rPr>
      </w:pPr>
      <w:r>
        <w:rPr>
          <w:rStyle w:val="Arial12"/>
          <w:rFonts w:cs="Arial"/>
          <w:sz w:val="22"/>
          <w:szCs w:val="22"/>
        </w:rPr>
        <w:tab/>
      </w:r>
      <w:r w:rsidR="00ED510D" w:rsidRPr="0056255C">
        <w:rPr>
          <w:rStyle w:val="Arial12"/>
          <w:rFonts w:cs="Arial"/>
          <w:sz w:val="22"/>
          <w:szCs w:val="22"/>
        </w:rPr>
        <w:t xml:space="preserve">Zur </w:t>
      </w:r>
      <w:r w:rsidR="006D5651">
        <w:rPr>
          <w:rStyle w:val="Arial12"/>
          <w:rFonts w:cs="Arial"/>
          <w:sz w:val="22"/>
          <w:szCs w:val="22"/>
        </w:rPr>
        <w:t xml:space="preserve">genaueren </w:t>
      </w:r>
      <w:r w:rsidR="00ED510D" w:rsidRPr="0056255C">
        <w:rPr>
          <w:rStyle w:val="Arial12"/>
          <w:rFonts w:cs="Arial"/>
          <w:sz w:val="22"/>
          <w:szCs w:val="22"/>
        </w:rPr>
        <w:t xml:space="preserve">Analyse des Effektes werden, wie in </w:t>
      </w:r>
      <w:r w:rsidR="00ED510D" w:rsidRPr="006D5651">
        <w:rPr>
          <w:rStyle w:val="Arial12"/>
          <w:rFonts w:cs="Arial"/>
          <w:b/>
          <w:sz w:val="22"/>
          <w:szCs w:val="22"/>
        </w:rPr>
        <w:t>Abbildung 4</w:t>
      </w:r>
      <w:r w:rsidR="00ED510D" w:rsidRPr="0056255C">
        <w:rPr>
          <w:rStyle w:val="Arial12"/>
          <w:rFonts w:cs="Arial"/>
          <w:sz w:val="22"/>
          <w:szCs w:val="22"/>
        </w:rPr>
        <w:t xml:space="preserve"> dargestellt, die beiden Glühlampen gegen zwei ohmsche Widerstände (</w:t>
      </w:r>
      <w:r w:rsidR="004A7808" w:rsidRPr="0056255C">
        <w:rPr>
          <w:rFonts w:cs="Arial"/>
          <w:bCs/>
          <w:position w:val="-10"/>
          <w:sz w:val="22"/>
          <w:szCs w:val="22"/>
        </w:rPr>
        <w:object w:dxaOrig="1620" w:dyaOrig="340">
          <v:shape id="_x0000_i1123" type="#_x0000_t75" style="width:75.75pt;height:18.15pt" o:ole="">
            <v:imagedata r:id="rId220" o:title=""/>
          </v:shape>
          <o:OLEObject Type="Embed" ProgID="Equation.3" ShapeID="_x0000_i1123" DrawAspect="Content" ObjectID="_1548847296" r:id="rId221"/>
        </w:object>
      </w:r>
      <w:r w:rsidR="004A7808">
        <w:rPr>
          <w:rFonts w:cs="Arial"/>
          <w:bCs/>
          <w:sz w:val="22"/>
          <w:szCs w:val="22"/>
        </w:rPr>
        <w:t>)</w:t>
      </w:r>
      <w:r w:rsidR="00ED510D" w:rsidRPr="0056255C">
        <w:rPr>
          <w:rStyle w:val="Arial12"/>
          <w:rFonts w:cs="Arial"/>
          <w:sz w:val="22"/>
          <w:szCs w:val="22"/>
        </w:rPr>
        <w:t xml:space="preserve"> ausgetauscht. </w:t>
      </w:r>
      <w:r w:rsidR="00D8137F">
        <w:rPr>
          <w:rStyle w:val="Arial12"/>
          <w:rFonts w:cs="Arial"/>
          <w:sz w:val="22"/>
          <w:szCs w:val="22"/>
        </w:rPr>
        <w:t>W</w:t>
      </w:r>
      <w:r w:rsidR="00ED510D" w:rsidRPr="0056255C">
        <w:rPr>
          <w:rStyle w:val="Arial12"/>
          <w:rFonts w:cs="Arial"/>
          <w:sz w:val="22"/>
          <w:szCs w:val="22"/>
        </w:rPr>
        <w:t>ird</w:t>
      </w:r>
      <w:r w:rsidR="00ED510D" w:rsidRPr="0056255C">
        <w:rPr>
          <w:rFonts w:cs="Arial"/>
          <w:bCs/>
          <w:sz w:val="22"/>
          <w:szCs w:val="22"/>
        </w:rPr>
        <w:t xml:space="preserve"> der Schalter S geschlossen, </w:t>
      </w:r>
      <w:r w:rsidR="006D5651">
        <w:rPr>
          <w:rFonts w:cs="Arial"/>
          <w:bCs/>
          <w:sz w:val="22"/>
          <w:szCs w:val="22"/>
        </w:rPr>
        <w:t>startet die Messung und die Ströme</w:t>
      </w:r>
      <w:r w:rsidR="00ED510D" w:rsidRPr="0056255C">
        <w:rPr>
          <w:rFonts w:cs="Arial"/>
          <w:bCs/>
          <w:sz w:val="22"/>
          <w:szCs w:val="22"/>
        </w:rPr>
        <w:t xml:space="preserve"> </w:t>
      </w:r>
      <w:r w:rsidRPr="0056255C">
        <w:rPr>
          <w:rFonts w:cs="Arial"/>
          <w:bCs/>
          <w:position w:val="-10"/>
          <w:sz w:val="22"/>
          <w:szCs w:val="22"/>
        </w:rPr>
        <w:object w:dxaOrig="499" w:dyaOrig="340">
          <v:shape id="_x0000_i1124" type="#_x0000_t75" style="width:25.05pt;height:18.15pt" o:ole="">
            <v:imagedata r:id="rId222" o:title=""/>
          </v:shape>
          <o:OLEObject Type="Embed" ProgID="Equation.3" ShapeID="_x0000_i1124" DrawAspect="Content" ObjectID="_1548847297" r:id="rId223"/>
        </w:object>
      </w:r>
      <w:r w:rsidR="006D5651" w:rsidRPr="0056255C">
        <w:rPr>
          <w:rStyle w:val="Arial12"/>
          <w:rFonts w:cs="Arial"/>
          <w:sz w:val="22"/>
          <w:szCs w:val="22"/>
        </w:rPr>
        <w:t xml:space="preserve"> (im oberen Zweig) und </w:t>
      </w:r>
      <w:r w:rsidRPr="0056255C">
        <w:rPr>
          <w:rFonts w:cs="Arial"/>
          <w:bCs/>
          <w:position w:val="-10"/>
          <w:sz w:val="22"/>
          <w:szCs w:val="22"/>
        </w:rPr>
        <w:object w:dxaOrig="520" w:dyaOrig="340">
          <v:shape id="_x0000_i1125" type="#_x0000_t75" style="width:26.9pt;height:18.15pt" o:ole="">
            <v:imagedata r:id="rId224" o:title=""/>
          </v:shape>
          <o:OLEObject Type="Embed" ProgID="Equation.3" ShapeID="_x0000_i1125" DrawAspect="Content" ObjectID="_1548847298" r:id="rId225"/>
        </w:object>
      </w:r>
      <w:r w:rsidR="006D5651" w:rsidRPr="0056255C">
        <w:rPr>
          <w:rFonts w:cs="Arial"/>
          <w:bCs/>
          <w:sz w:val="22"/>
          <w:szCs w:val="22"/>
        </w:rPr>
        <w:t xml:space="preserve"> (</w:t>
      </w:r>
      <w:r w:rsidR="006D5651" w:rsidRPr="0056255C">
        <w:rPr>
          <w:rStyle w:val="Arial12"/>
          <w:rFonts w:cs="Arial"/>
          <w:sz w:val="22"/>
          <w:szCs w:val="22"/>
        </w:rPr>
        <w:t>im unteren Zweig)</w:t>
      </w:r>
      <w:r w:rsidR="006D5651" w:rsidRPr="0056255C">
        <w:rPr>
          <w:rFonts w:cs="Arial"/>
          <w:bCs/>
          <w:sz w:val="22"/>
          <w:szCs w:val="22"/>
        </w:rPr>
        <w:t xml:space="preserve">, </w:t>
      </w:r>
      <w:r w:rsidR="006D5651">
        <w:rPr>
          <w:rFonts w:cs="Arial"/>
          <w:bCs/>
          <w:sz w:val="22"/>
          <w:szCs w:val="22"/>
        </w:rPr>
        <w:t xml:space="preserve">bzw. </w:t>
      </w:r>
      <w:r w:rsidR="006D5651" w:rsidRPr="0056255C">
        <w:rPr>
          <w:rFonts w:cs="Arial"/>
          <w:bCs/>
          <w:sz w:val="22"/>
          <w:szCs w:val="22"/>
        </w:rPr>
        <w:t xml:space="preserve">die an den Widerständen </w:t>
      </w:r>
      <w:r w:rsidRPr="0056255C">
        <w:rPr>
          <w:rFonts w:cs="Arial"/>
          <w:bCs/>
          <w:position w:val="-10"/>
          <w:sz w:val="22"/>
          <w:szCs w:val="22"/>
        </w:rPr>
        <w:object w:dxaOrig="279" w:dyaOrig="340">
          <v:shape id="_x0000_i1126" type="#_x0000_t75" style="width:13.15pt;height:18.15pt" o:ole="">
            <v:imagedata r:id="rId226" o:title=""/>
          </v:shape>
          <o:OLEObject Type="Embed" ProgID="Equation.3" ShapeID="_x0000_i1126" DrawAspect="Content" ObjectID="_1548847299" r:id="rId227"/>
        </w:object>
      </w:r>
      <w:r w:rsidR="006D5651" w:rsidRPr="0056255C">
        <w:rPr>
          <w:rFonts w:cs="Arial"/>
          <w:bCs/>
          <w:sz w:val="22"/>
          <w:szCs w:val="22"/>
        </w:rPr>
        <w:t xml:space="preserve"> und </w:t>
      </w:r>
      <w:r w:rsidRPr="0056255C">
        <w:rPr>
          <w:rFonts w:cs="Arial"/>
          <w:bCs/>
          <w:position w:val="-10"/>
          <w:sz w:val="22"/>
          <w:szCs w:val="22"/>
        </w:rPr>
        <w:object w:dxaOrig="300" w:dyaOrig="340">
          <v:shape id="_x0000_i1127" type="#_x0000_t75" style="width:16.3pt;height:18.15pt" o:ole="">
            <v:imagedata r:id="rId228" o:title=""/>
          </v:shape>
          <o:OLEObject Type="Embed" ProgID="Equation.3" ShapeID="_x0000_i1127" DrawAspect="Content" ObjectID="_1548847300" r:id="rId229"/>
        </w:object>
      </w:r>
      <w:r w:rsidR="006D5651" w:rsidRPr="0056255C">
        <w:rPr>
          <w:rFonts w:cs="Arial"/>
          <w:bCs/>
          <w:sz w:val="22"/>
          <w:szCs w:val="22"/>
        </w:rPr>
        <w:t xml:space="preserve"> abfa</w:t>
      </w:r>
      <w:r w:rsidR="006D5651" w:rsidRPr="0056255C">
        <w:rPr>
          <w:rFonts w:cs="Arial"/>
          <w:bCs/>
          <w:sz w:val="22"/>
          <w:szCs w:val="22"/>
        </w:rPr>
        <w:t>l</w:t>
      </w:r>
      <w:r w:rsidR="006D5651" w:rsidRPr="0056255C">
        <w:rPr>
          <w:rFonts w:cs="Arial"/>
          <w:bCs/>
          <w:sz w:val="22"/>
          <w:szCs w:val="22"/>
        </w:rPr>
        <w:t xml:space="preserve">lenden Spannungen </w:t>
      </w:r>
      <w:r w:rsidR="006D5651">
        <w:rPr>
          <w:rFonts w:cs="Arial"/>
          <w:bCs/>
          <w:sz w:val="22"/>
          <w:szCs w:val="22"/>
        </w:rPr>
        <w:t xml:space="preserve">werden </w:t>
      </w:r>
      <w:r w:rsidR="006D5651" w:rsidRPr="0056255C">
        <w:rPr>
          <w:rFonts w:cs="Arial"/>
          <w:bCs/>
          <w:sz w:val="22"/>
          <w:szCs w:val="22"/>
        </w:rPr>
        <w:t xml:space="preserve">in Abhängigkeit von der Zeit aufgezeichnet. </w:t>
      </w:r>
      <w:r w:rsidR="00ED510D" w:rsidRPr="0056255C">
        <w:rPr>
          <w:rFonts w:cs="Arial"/>
          <w:bCs/>
          <w:sz w:val="22"/>
          <w:szCs w:val="22"/>
        </w:rPr>
        <w:t xml:space="preserve">Nach einigen Sekunden wird der Schalter </w:t>
      </w:r>
      <w:r w:rsidR="00D8137F">
        <w:rPr>
          <w:rFonts w:cs="Arial"/>
          <w:bCs/>
          <w:sz w:val="22"/>
          <w:szCs w:val="22"/>
        </w:rPr>
        <w:t xml:space="preserve">S </w:t>
      </w:r>
      <w:r w:rsidR="00ED510D" w:rsidRPr="0056255C">
        <w:rPr>
          <w:rFonts w:cs="Arial"/>
          <w:bCs/>
          <w:sz w:val="22"/>
          <w:szCs w:val="22"/>
        </w:rPr>
        <w:t xml:space="preserve">wieder geöffnet, die Aufzeichnung der Messwerte läuft aber weiter. </w:t>
      </w:r>
      <w:r w:rsidR="00ED510D" w:rsidRPr="0056255C">
        <w:rPr>
          <w:rStyle w:val="Arial12"/>
          <w:rFonts w:cs="Arial"/>
          <w:sz w:val="22"/>
          <w:szCs w:val="22"/>
        </w:rPr>
        <w:t xml:space="preserve">Das in </w:t>
      </w:r>
      <w:r w:rsidR="00ED510D" w:rsidRPr="00D8137F">
        <w:rPr>
          <w:rStyle w:val="Arial12"/>
          <w:rFonts w:cs="Arial"/>
          <w:b/>
          <w:sz w:val="22"/>
          <w:szCs w:val="22"/>
        </w:rPr>
        <w:t>Abbil</w:t>
      </w:r>
      <w:r w:rsidR="006D5651" w:rsidRPr="00D8137F">
        <w:rPr>
          <w:rStyle w:val="Arial12"/>
          <w:rFonts w:cs="Arial"/>
          <w:b/>
          <w:sz w:val="22"/>
          <w:szCs w:val="22"/>
        </w:rPr>
        <w:t>dung 5</w:t>
      </w:r>
      <w:r w:rsidR="00ED510D" w:rsidRPr="0056255C">
        <w:rPr>
          <w:rStyle w:val="Arial12"/>
          <w:rFonts w:cs="Arial"/>
          <w:sz w:val="22"/>
          <w:szCs w:val="22"/>
        </w:rPr>
        <w:t xml:space="preserve"> wiedergegebene Diagramm zeigt diese Spannungen sowohl für den Ein- als auch für den Ausschaltvorgang. </w:t>
      </w:r>
    </w:p>
    <w:p w:rsidR="00244906" w:rsidRDefault="00E623D9" w:rsidP="00D8137F">
      <w:pPr>
        <w:ind w:left="284"/>
        <w:rPr>
          <w:rFonts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1A102" wp14:editId="740AAEA7">
                <wp:simplePos x="0" y="0"/>
                <wp:positionH relativeFrom="column">
                  <wp:posOffset>3080385</wp:posOffset>
                </wp:positionH>
                <wp:positionV relativeFrom="paragraph">
                  <wp:posOffset>3747135</wp:posOffset>
                </wp:positionV>
                <wp:extent cx="72390" cy="67945"/>
                <wp:effectExtent l="0" t="0" r="22860" b="27305"/>
                <wp:wrapNone/>
                <wp:docPr id="198" name="Oval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679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5" o:spid="_x0000_s1026" style="position:absolute;margin-left:242.55pt;margin-top:295.05pt;width:5.7pt;height: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" fillcolor="black"/>
            </w:pict>
          </mc:Fallback>
        </mc:AlternateContent>
      </w:r>
      <w:r w:rsidR="00083877">
        <w:rPr>
          <w:rFonts w:cs="Arial"/>
          <w:sz w:val="22"/>
          <w:szCs w:val="22"/>
        </w:rPr>
        <w:t xml:space="preserve">             </w:t>
      </w:r>
      <w:r w:rsidR="00ED510D" w:rsidRPr="0056255C">
        <w:rPr>
          <w:rFonts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2D1B1274" wp14:editId="029FC4EF">
                <wp:extent cx="5067300" cy="3816928"/>
                <wp:effectExtent l="0" t="0" r="19050" b="0"/>
                <wp:docPr id="1640" name="Gruppieren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3816928"/>
                          <a:chOff x="1797" y="8679"/>
                          <a:chExt cx="7980" cy="6365"/>
                        </a:xfrm>
                      </wpg:grpSpPr>
                      <wps:wsp>
                        <wps:cNvPr id="1641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8679"/>
                            <a:ext cx="17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Default="00297489" w:rsidP="00ED510D">
                              <w:proofErr w:type="spellStart"/>
                              <w:r w:rsidRPr="00083877">
                                <w:rPr>
                                  <w:rFonts w:ascii="Times New Roman" w:hAnsi="Times New Roman"/>
                                  <w:i/>
                                  <w:lang w:val="en-GB"/>
                                </w:rPr>
                                <w:t>U</w:t>
                              </w:r>
                              <w:r w:rsidRPr="00083877">
                                <w:rPr>
                                  <w:rFonts w:ascii="Times New Roman" w:hAnsi="Times New Roman"/>
                                  <w:vertAlign w:val="subscript"/>
                                  <w:lang w:val="en-GB"/>
                                </w:rPr>
                                <w:t>ges</w:t>
                              </w:r>
                              <w:proofErr w:type="spellEnd"/>
                              <w:r>
                                <w:rPr>
                                  <w:rFonts w:cs="Arial"/>
                                  <w:lang w:val="en-GB"/>
                                </w:rPr>
                                <w:t xml:space="preserve"> =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lang w:val="en-GB"/>
                                </w:rPr>
                                <w:t>const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301" y="13682"/>
                            <a:ext cx="2052" cy="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4472" y="13853"/>
                            <a:ext cx="798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738" y="10318"/>
                            <a:ext cx="2679" cy="1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6642" y="12238"/>
                            <a:ext cx="855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220" y="10717"/>
                            <a:ext cx="969" cy="3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966" y="10717"/>
                            <a:ext cx="969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484" y="12252"/>
                            <a:ext cx="969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484" y="10723"/>
                            <a:ext cx="969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Line 245"/>
                        <wps:cNvCnPr/>
                        <wps:spPr bwMode="auto">
                          <a:xfrm flipH="1">
                            <a:off x="3116" y="10894"/>
                            <a:ext cx="570" cy="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246"/>
                        <wps:cNvCnPr/>
                        <wps:spPr bwMode="auto">
                          <a:xfrm>
                            <a:off x="8645" y="10894"/>
                            <a:ext cx="570" cy="7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247"/>
                        <wps:cNvCnPr/>
                        <wps:spPr bwMode="auto">
                          <a:xfrm flipH="1">
                            <a:off x="8637" y="11668"/>
                            <a:ext cx="570" cy="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248"/>
                        <wps:cNvCnPr/>
                        <wps:spPr bwMode="auto">
                          <a:xfrm>
                            <a:off x="3116" y="11683"/>
                            <a:ext cx="570" cy="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249"/>
                        <wps:cNvCnPr/>
                        <wps:spPr bwMode="auto">
                          <a:xfrm>
                            <a:off x="3800" y="10888"/>
                            <a:ext cx="684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250"/>
                        <wps:cNvCnPr/>
                        <wps:spPr bwMode="auto">
                          <a:xfrm>
                            <a:off x="7497" y="12409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251"/>
                        <wps:cNvCnPr/>
                        <wps:spPr bwMode="auto">
                          <a:xfrm>
                            <a:off x="3800" y="12417"/>
                            <a:ext cx="684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252"/>
                        <wps:cNvCnPr/>
                        <wps:spPr bwMode="auto">
                          <a:xfrm>
                            <a:off x="8189" y="10888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253"/>
                        <wps:cNvCnPr/>
                        <wps:spPr bwMode="auto">
                          <a:xfrm flipV="1">
                            <a:off x="5453" y="12417"/>
                            <a:ext cx="1197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254"/>
                        <wps:cNvCnPr/>
                        <wps:spPr bwMode="auto">
                          <a:xfrm flipV="1">
                            <a:off x="5453" y="10888"/>
                            <a:ext cx="513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255"/>
                        <wps:cNvCnPr/>
                        <wps:spPr bwMode="auto">
                          <a:xfrm>
                            <a:off x="6927" y="10888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256"/>
                        <wps:cNvCnPr/>
                        <wps:spPr bwMode="auto">
                          <a:xfrm flipH="1" flipV="1">
                            <a:off x="2717" y="11677"/>
                            <a:ext cx="456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257"/>
                        <wps:cNvCnPr/>
                        <wps:spPr bwMode="auto">
                          <a:xfrm flipH="1">
                            <a:off x="1797" y="11668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258"/>
                        <wps:cNvCnPr/>
                        <wps:spPr bwMode="auto">
                          <a:xfrm flipH="1">
                            <a:off x="9207" y="11668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160" y="9160"/>
                            <a:ext cx="684" cy="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Line 260"/>
                        <wps:cNvCnPr/>
                        <wps:spPr bwMode="auto">
                          <a:xfrm flipH="1">
                            <a:off x="1797" y="9502"/>
                            <a:ext cx="35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261"/>
                        <wps:cNvCnPr/>
                        <wps:spPr bwMode="auto">
                          <a:xfrm flipH="1">
                            <a:off x="5673" y="9502"/>
                            <a:ext cx="41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262"/>
                        <wps:cNvCnPr/>
                        <wps:spPr bwMode="auto">
                          <a:xfrm>
                            <a:off x="1805" y="9494"/>
                            <a:ext cx="0" cy="21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263"/>
                        <wps:cNvCnPr/>
                        <wps:spPr bwMode="auto">
                          <a:xfrm>
                            <a:off x="9777" y="9489"/>
                            <a:ext cx="0" cy="217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264"/>
                        <wps:cNvCnPr/>
                        <wps:spPr bwMode="auto">
                          <a:xfrm flipV="1">
                            <a:off x="2310" y="11383"/>
                            <a:ext cx="342" cy="2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Oval 265"/>
                        <wps:cNvSpPr>
                          <a:spLocks noChangeArrowheads="1"/>
                        </wps:cNvSpPr>
                        <wps:spPr bwMode="auto">
                          <a:xfrm>
                            <a:off x="5274" y="94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Oval 266"/>
                        <wps:cNvSpPr>
                          <a:spLocks noChangeArrowheads="1"/>
                        </wps:cNvSpPr>
                        <wps:spPr bwMode="auto">
                          <a:xfrm>
                            <a:off x="5616" y="94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Oval 267"/>
                        <wps:cNvSpPr>
                          <a:spLocks noChangeArrowheads="1"/>
                        </wps:cNvSpPr>
                        <wps:spPr bwMode="auto">
                          <a:xfrm>
                            <a:off x="3059" y="11626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9158" y="1157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Line 269"/>
                        <wps:cNvCnPr/>
                        <wps:spPr bwMode="auto">
                          <a:xfrm>
                            <a:off x="3686" y="10894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270"/>
                        <wps:cNvCnPr/>
                        <wps:spPr bwMode="auto">
                          <a:xfrm>
                            <a:off x="3686" y="12423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271"/>
                        <wps:cNvCnPr/>
                        <wps:spPr bwMode="auto">
                          <a:xfrm>
                            <a:off x="3116" y="11693"/>
                            <a:ext cx="0" cy="3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272"/>
                        <wps:cNvCnPr/>
                        <wps:spPr bwMode="auto">
                          <a:xfrm>
                            <a:off x="5624" y="10894"/>
                            <a:ext cx="0" cy="32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273"/>
                        <wps:cNvCnPr/>
                        <wps:spPr bwMode="auto">
                          <a:xfrm>
                            <a:off x="6023" y="12433"/>
                            <a:ext cx="0" cy="16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Oval 274"/>
                        <wps:cNvSpPr>
                          <a:spLocks noChangeArrowheads="1"/>
                        </wps:cNvSpPr>
                        <wps:spPr bwMode="auto">
                          <a:xfrm>
                            <a:off x="5567" y="10837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5966" y="12376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Oval 276"/>
                        <wps:cNvSpPr>
                          <a:spLocks noChangeArrowheads="1"/>
                        </wps:cNvSpPr>
                        <wps:spPr bwMode="auto">
                          <a:xfrm>
                            <a:off x="5966" y="14081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Oval 277"/>
                        <wps:cNvSpPr>
                          <a:spLocks noChangeArrowheads="1"/>
                        </wps:cNvSpPr>
                        <wps:spPr bwMode="auto">
                          <a:xfrm>
                            <a:off x="5567" y="1430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Oval 278"/>
                        <wps:cNvSpPr>
                          <a:spLocks noChangeArrowheads="1"/>
                        </wps:cNvSpPr>
                        <wps:spPr bwMode="auto">
                          <a:xfrm>
                            <a:off x="5954" y="1430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Oval 279"/>
                        <wps:cNvSpPr>
                          <a:spLocks noChangeArrowheads="1"/>
                        </wps:cNvSpPr>
                        <wps:spPr bwMode="auto">
                          <a:xfrm>
                            <a:off x="5567" y="14081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Line 280"/>
                        <wps:cNvCnPr/>
                        <wps:spPr bwMode="auto">
                          <a:xfrm flipH="1">
                            <a:off x="5611" y="14366"/>
                            <a:ext cx="13" cy="6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281"/>
                        <wps:cNvCnPr/>
                        <wps:spPr bwMode="auto">
                          <a:xfrm>
                            <a:off x="6011" y="14366"/>
                            <a:ext cx="0" cy="6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282"/>
                        <wps:cNvCnPr/>
                        <wps:spPr bwMode="auto">
                          <a:xfrm flipH="1">
                            <a:off x="3104" y="14991"/>
                            <a:ext cx="290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227" y="11103"/>
                            <a:ext cx="179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Default="00297489" w:rsidP="00ED510D">
                              <w:pPr>
                                <w:tabs>
                                  <w:tab w:val="left" w:pos="1083"/>
                                  <w:tab w:val="left" w:pos="5187"/>
                                </w:tabs>
                                <w:rPr>
                                  <w:rFonts w:cs="Arial"/>
                                  <w:b/>
                                  <w:bCs/>
                                  <w:lang w:val="en-GB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lang w:val="en-GB"/>
                                </w:rPr>
                                <w:t>reale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lang w:val="en-GB"/>
                                </w:rPr>
                                <w:t>Spule</w:t>
                              </w:r>
                              <w:proofErr w:type="spellEnd"/>
                            </w:p>
                            <w:p w:rsidR="00297489" w:rsidRDefault="00297489" w:rsidP="00ED510D">
                              <w:pPr>
                                <w:rPr>
                                  <w:rFonts w:cstheme="minorBid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12587"/>
                            <a:ext cx="406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083877" w:rsidRDefault="00297489" w:rsidP="00ED510D">
                              <w:pPr>
                                <w:tabs>
                                  <w:tab w:val="left" w:pos="2736"/>
                                  <w:tab w:val="left" w:pos="2944"/>
                                  <w:tab w:val="left" w:pos="3819"/>
                                  <w:tab w:val="left" w:pos="5271"/>
                                </w:tabs>
                                <w:rPr>
                                  <w:rFonts w:cs="Arial"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083877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083877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sz w:val="22"/>
                                  <w:szCs w:val="22"/>
                                  <w:lang w:val="en-GB"/>
                                </w:rPr>
                                <w:t>R</w:t>
                              </w:r>
                              <w:r w:rsidRPr="00083877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2</w:t>
                              </w:r>
                              <w:r w:rsidRPr="00083877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 xml:space="preserve"> = 100 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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</w:t>
                              </w:r>
                              <w:proofErr w:type="spellStart"/>
                              <w:r w:rsidRPr="00083877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sz w:val="22"/>
                                  <w:szCs w:val="22"/>
                                  <w:lang w:val="it-IT"/>
                                </w:rPr>
                                <w:t>R</w:t>
                              </w:r>
                              <w:r w:rsidRPr="00083877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lang w:val="it-IT"/>
                                </w:rPr>
                                <w:t>Komp</w:t>
                              </w:r>
                              <w:proofErr w:type="spellEnd"/>
                              <w:r w:rsidRPr="00083877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 xml:space="preserve"> = 300 </w:t>
                              </w:r>
                              <w:r w:rsidRPr="00083877"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10281"/>
                            <a:ext cx="42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083877" w:rsidRDefault="00297489" w:rsidP="00ED510D">
                              <w:pPr>
                                <w:tabs>
                                  <w:tab w:val="left" w:pos="2584"/>
                                  <w:tab w:val="left" w:pos="3545"/>
                                  <w:tab w:val="left" w:pos="4560"/>
                                  <w:tab w:val="left" w:pos="4963"/>
                                  <w:tab w:val="left" w:pos="5672"/>
                                  <w:tab w:val="left" w:pos="6270"/>
                                </w:tabs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083877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lang w:val="en-GB"/>
                                </w:rPr>
                                <w:t>R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vertAlign w:val="subscript"/>
                                  <w:lang w:val="en-GB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lang w:val="en-GB"/>
                                </w:rPr>
                                <w:t xml:space="preserve"> = 100 </w:t>
                              </w:r>
                              <w:r>
                                <w:rPr>
                                  <w:rFonts w:ascii="Symbol" w:hAnsi="Symbol" w:cs="Arial"/>
                                  <w:b/>
                                  <w:bCs/>
                                </w:rPr>
                                <w:t>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lang w:val="it-IT"/>
                                </w:rPr>
                                <w:t xml:space="preserve">     </w:t>
                              </w:r>
                              <w:proofErr w:type="spellStart"/>
                              <w:r w:rsidRPr="00083877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lang w:val="it-IT"/>
                                </w:rPr>
                                <w:t>R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vertAlign w:val="subscript"/>
                                  <w:lang w:val="it-IT"/>
                                </w:rPr>
                                <w:t>Spule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lang w:val="it-IT"/>
                                </w:rPr>
                                <w:t xml:space="preserve"> </w:t>
                              </w:r>
                              <w:r w:rsidRPr="00083877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 xml:space="preserve">= 300 </w:t>
                              </w:r>
                              <w:r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</w:t>
                              </w:r>
                              <w:r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</w:t>
                              </w:r>
                              <w:r>
                                <w:rPr>
                                  <w:rFonts w:ascii="Symbol" w:hAnsi="Symbo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</w:t>
                              </w:r>
                            </w:p>
                            <w:p w:rsidR="00297489" w:rsidRDefault="00297489" w:rsidP="00ED510D">
                              <w:pPr>
                                <w:rPr>
                                  <w:rFonts w:cstheme="minorBid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10385"/>
                            <a:ext cx="8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083877" w:rsidRDefault="00297489" w:rsidP="00ED510D">
                              <w:pPr>
                                <w:tabs>
                                  <w:tab w:val="left" w:pos="2713"/>
                                </w:tabs>
                                <w:rPr>
                                  <w:rFonts w:ascii="Times New Roman" w:hAnsi="Times New Roman"/>
                                  <w:b/>
                                  <w:sz w:val="28"/>
                                  <w:lang w:val="it-IT"/>
                                </w:rPr>
                              </w:pPr>
                              <w:r w:rsidRPr="00083877">
                                <w:rPr>
                                  <w:rFonts w:ascii="Times New Roman" w:hAnsi="Times New Roman"/>
                                  <w:b/>
                                  <w:i/>
                                  <w:sz w:val="28"/>
                                  <w:lang w:val="it-IT"/>
                                </w:rPr>
                                <w:t>I</w:t>
                              </w:r>
                              <w:r w:rsidRPr="00083877">
                                <w:rPr>
                                  <w:rFonts w:ascii="Times New Roman" w:hAnsi="Times New Roman"/>
                                  <w:b/>
                                  <w:sz w:val="28"/>
                                  <w:vertAlign w:val="subscript"/>
                                  <w:lang w:val="it-IT"/>
                                </w:rPr>
                                <w:t>1</w:t>
                              </w:r>
                              <w:proofErr w:type="gramStart"/>
                              <w:r w:rsidRPr="00083877">
                                <w:rPr>
                                  <w:rFonts w:ascii="Times New Roman" w:hAnsi="Times New Roman"/>
                                  <w:b/>
                                  <w:sz w:val="28"/>
                                  <w:lang w:val="it-IT"/>
                                </w:rPr>
                                <w:t>(</w:t>
                              </w:r>
                              <w:proofErr w:type="gramEnd"/>
                              <w:r w:rsidRPr="00083877">
                                <w:rPr>
                                  <w:rFonts w:ascii="Times New Roman" w:hAnsi="Times New Roman"/>
                                  <w:b/>
                                  <w:sz w:val="28"/>
                                  <w:lang w:val="it-IT"/>
                                </w:rPr>
                                <w:t>t)</w:t>
                              </w:r>
                            </w:p>
                            <w:p w:rsidR="00297489" w:rsidRDefault="00297489" w:rsidP="00ED510D">
                              <w:pPr>
                                <w:rPr>
                                  <w:rFonts w:cstheme="minorBidi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12410"/>
                            <a:ext cx="796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083877" w:rsidRDefault="00297489" w:rsidP="00ED510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083877">
                                <w:rPr>
                                  <w:rFonts w:ascii="Times New Roman" w:hAnsi="Times New Roman"/>
                                  <w:b/>
                                  <w:i/>
                                  <w:sz w:val="28"/>
                                  <w:lang w:val="it-IT"/>
                                </w:rPr>
                                <w:t>I</w:t>
                              </w:r>
                              <w:r w:rsidRPr="00083877">
                                <w:rPr>
                                  <w:rFonts w:ascii="Times New Roman" w:hAnsi="Times New Roman"/>
                                  <w:b/>
                                  <w:sz w:val="28"/>
                                  <w:vertAlign w:val="subscript"/>
                                  <w:lang w:val="it-IT"/>
                                </w:rPr>
                                <w:t>2</w:t>
                              </w:r>
                              <w:proofErr w:type="gramStart"/>
                              <w:r w:rsidRPr="00083877">
                                <w:rPr>
                                  <w:rFonts w:ascii="Times New Roman" w:hAnsi="Times New Roman"/>
                                  <w:b/>
                                  <w:sz w:val="28"/>
                                  <w:lang w:val="it-IT"/>
                                </w:rPr>
                                <w:t>(</w:t>
                              </w:r>
                              <w:proofErr w:type="gramEnd"/>
                              <w:r w:rsidRPr="00083877">
                                <w:rPr>
                                  <w:rFonts w:ascii="Times New Roman" w:hAnsi="Times New Roman"/>
                                  <w:b/>
                                  <w:sz w:val="28"/>
                                  <w:lang w:val="it-IT"/>
                                </w:rPr>
                                <w:t>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4847" y="14577"/>
                            <a:ext cx="210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Pr="00083877" w:rsidRDefault="00297489" w:rsidP="00ED510D">
                              <w:pPr>
                                <w:tabs>
                                  <w:tab w:val="left" w:pos="3928"/>
                                </w:tabs>
                                <w:rPr>
                                  <w:rFonts w:cs="Arial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proofErr w:type="spellStart"/>
                              <w:r w:rsidRPr="00083877">
                                <w:rPr>
                                  <w:rFonts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>Ch</w:t>
                              </w:r>
                              <w:proofErr w:type="spellEnd"/>
                              <w:r w:rsidRPr="00083877">
                                <w:rPr>
                                  <w:rFonts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 xml:space="preserve"> 1         </w:t>
                              </w:r>
                              <w:proofErr w:type="spellStart"/>
                              <w:r w:rsidRPr="00083877">
                                <w:rPr>
                                  <w:rFonts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>Ch</w:t>
                              </w:r>
                              <w:proofErr w:type="spellEnd"/>
                              <w:r w:rsidRPr="00083877">
                                <w:rPr>
                                  <w:rFonts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 xml:space="preserve"> 2</w:t>
                              </w:r>
                            </w:p>
                            <w:p w:rsidR="00297489" w:rsidRDefault="00297489" w:rsidP="00ED510D">
                              <w:pPr>
                                <w:rPr>
                                  <w:rFonts w:cstheme="minorBid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11147"/>
                            <a:ext cx="50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489" w:rsidRDefault="00297489" w:rsidP="00ED510D">
                              <w:pPr>
                                <w:tabs>
                                  <w:tab w:val="left" w:pos="2713"/>
                                </w:tabs>
                                <w:rPr>
                                  <w:rFonts w:cs="Arial"/>
                                  <w:b/>
                                  <w:lang w:val="it-IT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lang w:val="it-IT"/>
                                </w:rPr>
                                <w:t>S</w:t>
                              </w:r>
                            </w:p>
                            <w:p w:rsidR="00297489" w:rsidRDefault="00297489" w:rsidP="00ED510D">
                              <w:pPr>
                                <w:rPr>
                                  <w:rFonts w:cstheme="minorBid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640" o:spid="_x0000_s1426" style="width:399pt;height:300.55pt;mso-position-horizontal-relative:char;mso-position-vertical-relative:line" coordorigin="1797,8679" coordsize="7980,6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">
                <v:shape id="Text Box 236" o:spid="_x0000_s1427" type="#_x0000_t202" style="position:absolute;left:4631;top:8679;width:1748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S5i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0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EuYjBAAAA3QAAAA8AAAAAAAAAAAAAAAAAmAIAAGRycy9kb3du&#10;cmV2LnhtbFBLBQYAAAAABAAEAPUAAACGAwAAAAA=&#10;" filled="f" stroked="f">
                  <v:textbox>
                    <w:txbxContent>
                      <w:p w:rsidR="00297489" w:rsidRDefault="00297489" w:rsidP="00ED510D">
                        <w:proofErr w:type="spellStart"/>
                        <w:r w:rsidRPr="00083877">
                          <w:rPr>
                            <w:rFonts w:ascii="Times New Roman" w:hAnsi="Times New Roman"/>
                            <w:i/>
                            <w:lang w:val="en-GB"/>
                          </w:rPr>
                          <w:t>U</w:t>
                        </w:r>
                        <w:r w:rsidRPr="00083877">
                          <w:rPr>
                            <w:rFonts w:ascii="Times New Roman" w:hAnsi="Times New Roman"/>
                            <w:vertAlign w:val="subscript"/>
                            <w:lang w:val="en-GB"/>
                          </w:rPr>
                          <w:t>ges</w:t>
                        </w:r>
                        <w:proofErr w:type="spellEnd"/>
                        <w:r>
                          <w:rPr>
                            <w:rFonts w:cs="Arial"/>
                            <w:lang w:val="en-GB"/>
                          </w:rPr>
                          <w:t xml:space="preserve"> = </w:t>
                        </w:r>
                        <w:proofErr w:type="spellStart"/>
                        <w:r>
                          <w:rPr>
                            <w:rFonts w:cs="Arial"/>
                            <w:lang w:val="en-GB"/>
                          </w:rPr>
                          <w:t>const</w:t>
                        </w:r>
                        <w:proofErr w:type="spellEnd"/>
                      </w:p>
                    </w:txbxContent>
                  </v:textbox>
                </v:shape>
                <v:rect id="Rectangle 237" o:spid="_x0000_s1428" style="position:absolute;left:4301;top:13682;width:205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M7sUA&#10;AADdAAAADwAAAGRycy9kb3ducmV2LnhtbERPTWvCQBC9F/oflhF6KWbTWESiqxRtQXoQagU9Dtkx&#10;CWZnw+6axP76bqHgbR7vcxarwTSiI+drywpekhQEcWF1zaWCw/fHeAbCB2SNjWVScCMPq+XjwwJz&#10;bXv+om4fShFD2OeooAqhzaX0RUUGfWJb4sidrTMYInSl1A77GG4amaXpVBqsOTZU2NK6ouKyvxoF&#10;7XGN5n0nw6e7TX5O18Nus0mflXoaDW9zEIGGcBf/u7c6zp++Z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UzuxQAAAN0AAAAPAAAAAAAAAAAAAAAAAJgCAABkcnMv&#10;ZG93bnJldi54bWxQSwUGAAAAAAQABAD1AAAAigMAAAAA&#10;" strokeweight="1.5pt"/>
                <v:rect id="Rectangle 238" o:spid="_x0000_s1429" style="position:absolute;left:4472;top:13853;width:7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zUsQA&#10;AADdAAAADwAAAGRycy9kb3ducmV2LnhtbERPTWvCQBC9F/wPywi9NRu1SI1ZRVos9ajx0tuYHZO0&#10;2dmQXZO0v94VBG/zeJ+TrgdTi45aV1lWMIliEMS51RUXCo7Z9uUNhPPIGmvLpOCPHKxXo6cUE217&#10;3lN38IUIIewSVFB63yRSurwkgy6yDXHgzrY16ANsC6lb7EO4qeU0jufSYMWhocSG3kvKfw8Xo+BU&#10;TY/4v88+Y7PYzvxuyH4u3x9KPY+HzRKEp8E/xHf3lw7z568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81LEAAAA3QAAAA8AAAAAAAAAAAAAAAAAmAIAAGRycy9k&#10;b3ducmV2LnhtbFBLBQYAAAAABAAEAPUAAACJAwAAAAA=&#10;"/>
                <v:rect id="Rectangle 239" o:spid="_x0000_s1430" style="position:absolute;left:5738;top:10318;width:2679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qrcMA&#10;AADdAAAADwAAAGRycy9kb3ducmV2LnhtbERPS4vCMBC+L/gfwgheFk1XRaUaRRYUwctaBT0OzfSB&#10;zaQ0sXb//UZY8DYf33NWm85UoqXGlZYVfI0iEMSp1SXnCi7n3XABwnlkjZVlUvBLDjbr3scKY22f&#10;fKI28bkIIexiVFB4X8dSurQgg25ka+LAZbYx6ANscqkbfIZwU8lxFM2kwZJDQ4E1fReU3pOHUZAc&#10;JrdbdkLZ/uyv932ZHT/dZK7UoN9tlyA8df4t/ncfdJg/m07h9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xqrcMAAADdAAAADwAAAAAAAAAAAAAAAACYAgAAZHJzL2Rv&#10;d25yZXYueG1sUEsFBgAAAAAEAAQA9QAAAIgDAAAAAA==&#10;">
                  <v:stroke dashstyle="1 1" endcap="round"/>
                </v:rect>
                <v:rect id="Rectangle 240" o:spid="_x0000_s1431" style="position:absolute;left:6642;top:12238;width:85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UmsQA&#10;AADdAAAADwAAAGRycy9kb3ducmV2LnhtbERPTWsCMRC9C/6HMEIvpWZtq8jWKKItiAfBrWCPw2bc&#10;XdxMliTq2l9vBMHbPN7nTGatqcWZnK8sKxj0ExDEudUVFwp2vz9vYxA+IGusLZOCK3mYTbudCaba&#10;XnhL5ywUIoawT1FBGUKTSunzkgz6vm2II3ewzmCI0BVSO7zEcFPL9yQZSYMVx4YSG1qUlB+zk1HQ&#10;7BdovjcyrN314//vtNssl8mrUi+9dv4FIlAbnuKHe6Xj/NHnEO7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1JrEAAAA3QAAAA8AAAAAAAAAAAAAAAAAmAIAAGRycy9k&#10;b3ducmV2LnhtbFBLBQYAAAAABAAEAPUAAACJAwAAAAA=&#10;" strokeweight="1.5pt"/>
                <v:rect id="Rectangle 241" o:spid="_x0000_s1432" style="position:absolute;left:7220;top:10717;width:9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wb8QA&#10;AADdAAAADwAAAGRycy9kb3ducmV2LnhtbERPS2vCQBC+F/oflhF6qxtFUkldJRTUQkE00UNvQ3by&#10;wOxsyK4a/31XEHqbj+85i9VgWnGl3jWWFUzGEQjiwuqGKwXHfP0+B+E8ssbWMim4k4PV8vVlgYm2&#10;Nz7QNfOVCCHsElRQe98lUrqiJoNubDviwJW2N+gD7Cupe7yFcNPKaRTF0mDDoaHGjr5qKs7ZxSiY&#10;nk6bXVp+/MjfS1md8ybNt/e9Um+jIf0E4Wnw/+Kn+1uH+fEshsc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sG/EAAAA3QAAAA8AAAAAAAAAAAAAAAAAmAIAAGRycy9k&#10;b3ducmV2LnhtbFBLBQYAAAAABAAEAPUAAACJAwAAAAA=&#10;" fillcolor="black" strokeweight="1.5pt"/>
                <v:rect id="Rectangle 242" o:spid="_x0000_s1433" style="position:absolute;left:5966;top:10717;width:9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vdsUA&#10;AADdAAAADwAAAGRycy9kb3ducmV2LnhtbERPS2vCQBC+F/wPywheitn0gS0xq4haKD0IWsEeh+yY&#10;BLOzYXfV2F/vCoK3+fiek08704gTOV9bVvCSpCCIC6trLhVsf7+GnyB8QNbYWCYFF/IwnfSecsy0&#10;PfOaTptQihjCPkMFVQhtJqUvKjLoE9sSR25vncEQoSuldniO4aaRr2k6kgZrjg0VtjSvqDhsjkZB&#10;u5ujWa5k+HGXt/+/43a1WKTPSg363WwMIlAXHuK7+1vH+aP3D7h9E0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u92xQAAAN0AAAAPAAAAAAAAAAAAAAAAAJgCAABkcnMv&#10;ZG93bnJldi54bWxQSwUGAAAAAAQABAD1AAAAigMAAAAA&#10;" strokeweight="1.5pt"/>
                <v:rect id="Rectangle 243" o:spid="_x0000_s1434" style="position:absolute;left:4484;top:12252;width:9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7BMcA&#10;AADdAAAADwAAAGRycy9kb3ducmV2LnhtbESPS2sCQRCE74L/YWghF9HZPBDZOIpoAsGD4AOSY7PT&#10;2V3c6VlmRl3z6+1DwFs3VV319WzRuUZdKMTas4HncQaKuPC25tLA8fA5moKKCdli45kM3CjCYt7v&#10;zTC3/so7uuxTqSSEY44GqpTaXOtYVOQwjn1LLNqvDw6TrKHUNuBVwl2jX7Jsoh3WLA0VtrSqqDjt&#10;z85A+71C97HVaRNur38/5+N2vc6GxjwNuuU7qERdepj/r7+s4E/eBFe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RewTHAAAA3QAAAA8AAAAAAAAAAAAAAAAAmAIAAGRy&#10;cy9kb3ducmV2LnhtbFBLBQYAAAAABAAEAPUAAACMAwAAAAA=&#10;" strokeweight="1.5pt"/>
                <v:rect id="Rectangle 244" o:spid="_x0000_s1435" style="position:absolute;left:4484;top:10723;width:9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en8UA&#10;AADdAAAADwAAAGRycy9kb3ducmV2LnhtbERPS2vCQBC+F/wPywheitn0gbQxq4haKD0IWsEeh+yY&#10;BLOzYXfV2F/vCoK3+fiek08704gTOV9bVvCSpCCIC6trLhVsf7+GHyB8QNbYWCYFF/IwnfSecsy0&#10;PfOaTptQihjCPkMFVQhtJqUvKjLoE9sSR25vncEQoSuldniO4aaRr2k6kgZrjg0VtjSvqDhsjkZB&#10;u5ujWa5k+HGXt/+/43a1WKTPSg363WwMIlAXHuK7+1vH+aP3T7h9E0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d6fxQAAAN0AAAAPAAAAAAAAAAAAAAAAAJgCAABkcnMv&#10;ZG93bnJldi54bWxQSwUGAAAAAAQABAD1AAAAigMAAAAA&#10;" strokeweight="1.5pt"/>
                <v:line id="Line 245" o:spid="_x0000_s1436" style="position:absolute;flip:x;visibility:visible;mso-wrap-style:square" from="3116,10894" to="3686,1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+K2cUAAADdAAAADwAAAGRycy9kb3ducmV2LnhtbESPQWvDMAyF74P9B6PBbqvTwsJI65ZS&#10;KLRsh60t9CpiJQ6N5WB7Tfbvp8NgN4n39N6n1WbyvbpTTF1gA/NZAYq4Drbj1sDlvH95A5UyssU+&#10;MBn4oQSb9ePDCisbRv6i+ym3SkI4VWjA5TxUWqfakcc0CwOxaE2IHrOssdU24ijhvteLoii1x46l&#10;weFAO0f17fTtDejj+/gZ94tL0zaHIVyP7qMcJ2Oen6btElSmKf+b/64PVvDLV+GX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+K2cUAAADdAAAADwAAAAAAAAAA&#10;AAAAAAChAgAAZHJzL2Rvd25yZXYueG1sUEsFBgAAAAAEAAQA+QAAAJMDAAAAAA==&#10;" strokeweight="1.5pt"/>
                <v:line id="Line 246" o:spid="_x0000_s1437" style="position:absolute;visibility:visible;mso-wrap-style:square" from="8645,10894" to="9215,1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ee8MAAADdAAAADwAAAGRycy9kb3ducmV2LnhtbERPTWvCQBC9F/wPywjedKNFKamriGCV&#10;3kyL0NuQHZM02dm4u9H037uC0Ns83ucs171pxJWcrywrmE4SEMS51RUXCr6/duM3ED4ga2wsk4I/&#10;8rBeDV6WmGp74yNds1CIGMI+RQVlCG0qpc9LMugntiWO3Nk6gyFCV0jt8BbDTSNnSbKQBiuODSW2&#10;tC0pr7POKDh1Gf/81jvXYPex359Pl9q/fio1GvabdxCB+vAvfroPOs5fzKf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iHnvDAAAA3QAAAA8AAAAAAAAAAAAA&#10;AAAAoQIAAGRycy9kb3ducmV2LnhtbFBLBQYAAAAABAAEAPkAAACRAwAAAAA=&#10;" strokeweight="1.5pt"/>
                <v:line id="Line 247" o:spid="_x0000_s1438" style="position:absolute;flip:x;visibility:visible;mso-wrap-style:square" from="8637,11668" to="9207,12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xNcIAAADdAAAADwAAAGRycy9kb3ducmV2LnhtbERP32vCMBB+H/g/hBN8m6mFldEZZQwE&#10;ZT5sKvh6NNemrLmUJNr635uB4Nt9fD9vuR5tJ67kQ+tYwWKegSCunG65UXA6bl7fQYSIrLFzTApu&#10;FGC9mrwssdRu4F+6HmIjUgiHEhWYGPtSylAZshjmridOXO28xZigb6T2OKRw28k8ywppseXUYLCn&#10;L0PV3+FiFcjd9/DjN/mpbupt7847sy+GUanZdPz8ABFpjE/xw73VaX7xlsP/N+kE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GxNcIAAADdAAAADwAAAAAAAAAAAAAA&#10;AAChAgAAZHJzL2Rvd25yZXYueG1sUEsFBgAAAAAEAAQA+QAAAJADAAAAAA==&#10;" strokeweight="1.5pt"/>
                <v:line id="Line 248" o:spid="_x0000_s1439" style="position:absolute;visibility:visible;mso-wrap-style:square" from="3116,11683" to="3686,1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wll8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fP32b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8JZfDAAAA3QAAAA8AAAAAAAAAAAAA&#10;AAAAoQIAAGRycy9kb3ducmV2LnhtbFBLBQYAAAAABAAEAPkAAACRAwAAAAA=&#10;" strokeweight="1.5pt"/>
                <v:line id="Line 249" o:spid="_x0000_s1440" style="position:absolute;visibility:visible;mso-wrap-style:square" from="3800,10888" to="4484,10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48MAAADdAAAADwAAAGRycy9kb3ducmV2LnhtbERPTWvCQBC9F/wPywi91Y21ikRXEUEt&#10;vTUVwduQHZOY7Gy6u9H033cLQm/zeJ+zXPemETdyvrKsYDxKQBDnVldcKDh+7V7mIHxA1thYJgU/&#10;5GG9GjwtMdX2zp90y0IhYgj7FBWUIbSplD4vyaAf2ZY4chfrDIYIXSG1w3sMN418TZKZNFhxbCix&#10;pW1JeZ11RsGpy/h8rXeuwW5/OFxO37WffCj1POw3CxCB+vAvfrjfdZw/m77B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vePDAAAA3QAAAA8AAAAAAAAAAAAA&#10;AAAAoQIAAGRycy9kb3ducmV2LnhtbFBLBQYAAAAABAAEAPkAAACRAwAAAAA=&#10;" strokeweight="1.5pt"/>
                <v:line id="Line 250" o:spid="_x0000_s1441" style="position:absolute;visibility:visible;mso-wrap-style:square" from="7497,12409" to="8637,12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YeMMAAADdAAAADwAAAGRycy9kb3ducmV2LnhtbERPTWvCQBC9F/wPywje6saKItFVRLCW&#10;3kyL4G3IjklMdjbubjT9912h0Ns83uesNr1pxJ2crywrmIwTEMS51RUXCr6/9q8LED4ga2wsk4If&#10;8rBZD15WmGr74CPds1CIGMI+RQVlCG0qpc9LMujHtiWO3MU6gyFCV0jt8BHDTSPfkmQuDVYcG0ps&#10;aVdSXmedUXDqMj5f671rsHs/HC6nW+2nn0qNhv12CSJQH/7Ff+4PHefPZzN4fh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ZGHjDAAAA3QAAAA8AAAAAAAAAAAAA&#10;AAAAoQIAAGRycy9kb3ducmV2LnhtbFBLBQYAAAAABAAEAPkAAACRAwAAAAA=&#10;" strokeweight="1.5pt"/>
                <v:line id="Line 251" o:spid="_x0000_s1442" style="position:absolute;visibility:visible;mso-wrap-style:square" from="3800,12417" to="4484,1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GD8MAAADdAAAADwAAAGRycy9kb3ducmV2LnhtbERPTWvCQBC9C/6HZQq96aYtDRJdRQRr&#10;6a1RBG9DdkxisrPp7kbTf98tCN7m8T5nsRpMK67kfG1Zwcs0AUFcWF1zqeCw305mIHxA1thaJgW/&#10;5GG1HI8WmGl742+65qEUMYR9hgqqELpMSl9UZNBPbUccubN1BkOErpTa4S2Gm1a+JkkqDdYcGyrs&#10;aFNR0eS9UXDscz5dmq1rsf/Y7c7Hn8a/fSn1/DSs5yACDeEhvrs/dZyfvqfw/008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Lhg/DAAAA3QAAAA8AAAAAAAAAAAAA&#10;AAAAoQIAAGRycy9kb3ducmV2LnhtbFBLBQYAAAAABAAEAPkAAACRAwAAAAA=&#10;" strokeweight="1.5pt"/>
                <v:line id="Line 252" o:spid="_x0000_s1443" style="position:absolute;visibility:visible;mso-wrap-style:square" from="8189,10888" to="8645,10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cjlMMAAADdAAAADwAAAGRycy9kb3ducmV2LnhtbERPTWvCQBC9C/6HZQredNNKbYmuIgVr&#10;8WYsQm9DdkxisrPp7kbTf98VBG/zeJ+zWPWmERdyvrKs4HmSgCDOra64UPB92IzfQfiArLGxTAr+&#10;yMNqORwsMNX2ynu6ZKEQMYR9igrKENpUSp+XZNBPbEscuZN1BkOErpDa4TWGm0a+JMlMGqw4NpTY&#10;0kdJeZ11RsGxy/jnXG9cg93ndns6/tZ+ulNq9NSv5yAC9eEhvru/dJw/e32D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HI5TDAAAA3QAAAA8AAAAAAAAAAAAA&#10;AAAAoQIAAGRycy9kb3ducmV2LnhtbFBLBQYAAAAABAAEAPkAAACRAwAAAAA=&#10;" strokeweight="1.5pt"/>
                <v:line id="Line 253" o:spid="_x0000_s1444" style="position:absolute;flip:y;visibility:visible;mso-wrap-style:square" from="5453,12417" to="6650,1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G38UAAADdAAAADwAAAGRycy9kb3ducmV2LnhtbESPQWvDMAyF74P9B6PBbqvTwsJI65ZS&#10;KLRsh60t9CpiJQ6N5WB7Tfbvp8NgN4n39N6n1WbyvbpTTF1gA/NZAYq4Drbj1sDlvH95A5UyssU+&#10;MBn4oQSb9ePDCisbRv6i+ym3SkI4VWjA5TxUWqfakcc0CwOxaE2IHrOssdU24ijhvteLoii1x46l&#10;weFAO0f17fTtDejj+/gZ94tL0zaHIVyP7qMcJ2Oen6btElSmKf+b/64PVvDLV8GV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mG38UAAADdAAAADwAAAAAAAAAA&#10;AAAAAAChAgAAZHJzL2Rvd25yZXYueG1sUEsFBgAAAAAEAAQA+QAAAJMDAAAAAA==&#10;" strokeweight="1.5pt"/>
                <v:line id="Line 254" o:spid="_x0000_s1445" style="position:absolute;flip:y;visibility:visible;mso-wrap-style:square" from="5453,10888" to="5966,10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UjRMIAAADdAAAADwAAAGRycy9kb3ducmV2LnhtbERP32vCMBB+H/g/hBN8m+kEy+yMMgRB&#10;cQ+bCr4ezbUpay4libb+94sg7O0+vp+3XA+2FTfyoXGs4G2agSAunW64VnA+bV/fQYSIrLF1TAru&#10;FGC9Gr0ssdCu5x+6HWMtUgiHAhWYGLtCylAashimriNOXOW8xZigr6X22Kdw28pZluXSYsOpwWBH&#10;G0Pl7/FqFcj9of/229m5qqtd5y5785X3g1KT8fD5ASLSEP/FT/dOp/n5fAGPb9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UjRMIAAADdAAAADwAAAAAAAAAAAAAA&#10;AAChAgAAZHJzL2Rvd25yZXYueG1sUEsFBgAAAAAEAAQA+QAAAJADAAAAAA==&#10;" strokeweight="1.5pt"/>
                <v:line id="Line 255" o:spid="_x0000_s1446" style="position:absolute;visibility:visible;mso-wrap-style:square" from="6927,10888" to="7212,10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JxXcYAAADdAAAADwAAAGRycy9kb3ducmV2LnhtbESPQWvDMAyF74P9B6NBb6uzFsLI6pYy&#10;6Fp2W1YKu4lYTdLEcmY7bfbvp8NgN4n39N6n1WZyvbpSiK1nA0/zDBRx5W3LtYHj5+7xGVRMyBZ7&#10;z2TghyJs1vd3Kyysv/EHXctUKwnhWKCBJqWh0DpWDTmMcz8Qi3b2wWGSNdTaBrxJuOv1Isty7bBl&#10;aWhwoNeGqq4cnYHTWPLXpduFHse3/f58+u7i8t2Y2cO0fQGVaEr/5r/rgxX8PBd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CcV3GAAAA3QAAAA8AAAAAAAAA&#10;AAAAAAAAoQIAAGRycy9kb3ducmV2LnhtbFBLBQYAAAAABAAEAPkAAACUAwAAAAA=&#10;" strokeweight="1.5pt"/>
                <v:line id="Line 256" o:spid="_x0000_s1447" style="position:absolute;flip:x y;visibility:visible;mso-wrap-style:square" from="2717,11677" to="3173,1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a/B8MAAADdAAAADwAAAGRycy9kb3ducmV2LnhtbERPTWvCQBC9C/6HZQq9NRuDBEmzSqsI&#10;Xk0rmts0O03SZmdDdmviv+8WCt7m8T4n30ymE1caXGtZwSKKQRBXVrdcK3h/2z+tQDiPrLGzTApu&#10;5GCzns9yzLQd+UjXwtcihLDLUEHjfZ9J6aqGDLrI9sSB+7SDQR/gUEs94BjCTSeTOE6lwZZDQ4M9&#10;bRuqvosfo6Bnt0zKj/Nr2dWJPyxPO7m6fCn1+DC9PIPwNPm7+N990GF+mi7g75tw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mvwfDAAAA3QAAAA8AAAAAAAAAAAAA&#10;AAAAoQIAAGRycy9kb3ducmV2LnhtbFBLBQYAAAAABAAEAPkAAACRAwAAAAA=&#10;" strokeweight="1.5pt"/>
                <v:line id="Line 257" o:spid="_x0000_s1448" style="position:absolute;flip:x;visibility:visible;mso-wrap-style:square" from="1797,11668" to="2310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7iMIAAADdAAAADwAAAGRycy9kb3ducmV2LnhtbERPTYvCMBC9C/6HMAveNN0eilSjLAuC&#10;sh7UFbwOzbQpNpOSRNv992ZhYW/zeJ+z3o62E0/yoXWs4H2RgSCunG65UXD93s2XIEJE1tg5JgU/&#10;FGC7mU7WWGo38Jmel9iIFMKhRAUmxr6UMlSGLIaF64kTVztvMSboG6k9DincdjLPskJabDk1GOzp&#10;01B1vzysAnn4Gk5+l1/rpt737nYwx2IYlZq9jR8rEJHG+C/+c+91ml8UOfx+k06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17iMIAAADdAAAADwAAAAAAAAAAAAAA&#10;AAChAgAAZHJzL2Rvd25yZXYueG1sUEsFBgAAAAAEAAQA+QAAAJADAAAAAA==&#10;" strokeweight="1.5pt"/>
                <v:line id="Line 258" o:spid="_x0000_s1449" style="position:absolute;flip:x;visibility:visible;mso-wrap-style:square" from="9207,11668" to="9777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HeE8IAAADdAAAADwAAAGRycy9kb3ducmV2LnhtbERPTYvCMBC9L/gfwgje1lQXilSjiCAo&#10;u4fVFfY6NNOm2ExKEm3995sFwds83uesNoNtxZ18aBwrmE0zEMSl0w3XCi4/+/cFiBCRNbaOScGD&#10;AmzWo7cVFtr1fKL7OdYihXAoUIGJsSukDKUhi2HqOuLEVc5bjAn6WmqPfQq3rZxnWS4tNpwaDHa0&#10;M1RezzerQB4/+2+/n1+qujp07vdovvJ+UGoyHrZLEJGG+BI/3Qed5uf5B/x/k06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+HeE8IAAADdAAAADwAAAAAAAAAAAAAA&#10;AAChAgAAZHJzL2Rvd25yZXYueG1sUEsFBgAAAAAEAAQA+QAAAJADAAAAAA==&#10;" strokeweight="1.5pt"/>
                <v:rect id="Rectangle 259" o:spid="_x0000_s1450" style="position:absolute;left:5160;top:9160;width:68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tYcQA&#10;AADdAAAADwAAAGRycy9kb3ducmV2LnhtbERPS4vCMBC+C/6HMIIX0VR3KdI1iviAxYOwKrjHoZlt&#10;yzaTkkSt/nojLOxtPr7nzBatqcWVnK8sKxiPEhDEudUVFwpOx+1wCsIHZI21ZVJwJw+Lebczw0zb&#10;G3/R9RAKEUPYZ6igDKHJpPR5SQb9yDbEkfuxzmCI0BVSO7zFcFPLSZKk0mDFsaHEhlYl5b+Hi1HQ&#10;nFdoNnsZdu7+9vi+nPbrdTJQqt9rlx8gArXhX/zn/tRxfpq+w+u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LWHEAAAA3QAAAA8AAAAAAAAAAAAAAAAAmAIAAGRycy9k&#10;b3ducmV2LnhtbFBLBQYAAAAABAAEAPUAAACJAwAAAAA=&#10;" strokeweight="1.5pt"/>
                <v:line id="Line 260" o:spid="_x0000_s1451" style="position:absolute;flip:x;visibility:visible;mso-wrap-style:square" from="1797,9502" to="5331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Tj/MIAAADdAAAADwAAAGRycy9kb3ducmV2LnhtbERPTYvCMBC9L/gfwgje1lRhi1SjiCAo&#10;u4fVFfY6NNOm2ExKEm3995sFwds83uesNoNtxZ18aBwrmE0zEMSl0w3XCi4/+/cFiBCRNbaOScGD&#10;AmzWo7cVFtr1fKL7OdYihXAoUIGJsSukDKUhi2HqOuLEVc5bjAn6WmqPfQq3rZxnWS4tNpwaDHa0&#10;M1RezzerQB4/+2+/n1+qujp07vdovvJ+UGoyHrZLEJGG+BI/3Qed5uf5B/x/k06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Tj/MIAAADdAAAADwAAAAAAAAAAAAAA&#10;AAChAgAAZHJzL2Rvd25yZXYueG1sUEsFBgAAAAAEAAQA+QAAAJADAAAAAA==&#10;" strokeweight="1.5pt"/>
                <v:line id="Line 261" o:spid="_x0000_s1452" style="position:absolute;flip:x;visibility:visible;mso-wrap-style:square" from="5673,9502" to="9777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Z9i8IAAADdAAAADwAAAGRycy9kb3ducmV2LnhtbERPS2sCMRC+F/ofwgi91awegqxGEUFQ&#10;2kN9gNdhM7tZ3EyWJHW3/74pFLzNx/ec1WZ0nXhQiK1nDbNpAYK48qblRsP1sn9fgIgJ2WDnmTT8&#10;UITN+vVlhaXxA5/ocU6NyCEcS9RgU+pLKWNlyWGc+p44c7UPDlOGoZEm4JDDXSfnRaGkw5Zzg8We&#10;dpaq+/nbaZDHj+Er7OfXuqkPvb8d7acaRq3fJuN2CSLRmJ7if/fB5PlKKfj7Jp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Z9i8IAAADdAAAADwAAAAAAAAAAAAAA&#10;AAChAgAAZHJzL2Rvd25yZXYueG1sUEsFBgAAAAAEAAQA+QAAAJADAAAAAA==&#10;" strokeweight="1.5pt"/>
                <v:line id="Line 262" o:spid="_x0000_s1453" style="position:absolute;visibility:visible;mso-wrap-style:square" from="1805,9494" to="1805,1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pKcMAAADdAAAADwAAAGRycy9kb3ducmV2LnhtbERPTWvCQBC9C/6HZQq96aYtRImuIoK1&#10;9NYogrchOyYx2dl0d6Ppv+8WCt7m8T5nuR5MK27kfG1Zwcs0AUFcWF1zqeB42E3mIHxA1thaJgU/&#10;5GG9Go+WmGl75y+65aEUMYR9hgqqELpMSl9UZNBPbUccuYt1BkOErpTa4T2Gm1a+JkkqDdYcGyrs&#10;aFtR0eS9UXDqcz5fm51rsX/f7y+n78a/fSr1/DRsFiACDeEh/nd/6Dg/TWf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r6SnDAAAA3QAAAA8AAAAAAAAAAAAA&#10;AAAAoQIAAGRycy9kb3ducmV2LnhtbFBLBQYAAAAABAAEAPkAAACRAwAAAAA=&#10;" strokeweight="1.5pt"/>
                <v:line id="Line 263" o:spid="_x0000_s1454" style="position:absolute;visibility:visible;mso-wrap-style:square" from="9777,9489" to="9777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9W8YAAADdAAAADwAAAGRycy9kb3ducmV2LnhtbESPQWvDMAyF74P9B6NBb6uzFsLI6pYy&#10;6Fp2W1YKu4lYTdLEcmY7bfbvp8NgN4n39N6n1WZyvbpSiK1nA0/zDBRx5W3LtYHj5+7xGVRMyBZ7&#10;z2TghyJs1vd3Kyysv/EHXctUKwnhWKCBJqWh0DpWDTmMcz8Qi3b2wWGSNdTaBrxJuOv1Isty7bBl&#10;aWhwoNeGqq4cnYHTWPLXpduFHse3/f58+u7i8t2Y2cO0fQGVaEr/5r/rgxX8PBd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0fVvGAAAA3QAAAA8AAAAAAAAA&#10;AAAAAAAAoQIAAGRycy9kb3ducmV2LnhtbFBLBQYAAAAABAAEAPkAAACUAwAAAAA=&#10;" strokeweight="1.5pt"/>
                <v:line id="Line 264" o:spid="_x0000_s1455" style="position:absolute;flip:y;visibility:visible;mso-wrap-style:square" from="2310,11383" to="2652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16MgAAADdAAAADwAAAGRycy9kb3ducmV2LnhtbESPT2vCQBDF7wW/wzIFL6Ibi0RNXUWs&#10;VgUR/HPocZodk2B2NmRXjd++Wyj0NsN7vzdvJrPGlOJOtSssK+j3IhDEqdUFZwrOp1V3BMJ5ZI2l&#10;ZVLwJAezaetlgom2Dz7Q/egzEULYJagg975KpHRpTgZdz1bEQbvY2qAPa51JXeMjhJtSvkVRLA0W&#10;HC7kWNEip/R6vJlQ42Nw2j6/15/D/XKR7i7bQSfafCnVfm3m7yA8Nf7f/EdvdODieAy/34QR5PQ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zs16MgAAADdAAAADwAAAAAA&#10;AAAAAAAAAAChAgAAZHJzL2Rvd25yZXYueG1sUEsFBgAAAAAEAAQA+QAAAJYDAAAAAA==&#10;" strokeweight="2.25pt"/>
                <v:oval id="Oval 265" o:spid="_x0000_s1456" style="position:absolute;left:5274;top:9445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MEcUA&#10;AADdAAAADwAAAGRycy9kb3ducmV2LnhtbESPQWvDMAyF74P+B6NBL2N1WlhW0rqlBDp6XdbDjlqs&#10;JmGxHGyvSf79dBjsJvGe3vu0P06uV3cKsfNsYL3KQBHX3nbcGLh+nJ+3oGJCtth7JgMzRTgeFg97&#10;LKwf+Z3uVWqUhHAs0ECb0lBoHeuWHMaVH4hFu/ngMMkaGm0DjhLuer3Jslw77FgaWhyobKn+rn6c&#10;gfA0zOV8Kc/rL36rXsat/cyv1pjl43TagUo0pX/z3/XFCn7+Kv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QwRxQAAAN0AAAAPAAAAAAAAAAAAAAAAAJgCAABkcnMv&#10;ZG93bnJldi54bWxQSwUGAAAAAAQABAD1AAAAigMAAAAA&#10;" fillcolor="black"/>
                <v:oval id="Oval 266" o:spid="_x0000_s1457" style="position:absolute;left:5616;top:9445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pisIA&#10;AADdAAAADwAAAGRycy9kb3ducmV2LnhtbERPTWvCQBC9C/0PyxS8iG5SaCrRVUrA4rXRg8dpdkyC&#10;2dmwuzXJv3cLBW/zeJ+z3Y+mE3dyvrWsIF0lIIgrq1uuFZxPh+UahA/IGjvLpGAiD/vdy2yLubYD&#10;f9O9DLWIIexzVNCE0OdS+qohg35le+LIXa0zGCJ0tdQOhxhuOvmWJJk02HJsaLCnoqHqVv4aBW7R&#10;T8V0LA7pD3+V78NaX7KzVmr+On5uQAQaw1P87z7qOD/7SO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amKwgAAAN0AAAAPAAAAAAAAAAAAAAAAAJgCAABkcnMvZG93&#10;bnJldi54bWxQSwUGAAAAAAQABAD1AAAAhwMAAAAA&#10;" fillcolor="black"/>
                <v:oval id="Oval 267" o:spid="_x0000_s1458" style="position:absolute;left:3059;top:11626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3/cIA&#10;AADdAAAADwAAAGRycy9kb3ducmV2LnhtbERPTYvCMBC9C/6HMIIX0VRhu9I1ihRcvG71sMexmW2L&#10;zaQkWdv+e7Ow4G0e73N2h8G04kHON5YVrFcJCOLS6oYrBdfLabkF4QOyxtYyKRjJw2E/neww07bn&#10;L3oUoRIxhH2GCuoQukxKX9Zk0K9sRxy5H+sMhghdJbXDPoabVm6SJJUGG44NNXaU11Tei1+jwC26&#10;MR/P+Wl948/ird/q7/SqlZrPhuMHiEBDeIn/3Wcd56fvG/j7Jp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zf9wgAAAN0AAAAPAAAAAAAAAAAAAAAAAJgCAABkcnMvZG93&#10;bnJldi54bWxQSwUGAAAAAAQABAD1AAAAhwMAAAAA&#10;" fillcolor="black"/>
                <v:oval id="Oval 268" o:spid="_x0000_s1459" style="position:absolute;left:9158;top:11579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SZsIA&#10;AADdAAAADwAAAGRycy9kb3ducmV2LnhtbERPTWvCQBC9C/0PyxR6kbqxYiqpq0hA8WrqocdpdpqE&#10;ZmfD7mqSf+8Kgrd5vM9ZbwfTiis531hWMJ8lIIhLqxuuFJy/9+8rED4ga2wtk4KRPGw3L5M1Ztr2&#10;fKJrESoRQ9hnqKAOocuk9GVNBv3MdsSR+7POYIjQVVI77GO4aeVHkqTSYMOxocaO8prK/+JiFLhp&#10;N+bjMd/Pf/lQLPuV/knPWqm312H3BSLQEJ7ih/uo4/z0cwH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5JmwgAAAN0AAAAPAAAAAAAAAAAAAAAAAJgCAABkcnMvZG93&#10;bnJldi54bWxQSwUGAAAAAAQABAD1AAAAhwMAAAAA&#10;" fillcolor="black"/>
                <v:line id="Line 269" o:spid="_x0000_s1460" style="position:absolute;visibility:visible;mso-wrap-style:square" from="3686,10894" to="4313,10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WWcMAAADdAAAADwAAAGRycy9kb3ducmV2LnhtbERPTWvCQBC9C/6HZYReRDdKMSW6Smkp&#10;iKcapecxOybB7GzITmP677uFgrd5vM/Z7AbXqJ66UHs2sJgnoIgLb2suDZxPH7MXUEGQLTaeycAP&#10;Bdhtx6MNZtbf+Uh9LqWKIRwyNFCJtJnWoajIYZj7ljhyV985lAi7UtsO7zHcNXqZJCvtsObYUGFL&#10;bxUVt/zbGSibxSm/fUp60Ole3vvDMrlMv4x5mgyva1BCgzzE/+69jfNX6TP8fRNP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w1lnDAAAA3QAAAA8AAAAAAAAAAAAA&#10;AAAAoQIAAGRycy9kb3ducmV2LnhtbFBLBQYAAAAABAAEAPkAAACRAwAAAAA=&#10;" strokeweight="4.5pt">
                  <v:stroke endarrow="block" endarrowlength="short"/>
                </v:line>
                <v:line id="Line 270" o:spid="_x0000_s1461" style="position:absolute;visibility:visible;mso-wrap-style:square" from="3686,12423" to="4313,1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zwsMAAADdAAAADwAAAGRycy9kb3ducmV2LnhtbERPTWvCQBC9C/6HZYReRDcKNSW6Smkp&#10;iKcapecxOybB7GzITmP677uFgrd5vM/Z7AbXqJ66UHs2sJgnoIgLb2suDZxPH7MXUEGQLTaeycAP&#10;Bdhtx6MNZtbf+Uh9LqWKIRwyNFCJtJnWoajIYZj7ljhyV985lAi7UtsO7zHcNXqZJCvtsObYUGFL&#10;bxUVt/zbGSibxSm/fUp60Ole3vvDMrlMv4x5mgyva1BCgzzE/+69jfNX6TP8fRNP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8c8LDAAAA3QAAAA8AAAAAAAAAAAAA&#10;AAAAoQIAAGRycy9kb3ducmV2LnhtbFBLBQYAAAAABAAEAPkAAACRAwAAAAA=&#10;" strokeweight="4.5pt">
                  <v:stroke endarrow="block" endarrowlength="short"/>
                </v:line>
                <v:line id="Line 271" o:spid="_x0000_s1462" style="position:absolute;visibility:visible;mso-wrap-style:square" from="3116,11693" to="3116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ab8MAAADdAAAADwAAAGRycy9kb3ducmV2LnhtbERPTWvCQBC9C/6HZQq96aYtRImuIoK1&#10;9NYogrchOyYx2dl0d6Ppv+8WCt7m8T5nuR5MK27kfG1Zwcs0AUFcWF1zqeB42E3mIHxA1thaJgU/&#10;5GG9Go+WmGl75y+65aEUMYR9hgqqELpMSl9UZNBPbUccuYt1BkOErpTa4T2Gm1a+JkkqDdYcGyrs&#10;aFtR0eS9UXDqcz5fm51rsX/f7y+n78a/fSr1/DRsFiACDeEh/nd/6Dg/naX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+2m/DAAAA3QAAAA8AAAAAAAAAAAAA&#10;AAAAoQIAAGRycy9kb3ducmV2LnhtbFBLBQYAAAAABAAEAPkAAACRAwAAAAA=&#10;" strokeweight="1.5pt"/>
                <v:line id="Line 272" o:spid="_x0000_s1463" style="position:absolute;visibility:visible;mso-wrap-style:square" from="5624,10894" to="5624,1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J/9MMAAADdAAAADwAAAGRycy9kb3ducmV2LnhtbERPTWvCQBC9F/wPywje6sYKKtFVRLCW&#10;3kyL4G3IjklMdjbubjT9912h0Ns83uesNr1pxJ2crywrmIwTEMS51RUXCr6/9q8LED4ga2wsk4If&#10;8rBZD15WmGr74CPds1CIGMI+RQVlCG0qpc9LMujHtiWO3MU6gyFCV0jt8BHDTSPfkmQmDVYcG0ps&#10;aVdSXmedUXDqMj5f671rsHs/HC6nW+2nn0qNhv12CSJQH/7Ff+4PHefP5nN4fh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yf/TDAAAA3QAAAA8AAAAAAAAAAAAA&#10;AAAAoQIAAGRycy9kb3ducmV2LnhtbFBLBQYAAAAABAAEAPkAAACRAwAAAAA=&#10;" strokeweight="1.5pt"/>
                <v:line id="Line 273" o:spid="_x0000_s1464" style="position:absolute;visibility:visible;mso-wrap-style:square" from="6023,12433" to="6023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3rhsYAAADdAAAADwAAAGRycy9kb3ducmV2LnhtbESPQWvCQBCF70L/wzKF3nRTC7akrlIK&#10;avHWKEJvQ3ZM0mRn092Npv/eORR6m+G9ee+b5Xp0nbpQiI1nA4+zDBRx6W3DlYHjYTN9ARUTssXO&#10;Mxn4pQjr1d1kibn1V/6kS5EqJSEcczRQp9TnWseyJodx5nti0c4+OEyyhkrbgFcJd52eZ9lCO2xY&#10;Gmrs6b2msi0GZ+A0FPz13W5Ch8N2tzufftr4tDfm4X58ewWVaEz/5r/rDyv4i2fBlW9kBL2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t64bGAAAA3QAAAA8AAAAAAAAA&#10;AAAAAAAAoQIAAGRycy9kb3ducmV2LnhtbFBLBQYAAAAABAAEAPkAAACUAwAAAAA=&#10;" strokeweight="1.5pt"/>
                <v:oval id="Oval 274" o:spid="_x0000_s1465" style="position:absolute;left:5567;top:10837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jMIA&#10;AADdAAAADwAAAGRycy9kb3ducmV2LnhtbERPTWvCQBC9C/0PywhepG4Ummp0lRJQvDb10OOYHZNg&#10;djbsrib5991Cobd5vM/ZHQbTiic531hWsFwkIIhLqxuuFFy+jq9rED4ga2wtk4KRPBz2L5MdZtr2&#10;/EnPIlQihrDPUEEdQpdJ6cuaDPqF7Ygjd7POYIjQVVI77GO4aeUqSVJpsOHYUGNHeU3lvXgYBW7e&#10;jfl4zo/LK5+Kt36tv9OLVmo2HT62IAIN4V/85z7rOD993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6WMwgAAAN0AAAAPAAAAAAAAAAAAAAAAAJgCAABkcnMvZG93&#10;bnJldi54bWxQSwUGAAAAAAQABAD1AAAAhwMAAAAA&#10;" fillcolor="black"/>
                <v:oval id="Oval 275" o:spid="_x0000_s1466" style="position:absolute;left:5966;top:12376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8NsQA&#10;AADdAAAADwAAAGRycy9kb3ducmV2LnhtbESPQWvDMAyF74P9B6PBLqN1OlgIWd0yAi29LuuhRzXW&#10;krBYDrbbJP9+Ogx2k3hP733a7mc3qDuF2Hs2sFlnoIgbb3tuDZy/DqsCVEzIFgfPZGChCPvd48MW&#10;S+sn/qR7nVolIRxLNNClNJZax6Yjh3HtR2LRvn1wmGQNrbYBJwl3g37Nslw77FkaOhyp6qj5qW/O&#10;QHgZl2o5VYfNlY/121TYS362xjw/zR/voBLN6d/8d32ygp8X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fDbEAAAA3QAAAA8AAAAAAAAAAAAAAAAAmAIAAGRycy9k&#10;b3ducmV2LnhtbFBLBQYAAAAABAAEAPUAAACJAwAAAAA=&#10;" fillcolor="black"/>
                <v:oval id="Oval 276" o:spid="_x0000_s1467" style="position:absolute;left:5966;top:14081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ZrcIA&#10;AADdAAAADwAAAGRycy9kb3ducmV2LnhtbERPTWvCQBC9C/0PyxR6kbpJoSGkrlICFq9GDx7H7JgE&#10;s7Nhd2uSf98VCt7m8T5nvZ1ML+7kfGdZQbpKQBDXVnfcKDgdd+85CB+QNfaWScFMHrabl8UaC21H&#10;PtC9Co2IIewLVNCGMBRS+rolg35lB+LIXa0zGCJ0jdQOxxhuevmRJJk02HFsaHGgsqX6Vv0aBW45&#10;zOW8L3fphX+qzzHX5+yklXp7nb6/QASawlP8797rOD/LU3h8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NmtwgAAAN0AAAAPAAAAAAAAAAAAAAAAAJgCAABkcnMvZG93&#10;bnJldi54bWxQSwUGAAAAAAQABAD1AAAAhwMAAAAA&#10;" fillcolor="black"/>
                <v:oval id="Oval 277" o:spid="_x0000_s1468" style="position:absolute;left:5567;top:14309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H2sEA&#10;AADdAAAADwAAAGRycy9kb3ducmV2LnhtbERPTYvCMBC9C/6HMIIXWVOFLaVrlKXg4tXqweNsM9uW&#10;bSYlydr23xthwds83ufsDqPpxJ2cby0r2KwTEMSV1S3XCq6X41sGwgdkjZ1lUjCRh8N+Ptthru3A&#10;Z7qXoRYxhH2OCpoQ+lxKXzVk0K9tTxy5H+sMhghdLbXDIYabTm6TJJUGW44NDfZUNFT9ln9GgVv1&#10;UzGdiuPmm7/K9yHTt/SqlVouxs8PEIHG8BL/u086zk+zLTy/iS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iR9rBAAAA3QAAAA8AAAAAAAAAAAAAAAAAmAIAAGRycy9kb3du&#10;cmV2LnhtbFBLBQYAAAAABAAEAPUAAACGAwAAAAA=&#10;" fillcolor="black"/>
                <v:oval id="Oval 278" o:spid="_x0000_s1469" style="position:absolute;left:5954;top:14309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iQcIA&#10;AADdAAAADwAAAGRycy9kb3ducmV2LnhtbERPTWvCQBC9C/0PyxR6kbqxYgjRVUpA8Wr04HGaHZPQ&#10;7GzYXU3y77uFQm/zeJ+z3Y+mE09yvrWsYLlIQBBXVrdcK7heDu8ZCB+QNXaWScFEHva7l9kWc20H&#10;PtOzDLWIIexzVNCE0OdS+qohg35he+LI3a0zGCJ0tdQOhxhuOvmRJKk02HJsaLCnoqHqu3wYBW7e&#10;T8V0Kg7LLz6W6yHTt/SqlXp7HT83IAKN4V/85z7pOD/NVv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uJBwgAAAN0AAAAPAAAAAAAAAAAAAAAAAJgCAABkcnMvZG93&#10;bnJldi54bWxQSwUGAAAAAAQABAD1AAAAhwMAAAAA&#10;" fillcolor="black"/>
                <v:oval id="Oval 279" o:spid="_x0000_s1470" style="position:absolute;left:5567;top:14081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6NcIA&#10;AADdAAAADwAAAGRycy9kb3ducmV2LnhtbERPTWvCQBC9C/0PyxR6kbqxaAjRVUpA8Wr04HGaHZPQ&#10;7GzYXU3y77uFQm/zeJ+z3Y+mE09yvrWsYLlIQBBXVrdcK7heDu8ZCB+QNXaWScFEHva7l9kWc20H&#10;PtOzDLWIIexzVNCE0OdS+qohg35he+LI3a0zGCJ0tdQOhxhuOvmRJKk02HJsaLCnoqHqu3wYBW7e&#10;T8V0Kg7LLz6W6yHTt/SqlXp7HT83IAKN4V/85z7pOD/NVv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3o1wgAAAN0AAAAPAAAAAAAAAAAAAAAAAJgCAABkcnMvZG93&#10;bnJldi54bWxQSwUGAAAAAAQABAD1AAAAhwMAAAAA&#10;" fillcolor="black"/>
                <v:line id="Line 280" o:spid="_x0000_s1471" style="position:absolute;flip:x;visibility:visible;mso-wrap-style:square" from="5611,14366" to="5624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gFBsIAAADdAAAADwAAAGRycy9kb3ducmV2LnhtbERPTYvCMBC9L+x/CLOwtzVV2CLVKCII&#10;ynpwVfA6NNOm2ExKkrX13xtB2Ns83ufMl4NtxY18aBwrGI8yEMSl0w3XCs6nzdcURIjIGlvHpOBO&#10;AZaL97c5Ftr1/Eu3Y6xFCuFQoAITY1dIGUpDFsPIdcSJq5y3GBP0tdQe+xRuWznJslxabDg1GOxo&#10;bai8Hv+sArn76Q9+MzlXdbXt3GVn9nk/KPX5MaxmICIN8V/8cm91mp9Pv+H5TTpB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gFBsIAAADdAAAADwAAAAAAAAAAAAAA&#10;AAChAgAAZHJzL2Rvd25yZXYueG1sUEsFBgAAAAAEAAQA+QAAAJADAAAAAA==&#10;" strokeweight="1.5pt"/>
                <v:line id="Line 281" o:spid="_x0000_s1472" style="position:absolute;visibility:visible;mso-wrap-style:square" from="6011,14366" to="6011,1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uqSMMAAADdAAAADwAAAGRycy9kb3ducmV2LnhtbERPTWvCQBC9C/0PyxR6001bCBLdhFJQ&#10;S2+mIngbsmOSJjsbdzea/nu3UOhtHu9z1sVkenEl51vLCp4XCQjiyuqWawWHr818CcIHZI29ZVLw&#10;Qx6K/GG2xkzbG+/pWoZaxBD2GSpoQhgyKX3VkEG/sANx5M7WGQwRulpqh7cYbnr5kiSpNNhybGhw&#10;oPeGqq4cjYLjWPLpu9u4Hsftbnc+Xjr/+qnU0+P0tgIRaAr/4j/3h47z02UKv9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qkjDAAAA3QAAAA8AAAAAAAAAAAAA&#10;AAAAoQIAAGRycy9kb3ducmV2LnhtbFBLBQYAAAAABAAEAPkAAACRAwAAAAA=&#10;" strokeweight="1.5pt"/>
                <v:line id="Line 282" o:spid="_x0000_s1473" style="position:absolute;flip:x;visibility:visible;mso-wrap-style:square" from="3104,14991" to="6011,1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Y+6sMAAADdAAAADwAAAGRycy9kb3ducmV2LnhtbERPS2vCQBC+C/0PyxR60009pBJdpRQE&#10;pR58BLwO2Uk2NDsbdrcm/feuUPA2H99zVpvRduJGPrSOFbzPMhDEldMtNwrKy3a6ABEissbOMSn4&#10;owCb9ctkhYV2A5/odo6NSCEcClRgYuwLKUNlyGKYuZ44cbXzFmOCvpHa45DCbSfnWZZLiy2nBoM9&#10;fRmqfs6/VoHcfw9Hv52XdVPvenfdm0M+jEq9vY6fSxCRxvgU/7t3Os3PFx/w+Cad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WPurDAAAA3QAAAA8AAAAAAAAAAAAA&#10;AAAAoQIAAGRycy9kb3ducmV2LnhtbFBLBQYAAAAABAAEAPkAAACRAwAAAAA=&#10;" strokeweight="1.5pt"/>
                <v:shape id="Text Box 283" o:spid="_x0000_s1474" type="#_x0000_t202" style="position:absolute;left:6227;top:11103;width:179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<v:textbox>
                    <w:txbxContent>
                      <w:p w:rsidR="00297489" w:rsidRDefault="00297489" w:rsidP="00ED510D">
                        <w:pPr>
                          <w:tabs>
                            <w:tab w:val="left" w:pos="1083"/>
                            <w:tab w:val="left" w:pos="5187"/>
                          </w:tabs>
                          <w:rPr>
                            <w:rFonts w:cs="Arial"/>
                            <w:b/>
                            <w:bCs/>
                            <w:lang w:val="en-GB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cs="Arial"/>
                            <w:b/>
                            <w:bCs/>
                            <w:lang w:val="en-GB"/>
                          </w:rPr>
                          <w:t>reale</w:t>
                        </w:r>
                        <w:proofErr w:type="spellEnd"/>
                        <w:proofErr w:type="gramEnd"/>
                        <w:r>
                          <w:rPr>
                            <w:rFonts w:cs="Arial"/>
                            <w:b/>
                            <w:bCs/>
                            <w:lang w:val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bCs/>
                            <w:lang w:val="en-GB"/>
                          </w:rPr>
                          <w:t>Spule</w:t>
                        </w:r>
                        <w:proofErr w:type="spellEnd"/>
                      </w:p>
                      <w:p w:rsidR="00297489" w:rsidRDefault="00297489" w:rsidP="00ED510D">
                        <w:pPr>
                          <w:rPr>
                            <w:rFonts w:cstheme="minorBidi"/>
                          </w:rPr>
                        </w:pPr>
                      </w:p>
                    </w:txbxContent>
                  </v:textbox>
                </v:shape>
                <v:shape id="Text Box 284" o:spid="_x0000_s1475" type="#_x0000_t202" style="position:absolute;left:4238;top:12587;width:4068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<v:textbox>
                    <w:txbxContent>
                      <w:p w:rsidR="00297489" w:rsidRPr="00083877" w:rsidRDefault="00297489" w:rsidP="00ED510D">
                        <w:pPr>
                          <w:tabs>
                            <w:tab w:val="left" w:pos="2736"/>
                            <w:tab w:val="left" w:pos="2944"/>
                            <w:tab w:val="left" w:pos="3819"/>
                            <w:tab w:val="left" w:pos="5271"/>
                          </w:tabs>
                          <w:rPr>
                            <w:rFonts w:cs="Arial"/>
                            <w:sz w:val="22"/>
                            <w:szCs w:val="22"/>
                            <w:lang w:val="it-IT"/>
                          </w:rPr>
                        </w:pPr>
                        <w:r w:rsidRPr="00083877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083877">
                          <w:rPr>
                            <w:rFonts w:ascii="Times New Roman" w:hAnsi="Times New Roman"/>
                            <w:b/>
                            <w:bCs/>
                            <w:i/>
                            <w:sz w:val="22"/>
                            <w:szCs w:val="22"/>
                            <w:lang w:val="en-GB"/>
                          </w:rPr>
                          <w:t>R</w:t>
                        </w:r>
                        <w:r w:rsidRPr="00083877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vertAlign w:val="subscript"/>
                            <w:lang w:val="en-GB"/>
                          </w:rPr>
                          <w:t>2</w:t>
                        </w:r>
                        <w:r w:rsidRPr="00083877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  <w:t xml:space="preserve"> = 100 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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</w:t>
                        </w:r>
                        <w:proofErr w:type="spellStart"/>
                        <w:r w:rsidRPr="00083877">
                          <w:rPr>
                            <w:rFonts w:ascii="Times New Roman" w:hAnsi="Times New Roman"/>
                            <w:b/>
                            <w:bCs/>
                            <w:i/>
                            <w:sz w:val="22"/>
                            <w:szCs w:val="22"/>
                            <w:lang w:val="it-IT"/>
                          </w:rPr>
                          <w:t>R</w:t>
                        </w:r>
                        <w:r w:rsidRPr="00083877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vertAlign w:val="subscript"/>
                            <w:lang w:val="it-IT"/>
                          </w:rPr>
                          <w:t>Komp</w:t>
                        </w:r>
                        <w:proofErr w:type="spellEnd"/>
                        <w:r w:rsidRPr="00083877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 xml:space="preserve"> = 300 </w:t>
                        </w:r>
                        <w:r w:rsidRPr="00083877"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</w:t>
                        </w:r>
                      </w:p>
                    </w:txbxContent>
                  </v:textbox>
                </v:shape>
                <v:shape id="Text Box 285" o:spid="_x0000_s1476" type="#_x0000_t202" style="position:absolute;left:4287;top:10281;width:42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<v:textbox>
                    <w:txbxContent>
                      <w:p w:rsidR="00297489" w:rsidRPr="00083877" w:rsidRDefault="00297489" w:rsidP="00ED510D">
                        <w:pPr>
                          <w:tabs>
                            <w:tab w:val="left" w:pos="2584"/>
                            <w:tab w:val="left" w:pos="3545"/>
                            <w:tab w:val="left" w:pos="4560"/>
                            <w:tab w:val="left" w:pos="4963"/>
                            <w:tab w:val="left" w:pos="5672"/>
                            <w:tab w:val="left" w:pos="6270"/>
                          </w:tabs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</w:pPr>
                        <w:r w:rsidRPr="00083877">
                          <w:rPr>
                            <w:rFonts w:ascii="Times New Roman" w:hAnsi="Times New Roman"/>
                            <w:b/>
                            <w:bCs/>
                            <w:i/>
                            <w:lang w:val="en-GB"/>
                          </w:rPr>
                          <w:t>R</w:t>
                        </w:r>
                        <w:r>
                          <w:rPr>
                            <w:rFonts w:cs="Arial"/>
                            <w:b/>
                            <w:bCs/>
                            <w:vertAlign w:val="subscript"/>
                            <w:lang w:val="en-GB"/>
                          </w:rPr>
                          <w:t>1</w:t>
                        </w:r>
                        <w:r>
                          <w:rPr>
                            <w:rFonts w:cs="Arial"/>
                            <w:b/>
                            <w:bCs/>
                            <w:lang w:val="en-GB"/>
                          </w:rPr>
                          <w:t xml:space="preserve"> = 100 </w:t>
                        </w:r>
                        <w:r>
                          <w:rPr>
                            <w:rFonts w:ascii="Symbol" w:hAnsi="Symbol" w:cs="Arial"/>
                            <w:b/>
                            <w:bCs/>
                          </w:rPr>
                          <w:t></w:t>
                        </w:r>
                        <w:r>
                          <w:rPr>
                            <w:rFonts w:cs="Arial"/>
                            <w:b/>
                            <w:bCs/>
                            <w:lang w:val="it-IT"/>
                          </w:rPr>
                          <w:t xml:space="preserve">     </w:t>
                        </w:r>
                        <w:proofErr w:type="spellStart"/>
                        <w:r w:rsidRPr="00083877">
                          <w:rPr>
                            <w:rFonts w:ascii="Times New Roman" w:hAnsi="Times New Roman"/>
                            <w:b/>
                            <w:bCs/>
                            <w:i/>
                            <w:lang w:val="it-IT"/>
                          </w:rPr>
                          <w:t>R</w:t>
                        </w:r>
                        <w:r>
                          <w:rPr>
                            <w:rFonts w:cs="Arial"/>
                            <w:b/>
                            <w:bCs/>
                            <w:vertAlign w:val="subscript"/>
                            <w:lang w:val="it-IT"/>
                          </w:rPr>
                          <w:t>Spule</w:t>
                        </w:r>
                        <w:proofErr w:type="spellEnd"/>
                        <w:r>
                          <w:rPr>
                            <w:rFonts w:cs="Arial"/>
                            <w:b/>
                            <w:bCs/>
                            <w:lang w:val="it-IT"/>
                          </w:rPr>
                          <w:t xml:space="preserve"> </w:t>
                        </w:r>
                        <w:r w:rsidRPr="00083877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 xml:space="preserve">= 300 </w:t>
                        </w:r>
                        <w:r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</w:t>
                        </w:r>
                        <w:r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</w:t>
                        </w:r>
                        <w:r>
                          <w:rPr>
                            <w:rFonts w:ascii="Symbol" w:hAnsi="Symbol" w:cs="Arial"/>
                            <w:b/>
                            <w:bCs/>
                            <w:sz w:val="22"/>
                            <w:szCs w:val="22"/>
                          </w:rPr>
                          <w:t></w:t>
                        </w:r>
                      </w:p>
                      <w:p w:rsidR="00297489" w:rsidRDefault="00297489" w:rsidP="00ED510D">
                        <w:pPr>
                          <w:rPr>
                            <w:rFonts w:cstheme="minorBidi"/>
                          </w:rPr>
                        </w:pPr>
                      </w:p>
                    </w:txbxContent>
                  </v:textbox>
                </v:shape>
                <v:shape id="Text Box 286" o:spid="_x0000_s1477" type="#_x0000_t202" style="position:absolute;left:3489;top:10385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<v:textbox>
                    <w:txbxContent>
                      <w:p w:rsidR="00297489" w:rsidRPr="00083877" w:rsidRDefault="00297489" w:rsidP="00ED510D">
                        <w:pPr>
                          <w:tabs>
                            <w:tab w:val="left" w:pos="2713"/>
                          </w:tabs>
                          <w:rPr>
                            <w:rFonts w:ascii="Times New Roman" w:hAnsi="Times New Roman"/>
                            <w:b/>
                            <w:sz w:val="28"/>
                            <w:lang w:val="it-IT"/>
                          </w:rPr>
                        </w:pPr>
                        <w:r w:rsidRPr="00083877">
                          <w:rPr>
                            <w:rFonts w:ascii="Times New Roman" w:hAnsi="Times New Roman"/>
                            <w:b/>
                            <w:i/>
                            <w:sz w:val="28"/>
                            <w:lang w:val="it-IT"/>
                          </w:rPr>
                          <w:t>I</w:t>
                        </w:r>
                        <w:r w:rsidRPr="00083877">
                          <w:rPr>
                            <w:rFonts w:ascii="Times New Roman" w:hAnsi="Times New Roman"/>
                            <w:b/>
                            <w:sz w:val="28"/>
                            <w:vertAlign w:val="subscript"/>
                            <w:lang w:val="it-IT"/>
                          </w:rPr>
                          <w:t>1</w:t>
                        </w:r>
                        <w:proofErr w:type="gramStart"/>
                        <w:r w:rsidRPr="00083877">
                          <w:rPr>
                            <w:rFonts w:ascii="Times New Roman" w:hAnsi="Times New Roman"/>
                            <w:b/>
                            <w:sz w:val="28"/>
                            <w:lang w:val="it-IT"/>
                          </w:rPr>
                          <w:t>(</w:t>
                        </w:r>
                        <w:proofErr w:type="gramEnd"/>
                        <w:r w:rsidRPr="00083877">
                          <w:rPr>
                            <w:rFonts w:ascii="Times New Roman" w:hAnsi="Times New Roman"/>
                            <w:b/>
                            <w:sz w:val="28"/>
                            <w:lang w:val="it-IT"/>
                          </w:rPr>
                          <w:t>t)</w:t>
                        </w:r>
                      </w:p>
                      <w:p w:rsidR="00297489" w:rsidRDefault="00297489" w:rsidP="00ED510D">
                        <w:pPr>
                          <w:rPr>
                            <w:rFonts w:cstheme="minorBidi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87" o:spid="_x0000_s1478" type="#_x0000_t202" style="position:absolute;left:3506;top:12410;width:796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<v:textbox>
                    <w:txbxContent>
                      <w:p w:rsidR="00297489" w:rsidRPr="00083877" w:rsidRDefault="00297489" w:rsidP="00ED510D">
                        <w:pPr>
                          <w:rPr>
                            <w:rFonts w:ascii="Times New Roman" w:hAnsi="Times New Roman"/>
                          </w:rPr>
                        </w:pPr>
                        <w:r w:rsidRPr="00083877">
                          <w:rPr>
                            <w:rFonts w:ascii="Times New Roman" w:hAnsi="Times New Roman"/>
                            <w:b/>
                            <w:i/>
                            <w:sz w:val="28"/>
                            <w:lang w:val="it-IT"/>
                          </w:rPr>
                          <w:t>I</w:t>
                        </w:r>
                        <w:r w:rsidRPr="00083877">
                          <w:rPr>
                            <w:rFonts w:ascii="Times New Roman" w:hAnsi="Times New Roman"/>
                            <w:b/>
                            <w:sz w:val="28"/>
                            <w:vertAlign w:val="subscript"/>
                            <w:lang w:val="it-IT"/>
                          </w:rPr>
                          <w:t>2</w:t>
                        </w:r>
                        <w:proofErr w:type="gramStart"/>
                        <w:r w:rsidRPr="00083877">
                          <w:rPr>
                            <w:rFonts w:ascii="Times New Roman" w:hAnsi="Times New Roman"/>
                            <w:b/>
                            <w:sz w:val="28"/>
                            <w:lang w:val="it-IT"/>
                          </w:rPr>
                          <w:t>(</w:t>
                        </w:r>
                        <w:proofErr w:type="gramEnd"/>
                        <w:r w:rsidRPr="00083877">
                          <w:rPr>
                            <w:rFonts w:ascii="Times New Roman" w:hAnsi="Times New Roman"/>
                            <w:b/>
                            <w:sz w:val="28"/>
                            <w:lang w:val="it-IT"/>
                          </w:rPr>
                          <w:t>t)</w:t>
                        </w:r>
                      </w:p>
                    </w:txbxContent>
                  </v:textbox>
                </v:shape>
                <v:shape id="Text Box 288" o:spid="_x0000_s1479" type="#_x0000_t202" style="position:absolute;left:4847;top:14577;width:210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<v:textbox>
                    <w:txbxContent>
                      <w:p w:rsidR="00297489" w:rsidRPr="00083877" w:rsidRDefault="00297489" w:rsidP="00ED510D">
                        <w:pPr>
                          <w:tabs>
                            <w:tab w:val="left" w:pos="3928"/>
                          </w:tabs>
                          <w:rPr>
                            <w:rFonts w:cs="Arial"/>
                            <w:sz w:val="22"/>
                            <w:szCs w:val="22"/>
                            <w:lang w:val="en-GB"/>
                          </w:rPr>
                        </w:pPr>
                        <w:proofErr w:type="spellStart"/>
                        <w:r w:rsidRPr="00083877">
                          <w:rPr>
                            <w:rFonts w:cs="Arial"/>
                            <w:b/>
                            <w:sz w:val="22"/>
                            <w:szCs w:val="22"/>
                            <w:lang w:val="en-GB"/>
                          </w:rPr>
                          <w:t>Ch</w:t>
                        </w:r>
                        <w:proofErr w:type="spellEnd"/>
                        <w:r w:rsidRPr="00083877">
                          <w:rPr>
                            <w:rFonts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 1         </w:t>
                        </w:r>
                        <w:proofErr w:type="spellStart"/>
                        <w:r w:rsidRPr="00083877">
                          <w:rPr>
                            <w:rFonts w:cs="Arial"/>
                            <w:b/>
                            <w:sz w:val="22"/>
                            <w:szCs w:val="22"/>
                            <w:lang w:val="en-GB"/>
                          </w:rPr>
                          <w:t>Ch</w:t>
                        </w:r>
                        <w:proofErr w:type="spellEnd"/>
                        <w:r w:rsidRPr="00083877">
                          <w:rPr>
                            <w:rFonts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 2</w:t>
                        </w:r>
                      </w:p>
                      <w:p w:rsidR="00297489" w:rsidRDefault="00297489" w:rsidP="00ED510D">
                        <w:pPr>
                          <w:rPr>
                            <w:rFonts w:cstheme="minorBidi"/>
                          </w:rPr>
                        </w:pPr>
                      </w:p>
                    </w:txbxContent>
                  </v:textbox>
                </v:shape>
                <v:shape id="Text Box 289" o:spid="_x0000_s1480" type="#_x0000_t202" style="position:absolute;left:2099;top:11147;width:50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2V8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F+spjD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2V8MAAADdAAAADwAAAAAAAAAAAAAAAACYAgAAZHJzL2Rv&#10;d25yZXYueG1sUEsFBgAAAAAEAAQA9QAAAIgDAAAAAA==&#10;" filled="f" stroked="f">
                  <v:textbox>
                    <w:txbxContent>
                      <w:p w:rsidR="00297489" w:rsidRDefault="00297489" w:rsidP="00ED510D">
                        <w:pPr>
                          <w:tabs>
                            <w:tab w:val="left" w:pos="2713"/>
                          </w:tabs>
                          <w:rPr>
                            <w:rFonts w:cs="Arial"/>
                            <w:b/>
                            <w:lang w:val="it-IT"/>
                          </w:rPr>
                        </w:pPr>
                        <w:r>
                          <w:rPr>
                            <w:rFonts w:cs="Arial"/>
                            <w:b/>
                            <w:lang w:val="it-IT"/>
                          </w:rPr>
                          <w:t>S</w:t>
                        </w:r>
                      </w:p>
                      <w:p w:rsidR="00297489" w:rsidRDefault="00297489" w:rsidP="00ED510D">
                        <w:pPr>
                          <w:rPr>
                            <w:rFonts w:cstheme="minorBidi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1186" w:rsidRDefault="00083877" w:rsidP="004A7808">
      <w:pPr>
        <w:spacing w:before="240"/>
        <w:ind w:left="1134"/>
        <w:rPr>
          <w:rStyle w:val="Arial12"/>
          <w:b/>
          <w:sz w:val="22"/>
          <w:szCs w:val="22"/>
        </w:rPr>
      </w:pPr>
      <w:r>
        <w:rPr>
          <w:rStyle w:val="Arial12"/>
          <w:b/>
          <w:sz w:val="22"/>
          <w:szCs w:val="22"/>
        </w:rPr>
        <w:t>Abbildung 4</w:t>
      </w:r>
    </w:p>
    <w:p w:rsidR="00531186" w:rsidRDefault="00531186" w:rsidP="0018595A">
      <w:pPr>
        <w:spacing w:before="240"/>
        <w:ind w:left="992"/>
        <w:rPr>
          <w:rStyle w:val="Arial12"/>
          <w:b/>
          <w:sz w:val="22"/>
          <w:szCs w:val="22"/>
        </w:rPr>
      </w:pPr>
    </w:p>
    <w:p w:rsidR="00527EA2" w:rsidRDefault="00527EA2" w:rsidP="00AD2618">
      <w:pPr>
        <w:ind w:left="993" w:hanging="426"/>
        <w:rPr>
          <w:rStyle w:val="Arial12"/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c">
            <w:drawing>
              <wp:inline distT="0" distB="0" distL="0" distR="0" wp14:anchorId="38ABCEBB" wp14:editId="3226ABE2">
                <wp:extent cx="5835650" cy="3769382"/>
                <wp:effectExtent l="0" t="0" r="0" b="2540"/>
                <wp:docPr id="22" name="Zeichenbereich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6" name="Gruppieren 26"/>
                        <wpg:cNvGrpSpPr>
                          <a:grpSpLocks noChangeAspect="1"/>
                        </wpg:cNvGrpSpPr>
                        <wpg:grpSpPr>
                          <a:xfrm>
                            <a:off x="80354" y="17"/>
                            <a:ext cx="5680800" cy="3467083"/>
                            <a:chOff x="80354" y="17"/>
                            <a:chExt cx="5679780" cy="3466460"/>
                          </a:xfrm>
                        </wpg:grpSpPr>
                        <pic:pic xmlns:pic="http://schemas.openxmlformats.org/drawingml/2006/picture">
                          <pic:nvPicPr>
                            <pic:cNvPr id="457" name="Grafik 457"/>
                            <pic:cNvPicPr/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354" y="17"/>
                              <a:ext cx="5309842" cy="3466460"/>
                            </a:xfrm>
                            <a:prstGeom prst="rect">
                              <a:avLst/>
                            </a:prstGeom>
                            <a:ln w="3175">
                              <a:noFill/>
                            </a:ln>
                          </pic:spPr>
                        </pic:pic>
                        <wps:wsp>
                          <wps:cNvPr id="23" name="Gerade Verbindung mit Pfeil 23"/>
                          <wps:cNvCnPr/>
                          <wps:spPr>
                            <a:xfrm>
                              <a:off x="471854" y="1695822"/>
                              <a:ext cx="528828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5" name="Textfeld 25"/>
                        <wps:cNvSpPr txBox="1"/>
                        <wps:spPr>
                          <a:xfrm>
                            <a:off x="133350" y="3435350"/>
                            <a:ext cx="1104900" cy="298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7489" w:rsidRDefault="00297489" w:rsidP="008C0AB6">
                              <w:pPr>
                                <w:rPr>
                                  <w:rStyle w:val="Arial12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Arial12"/>
                                  <w:b/>
                                  <w:sz w:val="22"/>
                                  <w:szCs w:val="22"/>
                                </w:rPr>
                                <w:t>Abbildung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22" o:spid="_x0000_s1481" editas="canvas" style="width:459.5pt;height:296.8pt;mso-position-horizontal-relative:char;mso-position-vertical-relative:line" coordsize="58356,37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">
                <v:shape id="_x0000_s1482" type="#_x0000_t75" style="position:absolute;width:58356;height:37693;visibility:visible;mso-wrap-style:square">
                  <v:fill o:detectmouseclick="t"/>
                  <v:path o:connecttype="none"/>
                </v:shape>
                <v:group id="Gruppieren 26" o:spid="_x0000_s1483" style="position:absolute;left:803;width:56808;height:34671" coordorigin="803" coordsize="56797,34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o:lock v:ext="edit" aspectratio="t"/>
                  <v:shape id="Grafik 457" o:spid="_x0000_s1484" type="#_x0000_t75" style="position:absolute;left:803;width:53098;height:3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60zFAAAA3AAAAA8AAABkcnMvZG93bnJldi54bWxEj09rwkAUxO9Cv8PyCl6Kblq0SnSVIhS8&#10;9GC0np/ZZxLNvo3ZzZ9+e1coeBxm5jfMct2bUrRUu8KygvdxBII4tbrgTMFh/z2ag3AeWWNpmRT8&#10;kYP16mWwxFjbjnfUJj4TAcIuRgW591UspUtzMujGtiIO3tnWBn2QdSZ1jV2Am1J+RNGnNFhwWMix&#10;ok1O6TVpjILTBfXx523ymzRtNmu64tZGm5tSw9f+awHCU++f4f/2ViuYTGfwOBOO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+utMxQAAANwAAAAPAAAAAAAAAAAAAAAA&#10;AJ8CAABkcnMvZG93bnJldi54bWxQSwUGAAAAAAQABAD3AAAAkQMAAAAA&#10;" strokeweight=".25pt">
                    <v:imagedata r:id="rId231" o:title=""/>
                  </v:shape>
                  <v:shape id="Gerade Verbindung mit Pfeil 23" o:spid="_x0000_s1485" type="#_x0000_t32" style="position:absolute;left:4718;top:16958;width:528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YKMUAAADbAAAADwAAAGRycy9kb3ducmV2LnhtbESPQUsDMRSE7wX/Q3iCl2KTVhBZmxax&#10;FPQgpVXQ4yN57i5uXtbNs7vtr28KQo/DzHzDzJdDaNSeulRHtjCdGFDELvqaSwsf7+vbB1BJkD02&#10;kcnCgRIsF1ejORY+9ryl/U5KlSGcCrRQibSF1slVFDBNYkucve/YBZQsu1L7DvsMD42eGXOvA9ac&#10;Fyps6bki97P7CxbM+tA7QVd/fb6arfyOV2nzdrT25np4egQlNMgl/N9+8RZmd3D+kn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QYKMUAAADbAAAADwAAAAAAAAAA&#10;AAAAAAChAgAAZHJzL2Rvd25yZXYueG1sUEsFBgAAAAAEAAQA+QAAAJMDAAAAAA==&#10;" strokecolor="black [3213]" strokeweight="1pt">
                    <v:stroke endarrow="open" endarrowlength="long"/>
                  </v:shape>
                </v:group>
                <v:shape id="Textfeld 25" o:spid="_x0000_s1486" type="#_x0000_t202" style="position:absolute;left:1333;top:34353;width:1104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297489" w:rsidRDefault="00297489" w:rsidP="008C0AB6">
                        <w:pPr>
                          <w:rPr>
                            <w:rStyle w:val="Arial12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Style w:val="Arial12"/>
                            <w:b/>
                            <w:sz w:val="22"/>
                            <w:szCs w:val="22"/>
                          </w:rPr>
                          <w:t>Abbildung 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0AB6" w:rsidRPr="003A78C0" w:rsidRDefault="008C0AB6" w:rsidP="003A78C0">
      <w:pPr>
        <w:spacing w:before="120"/>
        <w:ind w:left="709" w:hanging="284"/>
        <w:rPr>
          <w:rFonts w:cs="Arial"/>
          <w:color w:val="000000"/>
          <w:sz w:val="22"/>
          <w:szCs w:val="22"/>
        </w:rPr>
      </w:pPr>
      <w:r>
        <w:rPr>
          <w:rStyle w:val="Arial12"/>
          <w:b/>
          <w:sz w:val="22"/>
          <w:szCs w:val="22"/>
        </w:rPr>
        <w:tab/>
      </w:r>
      <w:r w:rsidR="00E567F0" w:rsidRPr="003A78C0">
        <w:rPr>
          <w:rFonts w:cs="Arial"/>
          <w:b/>
          <w:color w:val="000000"/>
          <w:sz w:val="22"/>
          <w:szCs w:val="22"/>
        </w:rPr>
        <w:t>Aufbau und Durchführung</w:t>
      </w:r>
      <w:r w:rsidR="003A78C0">
        <w:rPr>
          <w:rFonts w:cs="Arial"/>
          <w:color w:val="000000"/>
          <w:sz w:val="22"/>
          <w:szCs w:val="22"/>
        </w:rPr>
        <w:t xml:space="preserve"> der</w:t>
      </w:r>
      <w:r w:rsidR="00E567F0">
        <w:rPr>
          <w:rFonts w:cs="Arial"/>
          <w:color w:val="000000"/>
          <w:sz w:val="22"/>
          <w:szCs w:val="22"/>
        </w:rPr>
        <w:t xml:space="preserve"> Ver</w:t>
      </w:r>
      <w:r w:rsidR="003A78C0">
        <w:rPr>
          <w:rFonts w:cs="Arial"/>
          <w:color w:val="000000"/>
          <w:sz w:val="22"/>
          <w:szCs w:val="22"/>
        </w:rPr>
        <w:t>suche</w:t>
      </w:r>
      <w:r w:rsidR="00E567F0">
        <w:rPr>
          <w:rFonts w:cs="Arial"/>
          <w:color w:val="000000"/>
          <w:sz w:val="22"/>
          <w:szCs w:val="22"/>
        </w:rPr>
        <w:t xml:space="preserve"> sollten mit den folgenden Hinweisen proble</w:t>
      </w:r>
      <w:r w:rsidR="00E567F0">
        <w:rPr>
          <w:rFonts w:cs="Arial"/>
          <w:color w:val="000000"/>
          <w:sz w:val="22"/>
          <w:szCs w:val="22"/>
        </w:rPr>
        <w:t>m</w:t>
      </w:r>
      <w:r w:rsidR="00E567F0">
        <w:rPr>
          <w:rFonts w:cs="Arial"/>
          <w:color w:val="000000"/>
          <w:sz w:val="22"/>
          <w:szCs w:val="22"/>
        </w:rPr>
        <w:t xml:space="preserve">los </w:t>
      </w:r>
      <w:r>
        <w:rPr>
          <w:rFonts w:cs="Arial"/>
          <w:color w:val="000000"/>
          <w:sz w:val="22"/>
          <w:szCs w:val="22"/>
        </w:rPr>
        <w:t>gelingen</w:t>
      </w:r>
      <w:r w:rsidR="003A78C0">
        <w:rPr>
          <w:rFonts w:cs="Arial"/>
          <w:color w:val="000000"/>
          <w:sz w:val="22"/>
          <w:szCs w:val="22"/>
        </w:rPr>
        <w:t xml:space="preserve">. </w:t>
      </w:r>
      <w:r w:rsidR="00E567F0" w:rsidRPr="0056255C">
        <w:rPr>
          <w:rFonts w:cs="Arial"/>
          <w:sz w:val="22"/>
          <w:szCs w:val="22"/>
        </w:rPr>
        <w:t>Benötigt werden: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 w:rsidRPr="00FF79FA">
        <w:rPr>
          <w:rFonts w:cs="Arial"/>
          <w:sz w:val="22"/>
          <w:szCs w:val="22"/>
        </w:rPr>
        <w:t xml:space="preserve">1 </w:t>
      </w:r>
      <w:r>
        <w:rPr>
          <w:rFonts w:cs="Arial"/>
          <w:sz w:val="22"/>
          <w:szCs w:val="22"/>
        </w:rPr>
        <w:t xml:space="preserve"> </w:t>
      </w:r>
      <w:r w:rsidR="00E567F0" w:rsidRPr="00FF79FA">
        <w:rPr>
          <w:rFonts w:cs="Arial"/>
          <w:sz w:val="22"/>
          <w:szCs w:val="22"/>
        </w:rPr>
        <w:t xml:space="preserve">regelbare </w:t>
      </w:r>
      <w:proofErr w:type="spellStart"/>
      <w:r w:rsidR="00E567F0" w:rsidRPr="00FF79FA">
        <w:rPr>
          <w:rFonts w:cs="Arial"/>
          <w:sz w:val="22"/>
          <w:szCs w:val="22"/>
        </w:rPr>
        <w:t>Konstantspannungsquelle</w:t>
      </w:r>
      <w:proofErr w:type="spellEnd"/>
      <w:r w:rsidR="00E567F0" w:rsidRPr="00FF79FA">
        <w:rPr>
          <w:rFonts w:cs="Arial"/>
          <w:sz w:val="22"/>
          <w:szCs w:val="22"/>
        </w:rPr>
        <w:t xml:space="preserve"> (mit möglichst geringer Restwelligkeit, </w:t>
      </w:r>
      <w:r>
        <w:rPr>
          <w:rFonts w:cs="Arial"/>
          <w:sz w:val="22"/>
          <w:szCs w:val="22"/>
        </w:rPr>
        <w:br/>
        <w:t xml:space="preserve">    </w:t>
      </w:r>
      <w:r w:rsidR="00E567F0" w:rsidRPr="00FF79FA">
        <w:rPr>
          <w:rFonts w:cs="Arial"/>
          <w:sz w:val="22"/>
          <w:szCs w:val="22"/>
        </w:rPr>
        <w:t>kleinem</w:t>
      </w:r>
      <w:r>
        <w:rPr>
          <w:rFonts w:cs="Arial"/>
          <w:sz w:val="22"/>
          <w:szCs w:val="22"/>
        </w:rPr>
        <w:t xml:space="preserve"> </w:t>
      </w:r>
      <w:r w:rsidR="00E567F0" w:rsidRPr="00FF79FA">
        <w:rPr>
          <w:rFonts w:cs="Arial"/>
          <w:sz w:val="22"/>
          <w:szCs w:val="22"/>
        </w:rPr>
        <w:t>Innenwiderstand und mindestens 10 Volt / 1 Ampere)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  </w:t>
      </w:r>
      <w:r w:rsidR="00E567F0" w:rsidRPr="00FF79FA">
        <w:rPr>
          <w:rFonts w:cs="Arial"/>
          <w:sz w:val="22"/>
          <w:szCs w:val="22"/>
        </w:rPr>
        <w:t xml:space="preserve">Speicheroszilloskop oder ein t - y - Schreiber (zweikanalig) oder ein </w:t>
      </w:r>
      <w:r w:rsidR="00E567F0" w:rsidRPr="00FF79FA">
        <w:rPr>
          <w:rFonts w:cs="Arial"/>
          <w:sz w:val="22"/>
          <w:szCs w:val="22"/>
        </w:rPr>
        <w:br/>
        <w:t xml:space="preserve"> </w:t>
      </w:r>
      <w:r>
        <w:rPr>
          <w:rFonts w:cs="Arial"/>
          <w:sz w:val="22"/>
          <w:szCs w:val="22"/>
        </w:rPr>
        <w:t xml:space="preserve">   </w:t>
      </w:r>
      <w:r w:rsidR="00E567F0" w:rsidRPr="00FF79FA">
        <w:rPr>
          <w:rFonts w:cs="Arial"/>
          <w:sz w:val="22"/>
          <w:szCs w:val="22"/>
        </w:rPr>
        <w:t xml:space="preserve">Messwerterfassungssystem (z.B. </w:t>
      </w:r>
      <w:proofErr w:type="spellStart"/>
      <w:r w:rsidR="00E567F0" w:rsidRPr="00FF79FA">
        <w:rPr>
          <w:rFonts w:cs="Arial"/>
          <w:sz w:val="22"/>
          <w:szCs w:val="22"/>
        </w:rPr>
        <w:t>Cassy</w:t>
      </w:r>
      <w:proofErr w:type="spellEnd"/>
      <w:r w:rsidR="00E567F0" w:rsidRPr="00FF79FA">
        <w:rPr>
          <w:rFonts w:cs="Arial"/>
          <w:sz w:val="22"/>
          <w:szCs w:val="22"/>
        </w:rPr>
        <w:t>, Lab Pro oder ähnliches)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  </w:t>
      </w:r>
      <w:r w:rsidR="00E567F0" w:rsidRPr="00FF79FA">
        <w:rPr>
          <w:rFonts w:cs="Arial"/>
          <w:sz w:val="22"/>
          <w:szCs w:val="22"/>
        </w:rPr>
        <w:t xml:space="preserve">Spule hoher Induktivität (z.B. </w:t>
      </w:r>
      <w:proofErr w:type="spellStart"/>
      <w:r w:rsidR="00E567F0" w:rsidRPr="00FF79FA">
        <w:rPr>
          <w:rFonts w:cs="Arial"/>
          <w:sz w:val="22"/>
          <w:szCs w:val="22"/>
        </w:rPr>
        <w:t>Leybold</w:t>
      </w:r>
      <w:proofErr w:type="spellEnd"/>
      <w:r w:rsidR="00E567F0" w:rsidRPr="00FF79FA">
        <w:rPr>
          <w:rFonts w:cs="Arial"/>
          <w:sz w:val="22"/>
          <w:szCs w:val="22"/>
        </w:rPr>
        <w:t xml:space="preserve"> Nr.: 517 011)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  </w:t>
      </w:r>
      <w:r w:rsidR="00E567F0" w:rsidRPr="00FF79FA">
        <w:rPr>
          <w:rFonts w:cs="Arial"/>
          <w:sz w:val="22"/>
          <w:szCs w:val="22"/>
        </w:rPr>
        <w:t xml:space="preserve">Widerstand ca. 300 Ohm (bei Verwendung der </w:t>
      </w:r>
      <w:proofErr w:type="spellStart"/>
      <w:r w:rsidR="00E567F0" w:rsidRPr="00FF79FA">
        <w:rPr>
          <w:rFonts w:cs="Arial"/>
          <w:sz w:val="22"/>
          <w:szCs w:val="22"/>
        </w:rPr>
        <w:t>Leyboldspule</w:t>
      </w:r>
      <w:proofErr w:type="spellEnd"/>
      <w:r w:rsidR="00E567F0" w:rsidRPr="00FF79FA">
        <w:rPr>
          <w:rFonts w:cs="Arial"/>
          <w:sz w:val="22"/>
          <w:szCs w:val="22"/>
        </w:rPr>
        <w:t xml:space="preserve"> Nr.: 517 011)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  </w:t>
      </w:r>
      <w:r w:rsidR="00E567F0" w:rsidRPr="00FF79FA">
        <w:rPr>
          <w:rFonts w:cs="Arial"/>
          <w:sz w:val="22"/>
          <w:szCs w:val="22"/>
        </w:rPr>
        <w:t xml:space="preserve">Ein - Aus </w:t>
      </w:r>
      <w:r>
        <w:rPr>
          <w:rFonts w:cs="Arial"/>
          <w:sz w:val="22"/>
          <w:szCs w:val="22"/>
        </w:rPr>
        <w:t>–</w:t>
      </w:r>
      <w:r w:rsidR="00E567F0" w:rsidRPr="00FF79FA">
        <w:rPr>
          <w:rFonts w:cs="Arial"/>
          <w:sz w:val="22"/>
          <w:szCs w:val="22"/>
        </w:rPr>
        <w:t xml:space="preserve"> Schalter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  Glühlampen  6 V / ca. 0,04 A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2  </w:t>
      </w:r>
      <w:r w:rsidR="00E567F0" w:rsidRPr="00FF79FA">
        <w:rPr>
          <w:rFonts w:cs="Arial"/>
          <w:sz w:val="22"/>
          <w:szCs w:val="22"/>
        </w:rPr>
        <w:t>Widerstände ca. 100 Ohm</w:t>
      </w:r>
    </w:p>
    <w:p w:rsidR="00FF79FA" w:rsidRDefault="00FF79FA" w:rsidP="00FF79FA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2  </w:t>
      </w:r>
      <w:r w:rsidR="00E567F0" w:rsidRPr="00FF79FA">
        <w:rPr>
          <w:rFonts w:cs="Arial"/>
          <w:sz w:val="22"/>
          <w:szCs w:val="22"/>
        </w:rPr>
        <w:t>Lampenfassungen und evtl. eine Steckplatte</w:t>
      </w:r>
      <w:r w:rsidRPr="00FF79FA">
        <w:rPr>
          <w:rFonts w:cs="Arial"/>
          <w:sz w:val="22"/>
          <w:szCs w:val="22"/>
        </w:rPr>
        <w:t xml:space="preserve"> </w:t>
      </w:r>
    </w:p>
    <w:p w:rsidR="00E567F0" w:rsidRPr="00A77E3D" w:rsidRDefault="00FF79FA" w:rsidP="00A77E3D">
      <w:pPr>
        <w:pStyle w:val="Listenabsatz"/>
        <w:numPr>
          <w:ilvl w:val="0"/>
          <w:numId w:val="16"/>
        </w:numPr>
        <w:spacing w:before="120"/>
        <w:jc w:val="left"/>
        <w:rPr>
          <w:rFonts w:cs="Arial"/>
          <w:sz w:val="22"/>
          <w:szCs w:val="22"/>
        </w:rPr>
      </w:pPr>
      <w:r w:rsidRPr="00FF79FA">
        <w:rPr>
          <w:rFonts w:cs="Arial"/>
          <w:sz w:val="22"/>
          <w:szCs w:val="22"/>
        </w:rPr>
        <w:t>diverse Laborkabel</w:t>
      </w:r>
    </w:p>
    <w:p w:rsidR="00A77E3D" w:rsidRDefault="00FF79FA" w:rsidP="00FF79FA">
      <w:pPr>
        <w:autoSpaceDE w:val="0"/>
        <w:autoSpaceDN w:val="0"/>
        <w:adjustRightInd w:val="0"/>
        <w:spacing w:after="120"/>
        <w:ind w:left="709" w:hanging="284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A77E3D">
        <w:rPr>
          <w:rFonts w:cs="Arial"/>
          <w:noProof/>
          <w:sz w:val="22"/>
          <w:szCs w:val="22"/>
        </w:rPr>
        <mc:AlternateContent>
          <mc:Choice Requires="wpc">
            <w:drawing>
              <wp:inline distT="0" distB="0" distL="0" distR="0" wp14:anchorId="4DF1EB33" wp14:editId="54D8EE99">
                <wp:extent cx="5683250" cy="2679700"/>
                <wp:effectExtent l="0" t="0" r="12700" b="25400"/>
                <wp:docPr id="196" name="Zeichenbereich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6350">
                          <a:solidFill>
                            <a:prstClr val="black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93" name="Grafik 193" descr="1_0_LR Bild 1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50" y="91100"/>
                            <a:ext cx="3302000" cy="248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Grafik 194" descr="Selbstinduktion 4"/>
                          <pic:cNvPicPr/>
                        </pic:nvPicPr>
                        <pic:blipFill rotWithShape="1"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98850" y="95250"/>
                            <a:ext cx="2094525" cy="183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" name="Textfeld 25"/>
                        <wps:cNvSpPr txBox="1"/>
                        <wps:spPr>
                          <a:xfrm>
                            <a:off x="3409950" y="1981200"/>
                            <a:ext cx="2254250" cy="603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7489" w:rsidRPr="0018595A" w:rsidRDefault="00297489" w:rsidP="0018595A">
                              <w:pPr>
                                <w:pStyle w:val="StandardWeb"/>
                                <w:spacing w:before="0" w:beforeAutospacing="0" w:after="120" w:afterAutospacing="0"/>
                                <w:rPr>
                                  <w:rFonts w:ascii="Arial" w:eastAsia="Times New Roman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Abbildung 6:</w:t>
                              </w: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br/>
                              </w:r>
                              <w:r w:rsidRPr="0018595A">
                                <w:rPr>
                                  <w:rFonts w:ascii="Arial" w:eastAsia="Times New Roman" w:hAnsi="Arial"/>
                                  <w:bCs/>
                                  <w:sz w:val="22"/>
                                  <w:szCs w:val="22"/>
                                </w:rPr>
                                <w:t>Ein möglicher Aufbau des in A</w:t>
                              </w:r>
                              <w:r w:rsidRPr="0018595A">
                                <w:rPr>
                                  <w:rFonts w:ascii="Arial" w:eastAsia="Times New Roman" w:hAnsi="Arial"/>
                                  <w:bCs/>
                                  <w:sz w:val="22"/>
                                  <w:szCs w:val="22"/>
                                </w:rPr>
                                <w:t>b</w:t>
                              </w:r>
                              <w:r w:rsidRPr="0018595A">
                                <w:rPr>
                                  <w:rFonts w:ascii="Arial" w:eastAsia="Times New Roman" w:hAnsi="Arial"/>
                                  <w:bCs/>
                                  <w:sz w:val="22"/>
                                  <w:szCs w:val="22"/>
                                </w:rPr>
                                <w:t>bildung 4 dargestellten Versuchs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96" o:spid="_x0000_s1487" editas="canvas" style="width:447.5pt;height:211pt;mso-position-horizontal-relative:char;mso-position-vertical-relative:line" coordsize="56832,26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">
                <v:shape id="_x0000_s1488" type="#_x0000_t75" style="position:absolute;width:56832;height:26797;visibility:visible;mso-wrap-style:square" stroked="t" strokeweight=".5pt">
                  <v:fill o:detectmouseclick="t"/>
                  <v:path o:connecttype="none"/>
                </v:shape>
                <v:shape id="Grafik 193" o:spid="_x0000_s1489" type="#_x0000_t75" alt="1_0_LR Bild 1" style="position:absolute;left:974;top:911;width:33020;height:2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5537BAAAA3AAAAA8AAABkcnMvZG93bnJldi54bWxET02LwjAQvS/4H8IIe9NUBbHVKCIK7nFV&#10;BG9jM7bFZhKbqN399RtB2Ns83ufMFq2pxYMaX1lWMOgnIIhzqysuFBz2m94EhA/IGmvLpOCHPCzm&#10;nY8ZZto++Zseu1CIGMI+QwVlCC6T0uclGfR964gjd7GNwRBhU0jd4DOGm1oOk2QsDVYcG0p0tCop&#10;v+7uRsHamaNLdFqdfseDfb6+pV9nGZT67LbLKYhAbfgXv91bHeenI3g9Ey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5537BAAAA3AAAAA8AAAAAAAAAAAAAAAAAnwIA&#10;AGRycy9kb3ducmV2LnhtbFBLBQYAAAAABAAEAPcAAACNAwAAAAA=&#10;">
                  <v:imagedata r:id="rId234" o:title="1_0_LR Bild 1"/>
                </v:shape>
                <v:shape id="Grafik 194" o:spid="_x0000_s1490" type="#_x0000_t75" alt="Selbstinduktion 4" style="position:absolute;left:34988;top:952;width:20945;height:18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syXDAAAA3AAAAA8AAABkcnMvZG93bnJldi54bWxET9tqwkAQfRf6D8sUfNONGktNXUVaFUWo&#10;mPYDhuw0Cc3Ohuwa49+7guDbHM515svOVKKlxpWWFYyGEQjizOqScwW/P5vBOwjnkTVWlknBlRws&#10;Fy+9OSbaXvhEbepzEULYJaig8L5OpHRZQQbd0NbEgfuzjUEfYJNL3eAlhJtKjqPoTRosOTQUWNNn&#10;Qdl/ejYKDu369BVPZqPJPj3Ex/JovqfrrVL91271AcJT55/ih3unw/xZDPdnw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OzJcMAAADcAAAADwAAAAAAAAAAAAAAAACf&#10;AgAAZHJzL2Rvd25yZXYueG1sUEsFBgAAAAAEAAQA9wAAAI8DAAAAAA==&#10;">
                  <v:imagedata r:id="rId235" o:title="Selbstinduktion 4" cropleft="6930f"/>
                </v:shape>
                <v:shape id="Textfeld 25" o:spid="_x0000_s1491" type="#_x0000_t202" style="position:absolute;left:34099;top:19812;width:22543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J4cQA&#10;AADcAAAADwAAAGRycy9kb3ducmV2LnhtbERPS2vCQBC+F/oflin0IrppxUejq5SiVbxptKW3ITsm&#10;odnZkF2T9N+7gtDbfHzPmS87U4qGaldYVvAyiEAQp1YXnCk4Juv+FITzyBpLy6TgjxwsF48Pc4y1&#10;bXlPzcFnIoSwi1FB7n0VS+nSnAy6ga2IA3e2tUEfYJ1JXWMbwk0pX6NoLA0WHBpyrOgjp/T3cDEK&#10;fnrZ9851n6d2OBpWq02TTL50otTzU/c+A+Gp8//iu3urw/y3EdyeC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CeHEAAAA3AAAAA8AAAAAAAAAAAAAAAAAmAIAAGRycy9k&#10;b3ducmV2LnhtbFBLBQYAAAAABAAEAPUAAACJAwAAAAA=&#10;" fillcolor="white [3201]" stroked="f" strokeweight=".5pt">
                  <v:textbox>
                    <w:txbxContent>
                      <w:p w:rsidR="00297489" w:rsidRPr="0018595A" w:rsidRDefault="00297489" w:rsidP="0018595A">
                        <w:pPr>
                          <w:pStyle w:val="StandardWeb"/>
                          <w:spacing w:before="0" w:beforeAutospacing="0" w:after="120" w:afterAutospacing="0"/>
                          <w:rPr>
                            <w:rFonts w:ascii="Arial" w:eastAsia="Times New Roman" w:hAnsi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sz w:val="22"/>
                            <w:szCs w:val="22"/>
                          </w:rPr>
                          <w:t>Abbildung 6:</w:t>
                        </w:r>
                        <w:r>
                          <w:rPr>
                            <w:rFonts w:ascii="Arial" w:eastAsia="Times New Roman" w:hAnsi="Arial"/>
                            <w:b/>
                            <w:bCs/>
                            <w:sz w:val="22"/>
                            <w:szCs w:val="22"/>
                          </w:rPr>
                          <w:br/>
                        </w:r>
                        <w:r w:rsidRPr="0018595A">
                          <w:rPr>
                            <w:rFonts w:ascii="Arial" w:eastAsia="Times New Roman" w:hAnsi="Arial"/>
                            <w:bCs/>
                            <w:sz w:val="22"/>
                            <w:szCs w:val="22"/>
                          </w:rPr>
                          <w:t>Ein möglicher Aufbau des in A</w:t>
                        </w:r>
                        <w:r w:rsidRPr="0018595A">
                          <w:rPr>
                            <w:rFonts w:ascii="Arial" w:eastAsia="Times New Roman" w:hAnsi="Arial"/>
                            <w:bCs/>
                            <w:sz w:val="22"/>
                            <w:szCs w:val="22"/>
                          </w:rPr>
                          <w:t>b</w:t>
                        </w:r>
                        <w:r w:rsidRPr="0018595A">
                          <w:rPr>
                            <w:rFonts w:ascii="Arial" w:eastAsia="Times New Roman" w:hAnsi="Arial"/>
                            <w:bCs/>
                            <w:sz w:val="22"/>
                            <w:szCs w:val="22"/>
                          </w:rPr>
                          <w:t>bildung 4 dargestellten Versuchs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5A61" w:rsidRDefault="006C4E0B" w:rsidP="00625A61">
      <w:pPr>
        <w:autoSpaceDE w:val="0"/>
        <w:autoSpaceDN w:val="0"/>
        <w:adjustRightInd w:val="0"/>
        <w:spacing w:after="120"/>
        <w:ind w:left="709" w:hanging="284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 w:rsidRPr="006C4E0B">
        <w:rPr>
          <w:rFonts w:cs="Arial"/>
          <w:b/>
          <w:sz w:val="22"/>
          <w:szCs w:val="22"/>
        </w:rPr>
        <w:t>Hinweis</w:t>
      </w:r>
      <w:r>
        <w:rPr>
          <w:rFonts w:cs="Arial"/>
          <w:b/>
          <w:sz w:val="22"/>
          <w:szCs w:val="22"/>
        </w:rPr>
        <w:t>e</w:t>
      </w:r>
      <w:r w:rsidRPr="006C4E0B">
        <w:rPr>
          <w:rFonts w:cs="Arial"/>
          <w:b/>
          <w:sz w:val="22"/>
          <w:szCs w:val="22"/>
        </w:rPr>
        <w:t>:</w:t>
      </w:r>
    </w:p>
    <w:p w:rsidR="00E567F0" w:rsidRDefault="00625A61" w:rsidP="00625A61">
      <w:pPr>
        <w:autoSpaceDE w:val="0"/>
        <w:autoSpaceDN w:val="0"/>
        <w:adjustRightInd w:val="0"/>
        <w:spacing w:after="120"/>
        <w:ind w:left="709" w:hanging="284"/>
        <w:jc w:val="left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 w:rsidR="006C4E0B">
        <w:rPr>
          <w:rFonts w:cs="Arial"/>
          <w:sz w:val="22"/>
          <w:szCs w:val="22"/>
        </w:rPr>
        <w:t xml:space="preserve">1.  </w:t>
      </w:r>
      <w:r w:rsidR="00E567F0" w:rsidRPr="0056255C">
        <w:rPr>
          <w:rFonts w:cs="Arial"/>
          <w:sz w:val="22"/>
          <w:szCs w:val="22"/>
        </w:rPr>
        <w:t xml:space="preserve">Das Messwerterfassungssystem (bzw. das Oszilloskop) wird so angeschlossen, dass </w:t>
      </w:r>
      <w:r w:rsidR="006C4E0B">
        <w:rPr>
          <w:rFonts w:cs="Arial"/>
          <w:sz w:val="22"/>
          <w:szCs w:val="22"/>
        </w:rPr>
        <w:br/>
        <w:t xml:space="preserve">     </w:t>
      </w:r>
      <w:r w:rsidR="00E567F0" w:rsidRPr="0056255C">
        <w:rPr>
          <w:rFonts w:cs="Arial"/>
          <w:sz w:val="22"/>
          <w:szCs w:val="22"/>
        </w:rPr>
        <w:t xml:space="preserve">der gemeinsame Masseanschluss beider Kanäle am Knoten zwischen dem Schalter </w:t>
      </w:r>
      <w:r w:rsidR="006C4E0B">
        <w:rPr>
          <w:rFonts w:cs="Arial"/>
          <w:sz w:val="22"/>
          <w:szCs w:val="22"/>
        </w:rPr>
        <w:br/>
        <w:t xml:space="preserve">     </w:t>
      </w:r>
      <w:r w:rsidR="00E567F0" w:rsidRPr="0056255C">
        <w:rPr>
          <w:rFonts w:cs="Arial"/>
          <w:sz w:val="22"/>
          <w:szCs w:val="22"/>
        </w:rPr>
        <w:t>und den beiden Widerständen liegt.</w:t>
      </w:r>
    </w:p>
    <w:p w:rsidR="006C4E0B" w:rsidRDefault="006C4E0B" w:rsidP="006C4E0B">
      <w:pPr>
        <w:autoSpaceDE w:val="0"/>
        <w:autoSpaceDN w:val="0"/>
        <w:adjustRightInd w:val="0"/>
        <w:ind w:left="709" w:hanging="283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2.  Bei dem in Abbildung 6 gezeigten Aufbau </w:t>
      </w:r>
      <w:r w:rsidR="00E567F0" w:rsidRPr="0056255C">
        <w:rPr>
          <w:rFonts w:cs="Arial"/>
          <w:sz w:val="22"/>
          <w:szCs w:val="22"/>
        </w:rPr>
        <w:t xml:space="preserve">wurde im „oberen Zweig“ ein zusätzlicher </w:t>
      </w:r>
      <w:r>
        <w:rPr>
          <w:rFonts w:cs="Arial"/>
          <w:sz w:val="22"/>
          <w:szCs w:val="22"/>
        </w:rPr>
        <w:br/>
        <w:t xml:space="preserve">     </w:t>
      </w:r>
      <w:r w:rsidR="00E567F0" w:rsidRPr="0056255C">
        <w:rPr>
          <w:rFonts w:cs="Arial"/>
          <w:sz w:val="22"/>
          <w:szCs w:val="22"/>
        </w:rPr>
        <w:t xml:space="preserve">Widerstand eingebaut, da für den „unteren Zweig“ kein passender Widerstand von </w:t>
      </w:r>
      <w:r>
        <w:rPr>
          <w:rFonts w:cs="Arial"/>
          <w:sz w:val="22"/>
          <w:szCs w:val="22"/>
        </w:rPr>
        <w:br/>
        <w:t xml:space="preserve">     300 Ohm zur Verfügung stand.</w:t>
      </w:r>
    </w:p>
    <w:p w:rsidR="006C4E0B" w:rsidRDefault="006C4E0B" w:rsidP="006C4E0B">
      <w:pPr>
        <w:autoSpaceDE w:val="0"/>
        <w:autoSpaceDN w:val="0"/>
        <w:adjustRightInd w:val="0"/>
        <w:ind w:left="709" w:hanging="283"/>
        <w:jc w:val="left"/>
        <w:rPr>
          <w:rFonts w:cs="Arial"/>
          <w:sz w:val="22"/>
          <w:szCs w:val="22"/>
        </w:rPr>
      </w:pPr>
    </w:p>
    <w:p w:rsidR="00E567F0" w:rsidRPr="006C4E0B" w:rsidRDefault="006C4E0B" w:rsidP="006C4E0B">
      <w:pPr>
        <w:autoSpaceDE w:val="0"/>
        <w:autoSpaceDN w:val="0"/>
        <w:adjustRightInd w:val="0"/>
        <w:ind w:left="709" w:hanging="283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  <w:t>Z</w:t>
      </w:r>
      <w:r w:rsidR="00E567F0" w:rsidRPr="006C4E0B">
        <w:rPr>
          <w:rFonts w:cs="Arial"/>
          <w:b/>
          <w:sz w:val="22"/>
          <w:szCs w:val="22"/>
        </w:rPr>
        <w:t>ur Versuchsdurchführung:</w:t>
      </w:r>
    </w:p>
    <w:p w:rsidR="00625A61" w:rsidRDefault="00E567F0" w:rsidP="00625A61">
      <w:pPr>
        <w:numPr>
          <w:ilvl w:val="0"/>
          <w:numId w:val="14"/>
        </w:numPr>
        <w:tabs>
          <w:tab w:val="clear" w:pos="284"/>
        </w:tabs>
        <w:spacing w:before="120"/>
        <w:ind w:left="993"/>
        <w:jc w:val="left"/>
        <w:rPr>
          <w:rStyle w:val="Arial12"/>
          <w:rFonts w:cs="Arial"/>
          <w:sz w:val="22"/>
          <w:szCs w:val="22"/>
        </w:rPr>
      </w:pPr>
      <w:r w:rsidRPr="0056255C">
        <w:rPr>
          <w:rFonts w:cs="Arial"/>
          <w:sz w:val="22"/>
          <w:szCs w:val="22"/>
        </w:rPr>
        <w:t>Der Schalter S ist geöffnet, das Messwerterfassungssystem / Oszilloskop wird vorb</w:t>
      </w:r>
      <w:r w:rsidRPr="0056255C">
        <w:rPr>
          <w:rFonts w:cs="Arial"/>
          <w:sz w:val="22"/>
          <w:szCs w:val="22"/>
        </w:rPr>
        <w:t>e</w:t>
      </w:r>
      <w:r w:rsidRPr="0056255C">
        <w:rPr>
          <w:rFonts w:cs="Arial"/>
          <w:sz w:val="22"/>
          <w:szCs w:val="22"/>
        </w:rPr>
        <w:t>reitet (Nullpunkt / Nulllinie einstellen; grobe Einstellung der Zeitablenkung und der Verstärkungsfaktoren für die Aufnahme</w:t>
      </w:r>
      <w:r w:rsidR="006C4E0B">
        <w:rPr>
          <w:rFonts w:cs="Arial"/>
          <w:sz w:val="22"/>
          <w:szCs w:val="22"/>
        </w:rPr>
        <w:t xml:space="preserve"> </w:t>
      </w:r>
      <w:r w:rsidR="00DF3ED8">
        <w:rPr>
          <w:rFonts w:cs="Arial"/>
          <w:sz w:val="22"/>
          <w:szCs w:val="22"/>
        </w:rPr>
        <w:t>eines</w:t>
      </w:r>
      <w:r w:rsidR="006C4E0B">
        <w:rPr>
          <w:rFonts w:cs="Arial"/>
          <w:sz w:val="22"/>
          <w:szCs w:val="22"/>
        </w:rPr>
        <w:t xml:space="preserve"> Diagramms gemäß </w:t>
      </w:r>
      <w:r w:rsidR="00625A61" w:rsidRPr="0056255C">
        <w:rPr>
          <w:rFonts w:cs="Arial"/>
          <w:sz w:val="22"/>
          <w:szCs w:val="22"/>
        </w:rPr>
        <w:t xml:space="preserve">der </w:t>
      </w:r>
      <w:r w:rsidR="006C4E0B">
        <w:rPr>
          <w:rFonts w:cs="Arial"/>
          <w:sz w:val="22"/>
          <w:szCs w:val="22"/>
        </w:rPr>
        <w:t>Abbildung 5</w:t>
      </w:r>
      <w:r w:rsidRPr="0056255C">
        <w:rPr>
          <w:rFonts w:cs="Arial"/>
          <w:sz w:val="22"/>
          <w:szCs w:val="22"/>
        </w:rPr>
        <w:t>).</w:t>
      </w:r>
    </w:p>
    <w:p w:rsidR="00101891" w:rsidRDefault="00E567F0" w:rsidP="00101891">
      <w:pPr>
        <w:numPr>
          <w:ilvl w:val="0"/>
          <w:numId w:val="14"/>
        </w:numPr>
        <w:tabs>
          <w:tab w:val="clear" w:pos="284"/>
        </w:tabs>
        <w:spacing w:before="120"/>
        <w:ind w:left="993"/>
        <w:jc w:val="left"/>
        <w:rPr>
          <w:rFonts w:cs="Arial"/>
          <w:sz w:val="22"/>
          <w:szCs w:val="22"/>
        </w:rPr>
      </w:pPr>
      <w:r w:rsidRPr="00625A61">
        <w:rPr>
          <w:rFonts w:cs="Arial"/>
          <w:sz w:val="22"/>
          <w:szCs w:val="22"/>
        </w:rPr>
        <w:t xml:space="preserve">Der Schalter S wird geschlossen, die </w:t>
      </w:r>
      <w:proofErr w:type="spellStart"/>
      <w:r w:rsidRPr="00625A61">
        <w:rPr>
          <w:rStyle w:val="Arial12"/>
          <w:rFonts w:cs="Arial"/>
          <w:sz w:val="22"/>
          <w:szCs w:val="22"/>
        </w:rPr>
        <w:t>Konstantspannung</w:t>
      </w:r>
      <w:proofErr w:type="spellEnd"/>
      <w:r w:rsidRPr="00625A61">
        <w:rPr>
          <w:rStyle w:val="Arial12"/>
          <w:rFonts w:cs="Arial"/>
          <w:sz w:val="22"/>
          <w:szCs w:val="22"/>
        </w:rPr>
        <w:t xml:space="preserve"> an der Quelle</w:t>
      </w:r>
      <w:r w:rsidRPr="00625A61">
        <w:rPr>
          <w:rFonts w:cs="Arial"/>
          <w:sz w:val="22"/>
          <w:szCs w:val="22"/>
        </w:rPr>
        <w:t xml:space="preserve"> auf ca. 8 Volt eingestellt, (die Spannung an </w:t>
      </w:r>
      <w:r w:rsidRPr="00625A61">
        <w:rPr>
          <w:rFonts w:cs="Arial"/>
          <w:i/>
          <w:sz w:val="22"/>
          <w:szCs w:val="22"/>
        </w:rPr>
        <w:t>R</w:t>
      </w:r>
      <w:r w:rsidRPr="00625A61">
        <w:rPr>
          <w:rFonts w:cs="Arial"/>
          <w:sz w:val="22"/>
          <w:szCs w:val="22"/>
        </w:rPr>
        <w:t>1 / Kanal 1 beträgt nach einigen Sekunden 2 Volt).</w:t>
      </w:r>
    </w:p>
    <w:p w:rsidR="00101891" w:rsidRDefault="00E567F0" w:rsidP="00101891">
      <w:pPr>
        <w:numPr>
          <w:ilvl w:val="0"/>
          <w:numId w:val="14"/>
        </w:numPr>
        <w:tabs>
          <w:tab w:val="clear" w:pos="284"/>
        </w:tabs>
        <w:spacing w:before="120"/>
        <w:ind w:left="993"/>
        <w:jc w:val="left"/>
        <w:rPr>
          <w:rStyle w:val="Arial12"/>
          <w:rFonts w:cs="Arial"/>
          <w:sz w:val="22"/>
          <w:szCs w:val="22"/>
        </w:rPr>
      </w:pPr>
      <w:r w:rsidRPr="00101891">
        <w:rPr>
          <w:rFonts w:cs="Arial"/>
          <w:sz w:val="22"/>
          <w:szCs w:val="22"/>
        </w:rPr>
        <w:t>Der</w:t>
      </w:r>
      <w:r w:rsidRPr="00101891">
        <w:rPr>
          <w:rStyle w:val="Arial12"/>
          <w:rFonts w:cs="Arial"/>
          <w:sz w:val="22"/>
          <w:szCs w:val="22"/>
        </w:rPr>
        <w:t xml:space="preserve"> Schalter S wird geöffnet, die </w:t>
      </w:r>
      <w:proofErr w:type="spellStart"/>
      <w:r w:rsidRPr="00101891">
        <w:rPr>
          <w:rStyle w:val="Arial12"/>
          <w:rFonts w:cs="Arial"/>
          <w:sz w:val="22"/>
          <w:szCs w:val="22"/>
        </w:rPr>
        <w:t>Triggereinstellungen</w:t>
      </w:r>
      <w:proofErr w:type="spellEnd"/>
      <w:r w:rsidRPr="00101891">
        <w:rPr>
          <w:rStyle w:val="Arial12"/>
          <w:rFonts w:cs="Arial"/>
          <w:sz w:val="22"/>
          <w:szCs w:val="22"/>
        </w:rPr>
        <w:t xml:space="preserve"> des Messwerterfassungssy</w:t>
      </w:r>
      <w:r w:rsidRPr="00101891">
        <w:rPr>
          <w:rStyle w:val="Arial12"/>
          <w:rFonts w:cs="Arial"/>
          <w:sz w:val="22"/>
          <w:szCs w:val="22"/>
        </w:rPr>
        <w:t>s</w:t>
      </w:r>
      <w:r w:rsidRPr="00101891">
        <w:rPr>
          <w:rStyle w:val="Arial12"/>
          <w:rFonts w:cs="Arial"/>
          <w:sz w:val="22"/>
          <w:szCs w:val="22"/>
        </w:rPr>
        <w:t>tems werden so angepasst, dass die Aufzeichnung (beider Kanäle) beginnt, wenn der Schalter S geschlossen wird. (</w:t>
      </w:r>
      <w:proofErr w:type="spellStart"/>
      <w:r w:rsidRPr="00101891">
        <w:rPr>
          <w:rStyle w:val="Arial12"/>
          <w:rFonts w:cs="Arial"/>
          <w:sz w:val="22"/>
          <w:szCs w:val="22"/>
        </w:rPr>
        <w:t>Triggerung</w:t>
      </w:r>
      <w:proofErr w:type="spellEnd"/>
      <w:r w:rsidRPr="00101891">
        <w:rPr>
          <w:rStyle w:val="Arial12"/>
          <w:rFonts w:cs="Arial"/>
          <w:sz w:val="22"/>
          <w:szCs w:val="22"/>
        </w:rPr>
        <w:t xml:space="preserve"> auf Kanal 1; positive Flanke, wenn Minu</w:t>
      </w:r>
      <w:r w:rsidRPr="00101891">
        <w:rPr>
          <w:rStyle w:val="Arial12"/>
          <w:rFonts w:cs="Arial"/>
          <w:sz w:val="22"/>
          <w:szCs w:val="22"/>
        </w:rPr>
        <w:t>s</w:t>
      </w:r>
      <w:r w:rsidRPr="00101891">
        <w:rPr>
          <w:rStyle w:val="Arial12"/>
          <w:rFonts w:cs="Arial"/>
          <w:sz w:val="22"/>
          <w:szCs w:val="22"/>
        </w:rPr>
        <w:t xml:space="preserve">pol der Quelle am Schalter angeschlossen; </w:t>
      </w:r>
      <w:proofErr w:type="spellStart"/>
      <w:r w:rsidRPr="00101891">
        <w:rPr>
          <w:rStyle w:val="Arial12"/>
          <w:rFonts w:cs="Arial"/>
          <w:sz w:val="22"/>
          <w:szCs w:val="22"/>
        </w:rPr>
        <w:t>Triggerlevel</w:t>
      </w:r>
      <w:proofErr w:type="spellEnd"/>
      <w:r w:rsidRPr="00101891">
        <w:rPr>
          <w:rStyle w:val="Arial12"/>
          <w:rFonts w:cs="Arial"/>
          <w:sz w:val="22"/>
          <w:szCs w:val="22"/>
        </w:rPr>
        <w:t xml:space="preserve"> auf ca.  0,01 Volt; falls mö</w:t>
      </w:r>
      <w:r w:rsidRPr="00101891">
        <w:rPr>
          <w:rStyle w:val="Arial12"/>
          <w:rFonts w:cs="Arial"/>
          <w:sz w:val="22"/>
          <w:szCs w:val="22"/>
        </w:rPr>
        <w:t>g</w:t>
      </w:r>
      <w:r w:rsidRPr="00101891">
        <w:rPr>
          <w:rStyle w:val="Arial12"/>
          <w:rFonts w:cs="Arial"/>
          <w:sz w:val="22"/>
          <w:szCs w:val="22"/>
        </w:rPr>
        <w:t xml:space="preserve">lich </w:t>
      </w:r>
      <w:proofErr w:type="spellStart"/>
      <w:r w:rsidRPr="00101891">
        <w:rPr>
          <w:rStyle w:val="Arial12"/>
          <w:rFonts w:cs="Arial"/>
          <w:sz w:val="22"/>
          <w:szCs w:val="22"/>
        </w:rPr>
        <w:t>Pre</w:t>
      </w:r>
      <w:proofErr w:type="spellEnd"/>
      <w:r w:rsidRPr="00101891">
        <w:rPr>
          <w:rStyle w:val="Arial12"/>
          <w:rFonts w:cs="Arial"/>
          <w:sz w:val="22"/>
          <w:szCs w:val="22"/>
        </w:rPr>
        <w:t>-Trigger verwenden.)</w:t>
      </w:r>
    </w:p>
    <w:p w:rsidR="00141C4D" w:rsidRDefault="00101891" w:rsidP="00141C4D">
      <w:pPr>
        <w:spacing w:before="120" w:after="240"/>
        <w:ind w:left="992"/>
        <w:jc w:val="left"/>
        <w:rPr>
          <w:rFonts w:cs="Arial"/>
          <w:color w:val="000000"/>
          <w:sz w:val="22"/>
          <w:szCs w:val="22"/>
        </w:rPr>
      </w:pPr>
      <w:r>
        <w:rPr>
          <w:rStyle w:val="Arial12"/>
          <w:rFonts w:cs="Arial"/>
          <w:b/>
          <w:sz w:val="22"/>
          <w:szCs w:val="22"/>
        </w:rPr>
        <w:t>Hinweis</w:t>
      </w:r>
      <w:r w:rsidRPr="00101891">
        <w:rPr>
          <w:rStyle w:val="Arial12"/>
          <w:rFonts w:cs="Arial"/>
          <w:b/>
          <w:sz w:val="22"/>
          <w:szCs w:val="22"/>
        </w:rPr>
        <w:t>:</w:t>
      </w:r>
      <w:r>
        <w:rPr>
          <w:rStyle w:val="Arial12"/>
          <w:rFonts w:cs="Arial"/>
          <w:b/>
          <w:sz w:val="22"/>
          <w:szCs w:val="22"/>
        </w:rPr>
        <w:br/>
      </w:r>
      <w:r w:rsidR="00E567F0" w:rsidRPr="00101891">
        <w:rPr>
          <w:rStyle w:val="Arial12"/>
          <w:rFonts w:cs="Arial"/>
          <w:sz w:val="22"/>
          <w:szCs w:val="22"/>
        </w:rPr>
        <w:t xml:space="preserve">Die </w:t>
      </w:r>
      <w:proofErr w:type="spellStart"/>
      <w:r w:rsidR="00E567F0" w:rsidRPr="00101891">
        <w:rPr>
          <w:rStyle w:val="Arial12"/>
          <w:rFonts w:cs="Arial"/>
          <w:sz w:val="22"/>
          <w:szCs w:val="22"/>
        </w:rPr>
        <w:t>Konstantspannung</w:t>
      </w:r>
      <w:proofErr w:type="spellEnd"/>
      <w:r w:rsidR="00E567F0" w:rsidRPr="00101891">
        <w:rPr>
          <w:rStyle w:val="Arial12"/>
          <w:rFonts w:cs="Arial"/>
          <w:sz w:val="22"/>
          <w:szCs w:val="22"/>
        </w:rPr>
        <w:t xml:space="preserve"> an der Quelle wird auf ca. 8 Volt (siehe oben) </w:t>
      </w:r>
      <w:r>
        <w:rPr>
          <w:rStyle w:val="Arial12"/>
          <w:rFonts w:cs="Arial"/>
          <w:sz w:val="22"/>
          <w:szCs w:val="22"/>
        </w:rPr>
        <w:t xml:space="preserve">begrenzt, </w:t>
      </w:r>
      <w:r w:rsidR="00E567F0" w:rsidRPr="00101891">
        <w:rPr>
          <w:rFonts w:cs="Arial"/>
          <w:color w:val="000000"/>
          <w:sz w:val="22"/>
          <w:szCs w:val="22"/>
        </w:rPr>
        <w:t xml:space="preserve">damit </w:t>
      </w:r>
      <w:r>
        <w:rPr>
          <w:rFonts w:cs="Arial"/>
          <w:color w:val="000000"/>
          <w:sz w:val="22"/>
          <w:szCs w:val="22"/>
        </w:rPr>
        <w:t>de</w:t>
      </w:r>
      <w:r w:rsidR="00F037D5">
        <w:rPr>
          <w:rFonts w:cs="Arial"/>
          <w:color w:val="000000"/>
          <w:sz w:val="22"/>
          <w:szCs w:val="22"/>
        </w:rPr>
        <w:t>r Strom im oberen Zweig nicht zu</w:t>
      </w:r>
      <w:r>
        <w:rPr>
          <w:rFonts w:cs="Arial"/>
          <w:color w:val="000000"/>
          <w:sz w:val="22"/>
          <w:szCs w:val="22"/>
        </w:rPr>
        <w:t xml:space="preserve"> groß </w:t>
      </w:r>
      <w:r w:rsidR="00F037D5">
        <w:rPr>
          <w:rFonts w:cs="Arial"/>
          <w:color w:val="000000"/>
          <w:sz w:val="22"/>
          <w:szCs w:val="22"/>
        </w:rPr>
        <w:t>und damit</w:t>
      </w:r>
      <w:r>
        <w:rPr>
          <w:rFonts w:cs="Arial"/>
          <w:color w:val="000000"/>
          <w:sz w:val="22"/>
          <w:szCs w:val="22"/>
        </w:rPr>
        <w:t xml:space="preserve"> </w:t>
      </w:r>
      <w:r w:rsidR="00E567F0" w:rsidRPr="00101891">
        <w:rPr>
          <w:rFonts w:cs="Arial"/>
          <w:color w:val="000000"/>
          <w:sz w:val="22"/>
          <w:szCs w:val="22"/>
        </w:rPr>
        <w:t>die „Endmag</w:t>
      </w:r>
      <w:r w:rsidR="00141C4D">
        <w:rPr>
          <w:rFonts w:cs="Arial"/>
          <w:color w:val="000000"/>
          <w:sz w:val="22"/>
          <w:szCs w:val="22"/>
        </w:rPr>
        <w:t>neti</w:t>
      </w:r>
      <w:r w:rsidR="00E567F0" w:rsidRPr="00101891">
        <w:rPr>
          <w:rFonts w:cs="Arial"/>
          <w:color w:val="000000"/>
          <w:sz w:val="22"/>
          <w:szCs w:val="22"/>
        </w:rPr>
        <w:t>sierung“ des E</w:t>
      </w:r>
      <w:r w:rsidR="00E567F0" w:rsidRPr="00101891">
        <w:rPr>
          <w:rFonts w:cs="Arial"/>
          <w:color w:val="000000"/>
          <w:sz w:val="22"/>
          <w:szCs w:val="22"/>
        </w:rPr>
        <w:t>i</w:t>
      </w:r>
      <w:r w:rsidR="00E567F0" w:rsidRPr="00101891">
        <w:rPr>
          <w:rFonts w:cs="Arial"/>
          <w:color w:val="000000"/>
          <w:sz w:val="22"/>
          <w:szCs w:val="22"/>
        </w:rPr>
        <w:t>senkerns nicht er</w:t>
      </w:r>
      <w:r w:rsidR="00F037D5">
        <w:rPr>
          <w:rFonts w:cs="Arial"/>
          <w:color w:val="000000"/>
          <w:sz w:val="22"/>
          <w:szCs w:val="22"/>
        </w:rPr>
        <w:t xml:space="preserve">reicht wird </w:t>
      </w:r>
      <w:r w:rsidR="00E567F0" w:rsidRPr="00101891">
        <w:rPr>
          <w:rFonts w:cs="Arial"/>
          <w:color w:val="000000"/>
          <w:sz w:val="22"/>
          <w:szCs w:val="22"/>
        </w:rPr>
        <w:t>und somit für das Magnetfeld der Spule wenigstens n</w:t>
      </w:r>
      <w:r w:rsidR="00E567F0" w:rsidRPr="00101891">
        <w:rPr>
          <w:rFonts w:cs="Arial"/>
          <w:color w:val="000000"/>
          <w:sz w:val="22"/>
          <w:szCs w:val="22"/>
        </w:rPr>
        <w:t>ä</w:t>
      </w:r>
      <w:r w:rsidR="00E567F0" w:rsidRPr="00101891">
        <w:rPr>
          <w:rFonts w:cs="Arial"/>
          <w:color w:val="000000"/>
          <w:sz w:val="22"/>
          <w:szCs w:val="22"/>
        </w:rPr>
        <w:t xml:space="preserve">herungsweise </w:t>
      </w:r>
      <w:r w:rsidR="00F037D5" w:rsidRPr="00101891">
        <w:rPr>
          <w:rFonts w:cs="Arial"/>
          <w:i/>
          <w:color w:val="000000"/>
          <w:sz w:val="22"/>
          <w:szCs w:val="22"/>
        </w:rPr>
        <w:t>B</w:t>
      </w:r>
      <w:r w:rsidR="00F037D5" w:rsidRPr="00101891">
        <w:rPr>
          <w:rFonts w:cs="Arial"/>
          <w:color w:val="000000"/>
          <w:sz w:val="22"/>
          <w:szCs w:val="22"/>
        </w:rPr>
        <w:t xml:space="preserve"> ~ </w:t>
      </w:r>
      <w:r w:rsidR="00F037D5" w:rsidRPr="00101891">
        <w:rPr>
          <w:rFonts w:cs="Arial"/>
          <w:i/>
          <w:color w:val="000000"/>
          <w:sz w:val="22"/>
          <w:szCs w:val="22"/>
        </w:rPr>
        <w:t>I</w:t>
      </w:r>
      <w:r w:rsidR="00F037D5">
        <w:rPr>
          <w:rFonts w:cs="Arial"/>
          <w:color w:val="000000"/>
          <w:sz w:val="22"/>
          <w:szCs w:val="22"/>
        </w:rPr>
        <w:t xml:space="preserve">  gilt.</w:t>
      </w:r>
      <w:r w:rsidR="00E567F0" w:rsidRPr="00101891">
        <w:rPr>
          <w:rFonts w:cs="Arial"/>
          <w:color w:val="000000"/>
          <w:sz w:val="22"/>
          <w:szCs w:val="22"/>
        </w:rPr>
        <w:t xml:space="preserve"> </w:t>
      </w:r>
      <w:r w:rsidR="00F037D5">
        <w:rPr>
          <w:rFonts w:cs="Arial"/>
          <w:color w:val="000000"/>
          <w:sz w:val="22"/>
          <w:szCs w:val="22"/>
        </w:rPr>
        <w:t>A</w:t>
      </w:r>
      <w:r w:rsidR="00E567F0" w:rsidRPr="00101891">
        <w:rPr>
          <w:rFonts w:cs="Arial"/>
          <w:color w:val="000000"/>
          <w:sz w:val="22"/>
          <w:szCs w:val="22"/>
        </w:rPr>
        <w:t>ndernfalls sind die Diagramme für den Ein- und Ausschal</w:t>
      </w:r>
      <w:r w:rsidR="00E567F0" w:rsidRPr="00101891">
        <w:rPr>
          <w:rFonts w:cs="Arial"/>
          <w:color w:val="000000"/>
          <w:sz w:val="22"/>
          <w:szCs w:val="22"/>
        </w:rPr>
        <w:t>t</w:t>
      </w:r>
      <w:r w:rsidR="00E567F0" w:rsidRPr="00101891">
        <w:rPr>
          <w:rFonts w:cs="Arial"/>
          <w:color w:val="000000"/>
          <w:sz w:val="22"/>
          <w:szCs w:val="22"/>
        </w:rPr>
        <w:t>vorgang deutlich „verzerr</w:t>
      </w:r>
      <w:r w:rsidR="00F037D5">
        <w:rPr>
          <w:rFonts w:cs="Arial"/>
          <w:color w:val="000000"/>
          <w:sz w:val="22"/>
          <w:szCs w:val="22"/>
        </w:rPr>
        <w:t>t“.</w:t>
      </w:r>
      <w:r w:rsidR="00F037D5">
        <w:rPr>
          <w:rFonts w:cs="Arial"/>
          <w:color w:val="000000"/>
          <w:sz w:val="22"/>
          <w:szCs w:val="22"/>
        </w:rPr>
        <w:br/>
        <w:t xml:space="preserve">Für den </w:t>
      </w:r>
      <w:r w:rsidR="00DF3ED8">
        <w:rPr>
          <w:rFonts w:cs="Arial"/>
          <w:color w:val="000000"/>
          <w:sz w:val="22"/>
          <w:szCs w:val="22"/>
        </w:rPr>
        <w:t>Versuch gemäß Abbildung 3 ist, a</w:t>
      </w:r>
      <w:r w:rsidR="00F037D5">
        <w:rPr>
          <w:rFonts w:cs="Arial"/>
          <w:color w:val="000000"/>
          <w:sz w:val="22"/>
          <w:szCs w:val="22"/>
        </w:rPr>
        <w:t>bhängig von der Wahl der Glühlampen</w:t>
      </w:r>
      <w:r w:rsidR="00DF3ED8">
        <w:rPr>
          <w:rFonts w:cs="Arial"/>
          <w:color w:val="000000"/>
          <w:sz w:val="22"/>
          <w:szCs w:val="22"/>
        </w:rPr>
        <w:t>,</w:t>
      </w:r>
      <w:r w:rsidR="00F037D5">
        <w:rPr>
          <w:rFonts w:cs="Arial"/>
          <w:color w:val="000000"/>
          <w:sz w:val="22"/>
          <w:szCs w:val="22"/>
        </w:rPr>
        <w:t xml:space="preserve"> evtl. eine höhere Versorgungsspannung erforderlich.</w:t>
      </w:r>
    </w:p>
    <w:p w:rsidR="00083877" w:rsidRPr="0056255C" w:rsidRDefault="00083877" w:rsidP="007F3253">
      <w:pPr>
        <w:rPr>
          <w:rStyle w:val="Arial12"/>
          <w:rFonts w:cs="Arial"/>
          <w:i/>
          <w:iCs/>
          <w:sz w:val="22"/>
          <w:szCs w:val="22"/>
        </w:rPr>
      </w:pPr>
    </w:p>
    <w:p w:rsidR="00A50A6B" w:rsidRDefault="00E5001A" w:rsidP="005E1A51">
      <w:pPr>
        <w:spacing w:after="120"/>
        <w:ind w:left="993" w:hanging="284"/>
        <w:jc w:val="left"/>
        <w:rPr>
          <w:rStyle w:val="Arial12"/>
          <w:rFonts w:cs="Arial"/>
          <w:b/>
          <w:sz w:val="22"/>
          <w:szCs w:val="22"/>
          <w:u w:val="single"/>
        </w:rPr>
      </w:pPr>
      <w:r w:rsidRPr="0056255C">
        <w:rPr>
          <w:rStyle w:val="Arial12"/>
          <w:rFonts w:cs="Arial"/>
          <w:b/>
          <w:sz w:val="22"/>
          <w:szCs w:val="22"/>
          <w:u w:val="single"/>
        </w:rPr>
        <w:t>Aufgaben:</w:t>
      </w:r>
    </w:p>
    <w:p w:rsidR="00CD4E4B" w:rsidRPr="00CD4E4B" w:rsidRDefault="00CD4E4B" w:rsidP="005E1A51">
      <w:pPr>
        <w:spacing w:after="120"/>
        <w:ind w:left="709"/>
        <w:jc w:val="left"/>
        <w:rPr>
          <w:rStyle w:val="Arial12"/>
          <w:rFonts w:cs="Arial"/>
          <w:sz w:val="22"/>
          <w:szCs w:val="22"/>
        </w:rPr>
      </w:pPr>
      <w:r>
        <w:rPr>
          <w:rStyle w:val="Arial12"/>
          <w:rFonts w:cs="Arial"/>
          <w:sz w:val="22"/>
          <w:szCs w:val="22"/>
        </w:rPr>
        <w:t>In den folgenden Aufgaben</w:t>
      </w:r>
      <w:r w:rsidRPr="00CD4E4B">
        <w:rPr>
          <w:rStyle w:val="Arial12"/>
          <w:rFonts w:cs="Arial"/>
          <w:sz w:val="22"/>
          <w:szCs w:val="22"/>
        </w:rPr>
        <w:t xml:space="preserve"> bezeichnet</w:t>
      </w:r>
      <w:r w:rsidR="00E623D9">
        <w:rPr>
          <w:rStyle w:val="Arial12"/>
          <w:rFonts w:cs="Arial"/>
          <w:sz w:val="22"/>
          <w:szCs w:val="22"/>
        </w:rPr>
        <w:t xml:space="preserve"> </w:t>
      </w:r>
      <w:r w:rsidR="005E6F3D" w:rsidRPr="0056255C">
        <w:rPr>
          <w:bCs/>
          <w:position w:val="-10"/>
        </w:rPr>
        <w:object w:dxaOrig="499" w:dyaOrig="340">
          <v:shape id="_x0000_i1128" type="#_x0000_t75" style="width:25.05pt;height:17.55pt" o:ole="">
            <v:imagedata r:id="rId236" o:title=""/>
          </v:shape>
          <o:OLEObject Type="Embed" ProgID="Equation.3" ShapeID="_x0000_i1128" DrawAspect="Content" ObjectID="_1548847301" r:id="rId237"/>
        </w:object>
      </w:r>
      <w:r w:rsidR="00E623D9">
        <w:rPr>
          <w:bCs/>
        </w:rPr>
        <w:t xml:space="preserve"> </w:t>
      </w:r>
      <w:r w:rsidR="00B357F4">
        <w:rPr>
          <w:rStyle w:val="Arial12"/>
          <w:rFonts w:cs="Arial"/>
          <w:sz w:val="22"/>
          <w:szCs w:val="22"/>
        </w:rPr>
        <w:t>den Strom im oberen Zweig und</w:t>
      </w:r>
      <w:r w:rsidR="00E623D9">
        <w:rPr>
          <w:rStyle w:val="Arial12"/>
          <w:rFonts w:cs="Arial"/>
          <w:sz w:val="22"/>
          <w:szCs w:val="22"/>
        </w:rPr>
        <w:t xml:space="preserve"> </w:t>
      </w:r>
      <w:r w:rsidR="005E6F3D" w:rsidRPr="0056255C">
        <w:rPr>
          <w:bCs/>
          <w:position w:val="-10"/>
        </w:rPr>
        <w:object w:dxaOrig="520" w:dyaOrig="340">
          <v:shape id="_x0000_i1129" type="#_x0000_t75" style="width:26.3pt;height:17.55pt" o:ole="">
            <v:imagedata r:id="rId238" o:title=""/>
          </v:shape>
          <o:OLEObject Type="Embed" ProgID="Equation.3" ShapeID="_x0000_i1129" DrawAspect="Content" ObjectID="_1548847302" r:id="rId239"/>
        </w:object>
      </w:r>
      <w:r w:rsidR="005E6F3D">
        <w:rPr>
          <w:bCs/>
        </w:rPr>
        <w:t xml:space="preserve"> </w:t>
      </w:r>
      <w:r w:rsidR="00B357F4">
        <w:rPr>
          <w:rStyle w:val="Arial12"/>
          <w:rFonts w:cs="Arial"/>
          <w:sz w:val="22"/>
          <w:szCs w:val="22"/>
        </w:rPr>
        <w:t xml:space="preserve">den Strom im unteren Zweig. </w:t>
      </w:r>
      <w:r w:rsidRPr="00CD4E4B">
        <w:rPr>
          <w:rStyle w:val="Arial12"/>
          <w:rFonts w:cs="Arial"/>
          <w:sz w:val="22"/>
          <w:szCs w:val="22"/>
        </w:rPr>
        <w:t>Vor d</w:t>
      </w:r>
      <w:r>
        <w:rPr>
          <w:rStyle w:val="Arial12"/>
          <w:rFonts w:cs="Arial"/>
          <w:sz w:val="22"/>
          <w:szCs w:val="22"/>
        </w:rPr>
        <w:t xml:space="preserve">em Schließen des Schalters </w:t>
      </w:r>
      <w:r w:rsidR="00B357F4">
        <w:rPr>
          <w:rStyle w:val="Arial12"/>
          <w:rFonts w:cs="Arial"/>
          <w:sz w:val="22"/>
          <w:szCs w:val="22"/>
        </w:rPr>
        <w:t xml:space="preserve">S </w:t>
      </w:r>
      <w:proofErr w:type="gramStart"/>
      <w:r w:rsidR="00304DF9">
        <w:rPr>
          <w:rStyle w:val="Arial12"/>
          <w:rFonts w:cs="Arial"/>
          <w:sz w:val="22"/>
          <w:szCs w:val="22"/>
        </w:rPr>
        <w:t>gilt</w:t>
      </w:r>
      <w:r>
        <w:rPr>
          <w:rStyle w:val="Arial12"/>
          <w:rFonts w:cs="Arial"/>
          <w:sz w:val="22"/>
          <w:szCs w:val="22"/>
        </w:rPr>
        <w:t xml:space="preserve"> </w:t>
      </w:r>
      <w:proofErr w:type="gramEnd"/>
      <w:r w:rsidR="00E623D9" w:rsidRPr="0056255C">
        <w:rPr>
          <w:bCs/>
          <w:position w:val="-10"/>
        </w:rPr>
        <w:object w:dxaOrig="1579" w:dyaOrig="340">
          <v:shape id="_x0000_i1130" type="#_x0000_t75" style="width:78.25pt;height:17.55pt" o:ole="">
            <v:imagedata r:id="rId240" o:title=""/>
          </v:shape>
          <o:OLEObject Type="Embed" ProgID="Equation.3" ShapeID="_x0000_i1130" DrawAspect="Content" ObjectID="_1548847303" r:id="rId241"/>
        </w:object>
      </w:r>
      <w:r w:rsidR="00B357F4">
        <w:rPr>
          <w:rFonts w:cs="Arial"/>
          <w:bCs/>
          <w:sz w:val="22"/>
          <w:szCs w:val="22"/>
        </w:rPr>
        <w:t>.</w:t>
      </w:r>
    </w:p>
    <w:p w:rsidR="00B357F4" w:rsidRDefault="00E5001A" w:rsidP="005E1A51">
      <w:pPr>
        <w:pStyle w:val="Listenabsatz"/>
        <w:numPr>
          <w:ilvl w:val="0"/>
          <w:numId w:val="17"/>
        </w:numPr>
        <w:spacing w:after="60"/>
        <w:ind w:left="993" w:hanging="284"/>
        <w:contextualSpacing w:val="0"/>
        <w:jc w:val="left"/>
        <w:rPr>
          <w:rStyle w:val="Arial12"/>
          <w:rFonts w:cs="Arial"/>
          <w:i/>
          <w:sz w:val="22"/>
          <w:szCs w:val="22"/>
        </w:rPr>
      </w:pPr>
      <w:r w:rsidRPr="00CD4E4B">
        <w:rPr>
          <w:rStyle w:val="Arial12"/>
          <w:rFonts w:cs="Arial"/>
          <w:i/>
          <w:sz w:val="22"/>
          <w:szCs w:val="22"/>
        </w:rPr>
        <w:t xml:space="preserve">Erklären Sie </w:t>
      </w:r>
      <w:r w:rsidR="00893486">
        <w:rPr>
          <w:rStyle w:val="Arial12"/>
          <w:rFonts w:cs="Arial"/>
          <w:i/>
          <w:sz w:val="22"/>
          <w:szCs w:val="22"/>
        </w:rPr>
        <w:t xml:space="preserve">mit Hilfe des </w:t>
      </w:r>
      <w:r w:rsidR="00893486" w:rsidRPr="00893486">
        <w:rPr>
          <w:rStyle w:val="Arial12"/>
          <w:rFonts w:cs="Arial"/>
          <w:i/>
          <w:sz w:val="22"/>
          <w:szCs w:val="22"/>
          <w:u w:val="single"/>
        </w:rPr>
        <w:t xml:space="preserve">Induktionsgesetzes und der </w:t>
      </w:r>
      <w:proofErr w:type="spellStart"/>
      <w:r w:rsidR="00893486" w:rsidRPr="00893486">
        <w:rPr>
          <w:rStyle w:val="Arial12"/>
          <w:rFonts w:cs="Arial"/>
          <w:i/>
          <w:sz w:val="22"/>
          <w:szCs w:val="22"/>
          <w:u w:val="single"/>
        </w:rPr>
        <w:t>Lenz’schen</w:t>
      </w:r>
      <w:proofErr w:type="spellEnd"/>
      <w:r w:rsidR="00893486" w:rsidRPr="00893486">
        <w:rPr>
          <w:rStyle w:val="Arial12"/>
          <w:rFonts w:cs="Arial"/>
          <w:i/>
          <w:sz w:val="22"/>
          <w:szCs w:val="22"/>
          <w:u w:val="single"/>
        </w:rPr>
        <w:t xml:space="preserve"> Regel</w:t>
      </w:r>
      <w:r w:rsidR="00893486">
        <w:rPr>
          <w:rStyle w:val="Arial12"/>
          <w:rFonts w:cs="Arial"/>
          <w:i/>
          <w:sz w:val="22"/>
          <w:szCs w:val="22"/>
        </w:rPr>
        <w:t xml:space="preserve"> rein </w:t>
      </w:r>
      <w:r w:rsidRPr="00CD4E4B">
        <w:rPr>
          <w:rStyle w:val="Arial12"/>
          <w:rFonts w:cs="Arial"/>
          <w:i/>
          <w:sz w:val="22"/>
          <w:szCs w:val="22"/>
        </w:rPr>
        <w:t>qualit</w:t>
      </w:r>
      <w:r w:rsidRPr="00CD4E4B">
        <w:rPr>
          <w:rStyle w:val="Arial12"/>
          <w:rFonts w:cs="Arial"/>
          <w:i/>
          <w:sz w:val="22"/>
          <w:szCs w:val="22"/>
        </w:rPr>
        <w:t>a</w:t>
      </w:r>
      <w:r w:rsidRPr="00CD4E4B">
        <w:rPr>
          <w:rStyle w:val="Arial12"/>
          <w:rFonts w:cs="Arial"/>
          <w:i/>
          <w:sz w:val="22"/>
          <w:szCs w:val="22"/>
        </w:rPr>
        <w:t>tiv, warum der Strom</w:t>
      </w:r>
      <w:r w:rsidR="005E6F3D">
        <w:rPr>
          <w:rStyle w:val="Arial12"/>
          <w:rFonts w:cs="Arial"/>
          <w:i/>
          <w:sz w:val="22"/>
          <w:szCs w:val="22"/>
        </w:rPr>
        <w:t xml:space="preserve"> </w:t>
      </w:r>
      <w:r w:rsidR="005E6F3D" w:rsidRPr="0056255C">
        <w:rPr>
          <w:bCs/>
          <w:position w:val="-10"/>
        </w:rPr>
        <w:object w:dxaOrig="499" w:dyaOrig="340">
          <v:shape id="_x0000_i1131" type="#_x0000_t75" style="width:25.05pt;height:17.55pt" o:ole="">
            <v:imagedata r:id="rId236" o:title=""/>
          </v:shape>
          <o:OLEObject Type="Embed" ProgID="Equation.3" ShapeID="_x0000_i1131" DrawAspect="Content" ObjectID="_1548847304" r:id="rId242"/>
        </w:object>
      </w:r>
      <w:r w:rsidRPr="00CD4E4B">
        <w:rPr>
          <w:rStyle w:val="Arial12"/>
          <w:rFonts w:cs="Arial"/>
          <w:i/>
          <w:sz w:val="22"/>
          <w:szCs w:val="22"/>
        </w:rPr>
        <w:t xml:space="preserve"> während der Einschaltphase (also während der Schalter S geschlossen ist) nicht sprunghaft, sondern nur langsam auf seinen Endwert a</w:t>
      </w:r>
      <w:r w:rsidRPr="00CD4E4B">
        <w:rPr>
          <w:rStyle w:val="Arial12"/>
          <w:rFonts w:cs="Arial"/>
          <w:i/>
          <w:sz w:val="22"/>
          <w:szCs w:val="22"/>
        </w:rPr>
        <w:t>n</w:t>
      </w:r>
      <w:r w:rsidR="00A50A6B" w:rsidRPr="00CD4E4B">
        <w:rPr>
          <w:rStyle w:val="Arial12"/>
          <w:rFonts w:cs="Arial"/>
          <w:i/>
          <w:sz w:val="22"/>
          <w:szCs w:val="22"/>
        </w:rPr>
        <w:t>wächst.</w:t>
      </w:r>
      <w:r w:rsidRPr="00CD4E4B">
        <w:rPr>
          <w:rStyle w:val="Arial12"/>
          <w:rFonts w:cs="Arial"/>
          <w:i/>
          <w:sz w:val="22"/>
          <w:szCs w:val="22"/>
        </w:rPr>
        <w:t xml:space="preserve"> </w:t>
      </w:r>
    </w:p>
    <w:p w:rsidR="00CD4E4B" w:rsidRDefault="00E5001A" w:rsidP="005E1A51">
      <w:pPr>
        <w:pStyle w:val="Listenabsatz"/>
        <w:numPr>
          <w:ilvl w:val="0"/>
          <w:numId w:val="17"/>
        </w:numPr>
        <w:spacing w:after="120"/>
        <w:ind w:left="993" w:hanging="284"/>
        <w:contextualSpacing w:val="0"/>
        <w:jc w:val="left"/>
        <w:rPr>
          <w:rStyle w:val="Arial12"/>
          <w:rFonts w:cs="Arial"/>
          <w:i/>
          <w:sz w:val="22"/>
          <w:szCs w:val="22"/>
        </w:rPr>
      </w:pPr>
      <w:r w:rsidRPr="00CD4E4B">
        <w:rPr>
          <w:rStyle w:val="Arial12"/>
          <w:rFonts w:cs="Arial"/>
          <w:i/>
          <w:sz w:val="22"/>
          <w:szCs w:val="22"/>
        </w:rPr>
        <w:t xml:space="preserve">Erklären Sie auch den </w:t>
      </w:r>
      <w:r w:rsidR="005E6F3D">
        <w:rPr>
          <w:rStyle w:val="Arial12"/>
          <w:rFonts w:cs="Arial"/>
          <w:i/>
          <w:sz w:val="22"/>
          <w:szCs w:val="22"/>
        </w:rPr>
        <w:t xml:space="preserve">zeitlichen </w:t>
      </w:r>
      <w:r w:rsidRPr="00CD4E4B">
        <w:rPr>
          <w:rStyle w:val="Arial12"/>
          <w:rFonts w:cs="Arial"/>
          <w:i/>
          <w:sz w:val="22"/>
          <w:szCs w:val="22"/>
        </w:rPr>
        <w:t>Verlauf de</w:t>
      </w:r>
      <w:r w:rsidR="005E6F3D">
        <w:rPr>
          <w:rStyle w:val="Arial12"/>
          <w:rFonts w:cs="Arial"/>
          <w:i/>
          <w:sz w:val="22"/>
          <w:szCs w:val="22"/>
        </w:rPr>
        <w:t>r</w:t>
      </w:r>
      <w:r w:rsidRPr="00CD4E4B">
        <w:rPr>
          <w:rStyle w:val="Arial12"/>
          <w:rFonts w:cs="Arial"/>
          <w:i/>
          <w:sz w:val="22"/>
          <w:szCs w:val="22"/>
        </w:rPr>
        <w:t xml:space="preserve"> </w:t>
      </w:r>
      <w:proofErr w:type="gramStart"/>
      <w:r w:rsidRPr="00CD4E4B">
        <w:rPr>
          <w:rStyle w:val="Arial12"/>
          <w:rFonts w:cs="Arial"/>
          <w:i/>
          <w:sz w:val="22"/>
          <w:szCs w:val="22"/>
        </w:rPr>
        <w:t>Strom</w:t>
      </w:r>
      <w:r w:rsidR="005E6F3D">
        <w:rPr>
          <w:rStyle w:val="Arial12"/>
          <w:rFonts w:cs="Arial"/>
          <w:i/>
          <w:sz w:val="22"/>
          <w:szCs w:val="22"/>
        </w:rPr>
        <w:t xml:space="preserve">stärke </w:t>
      </w:r>
      <w:proofErr w:type="gramEnd"/>
      <w:r w:rsidR="005E6F3D" w:rsidRPr="0056255C">
        <w:rPr>
          <w:bCs/>
          <w:position w:val="-10"/>
        </w:rPr>
        <w:object w:dxaOrig="520" w:dyaOrig="340">
          <v:shape id="_x0000_i1132" type="#_x0000_t75" style="width:26.3pt;height:17.55pt" o:ole="">
            <v:imagedata r:id="rId243" o:title=""/>
          </v:shape>
          <o:OLEObject Type="Embed" ProgID="Equation.3" ShapeID="_x0000_i1132" DrawAspect="Content" ObjectID="_1548847305" r:id="rId244"/>
        </w:object>
      </w:r>
      <w:r w:rsidR="005E6F3D">
        <w:rPr>
          <w:bCs/>
        </w:rPr>
        <w:t>.</w:t>
      </w:r>
    </w:p>
    <w:p w:rsidR="00DD3284" w:rsidRDefault="00E5001A" w:rsidP="005E1A51">
      <w:pPr>
        <w:pStyle w:val="Listenabsatz"/>
        <w:numPr>
          <w:ilvl w:val="0"/>
          <w:numId w:val="17"/>
        </w:numPr>
        <w:spacing w:after="120"/>
        <w:ind w:left="993" w:hanging="284"/>
        <w:contextualSpacing w:val="0"/>
        <w:jc w:val="left"/>
        <w:rPr>
          <w:rStyle w:val="Arial12"/>
          <w:rFonts w:cs="Arial"/>
          <w:i/>
          <w:sz w:val="22"/>
          <w:szCs w:val="22"/>
        </w:rPr>
      </w:pPr>
      <w:r w:rsidRPr="00CD4E4B">
        <w:rPr>
          <w:rStyle w:val="Arial12"/>
          <w:rFonts w:cs="Arial"/>
          <w:i/>
          <w:sz w:val="22"/>
          <w:szCs w:val="22"/>
        </w:rPr>
        <w:t xml:space="preserve">Deuten Sie abschließend das verzögerte Aufleuchten der Lampe </w:t>
      </w:r>
      <w:r w:rsidRPr="00CD4E4B">
        <w:rPr>
          <w:rStyle w:val="Arial12"/>
          <w:rFonts w:cs="Arial"/>
          <w:sz w:val="22"/>
          <w:szCs w:val="22"/>
        </w:rPr>
        <w:t>La 1</w:t>
      </w:r>
      <w:r w:rsidR="00A50A6B" w:rsidRPr="00CD4E4B">
        <w:rPr>
          <w:rStyle w:val="Arial12"/>
          <w:rFonts w:cs="Arial"/>
          <w:i/>
          <w:sz w:val="22"/>
          <w:szCs w:val="22"/>
        </w:rPr>
        <w:t>.</w:t>
      </w:r>
      <w:r w:rsidRPr="00CD4E4B">
        <w:rPr>
          <w:rStyle w:val="Arial12"/>
          <w:rFonts w:cs="Arial"/>
          <w:i/>
          <w:sz w:val="22"/>
          <w:szCs w:val="22"/>
        </w:rPr>
        <w:t xml:space="preserve"> </w:t>
      </w:r>
      <w:r w:rsidR="00DD3284">
        <w:rPr>
          <w:rStyle w:val="Arial12"/>
          <w:rFonts w:cs="Arial"/>
          <w:i/>
          <w:sz w:val="22"/>
          <w:szCs w:val="22"/>
        </w:rPr>
        <w:br/>
      </w:r>
    </w:p>
    <w:p w:rsidR="004B67CB" w:rsidRDefault="00893486" w:rsidP="005E1A51">
      <w:pPr>
        <w:pStyle w:val="Listenabsatz"/>
        <w:spacing w:after="120"/>
        <w:ind w:left="709"/>
        <w:contextualSpacing w:val="0"/>
        <w:jc w:val="left"/>
        <w:rPr>
          <w:rFonts w:cs="Arial"/>
          <w:b/>
          <w:bCs/>
          <w:sz w:val="22"/>
          <w:szCs w:val="22"/>
          <w:u w:val="single"/>
        </w:rPr>
      </w:pPr>
      <w:r w:rsidRPr="00DD3284">
        <w:rPr>
          <w:rFonts w:cs="Arial"/>
          <w:b/>
          <w:bCs/>
          <w:sz w:val="22"/>
          <w:szCs w:val="22"/>
          <w:u w:val="single"/>
        </w:rPr>
        <w:t>Mögliche Lösungen:</w:t>
      </w:r>
    </w:p>
    <w:p w:rsidR="00642421" w:rsidRDefault="00DD3284" w:rsidP="005E1A51">
      <w:pPr>
        <w:pStyle w:val="Listenabsatz"/>
        <w:spacing w:after="240"/>
        <w:ind w:left="709"/>
        <w:contextualSpacing w:val="0"/>
        <w:jc w:val="left"/>
        <w:rPr>
          <w:rStyle w:val="Arial12"/>
          <w:rFonts w:cs="Arial"/>
          <w:sz w:val="22"/>
          <w:szCs w:val="22"/>
        </w:rPr>
      </w:pPr>
      <w:r w:rsidRPr="004B67CB">
        <w:rPr>
          <w:rFonts w:cs="Arial"/>
          <w:bCs/>
          <w:sz w:val="22"/>
          <w:szCs w:val="22"/>
        </w:rPr>
        <w:t>Der obere</w:t>
      </w:r>
      <w:r w:rsidR="00E5001A" w:rsidRPr="004B67CB">
        <w:rPr>
          <w:rFonts w:cs="Arial"/>
          <w:bCs/>
          <w:sz w:val="22"/>
          <w:szCs w:val="22"/>
        </w:rPr>
        <w:t xml:space="preserve"> Zweig </w:t>
      </w:r>
      <w:r w:rsidRPr="004B67CB">
        <w:rPr>
          <w:rFonts w:cs="Arial"/>
          <w:bCs/>
          <w:sz w:val="22"/>
          <w:szCs w:val="22"/>
        </w:rPr>
        <w:t>besteht aus einer Reihenschaltung aus Schalter S, ohmschem Wide</w:t>
      </w:r>
      <w:r w:rsidRPr="004B67CB">
        <w:rPr>
          <w:rFonts w:cs="Arial"/>
          <w:bCs/>
          <w:sz w:val="22"/>
          <w:szCs w:val="22"/>
        </w:rPr>
        <w:t>r</w:t>
      </w:r>
      <w:r w:rsidRPr="004B67CB">
        <w:rPr>
          <w:rFonts w:cs="Arial"/>
          <w:bCs/>
          <w:sz w:val="22"/>
          <w:szCs w:val="22"/>
        </w:rPr>
        <w:t>stand und Spule. Diese Reihenschaltung ist an eine (Konstant-)</w:t>
      </w:r>
      <w:r w:rsidR="00E5001A" w:rsidRPr="004B67CB">
        <w:rPr>
          <w:rFonts w:cs="Arial"/>
          <w:bCs/>
          <w:sz w:val="22"/>
          <w:szCs w:val="22"/>
        </w:rPr>
        <w:t xml:space="preserve">Spannungsquelle </w:t>
      </w:r>
      <w:r w:rsidRPr="004B67CB">
        <w:rPr>
          <w:rFonts w:cs="Arial"/>
          <w:bCs/>
          <w:sz w:val="22"/>
          <w:szCs w:val="22"/>
        </w:rPr>
        <w:t xml:space="preserve">an </w:t>
      </w:r>
      <w:r w:rsidR="00E5001A" w:rsidRPr="004B67CB">
        <w:rPr>
          <w:rFonts w:cs="Arial"/>
          <w:bCs/>
          <w:sz w:val="22"/>
          <w:szCs w:val="22"/>
        </w:rPr>
        <w:t>g</w:t>
      </w:r>
      <w:r w:rsidR="00E5001A" w:rsidRPr="004B67CB">
        <w:rPr>
          <w:rFonts w:cs="Arial"/>
          <w:bCs/>
          <w:sz w:val="22"/>
          <w:szCs w:val="22"/>
        </w:rPr>
        <w:t>e</w:t>
      </w:r>
      <w:r w:rsidR="00E5001A" w:rsidRPr="004B67CB">
        <w:rPr>
          <w:rFonts w:cs="Arial"/>
          <w:bCs/>
          <w:sz w:val="22"/>
          <w:szCs w:val="22"/>
        </w:rPr>
        <w:t>schlos</w:t>
      </w:r>
      <w:r w:rsidRPr="004B67CB">
        <w:rPr>
          <w:rFonts w:cs="Arial"/>
          <w:bCs/>
          <w:sz w:val="22"/>
          <w:szCs w:val="22"/>
        </w:rPr>
        <w:t>sen. Wird der Schalter S geschlossen,</w:t>
      </w:r>
      <w:r w:rsidR="00E5001A" w:rsidRPr="004B67CB">
        <w:rPr>
          <w:rFonts w:cs="Arial"/>
          <w:bCs/>
          <w:sz w:val="22"/>
          <w:szCs w:val="22"/>
        </w:rPr>
        <w:t xml:space="preserve"> so wächst der Strom </w:t>
      </w:r>
      <w:r w:rsidR="002D7144" w:rsidRPr="0056255C">
        <w:rPr>
          <w:position w:val="-10"/>
        </w:rPr>
        <w:object w:dxaOrig="499" w:dyaOrig="340">
          <v:shape id="_x0000_i1133" type="#_x0000_t75" style="width:25.05pt;height:17.55pt" o:ole="">
            <v:imagedata r:id="rId245" o:title=""/>
          </v:shape>
          <o:OLEObject Type="Embed" ProgID="Equation.3" ShapeID="_x0000_i1133" DrawAspect="Content" ObjectID="_1548847306" r:id="rId246"/>
        </w:object>
      </w:r>
      <w:r w:rsidR="00E5001A" w:rsidRPr="004B67CB">
        <w:rPr>
          <w:rFonts w:cs="Arial"/>
          <w:bCs/>
          <w:sz w:val="22"/>
          <w:szCs w:val="22"/>
        </w:rPr>
        <w:t xml:space="preserve"> im</w:t>
      </w:r>
      <w:r w:rsidR="00E5001A" w:rsidRPr="004B67CB">
        <w:rPr>
          <w:rStyle w:val="Arial12"/>
          <w:rFonts w:cs="Arial"/>
          <w:sz w:val="22"/>
          <w:szCs w:val="22"/>
        </w:rPr>
        <w:t xml:space="preserve"> oberen Zweig an. Damit entsteht (gleichzeitig) in der Spule ein Magnetfeld. Die Stärke </w:t>
      </w:r>
      <w:r w:rsidR="00070320" w:rsidRPr="00070320">
        <w:rPr>
          <w:rStyle w:val="Arial12"/>
          <w:rFonts w:cs="Arial"/>
          <w:sz w:val="22"/>
          <w:szCs w:val="22"/>
        </w:rPr>
        <w:object w:dxaOrig="240" w:dyaOrig="240">
          <v:shape id="_x0000_i1134" type="#_x0000_t75" style="width:11.9pt;height:11.9pt" o:ole="">
            <v:imagedata r:id="rId247" o:title=""/>
          </v:shape>
          <o:OLEObject Type="Embed" ProgID="Equation.3" ShapeID="_x0000_i1134" DrawAspect="Content" ObjectID="_1548847307" r:id="rId248"/>
        </w:object>
      </w:r>
      <w:r w:rsidR="00E5001A" w:rsidRPr="004B67CB">
        <w:rPr>
          <w:rStyle w:val="Arial12"/>
          <w:rFonts w:cs="Arial"/>
          <w:sz w:val="22"/>
          <w:szCs w:val="22"/>
        </w:rPr>
        <w:t xml:space="preserve"> dieses Magnetfeldes wächst proportional zum </w:t>
      </w:r>
      <w:proofErr w:type="gramStart"/>
      <w:r w:rsidR="00E5001A" w:rsidRPr="004B67CB">
        <w:rPr>
          <w:rStyle w:val="Arial12"/>
          <w:rFonts w:cs="Arial"/>
          <w:sz w:val="22"/>
          <w:szCs w:val="22"/>
        </w:rPr>
        <w:t xml:space="preserve">Strom </w:t>
      </w:r>
      <w:proofErr w:type="gramEnd"/>
      <w:r w:rsidR="002D7144" w:rsidRPr="0056255C">
        <w:rPr>
          <w:position w:val="-10"/>
        </w:rPr>
        <w:object w:dxaOrig="499" w:dyaOrig="340">
          <v:shape id="_x0000_i1135" type="#_x0000_t75" style="width:25.05pt;height:17.55pt" o:ole="">
            <v:imagedata r:id="rId249" o:title=""/>
          </v:shape>
          <o:OLEObject Type="Embed" ProgID="Equation.3" ShapeID="_x0000_i1135" DrawAspect="Content" ObjectID="_1548847308" r:id="rId250"/>
        </w:object>
      </w:r>
      <w:r w:rsidR="00E5001A" w:rsidRPr="004B67CB">
        <w:rPr>
          <w:rStyle w:val="Arial12"/>
          <w:rFonts w:cs="Arial"/>
          <w:sz w:val="22"/>
          <w:szCs w:val="22"/>
        </w:rPr>
        <w:t xml:space="preserve">. </w:t>
      </w:r>
      <w:r w:rsidR="00E5001A" w:rsidRPr="004B67CB">
        <w:rPr>
          <w:rStyle w:val="Arial12"/>
          <w:rFonts w:cs="Arial"/>
          <w:b/>
          <w:i/>
          <w:sz w:val="22"/>
          <w:szCs w:val="22"/>
        </w:rPr>
        <w:t xml:space="preserve">Somit wird die Spule (während des Anwachsens </w:t>
      </w:r>
      <w:proofErr w:type="gramStart"/>
      <w:r w:rsidR="00E5001A" w:rsidRPr="004B67CB">
        <w:rPr>
          <w:rStyle w:val="Arial12"/>
          <w:rFonts w:cs="Arial"/>
          <w:b/>
          <w:i/>
          <w:sz w:val="22"/>
          <w:szCs w:val="22"/>
        </w:rPr>
        <w:t xml:space="preserve">von </w:t>
      </w:r>
      <w:proofErr w:type="gramEnd"/>
      <w:r w:rsidR="002D7144" w:rsidRPr="00070320">
        <w:rPr>
          <w:b/>
          <w:i/>
          <w:position w:val="-10"/>
        </w:rPr>
        <w:object w:dxaOrig="499" w:dyaOrig="340">
          <v:shape id="_x0000_i1136" type="#_x0000_t75" style="width:25.05pt;height:17.55pt" o:ole="">
            <v:imagedata r:id="rId251" o:title=""/>
          </v:shape>
          <o:OLEObject Type="Embed" ProgID="Equation.3" ShapeID="_x0000_i1136" DrawAspect="Content" ObjectID="_1548847309" r:id="rId252"/>
        </w:object>
      </w:r>
      <w:r w:rsidR="00E5001A" w:rsidRPr="004B67CB">
        <w:rPr>
          <w:rStyle w:val="Arial12"/>
          <w:rFonts w:cs="Arial"/>
          <w:b/>
          <w:i/>
          <w:sz w:val="22"/>
          <w:szCs w:val="22"/>
        </w:rPr>
        <w:t>) von einem</w:t>
      </w:r>
      <w:r w:rsidR="00A50D2B">
        <w:rPr>
          <w:rStyle w:val="Arial12"/>
          <w:rFonts w:cs="Arial"/>
          <w:b/>
          <w:i/>
          <w:sz w:val="22"/>
          <w:szCs w:val="22"/>
        </w:rPr>
        <w:t xml:space="preserve"> (ihrem eigenen) </w:t>
      </w:r>
      <w:r w:rsidR="00E5001A" w:rsidRPr="004B67CB">
        <w:rPr>
          <w:rStyle w:val="Arial12"/>
          <w:rFonts w:cs="Arial"/>
          <w:b/>
          <w:i/>
          <w:sz w:val="22"/>
          <w:szCs w:val="22"/>
        </w:rPr>
        <w:t>Magnetfeld mit zeitlich a</w:t>
      </w:r>
      <w:r w:rsidR="00E5001A" w:rsidRPr="004B67CB">
        <w:rPr>
          <w:rStyle w:val="Arial12"/>
          <w:rFonts w:cs="Arial"/>
          <w:b/>
          <w:i/>
          <w:sz w:val="22"/>
          <w:szCs w:val="22"/>
        </w:rPr>
        <w:t>n</w:t>
      </w:r>
      <w:r w:rsidR="00E5001A" w:rsidRPr="004B67CB">
        <w:rPr>
          <w:rStyle w:val="Arial12"/>
          <w:rFonts w:cs="Arial"/>
          <w:b/>
          <w:i/>
          <w:sz w:val="22"/>
          <w:szCs w:val="22"/>
        </w:rPr>
        <w:t>wachsender Stärke, also von einem zeitlich veränderlichen magnetischen Fluss, durchsetzt.</w:t>
      </w:r>
      <w:r w:rsidR="00E5001A" w:rsidRPr="004B67CB">
        <w:rPr>
          <w:rStyle w:val="Arial12"/>
          <w:rFonts w:cs="Arial"/>
          <w:sz w:val="22"/>
          <w:szCs w:val="22"/>
        </w:rPr>
        <w:t xml:space="preserve"> Die damit </w:t>
      </w:r>
      <w:r w:rsidR="00A50D2B">
        <w:rPr>
          <w:rStyle w:val="Arial12"/>
          <w:rFonts w:cs="Arial"/>
          <w:sz w:val="22"/>
          <w:szCs w:val="22"/>
        </w:rPr>
        <w:t xml:space="preserve">(in dieser Spule) </w:t>
      </w:r>
      <w:r w:rsidR="00E5001A" w:rsidRPr="004B67CB">
        <w:rPr>
          <w:rStyle w:val="Arial12"/>
          <w:rFonts w:cs="Arial"/>
          <w:sz w:val="22"/>
          <w:szCs w:val="22"/>
        </w:rPr>
        <w:t xml:space="preserve">auftretende </w:t>
      </w:r>
      <w:r w:rsidR="004B67CB">
        <w:rPr>
          <w:rStyle w:val="Arial12"/>
          <w:rFonts w:cs="Arial"/>
          <w:i/>
          <w:sz w:val="22"/>
          <w:szCs w:val="22"/>
        </w:rPr>
        <w:t>„</w:t>
      </w:r>
      <w:r w:rsidR="004B67CB">
        <w:rPr>
          <w:rStyle w:val="Arial12"/>
          <w:rFonts w:cs="Arial"/>
          <w:b/>
          <w:i/>
          <w:sz w:val="22"/>
          <w:szCs w:val="22"/>
        </w:rPr>
        <w:t>(S</w:t>
      </w:r>
      <w:r w:rsidR="00E5001A" w:rsidRPr="004B67CB">
        <w:rPr>
          <w:rStyle w:val="Arial12"/>
          <w:rFonts w:cs="Arial"/>
          <w:b/>
          <w:i/>
          <w:sz w:val="22"/>
          <w:szCs w:val="22"/>
        </w:rPr>
        <w:t>elbst</w:t>
      </w:r>
      <w:r w:rsidR="004B67CB">
        <w:rPr>
          <w:rStyle w:val="Arial12"/>
          <w:rFonts w:cs="Arial"/>
          <w:b/>
          <w:i/>
          <w:sz w:val="22"/>
          <w:szCs w:val="22"/>
        </w:rPr>
        <w:t>-)</w:t>
      </w:r>
      <w:r w:rsidR="004B67CB" w:rsidRPr="004B67CB">
        <w:rPr>
          <w:rStyle w:val="Arial12"/>
          <w:rFonts w:cs="Arial"/>
          <w:b/>
          <w:i/>
          <w:sz w:val="22"/>
          <w:szCs w:val="22"/>
          <w:u w:val="single"/>
        </w:rPr>
        <w:t>I</w:t>
      </w:r>
      <w:r w:rsidR="00E5001A" w:rsidRPr="004B67CB">
        <w:rPr>
          <w:rStyle w:val="Arial12"/>
          <w:rFonts w:cs="Arial"/>
          <w:b/>
          <w:i/>
          <w:sz w:val="22"/>
          <w:szCs w:val="22"/>
          <w:u w:val="single"/>
        </w:rPr>
        <w:t>nduktionsspannung</w:t>
      </w:r>
      <w:r w:rsidR="004B67CB">
        <w:rPr>
          <w:rStyle w:val="Arial12"/>
          <w:rFonts w:cs="Arial"/>
          <w:b/>
          <w:i/>
          <w:sz w:val="22"/>
          <w:szCs w:val="22"/>
        </w:rPr>
        <w:t>“</w:t>
      </w:r>
      <w:r w:rsidR="00E5001A" w:rsidRPr="004B67CB">
        <w:rPr>
          <w:rStyle w:val="Arial12"/>
          <w:rFonts w:cs="Arial"/>
          <w:sz w:val="22"/>
          <w:szCs w:val="22"/>
        </w:rPr>
        <w:t xml:space="preserve"> ist nach der </w:t>
      </w:r>
      <w:proofErr w:type="spellStart"/>
      <w:r w:rsidR="00E5001A" w:rsidRPr="004B67CB">
        <w:rPr>
          <w:rStyle w:val="Arial12"/>
          <w:rFonts w:cs="Arial"/>
          <w:sz w:val="22"/>
          <w:szCs w:val="22"/>
        </w:rPr>
        <w:t>Lenz’schen</w:t>
      </w:r>
      <w:proofErr w:type="spellEnd"/>
      <w:r w:rsidR="00E5001A" w:rsidRPr="004B67CB">
        <w:rPr>
          <w:rStyle w:val="Arial12"/>
          <w:rFonts w:cs="Arial"/>
          <w:sz w:val="22"/>
          <w:szCs w:val="22"/>
        </w:rPr>
        <w:t xml:space="preserve"> Regel so gerichtet, dass sie </w:t>
      </w:r>
      <w:r w:rsidR="00E5001A" w:rsidRPr="00642421">
        <w:rPr>
          <w:rStyle w:val="Arial12"/>
          <w:rFonts w:cs="Arial"/>
          <w:b/>
          <w:i/>
          <w:sz w:val="22"/>
          <w:szCs w:val="22"/>
        </w:rPr>
        <w:t xml:space="preserve">ihrer Ursache, also dem Anwachsen des </w:t>
      </w:r>
      <w:proofErr w:type="gramStart"/>
      <w:r w:rsidR="00E5001A" w:rsidRPr="00642421">
        <w:rPr>
          <w:rStyle w:val="Arial12"/>
          <w:rFonts w:cs="Arial"/>
          <w:b/>
          <w:i/>
          <w:sz w:val="22"/>
          <w:szCs w:val="22"/>
        </w:rPr>
        <w:t>Stromes</w:t>
      </w:r>
      <w:r w:rsidR="00070320" w:rsidRPr="00642421">
        <w:rPr>
          <w:rStyle w:val="Arial12"/>
          <w:rFonts w:cs="Arial"/>
          <w:b/>
          <w:i/>
          <w:sz w:val="22"/>
          <w:szCs w:val="22"/>
        </w:rPr>
        <w:t xml:space="preserve"> </w:t>
      </w:r>
      <w:proofErr w:type="gramEnd"/>
      <w:r w:rsidR="00070320" w:rsidRPr="00642421">
        <w:rPr>
          <w:b/>
          <w:i/>
          <w:position w:val="-10"/>
        </w:rPr>
        <w:object w:dxaOrig="499" w:dyaOrig="340">
          <v:shape id="_x0000_i1137" type="#_x0000_t75" style="width:25.05pt;height:17.55pt" o:ole="">
            <v:imagedata r:id="rId253" o:title=""/>
          </v:shape>
          <o:OLEObject Type="Embed" ProgID="Equation.3" ShapeID="_x0000_i1137" DrawAspect="Content" ObjectID="_1548847310" r:id="rId254"/>
        </w:object>
      </w:r>
      <w:r w:rsidR="005E6F3D">
        <w:rPr>
          <w:rStyle w:val="Arial12"/>
          <w:rFonts w:cs="Arial"/>
          <w:b/>
          <w:i/>
          <w:sz w:val="22"/>
          <w:szCs w:val="22"/>
        </w:rPr>
        <w:t>, entgegen</w:t>
      </w:r>
      <w:r w:rsidR="00E5001A" w:rsidRPr="00642421">
        <w:rPr>
          <w:rStyle w:val="Arial12"/>
          <w:rFonts w:cs="Arial"/>
          <w:b/>
          <w:i/>
          <w:sz w:val="22"/>
          <w:szCs w:val="22"/>
        </w:rPr>
        <w:t>wirkt</w:t>
      </w:r>
      <w:r w:rsidR="00E5001A" w:rsidRPr="004B67CB">
        <w:rPr>
          <w:rStyle w:val="Arial12"/>
          <w:rFonts w:cs="Arial"/>
          <w:sz w:val="22"/>
          <w:szCs w:val="22"/>
        </w:rPr>
        <w:t>. Daher wird ein sprunghaftes Anwachsen des Str</w:t>
      </w:r>
      <w:r w:rsidR="00E5001A" w:rsidRPr="004B67CB">
        <w:rPr>
          <w:rStyle w:val="Arial12"/>
          <w:rFonts w:cs="Arial"/>
          <w:sz w:val="22"/>
          <w:szCs w:val="22"/>
        </w:rPr>
        <w:t>o</w:t>
      </w:r>
      <w:r w:rsidR="00E5001A" w:rsidRPr="004B67CB">
        <w:rPr>
          <w:rStyle w:val="Arial12"/>
          <w:rFonts w:cs="Arial"/>
          <w:sz w:val="22"/>
          <w:szCs w:val="22"/>
        </w:rPr>
        <w:t xml:space="preserve">mes verhindert / verzögert. Der Strom </w:t>
      </w:r>
      <w:r w:rsidR="002D7144" w:rsidRPr="0056255C">
        <w:rPr>
          <w:position w:val="-10"/>
        </w:rPr>
        <w:object w:dxaOrig="499" w:dyaOrig="340">
          <v:shape id="_x0000_i1138" type="#_x0000_t75" style="width:25.05pt;height:17.55pt" o:ole="">
            <v:imagedata r:id="rId253" o:title=""/>
          </v:shape>
          <o:OLEObject Type="Embed" ProgID="Equation.3" ShapeID="_x0000_i1138" DrawAspect="Content" ObjectID="_1548847311" r:id="rId255"/>
        </w:object>
      </w:r>
      <w:r w:rsidR="00E5001A" w:rsidRPr="004B67CB">
        <w:rPr>
          <w:rStyle w:val="Arial12"/>
          <w:rFonts w:cs="Arial"/>
          <w:sz w:val="22"/>
          <w:szCs w:val="22"/>
        </w:rPr>
        <w:t xml:space="preserve"> wächst also im Vergleich zu </w:t>
      </w:r>
      <w:r w:rsidR="002D7144" w:rsidRPr="0056255C">
        <w:rPr>
          <w:position w:val="-10"/>
        </w:rPr>
        <w:object w:dxaOrig="520" w:dyaOrig="340">
          <v:shape id="_x0000_i1139" type="#_x0000_t75" style="width:26.9pt;height:17.55pt" o:ole="">
            <v:imagedata r:id="rId256" o:title=""/>
          </v:shape>
          <o:OLEObject Type="Embed" ProgID="Equation.3" ShapeID="_x0000_i1139" DrawAspect="Content" ObjectID="_1548847312" r:id="rId257"/>
        </w:object>
      </w:r>
      <w:r w:rsidR="00E5001A" w:rsidRPr="004B67CB">
        <w:rPr>
          <w:rFonts w:cs="Arial"/>
          <w:bCs/>
          <w:sz w:val="22"/>
          <w:szCs w:val="22"/>
        </w:rPr>
        <w:t xml:space="preserve"> langs</w:t>
      </w:r>
      <w:r w:rsidR="00E5001A" w:rsidRPr="004B67CB">
        <w:rPr>
          <w:rFonts w:cs="Arial"/>
          <w:bCs/>
          <w:sz w:val="22"/>
          <w:szCs w:val="22"/>
        </w:rPr>
        <w:t>a</w:t>
      </w:r>
      <w:r w:rsidR="00E5001A" w:rsidRPr="004B67CB">
        <w:rPr>
          <w:rFonts w:cs="Arial"/>
          <w:bCs/>
          <w:sz w:val="22"/>
          <w:szCs w:val="22"/>
        </w:rPr>
        <w:t>mer an und somit leuchtet die Lampe La 1 a</w:t>
      </w:r>
      <w:r w:rsidR="0061220D" w:rsidRPr="004B67CB">
        <w:rPr>
          <w:rFonts w:cs="Arial"/>
          <w:bCs/>
          <w:sz w:val="22"/>
          <w:szCs w:val="22"/>
        </w:rPr>
        <w:t xml:space="preserve">uch später auf als Lampe La 2. </w:t>
      </w:r>
      <w:r w:rsidR="00070320" w:rsidRPr="004B67CB">
        <w:rPr>
          <w:rFonts w:cs="Arial"/>
          <w:bCs/>
          <w:sz w:val="22"/>
          <w:szCs w:val="22"/>
        </w:rPr>
        <w:br/>
      </w:r>
      <w:r w:rsidR="00893486" w:rsidRPr="004B67CB">
        <w:rPr>
          <w:rFonts w:cs="Arial"/>
          <w:bCs/>
          <w:sz w:val="22"/>
          <w:szCs w:val="22"/>
        </w:rPr>
        <w:t xml:space="preserve">Im unteren Zweig „springt“ der Strom </w:t>
      </w:r>
      <w:r w:rsidR="00893486" w:rsidRPr="0056255C">
        <w:rPr>
          <w:position w:val="-10"/>
        </w:rPr>
        <w:object w:dxaOrig="520" w:dyaOrig="340">
          <v:shape id="_x0000_i1140" type="#_x0000_t75" style="width:26.9pt;height:17.55pt" o:ole="">
            <v:imagedata r:id="rId258" o:title=""/>
          </v:shape>
          <o:OLEObject Type="Embed" ProgID="Equation.3" ShapeID="_x0000_i1140" DrawAspect="Content" ObjectID="_1548847313" r:id="rId259"/>
        </w:object>
      </w:r>
      <w:r w:rsidR="00893486" w:rsidRPr="004B67CB">
        <w:rPr>
          <w:rFonts w:cs="Arial"/>
          <w:bCs/>
          <w:sz w:val="22"/>
          <w:szCs w:val="22"/>
        </w:rPr>
        <w:t xml:space="preserve"> mit dem Schließen von S von Null auf einen konstanten Endwert.</w:t>
      </w:r>
      <w:r w:rsidR="005E6F3D">
        <w:rPr>
          <w:rFonts w:cs="Arial"/>
          <w:bCs/>
          <w:sz w:val="22"/>
          <w:szCs w:val="22"/>
        </w:rPr>
        <w:t xml:space="preserve"> </w:t>
      </w:r>
      <w:r w:rsidR="005E6F3D">
        <w:rPr>
          <w:bCs/>
          <w:position w:val="-10"/>
        </w:rPr>
        <w:object w:dxaOrig="516" w:dyaOrig="348">
          <v:shape id="_x0000_i1141" type="#_x0000_t75" style="width:26.3pt;height:17.55pt" o:ole="">
            <v:imagedata r:id="rId243" o:title=""/>
          </v:shape>
          <o:OLEObject Type="Embed" ProgID="Equation.3" ShapeID="_x0000_i1141" DrawAspect="Content" ObjectID="_1548847314" r:id="rId260"/>
        </w:object>
      </w:r>
      <w:r w:rsidR="005E6F3D">
        <w:rPr>
          <w:bCs/>
        </w:rPr>
        <w:t xml:space="preserve"> </w:t>
      </w:r>
      <w:r w:rsidR="00893486" w:rsidRPr="004B67CB">
        <w:rPr>
          <w:rStyle w:val="Arial12"/>
          <w:rFonts w:cs="Arial"/>
          <w:sz w:val="22"/>
          <w:szCs w:val="22"/>
        </w:rPr>
        <w:t xml:space="preserve">ist konstant, da die konstante Spannung </w:t>
      </w:r>
      <w:r w:rsidR="00893486" w:rsidRPr="00893486">
        <w:rPr>
          <w:rStyle w:val="Arial12"/>
          <w:rFonts w:cs="Arial"/>
          <w:sz w:val="22"/>
          <w:szCs w:val="22"/>
        </w:rPr>
        <w:object w:dxaOrig="440" w:dyaOrig="380">
          <v:shape id="_x0000_i1142" type="#_x0000_t75" style="width:21.9pt;height:18.8pt" o:ole="">
            <v:imagedata r:id="rId261" o:title=""/>
          </v:shape>
          <o:OLEObject Type="Embed" ProgID="Equation.3" ShapeID="_x0000_i1142" DrawAspect="Content" ObjectID="_1548847315" r:id="rId262"/>
        </w:object>
      </w:r>
      <w:r w:rsidR="00893486" w:rsidRPr="004B67CB">
        <w:rPr>
          <w:rStyle w:val="Arial12"/>
          <w:rFonts w:cs="Arial"/>
          <w:sz w:val="22"/>
          <w:szCs w:val="22"/>
        </w:rPr>
        <w:t xml:space="preserve"> an der Reihe</w:t>
      </w:r>
      <w:r w:rsidR="00893486" w:rsidRPr="004B67CB">
        <w:rPr>
          <w:rStyle w:val="Arial12"/>
          <w:rFonts w:cs="Arial"/>
          <w:sz w:val="22"/>
          <w:szCs w:val="22"/>
        </w:rPr>
        <w:t>n</w:t>
      </w:r>
      <w:r w:rsidR="00893486" w:rsidRPr="004B67CB">
        <w:rPr>
          <w:rStyle w:val="Arial12"/>
          <w:rFonts w:cs="Arial"/>
          <w:sz w:val="22"/>
          <w:szCs w:val="22"/>
        </w:rPr>
        <w:t>schaltung aus den rein ohmschen Widerständen</w:t>
      </w:r>
      <w:r w:rsidR="005E6F3D">
        <w:rPr>
          <w:rStyle w:val="Arial12"/>
          <w:rFonts w:cs="Arial"/>
          <w:sz w:val="22"/>
          <w:szCs w:val="22"/>
        </w:rPr>
        <w:t xml:space="preserve"> </w:t>
      </w:r>
      <w:r w:rsidR="005E6F3D">
        <w:rPr>
          <w:bCs/>
          <w:position w:val="-10"/>
        </w:rPr>
        <w:object w:dxaOrig="300" w:dyaOrig="340">
          <v:shape id="_x0000_i1143" type="#_x0000_t75" style="width:15.05pt;height:16.9pt" o:ole="">
            <v:imagedata r:id="rId263" o:title=""/>
          </v:shape>
          <o:OLEObject Type="Embed" ProgID="Equation.3" ShapeID="_x0000_i1143" DrawAspect="Content" ObjectID="_1548847316" r:id="rId264"/>
        </w:object>
      </w:r>
      <w:r w:rsidR="005E6F3D">
        <w:rPr>
          <w:rStyle w:val="Arial12"/>
          <w:rFonts w:cs="Arial"/>
          <w:sz w:val="22"/>
          <w:szCs w:val="22"/>
        </w:rPr>
        <w:t xml:space="preserve"> </w:t>
      </w:r>
      <w:r w:rsidR="00893486" w:rsidRPr="004B67CB">
        <w:rPr>
          <w:rStyle w:val="Arial12"/>
          <w:rFonts w:cs="Arial"/>
          <w:sz w:val="22"/>
          <w:szCs w:val="22"/>
        </w:rPr>
        <w:t xml:space="preserve">und </w:t>
      </w:r>
      <w:r w:rsidR="005E6F3D" w:rsidRPr="005E6F3D">
        <w:rPr>
          <w:bCs/>
          <w:position w:val="-14"/>
        </w:rPr>
        <w:object w:dxaOrig="580" w:dyaOrig="380">
          <v:shape id="_x0000_i1144" type="#_x0000_t75" style="width:28.8pt;height:18.8pt" o:ole="">
            <v:imagedata r:id="rId265" o:title=""/>
          </v:shape>
          <o:OLEObject Type="Embed" ProgID="Equation.3" ShapeID="_x0000_i1144" DrawAspect="Content" ObjectID="_1548847317" r:id="rId266"/>
        </w:object>
      </w:r>
      <w:r w:rsidR="005E6F3D">
        <w:rPr>
          <w:bCs/>
        </w:rPr>
        <w:t xml:space="preserve"> </w:t>
      </w:r>
      <w:r w:rsidR="00893486" w:rsidRPr="004B67CB">
        <w:rPr>
          <w:rStyle w:val="Arial12"/>
          <w:rFonts w:cs="Arial"/>
          <w:sz w:val="22"/>
          <w:szCs w:val="22"/>
        </w:rPr>
        <w:t>anliegt.</w:t>
      </w:r>
    </w:p>
    <w:p w:rsidR="00277EA1" w:rsidRDefault="00642421" w:rsidP="005E1A51">
      <w:pPr>
        <w:pStyle w:val="Listenabsatz"/>
        <w:spacing w:after="240" w:line="276" w:lineRule="auto"/>
        <w:ind w:left="709"/>
        <w:contextualSpacing w:val="0"/>
        <w:jc w:val="left"/>
        <w:rPr>
          <w:rStyle w:val="Arial12"/>
          <w:rFonts w:cs="Arial"/>
          <w:sz w:val="22"/>
          <w:szCs w:val="22"/>
        </w:rPr>
      </w:pPr>
      <w:r>
        <w:rPr>
          <w:rStyle w:val="Arial12"/>
          <w:rFonts w:cs="Arial"/>
          <w:sz w:val="22"/>
          <w:szCs w:val="22"/>
        </w:rPr>
        <w:t>Das Diagramm in Abbildung 5 zeigt auch, dass beim Ausschalten (also für Zeiten größer als ca. 8,5  Sekunden</w:t>
      </w:r>
      <w:r w:rsidR="00A50D2B">
        <w:rPr>
          <w:rStyle w:val="Arial12"/>
          <w:rFonts w:cs="Arial"/>
          <w:sz w:val="22"/>
          <w:szCs w:val="22"/>
        </w:rPr>
        <w:t>)</w:t>
      </w:r>
      <w:r>
        <w:rPr>
          <w:rStyle w:val="Arial12"/>
          <w:rFonts w:cs="Arial"/>
          <w:sz w:val="22"/>
          <w:szCs w:val="22"/>
        </w:rPr>
        <w:t xml:space="preserve"> der Strom nicht sofort auf </w:t>
      </w:r>
      <w:r w:rsidR="007A3264">
        <w:rPr>
          <w:rStyle w:val="Arial12"/>
          <w:rFonts w:cs="Arial"/>
          <w:sz w:val="22"/>
          <w:szCs w:val="22"/>
        </w:rPr>
        <w:t xml:space="preserve">den Wert </w:t>
      </w:r>
      <w:r>
        <w:rPr>
          <w:rStyle w:val="Arial12"/>
          <w:rFonts w:cs="Arial"/>
          <w:sz w:val="22"/>
          <w:szCs w:val="22"/>
        </w:rPr>
        <w:t xml:space="preserve">Null abfällt, sondern </w:t>
      </w:r>
      <w:r w:rsidR="008D46DA">
        <w:rPr>
          <w:rStyle w:val="Arial12"/>
          <w:rFonts w:cs="Arial"/>
          <w:sz w:val="22"/>
          <w:szCs w:val="22"/>
        </w:rPr>
        <w:t>(</w:t>
      </w:r>
      <w:r w:rsidR="00277EA1">
        <w:rPr>
          <w:rStyle w:val="Arial12"/>
          <w:rFonts w:cs="Arial"/>
          <w:sz w:val="22"/>
          <w:szCs w:val="22"/>
        </w:rPr>
        <w:t xml:space="preserve">auch hier </w:t>
      </w:r>
      <w:r w:rsidR="007A3264">
        <w:rPr>
          <w:rStyle w:val="Arial12"/>
          <w:rFonts w:cs="Arial"/>
          <w:sz w:val="22"/>
          <w:szCs w:val="22"/>
        </w:rPr>
        <w:t xml:space="preserve">wieder </w:t>
      </w:r>
      <w:r>
        <w:rPr>
          <w:rStyle w:val="Arial12"/>
          <w:rFonts w:cs="Arial"/>
          <w:sz w:val="22"/>
          <w:szCs w:val="22"/>
        </w:rPr>
        <w:t>durch den Effekt der Selbstinduktion</w:t>
      </w:r>
      <w:r w:rsidR="008D46DA">
        <w:rPr>
          <w:rStyle w:val="Arial12"/>
          <w:rFonts w:cs="Arial"/>
          <w:sz w:val="22"/>
          <w:szCs w:val="22"/>
        </w:rPr>
        <w:t>)</w:t>
      </w:r>
      <w:r w:rsidR="007A3264">
        <w:rPr>
          <w:rStyle w:val="Arial12"/>
          <w:rFonts w:cs="Arial"/>
          <w:sz w:val="22"/>
          <w:szCs w:val="22"/>
        </w:rPr>
        <w:t xml:space="preserve"> auch nach dem Öffnen des Schalters in dem noch immer geschlossenen Kreis aus oberem</w:t>
      </w:r>
      <w:r w:rsidR="00A50D2B">
        <w:rPr>
          <w:rStyle w:val="Arial12"/>
          <w:rFonts w:cs="Arial"/>
          <w:sz w:val="22"/>
          <w:szCs w:val="22"/>
        </w:rPr>
        <w:t xml:space="preserve"> und unterem Zweig weiterfließt, denn die </w:t>
      </w:r>
      <w:r w:rsidR="00277EA1">
        <w:rPr>
          <w:rStyle w:val="Arial12"/>
          <w:rFonts w:cs="Arial"/>
          <w:i/>
          <w:sz w:val="22"/>
          <w:szCs w:val="22"/>
        </w:rPr>
        <w:t>„</w:t>
      </w:r>
      <w:r w:rsidR="00A50D2B" w:rsidRPr="00277EA1">
        <w:rPr>
          <w:rStyle w:val="Arial12"/>
          <w:rFonts w:cs="Arial"/>
          <w:b/>
          <w:i/>
          <w:sz w:val="22"/>
          <w:szCs w:val="22"/>
        </w:rPr>
        <w:t>Selbstinduktion</w:t>
      </w:r>
      <w:r w:rsidR="00277EA1">
        <w:rPr>
          <w:rStyle w:val="Arial12"/>
          <w:rFonts w:cs="Arial"/>
          <w:b/>
          <w:i/>
          <w:sz w:val="22"/>
          <w:szCs w:val="22"/>
        </w:rPr>
        <w:t>“</w:t>
      </w:r>
      <w:r w:rsidR="00277EA1">
        <w:rPr>
          <w:rStyle w:val="Arial12"/>
          <w:rFonts w:cs="Arial"/>
          <w:sz w:val="22"/>
          <w:szCs w:val="22"/>
        </w:rPr>
        <w:t xml:space="preserve"> wirkt auch hier wieder ihrer Ursache, hier dem Abnehmen des Stromes, entgegen.</w:t>
      </w:r>
    </w:p>
    <w:p w:rsidR="001E3693" w:rsidRPr="001E3693" w:rsidRDefault="001E3693" w:rsidP="005E1A51">
      <w:pPr>
        <w:pStyle w:val="Listenabsatz"/>
        <w:spacing w:after="40" w:line="276" w:lineRule="auto"/>
        <w:ind w:left="709"/>
        <w:contextualSpacing w:val="0"/>
        <w:jc w:val="left"/>
        <w:rPr>
          <w:rStyle w:val="Arial12"/>
          <w:rFonts w:cs="Arial"/>
          <w:b/>
          <w:sz w:val="22"/>
          <w:szCs w:val="22"/>
        </w:rPr>
      </w:pPr>
      <w:r w:rsidRPr="00047A74">
        <w:rPr>
          <w:rStyle w:val="Arial12"/>
          <w:rFonts w:cs="Arial"/>
          <w:b/>
          <w:sz w:val="22"/>
          <w:szCs w:val="22"/>
          <w:u w:val="single"/>
        </w:rPr>
        <w:t>Fazit</w:t>
      </w:r>
      <w:r w:rsidRPr="001E3693">
        <w:rPr>
          <w:rStyle w:val="Arial12"/>
          <w:rFonts w:cs="Arial"/>
          <w:b/>
          <w:sz w:val="22"/>
          <w:szCs w:val="22"/>
        </w:rPr>
        <w:t>:</w:t>
      </w:r>
    </w:p>
    <w:p w:rsidR="00455749" w:rsidRDefault="007A3264" w:rsidP="005E1A51">
      <w:pPr>
        <w:pStyle w:val="Listenabsatz"/>
        <w:spacing w:after="120"/>
        <w:ind w:left="709"/>
        <w:contextualSpacing w:val="0"/>
        <w:jc w:val="left"/>
        <w:rPr>
          <w:rStyle w:val="Arial12"/>
          <w:rFonts w:cs="Arial"/>
          <w:sz w:val="22"/>
          <w:szCs w:val="22"/>
        </w:rPr>
      </w:pPr>
      <w:r>
        <w:rPr>
          <w:rStyle w:val="Arial12"/>
          <w:rFonts w:cs="Arial"/>
          <w:sz w:val="22"/>
          <w:szCs w:val="22"/>
        </w:rPr>
        <w:t xml:space="preserve">Die hier demonstrierten und erläuterten </w:t>
      </w:r>
      <w:r w:rsidRPr="00047A74">
        <w:rPr>
          <w:rStyle w:val="Arial12"/>
          <w:rFonts w:cs="Arial"/>
          <w:b/>
          <w:sz w:val="22"/>
          <w:szCs w:val="22"/>
        </w:rPr>
        <w:t xml:space="preserve">Selbstinduktionseffekte </w:t>
      </w:r>
      <w:r w:rsidR="00047A74">
        <w:rPr>
          <w:rStyle w:val="Arial12"/>
          <w:rFonts w:cs="Arial"/>
          <w:b/>
          <w:sz w:val="22"/>
          <w:szCs w:val="22"/>
        </w:rPr>
        <w:t>„</w:t>
      </w:r>
      <w:r w:rsidRPr="00047A74">
        <w:rPr>
          <w:rStyle w:val="Arial12"/>
          <w:rFonts w:cs="Arial"/>
          <w:b/>
          <w:sz w:val="22"/>
          <w:szCs w:val="22"/>
        </w:rPr>
        <w:t>behindern</w:t>
      </w:r>
      <w:r w:rsidR="00047A74">
        <w:rPr>
          <w:rStyle w:val="Arial12"/>
          <w:rFonts w:cs="Arial"/>
          <w:b/>
          <w:sz w:val="22"/>
          <w:szCs w:val="22"/>
        </w:rPr>
        <w:t>“</w:t>
      </w:r>
      <w:r w:rsidRPr="00047A74">
        <w:rPr>
          <w:rStyle w:val="Arial12"/>
          <w:rFonts w:cs="Arial"/>
          <w:b/>
          <w:sz w:val="22"/>
          <w:szCs w:val="22"/>
        </w:rPr>
        <w:t xml:space="preserve"> das Anwach</w:t>
      </w:r>
      <w:r w:rsidR="00277EA1" w:rsidRPr="00047A74">
        <w:rPr>
          <w:rStyle w:val="Arial12"/>
          <w:rFonts w:cs="Arial"/>
          <w:b/>
          <w:sz w:val="22"/>
          <w:szCs w:val="22"/>
        </w:rPr>
        <w:t>sen und dass Abfallen der S</w:t>
      </w:r>
      <w:r w:rsidRPr="00047A74">
        <w:rPr>
          <w:rStyle w:val="Arial12"/>
          <w:rFonts w:cs="Arial"/>
          <w:b/>
          <w:sz w:val="22"/>
          <w:szCs w:val="22"/>
        </w:rPr>
        <w:t xml:space="preserve">tärke </w:t>
      </w:r>
      <w:r w:rsidR="001E3693" w:rsidRPr="00047A74">
        <w:rPr>
          <w:rStyle w:val="Arial12"/>
          <w:rFonts w:cs="Arial"/>
          <w:b/>
          <w:sz w:val="22"/>
          <w:szCs w:val="22"/>
        </w:rPr>
        <w:t>eines Wechsels</w:t>
      </w:r>
      <w:r w:rsidRPr="00047A74">
        <w:rPr>
          <w:rStyle w:val="Arial12"/>
          <w:rFonts w:cs="Arial"/>
          <w:b/>
          <w:sz w:val="22"/>
          <w:szCs w:val="22"/>
        </w:rPr>
        <w:t>tromes</w:t>
      </w:r>
      <w:r w:rsidR="00047A74" w:rsidRPr="00047A74">
        <w:rPr>
          <w:rStyle w:val="Arial12"/>
          <w:rFonts w:cs="Arial"/>
          <w:b/>
          <w:sz w:val="22"/>
          <w:szCs w:val="22"/>
        </w:rPr>
        <w:t xml:space="preserve"> der durch eine Magnet-</w:t>
      </w:r>
      <w:r w:rsidR="00047A74">
        <w:rPr>
          <w:rStyle w:val="Arial12"/>
          <w:rFonts w:cs="Arial"/>
          <w:b/>
          <w:sz w:val="22"/>
          <w:szCs w:val="22"/>
        </w:rPr>
        <w:t>(S</w:t>
      </w:r>
      <w:r w:rsidRPr="00047A74">
        <w:rPr>
          <w:rStyle w:val="Arial12"/>
          <w:rFonts w:cs="Arial"/>
          <w:b/>
          <w:sz w:val="22"/>
          <w:szCs w:val="22"/>
        </w:rPr>
        <w:t>pule</w:t>
      </w:r>
      <w:r w:rsidR="00047A74">
        <w:rPr>
          <w:rStyle w:val="Arial12"/>
          <w:rFonts w:cs="Arial"/>
          <w:b/>
          <w:sz w:val="22"/>
          <w:szCs w:val="22"/>
        </w:rPr>
        <w:t>)</w:t>
      </w:r>
      <w:r w:rsidRPr="00047A74">
        <w:rPr>
          <w:rStyle w:val="Arial12"/>
          <w:rFonts w:cs="Arial"/>
          <w:b/>
          <w:sz w:val="22"/>
          <w:szCs w:val="22"/>
        </w:rPr>
        <w:t xml:space="preserve"> </w:t>
      </w:r>
      <w:r w:rsidR="001E3693" w:rsidRPr="00047A74">
        <w:rPr>
          <w:rStyle w:val="Arial12"/>
          <w:rFonts w:cs="Arial"/>
          <w:b/>
          <w:sz w:val="22"/>
          <w:szCs w:val="22"/>
        </w:rPr>
        <w:t>also z. B. durch die Primärspule eines Transformators fließt</w:t>
      </w:r>
      <w:r w:rsidRPr="00047A74">
        <w:rPr>
          <w:rStyle w:val="Arial12"/>
          <w:rFonts w:cs="Arial"/>
          <w:b/>
          <w:sz w:val="22"/>
          <w:szCs w:val="22"/>
        </w:rPr>
        <w:t>.</w:t>
      </w:r>
      <w:r w:rsidR="001E3693">
        <w:rPr>
          <w:rStyle w:val="Arial12"/>
          <w:rFonts w:cs="Arial"/>
          <w:sz w:val="22"/>
          <w:szCs w:val="22"/>
        </w:rPr>
        <w:t xml:space="preserve"> Der elektrische Widerstand einer Spule</w:t>
      </w:r>
      <w:r w:rsidR="00047A74">
        <w:rPr>
          <w:rStyle w:val="Arial12"/>
          <w:rFonts w:cs="Arial"/>
          <w:sz w:val="22"/>
          <w:szCs w:val="22"/>
        </w:rPr>
        <w:t>,</w:t>
      </w:r>
      <w:r w:rsidR="001E3693">
        <w:rPr>
          <w:rStyle w:val="Arial12"/>
          <w:rFonts w:cs="Arial"/>
          <w:sz w:val="22"/>
          <w:szCs w:val="22"/>
        </w:rPr>
        <w:t xml:space="preserve"> die mit Wechselstrom betrieben wird</w:t>
      </w:r>
      <w:r w:rsidR="00047A74">
        <w:rPr>
          <w:rStyle w:val="Arial12"/>
          <w:rFonts w:cs="Arial"/>
          <w:sz w:val="22"/>
          <w:szCs w:val="22"/>
        </w:rPr>
        <w:t>,</w:t>
      </w:r>
      <w:r w:rsidR="003A1785">
        <w:rPr>
          <w:rStyle w:val="Arial12"/>
          <w:rFonts w:cs="Arial"/>
          <w:sz w:val="22"/>
          <w:szCs w:val="22"/>
        </w:rPr>
        <w:t xml:space="preserve"> wird</w:t>
      </w:r>
      <w:r w:rsidR="001E3693">
        <w:rPr>
          <w:rStyle w:val="Arial12"/>
          <w:rFonts w:cs="Arial"/>
          <w:sz w:val="22"/>
          <w:szCs w:val="22"/>
        </w:rPr>
        <w:t xml:space="preserve"> daher e</w:t>
      </w:r>
      <w:r w:rsidR="001E3693">
        <w:rPr>
          <w:rStyle w:val="Arial12"/>
          <w:rFonts w:cs="Arial"/>
          <w:sz w:val="22"/>
          <w:szCs w:val="22"/>
        </w:rPr>
        <w:t>r</w:t>
      </w:r>
      <w:r w:rsidR="001E3693">
        <w:rPr>
          <w:rStyle w:val="Arial12"/>
          <w:rFonts w:cs="Arial"/>
          <w:sz w:val="22"/>
          <w:szCs w:val="22"/>
        </w:rPr>
        <w:t>heblich von den beschriebenen Selbst</w:t>
      </w:r>
      <w:r w:rsidR="00047A74">
        <w:rPr>
          <w:rStyle w:val="Arial12"/>
          <w:rFonts w:cs="Arial"/>
          <w:sz w:val="22"/>
          <w:szCs w:val="22"/>
        </w:rPr>
        <w:t xml:space="preserve">induktionseffekten </w:t>
      </w:r>
      <w:r w:rsidR="001E3693">
        <w:rPr>
          <w:rStyle w:val="Arial12"/>
          <w:rFonts w:cs="Arial"/>
          <w:sz w:val="22"/>
          <w:szCs w:val="22"/>
        </w:rPr>
        <w:t xml:space="preserve">und </w:t>
      </w:r>
      <w:r w:rsidR="003A1785">
        <w:rPr>
          <w:rStyle w:val="Arial12"/>
          <w:rFonts w:cs="Arial"/>
          <w:sz w:val="22"/>
          <w:szCs w:val="22"/>
        </w:rPr>
        <w:t>(</w:t>
      </w:r>
      <w:r w:rsidR="00047A74">
        <w:rPr>
          <w:rStyle w:val="Arial12"/>
          <w:rFonts w:cs="Arial"/>
          <w:sz w:val="22"/>
          <w:szCs w:val="22"/>
        </w:rPr>
        <w:t>meist</w:t>
      </w:r>
      <w:r w:rsidR="003A1785">
        <w:rPr>
          <w:rStyle w:val="Arial12"/>
          <w:rFonts w:cs="Arial"/>
          <w:sz w:val="22"/>
          <w:szCs w:val="22"/>
        </w:rPr>
        <w:t>)</w:t>
      </w:r>
      <w:r w:rsidR="00047A74">
        <w:rPr>
          <w:rStyle w:val="Arial12"/>
          <w:rFonts w:cs="Arial"/>
          <w:sz w:val="22"/>
          <w:szCs w:val="22"/>
        </w:rPr>
        <w:t xml:space="preserve"> </w:t>
      </w:r>
      <w:r w:rsidR="001E3693">
        <w:rPr>
          <w:rStyle w:val="Arial12"/>
          <w:rFonts w:cs="Arial"/>
          <w:sz w:val="22"/>
          <w:szCs w:val="22"/>
        </w:rPr>
        <w:t>weniger vom oh</w:t>
      </w:r>
      <w:r w:rsidR="001E3693">
        <w:rPr>
          <w:rStyle w:val="Arial12"/>
          <w:rFonts w:cs="Arial"/>
          <w:sz w:val="22"/>
          <w:szCs w:val="22"/>
        </w:rPr>
        <w:t>m</w:t>
      </w:r>
      <w:r w:rsidR="001E3693">
        <w:rPr>
          <w:rStyle w:val="Arial12"/>
          <w:rFonts w:cs="Arial"/>
          <w:sz w:val="22"/>
          <w:szCs w:val="22"/>
        </w:rPr>
        <w:t>schen Widerstand des Spulendrahtes bestimmt.</w:t>
      </w:r>
    </w:p>
    <w:p w:rsidR="00A50A6B" w:rsidRDefault="003A1785" w:rsidP="005E1A51">
      <w:pPr>
        <w:pStyle w:val="Listenabsatz"/>
        <w:spacing w:after="240"/>
        <w:ind w:left="709"/>
        <w:contextualSpacing w:val="0"/>
        <w:jc w:val="left"/>
        <w:rPr>
          <w:rFonts w:cs="Arial"/>
          <w:b/>
          <w:i/>
          <w:sz w:val="22"/>
          <w:szCs w:val="22"/>
        </w:rPr>
      </w:pPr>
      <w:r>
        <w:rPr>
          <w:rStyle w:val="Arial12"/>
          <w:rFonts w:cs="Arial"/>
          <w:sz w:val="22"/>
          <w:szCs w:val="22"/>
        </w:rPr>
        <w:t xml:space="preserve">Eine Spule hat also, wenn sie mit Wechselstrom betrieben wird, neben dem ohmschen Widerstand auch noch </w:t>
      </w:r>
      <w:r w:rsidR="002C0447">
        <w:rPr>
          <w:rStyle w:val="Arial12"/>
          <w:rFonts w:cs="Arial"/>
          <w:sz w:val="22"/>
          <w:szCs w:val="22"/>
        </w:rPr>
        <w:t>einen</w:t>
      </w:r>
      <w:r>
        <w:rPr>
          <w:rStyle w:val="Arial12"/>
          <w:rFonts w:cs="Arial"/>
          <w:sz w:val="22"/>
          <w:szCs w:val="22"/>
        </w:rPr>
        <w:t xml:space="preserve"> oft wesentlich größeren </w:t>
      </w:r>
      <w:r w:rsidR="00341076">
        <w:rPr>
          <w:rStyle w:val="Arial12"/>
          <w:rFonts w:cs="Arial"/>
          <w:sz w:val="22"/>
          <w:szCs w:val="22"/>
        </w:rPr>
        <w:t xml:space="preserve">sogenannten </w:t>
      </w:r>
      <w:r>
        <w:rPr>
          <w:rStyle w:val="Arial12"/>
          <w:rFonts w:cs="Arial"/>
          <w:b/>
          <w:i/>
          <w:sz w:val="22"/>
          <w:szCs w:val="22"/>
        </w:rPr>
        <w:t>„</w:t>
      </w:r>
      <w:r w:rsidRPr="003A1785">
        <w:rPr>
          <w:rStyle w:val="Arial12"/>
          <w:rFonts w:cs="Arial"/>
          <w:b/>
          <w:i/>
          <w:sz w:val="22"/>
          <w:szCs w:val="22"/>
        </w:rPr>
        <w:t>i</w:t>
      </w:r>
      <w:r w:rsidR="00A50A6B" w:rsidRPr="003A1785">
        <w:rPr>
          <w:rFonts w:cs="Arial"/>
          <w:b/>
          <w:i/>
          <w:sz w:val="22"/>
          <w:szCs w:val="22"/>
        </w:rPr>
        <w:t>nduktive</w:t>
      </w:r>
      <w:r w:rsidRPr="003A1785">
        <w:rPr>
          <w:rFonts w:cs="Arial"/>
          <w:b/>
          <w:i/>
          <w:sz w:val="22"/>
          <w:szCs w:val="22"/>
        </w:rPr>
        <w:t>n</w:t>
      </w:r>
      <w:r w:rsidR="00A50A6B" w:rsidRPr="003A1785">
        <w:rPr>
          <w:rFonts w:cs="Arial"/>
          <w:b/>
          <w:i/>
          <w:sz w:val="22"/>
          <w:szCs w:val="22"/>
        </w:rPr>
        <w:t xml:space="preserve"> Wi</w:t>
      </w:r>
      <w:r w:rsidRPr="003A1785">
        <w:rPr>
          <w:rFonts w:cs="Arial"/>
          <w:b/>
          <w:i/>
          <w:sz w:val="22"/>
          <w:szCs w:val="22"/>
        </w:rPr>
        <w:t>de</w:t>
      </w:r>
      <w:r w:rsidRPr="003A1785">
        <w:rPr>
          <w:rFonts w:cs="Arial"/>
          <w:b/>
          <w:i/>
          <w:sz w:val="22"/>
          <w:szCs w:val="22"/>
        </w:rPr>
        <w:t>r</w:t>
      </w:r>
      <w:r w:rsidRPr="003A1785">
        <w:rPr>
          <w:rFonts w:cs="Arial"/>
          <w:b/>
          <w:i/>
          <w:sz w:val="22"/>
          <w:szCs w:val="22"/>
        </w:rPr>
        <w:t>stand“</w:t>
      </w:r>
      <w:r>
        <w:rPr>
          <w:rFonts w:cs="Arial"/>
          <w:b/>
          <w:i/>
          <w:sz w:val="22"/>
          <w:szCs w:val="22"/>
        </w:rPr>
        <w:t>.</w:t>
      </w:r>
    </w:p>
    <w:p w:rsidR="000F588E" w:rsidRPr="00AD16D8" w:rsidRDefault="00455749" w:rsidP="005E1A51">
      <w:pPr>
        <w:pStyle w:val="Listenabsatz"/>
        <w:spacing w:after="360"/>
        <w:ind w:left="709"/>
        <w:contextualSpacing w:val="0"/>
        <w:jc w:val="left"/>
        <w:rPr>
          <w:rFonts w:cs="Arial"/>
          <w:b/>
          <w:sz w:val="22"/>
          <w:szCs w:val="22"/>
        </w:rPr>
      </w:pPr>
      <w:r w:rsidRPr="00BE466D">
        <w:rPr>
          <w:rFonts w:cs="Arial"/>
          <w:b/>
          <w:sz w:val="22"/>
          <w:szCs w:val="22"/>
        </w:rPr>
        <w:t xml:space="preserve">Damit ist auch geklärt, warum in der Primärspule des linken Transformators im Versuch gemäß Abbildung 1a bzw. </w:t>
      </w:r>
      <w:proofErr w:type="gramStart"/>
      <w:r w:rsidRPr="00BE466D">
        <w:rPr>
          <w:rFonts w:cs="Arial"/>
          <w:b/>
          <w:sz w:val="22"/>
          <w:szCs w:val="22"/>
        </w:rPr>
        <w:t xml:space="preserve">2a </w:t>
      </w:r>
      <w:r w:rsidR="00BE466D" w:rsidRPr="00BE466D">
        <w:rPr>
          <w:rFonts w:cs="Arial"/>
          <w:b/>
          <w:sz w:val="22"/>
          <w:szCs w:val="22"/>
        </w:rPr>
        <w:t xml:space="preserve"> </w:t>
      </w:r>
      <w:r w:rsidRPr="00BE466D">
        <w:rPr>
          <w:rFonts w:cs="Arial"/>
          <w:b/>
          <w:sz w:val="22"/>
          <w:szCs w:val="22"/>
        </w:rPr>
        <w:t>lediglich</w:t>
      </w:r>
      <w:proofErr w:type="gramEnd"/>
      <w:r w:rsidRPr="00BE466D">
        <w:rPr>
          <w:rFonts w:cs="Arial"/>
          <w:b/>
          <w:sz w:val="22"/>
          <w:szCs w:val="22"/>
        </w:rPr>
        <w:t xml:space="preserve"> ein Strom der Stärke </w:t>
      </w:r>
      <w:r w:rsidRPr="00BE466D">
        <w:rPr>
          <w:b/>
          <w:i/>
          <w:position w:val="-10"/>
          <w:sz w:val="22"/>
          <w:szCs w:val="22"/>
        </w:rPr>
        <w:object w:dxaOrig="1020" w:dyaOrig="340">
          <v:shape id="_x0000_i1145" type="#_x0000_t75" style="width:51.35pt;height:17.55pt" o:ole="">
            <v:imagedata r:id="rId215" o:title=""/>
          </v:shape>
          <o:OLEObject Type="Embed" ProgID="Equation.3" ShapeID="_x0000_i1145" DrawAspect="Content" ObjectID="_1548847318" r:id="rId267"/>
        </w:object>
      </w:r>
      <w:r w:rsidRPr="00BE466D">
        <w:rPr>
          <w:b/>
          <w:sz w:val="22"/>
          <w:szCs w:val="22"/>
        </w:rPr>
        <w:t xml:space="preserve"> statt der (bei rein „ohmscher Rechnung“) zu erwartenden </w:t>
      </w:r>
      <w:r w:rsidRPr="00BE466D">
        <w:rPr>
          <w:rFonts w:cs="Arial"/>
          <w:b/>
          <w:position w:val="-32"/>
          <w:sz w:val="22"/>
          <w:szCs w:val="22"/>
        </w:rPr>
        <w:object w:dxaOrig="2820" w:dyaOrig="700">
          <v:shape id="_x0000_i1146" type="#_x0000_t75" style="width:142.1pt;height:35.05pt" o:ole="">
            <v:imagedata r:id="rId218" o:title=""/>
          </v:shape>
          <o:OLEObject Type="Embed" ProgID="Equation.3" ShapeID="_x0000_i1146" DrawAspect="Content" ObjectID="_1548847319" r:id="rId268"/>
        </w:object>
      </w:r>
      <w:r w:rsidR="00AD16D8">
        <w:rPr>
          <w:rFonts w:cs="Arial"/>
          <w:b/>
          <w:sz w:val="22"/>
          <w:szCs w:val="22"/>
        </w:rPr>
        <w:t xml:space="preserve"> fließt.</w:t>
      </w:r>
    </w:p>
    <w:p w:rsidR="00341076" w:rsidRPr="00AD16D8" w:rsidRDefault="00341076" w:rsidP="00AD16D8">
      <w:pPr>
        <w:spacing w:after="120" w:line="276" w:lineRule="auto"/>
        <w:ind w:left="709" w:hanging="284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b</w:t>
      </w:r>
      <w:r w:rsidRPr="00D579CC">
        <w:rPr>
          <w:rFonts w:cs="Arial"/>
          <w:b/>
          <w:sz w:val="22"/>
          <w:szCs w:val="22"/>
        </w:rPr>
        <w:t>)</w:t>
      </w:r>
      <w:r w:rsidRPr="00D579CC">
        <w:rPr>
          <w:rFonts w:cs="Arial"/>
          <w:b/>
          <w:sz w:val="22"/>
          <w:szCs w:val="22"/>
        </w:rPr>
        <w:tab/>
      </w:r>
      <w:r w:rsidR="002D7144">
        <w:rPr>
          <w:rFonts w:cs="Arial"/>
          <w:b/>
          <w:sz w:val="22"/>
          <w:szCs w:val="22"/>
        </w:rPr>
        <w:t xml:space="preserve">Im </w:t>
      </w:r>
      <w:r w:rsidR="002D7144">
        <w:rPr>
          <w:rFonts w:cs="Arial"/>
          <w:b/>
          <w:i/>
          <w:sz w:val="22"/>
          <w:szCs w:val="22"/>
        </w:rPr>
        <w:t>„belasteten“</w:t>
      </w:r>
      <w:r w:rsidR="002D7144">
        <w:rPr>
          <w:rFonts w:cs="Arial"/>
          <w:b/>
          <w:sz w:val="22"/>
          <w:szCs w:val="22"/>
        </w:rPr>
        <w:t xml:space="preserve"> Transformator fließt ein </w:t>
      </w:r>
      <w:r w:rsidR="002D7144">
        <w:rPr>
          <w:rFonts w:cs="Arial"/>
          <w:b/>
          <w:i/>
          <w:sz w:val="22"/>
          <w:szCs w:val="22"/>
        </w:rPr>
        <w:t>„zu großer Strom“</w:t>
      </w:r>
      <w:r w:rsidR="00AD16D8">
        <w:rPr>
          <w:rFonts w:cs="Arial"/>
          <w:b/>
          <w:i/>
          <w:sz w:val="22"/>
          <w:szCs w:val="22"/>
        </w:rPr>
        <w:t>!?</w:t>
      </w:r>
    </w:p>
    <w:p w:rsidR="008A3E42" w:rsidRDefault="0039629B" w:rsidP="00E155DB">
      <w:pPr>
        <w:spacing w:before="120" w:line="276" w:lineRule="auto"/>
        <w:ind w:left="709" w:hanging="284"/>
        <w:jc w:val="left"/>
        <w:rPr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Wie in </w:t>
      </w:r>
      <w:r w:rsidR="00AD024D">
        <w:rPr>
          <w:rFonts w:cs="Arial"/>
          <w:sz w:val="22"/>
          <w:szCs w:val="22"/>
        </w:rPr>
        <w:t xml:space="preserve">Aufgabe A7 (siehe oben) </w:t>
      </w:r>
      <w:r w:rsidR="00AD16D8">
        <w:rPr>
          <w:rFonts w:cs="Arial"/>
          <w:sz w:val="22"/>
          <w:szCs w:val="22"/>
        </w:rPr>
        <w:t xml:space="preserve">bereits </w:t>
      </w:r>
      <w:r w:rsidR="00AD024D">
        <w:rPr>
          <w:rFonts w:cs="Arial"/>
          <w:sz w:val="22"/>
          <w:szCs w:val="22"/>
        </w:rPr>
        <w:t>gezeigt wurde, müsste g</w:t>
      </w:r>
      <w:r w:rsidR="00341076">
        <w:rPr>
          <w:rFonts w:cs="Arial"/>
          <w:sz w:val="22"/>
          <w:szCs w:val="22"/>
        </w:rPr>
        <w:t>emäß der Beziehungen für ideale Transformatoren</w:t>
      </w:r>
      <w:r w:rsidR="00AD024D">
        <w:rPr>
          <w:rFonts w:cs="Arial"/>
          <w:sz w:val="22"/>
          <w:szCs w:val="22"/>
        </w:rPr>
        <w:t xml:space="preserve"> für den „linken“ Trafo</w:t>
      </w:r>
      <w:r w:rsidR="00341076">
        <w:rPr>
          <w:rFonts w:cs="Arial"/>
          <w:sz w:val="22"/>
          <w:szCs w:val="22"/>
        </w:rPr>
        <w:t xml:space="preserve"> </w:t>
      </w:r>
      <w:r w:rsidR="007A3AB4">
        <w:rPr>
          <w:rFonts w:cs="Arial"/>
          <w:sz w:val="22"/>
          <w:szCs w:val="22"/>
        </w:rPr>
        <w:t xml:space="preserve">des Freileitungsmodells </w:t>
      </w:r>
      <w:r w:rsidR="00E155DB">
        <w:rPr>
          <w:rFonts w:cs="Arial"/>
          <w:sz w:val="22"/>
          <w:szCs w:val="22"/>
        </w:rPr>
        <w:t xml:space="preserve">folgendes </w:t>
      </w:r>
      <w:r w:rsidR="00AD024D">
        <w:rPr>
          <w:rFonts w:cs="Arial"/>
          <w:sz w:val="22"/>
          <w:szCs w:val="22"/>
        </w:rPr>
        <w:t>ge</w:t>
      </w:r>
      <w:r w:rsidR="00AD024D">
        <w:rPr>
          <w:rFonts w:cs="Arial"/>
          <w:sz w:val="22"/>
          <w:szCs w:val="22"/>
        </w:rPr>
        <w:t>l</w:t>
      </w:r>
      <w:r w:rsidR="00AD024D">
        <w:rPr>
          <w:rFonts w:cs="Arial"/>
          <w:sz w:val="22"/>
          <w:szCs w:val="22"/>
        </w:rPr>
        <w:t>ten</w:t>
      </w:r>
      <w:r w:rsidR="00341076">
        <w:rPr>
          <w:rFonts w:cs="Arial"/>
          <w:sz w:val="22"/>
          <w:szCs w:val="22"/>
        </w:rPr>
        <w:t xml:space="preserve">: </w:t>
      </w:r>
      <w:r w:rsidR="00341076">
        <w:rPr>
          <w:sz w:val="22"/>
          <w:szCs w:val="22"/>
        </w:rPr>
        <w:t xml:space="preserve">Um sekundärseitig </w:t>
      </w:r>
      <w:r w:rsidR="00341076" w:rsidRPr="00422A17">
        <w:rPr>
          <w:position w:val="-10"/>
          <w:sz w:val="22"/>
          <w:szCs w:val="22"/>
        </w:rPr>
        <w:object w:dxaOrig="1260" w:dyaOrig="340">
          <v:shape id="_x0000_i1147" type="#_x0000_t75" style="width:63.85pt;height:17.55pt" o:ole="">
            <v:imagedata r:id="rId192" o:title=""/>
          </v:shape>
          <o:OLEObject Type="Embed" ProgID="Equation.3" ShapeID="_x0000_i1147" DrawAspect="Content" ObjectID="_1548847320" r:id="rId269"/>
        </w:object>
      </w:r>
      <w:r w:rsidR="00341076">
        <w:rPr>
          <w:sz w:val="22"/>
          <w:szCs w:val="22"/>
        </w:rPr>
        <w:t xml:space="preserve"> und </w:t>
      </w:r>
      <w:r w:rsidR="00341076" w:rsidRPr="00422A17">
        <w:rPr>
          <w:position w:val="-10"/>
          <w:sz w:val="22"/>
          <w:szCs w:val="22"/>
        </w:rPr>
        <w:object w:dxaOrig="999" w:dyaOrig="340">
          <v:shape id="_x0000_i1148" type="#_x0000_t75" style="width:50.1pt;height:17.55pt" o:ole="">
            <v:imagedata r:id="rId194" o:title=""/>
          </v:shape>
          <o:OLEObject Type="Embed" ProgID="Equation.3" ShapeID="_x0000_i1148" DrawAspect="Content" ObjectID="_1548847321" r:id="rId270"/>
        </w:object>
      </w:r>
      <w:r w:rsidR="00AD024D">
        <w:rPr>
          <w:sz w:val="22"/>
          <w:szCs w:val="22"/>
        </w:rPr>
        <w:t xml:space="preserve"> zu erreichen, mü</w:t>
      </w:r>
      <w:r w:rsidR="00341076">
        <w:rPr>
          <w:sz w:val="22"/>
          <w:szCs w:val="22"/>
        </w:rPr>
        <w:t>ss</w:t>
      </w:r>
      <w:r w:rsidR="00AD024D">
        <w:rPr>
          <w:sz w:val="22"/>
          <w:szCs w:val="22"/>
        </w:rPr>
        <w:t>en</w:t>
      </w:r>
      <w:r w:rsidR="00341076">
        <w:rPr>
          <w:sz w:val="22"/>
          <w:szCs w:val="22"/>
        </w:rPr>
        <w:t xml:space="preserve"> </w:t>
      </w:r>
      <w:r w:rsidR="00AD024D">
        <w:rPr>
          <w:sz w:val="22"/>
          <w:szCs w:val="22"/>
        </w:rPr>
        <w:t xml:space="preserve">primärseitig </w:t>
      </w:r>
      <w:r w:rsidR="00AD024D">
        <w:rPr>
          <w:position w:val="-24"/>
          <w:sz w:val="22"/>
          <w:szCs w:val="22"/>
        </w:rPr>
        <w:object w:dxaOrig="3320" w:dyaOrig="620">
          <v:shape id="_x0000_i1149" type="#_x0000_t75" style="width:165.9pt;height:31.3pt" o:ole="">
            <v:imagedata r:id="rId198" o:title=""/>
          </v:shape>
          <o:OLEObject Type="Embed" ProgID="Equation.3" ShapeID="_x0000_i1149" DrawAspect="Content" ObjectID="_1548847322" r:id="rId271"/>
        </w:object>
      </w:r>
      <w:r w:rsidR="00AD024D">
        <w:rPr>
          <w:sz w:val="22"/>
          <w:szCs w:val="22"/>
        </w:rPr>
        <w:t xml:space="preserve">    und    </w:t>
      </w:r>
      <w:r w:rsidR="00AD024D">
        <w:rPr>
          <w:position w:val="-24"/>
          <w:sz w:val="22"/>
          <w:szCs w:val="22"/>
        </w:rPr>
        <w:object w:dxaOrig="3320" w:dyaOrig="620">
          <v:shape id="_x0000_i1150" type="#_x0000_t75" style="width:165.3pt;height:31.3pt" o:ole="">
            <v:imagedata r:id="rId200" o:title=""/>
          </v:shape>
          <o:OLEObject Type="Embed" ProgID="Equation.3" ShapeID="_x0000_i1150" DrawAspect="Content" ObjectID="_1548847323" r:id="rId272"/>
        </w:object>
      </w:r>
      <w:r w:rsidR="00341076">
        <w:rPr>
          <w:sz w:val="22"/>
          <w:szCs w:val="22"/>
        </w:rPr>
        <w:t xml:space="preserve">  betr</w:t>
      </w:r>
      <w:r w:rsidR="00AD024D">
        <w:rPr>
          <w:sz w:val="22"/>
          <w:szCs w:val="22"/>
        </w:rPr>
        <w:t>agen</w:t>
      </w:r>
      <w:r w:rsidR="00341076">
        <w:rPr>
          <w:sz w:val="22"/>
          <w:szCs w:val="22"/>
        </w:rPr>
        <w:t>.</w:t>
      </w:r>
    </w:p>
    <w:p w:rsidR="00244906" w:rsidRDefault="008A3E42" w:rsidP="00AD16D8">
      <w:pPr>
        <w:spacing w:after="240" w:line="276" w:lineRule="auto"/>
        <w:ind w:left="709" w:hanging="284"/>
        <w:jc w:val="left"/>
        <w:rPr>
          <w:sz w:val="22"/>
          <w:szCs w:val="22"/>
        </w:rPr>
      </w:pPr>
      <w:r>
        <w:rPr>
          <w:sz w:val="22"/>
          <w:szCs w:val="22"/>
        </w:rPr>
        <w:tab/>
        <w:t>Wie bereits festgestellt</w:t>
      </w:r>
      <w:r w:rsidR="00AD16D8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341076">
        <w:rPr>
          <w:sz w:val="22"/>
          <w:szCs w:val="22"/>
        </w:rPr>
        <w:t xml:space="preserve">sind die Abweichungen von den gemessenen Werten </w:t>
      </w:r>
      <w:r w:rsidR="00341076" w:rsidRPr="00DD6215">
        <w:rPr>
          <w:position w:val="-10"/>
          <w:sz w:val="22"/>
          <w:szCs w:val="22"/>
        </w:rPr>
        <w:object w:dxaOrig="1020" w:dyaOrig="340">
          <v:shape id="_x0000_i1151" type="#_x0000_t75" style="width:51.95pt;height:17.55pt" o:ole="">
            <v:imagedata r:id="rId202" o:title=""/>
          </v:shape>
          <o:OLEObject Type="Embed" ProgID="Equation.3" ShapeID="_x0000_i1151" DrawAspect="Content" ObjectID="_1548847324" r:id="rId273"/>
        </w:object>
      </w:r>
      <w:r w:rsidR="00341076">
        <w:rPr>
          <w:sz w:val="22"/>
          <w:szCs w:val="22"/>
        </w:rPr>
        <w:t xml:space="preserve"> und </w:t>
      </w:r>
      <w:r w:rsidR="00341076" w:rsidRPr="00DD6215">
        <w:rPr>
          <w:position w:val="-10"/>
          <w:sz w:val="22"/>
          <w:szCs w:val="22"/>
        </w:rPr>
        <w:object w:dxaOrig="1080" w:dyaOrig="340">
          <v:shape id="_x0000_i1152" type="#_x0000_t75" style="width:53.2pt;height:17.55pt" o:ole="">
            <v:imagedata r:id="rId204" o:title=""/>
          </v:shape>
          <o:OLEObject Type="Embed" ProgID="Equation.3" ShapeID="_x0000_i1152" DrawAspect="Content" ObjectID="_1548847325" r:id="rId274"/>
        </w:object>
      </w:r>
      <w:r w:rsidR="00341076">
        <w:rPr>
          <w:sz w:val="22"/>
          <w:szCs w:val="22"/>
        </w:rPr>
        <w:t xml:space="preserve"> nicht unerheblich. </w:t>
      </w:r>
      <w:r w:rsidR="0039629B">
        <w:rPr>
          <w:sz w:val="22"/>
          <w:szCs w:val="22"/>
        </w:rPr>
        <w:t>Wird jedoch</w:t>
      </w:r>
      <w:r w:rsidR="00EE6C2F">
        <w:rPr>
          <w:sz w:val="22"/>
          <w:szCs w:val="22"/>
        </w:rPr>
        <w:t xml:space="preserve"> berücksichtigt</w:t>
      </w:r>
      <w:r w:rsidR="00FC21D5">
        <w:rPr>
          <w:sz w:val="22"/>
          <w:szCs w:val="22"/>
        </w:rPr>
        <w:t>, dass im Primär</w:t>
      </w:r>
      <w:r w:rsidR="00EE6C2F">
        <w:rPr>
          <w:sz w:val="22"/>
          <w:szCs w:val="22"/>
        </w:rPr>
        <w:t xml:space="preserve">kreis </w:t>
      </w:r>
      <w:r w:rsidR="00216E19">
        <w:rPr>
          <w:sz w:val="22"/>
          <w:szCs w:val="22"/>
        </w:rPr>
        <w:t>b</w:t>
      </w:r>
      <w:r w:rsidR="00216E19">
        <w:rPr>
          <w:sz w:val="22"/>
          <w:szCs w:val="22"/>
        </w:rPr>
        <w:t>e</w:t>
      </w:r>
      <w:r w:rsidR="00216E19">
        <w:rPr>
          <w:sz w:val="22"/>
          <w:szCs w:val="22"/>
        </w:rPr>
        <w:t>reits</w:t>
      </w:r>
      <w:r w:rsidR="00FC21D5">
        <w:rPr>
          <w:sz w:val="22"/>
          <w:szCs w:val="22"/>
        </w:rPr>
        <w:t xml:space="preserve"> ein St</w:t>
      </w:r>
      <w:r w:rsidR="00E155DB">
        <w:rPr>
          <w:sz w:val="22"/>
          <w:szCs w:val="22"/>
        </w:rPr>
        <w:t>rom fließt, wenn sekundärseitig</w:t>
      </w:r>
      <w:r w:rsidR="00216E19">
        <w:rPr>
          <w:sz w:val="22"/>
          <w:szCs w:val="22"/>
        </w:rPr>
        <w:t xml:space="preserve"> </w:t>
      </w:r>
      <w:r w:rsidR="00FC21D5">
        <w:rPr>
          <w:sz w:val="22"/>
          <w:szCs w:val="22"/>
        </w:rPr>
        <w:t>kein Strom fließt (unbelasteter Transform</w:t>
      </w:r>
      <w:r w:rsidR="00FC21D5">
        <w:rPr>
          <w:sz w:val="22"/>
          <w:szCs w:val="22"/>
        </w:rPr>
        <w:t>a</w:t>
      </w:r>
      <w:r w:rsidR="00FC21D5">
        <w:rPr>
          <w:sz w:val="22"/>
          <w:szCs w:val="22"/>
        </w:rPr>
        <w:t>tor)</w:t>
      </w:r>
      <w:r w:rsidR="00B474D7">
        <w:rPr>
          <w:sz w:val="22"/>
          <w:szCs w:val="22"/>
        </w:rPr>
        <w:t xml:space="preserve">, </w:t>
      </w:r>
      <w:r w:rsidR="00D67503">
        <w:rPr>
          <w:sz w:val="22"/>
          <w:szCs w:val="22"/>
        </w:rPr>
        <w:t>sind die</w:t>
      </w:r>
      <w:r w:rsidR="00216E19">
        <w:rPr>
          <w:sz w:val="22"/>
          <w:szCs w:val="22"/>
        </w:rPr>
        <w:t xml:space="preserve"> </w:t>
      </w:r>
      <w:r w:rsidR="00EE6C2F">
        <w:rPr>
          <w:sz w:val="22"/>
          <w:szCs w:val="22"/>
        </w:rPr>
        <w:t>Abweichung</w:t>
      </w:r>
      <w:r w:rsidR="00D67503">
        <w:rPr>
          <w:sz w:val="22"/>
          <w:szCs w:val="22"/>
        </w:rPr>
        <w:t>en</w:t>
      </w:r>
      <w:r w:rsidR="00EE6C2F">
        <w:rPr>
          <w:sz w:val="22"/>
          <w:szCs w:val="22"/>
        </w:rPr>
        <w:t xml:space="preserve"> kaum noch relevant. </w:t>
      </w:r>
      <w:r w:rsidR="00FC21D5">
        <w:rPr>
          <w:sz w:val="22"/>
          <w:szCs w:val="22"/>
        </w:rPr>
        <w:t>Messung</w:t>
      </w:r>
      <w:r w:rsidR="00216E19">
        <w:rPr>
          <w:sz w:val="22"/>
          <w:szCs w:val="22"/>
        </w:rPr>
        <w:t>en zeigen</w:t>
      </w:r>
      <w:r w:rsidR="00FC21D5">
        <w:rPr>
          <w:sz w:val="22"/>
          <w:szCs w:val="22"/>
        </w:rPr>
        <w:t xml:space="preserve">, dass bei </w:t>
      </w:r>
      <w:r w:rsidR="00AD16D8">
        <w:rPr>
          <w:sz w:val="22"/>
          <w:szCs w:val="22"/>
        </w:rPr>
        <w:t>dem hier verwendeten</w:t>
      </w:r>
      <w:r w:rsidR="00FC21D5">
        <w:rPr>
          <w:sz w:val="22"/>
          <w:szCs w:val="22"/>
        </w:rPr>
        <w:t xml:space="preserve"> Transformator bei </w:t>
      </w:r>
      <w:r w:rsidR="00FC21D5" w:rsidRPr="00DD6215">
        <w:rPr>
          <w:position w:val="-10"/>
          <w:sz w:val="22"/>
          <w:szCs w:val="22"/>
        </w:rPr>
        <w:object w:dxaOrig="1080" w:dyaOrig="340">
          <v:shape id="_x0000_i1153" type="#_x0000_t75" style="width:53.2pt;height:17.55pt" o:ole="">
            <v:imagedata r:id="rId204" o:title=""/>
          </v:shape>
          <o:OLEObject Type="Embed" ProgID="Equation.3" ShapeID="_x0000_i1153" DrawAspect="Content" ObjectID="_1548847326" r:id="rId275"/>
        </w:object>
      </w:r>
      <w:r w:rsidR="00E155DB">
        <w:rPr>
          <w:sz w:val="22"/>
          <w:szCs w:val="22"/>
        </w:rPr>
        <w:t xml:space="preserve"> primärseitig</w:t>
      </w:r>
      <w:r w:rsidR="00FC21D5">
        <w:rPr>
          <w:sz w:val="22"/>
          <w:szCs w:val="22"/>
        </w:rPr>
        <w:t xml:space="preserve"> ein Strom von </w:t>
      </w:r>
      <w:r w:rsidR="00AD16D8" w:rsidRPr="00FC21D5">
        <w:rPr>
          <w:position w:val="-14"/>
          <w:sz w:val="22"/>
          <w:szCs w:val="22"/>
        </w:rPr>
        <w:object w:dxaOrig="1680" w:dyaOrig="380">
          <v:shape id="_x0000_i1154" type="#_x0000_t75" style="width:85.75pt;height:19.4pt" o:ole="">
            <v:imagedata r:id="rId276" o:title=""/>
          </v:shape>
          <o:OLEObject Type="Embed" ProgID="Equation.3" ShapeID="_x0000_i1154" DrawAspect="Content" ObjectID="_1548847327" r:id="rId277"/>
        </w:object>
      </w:r>
      <w:r w:rsidR="00EE6C2F">
        <w:rPr>
          <w:sz w:val="22"/>
          <w:szCs w:val="22"/>
        </w:rPr>
        <w:t xml:space="preserve"> fließt</w:t>
      </w:r>
      <w:r w:rsidR="00E155DB">
        <w:rPr>
          <w:sz w:val="22"/>
          <w:szCs w:val="22"/>
        </w:rPr>
        <w:t xml:space="preserve">. Somit gilt:  </w:t>
      </w:r>
      <w:r w:rsidR="00E155DB" w:rsidRPr="00EE6C2F">
        <w:rPr>
          <w:position w:val="-14"/>
          <w:sz w:val="22"/>
          <w:szCs w:val="22"/>
        </w:rPr>
        <w:object w:dxaOrig="4959" w:dyaOrig="380">
          <v:shape id="_x0000_i1155" type="#_x0000_t75" style="width:247.95pt;height:18.8pt" o:ole="">
            <v:imagedata r:id="rId278" o:title=""/>
          </v:shape>
          <o:OLEObject Type="Embed" ProgID="Equation.3" ShapeID="_x0000_i1155" DrawAspect="Content" ObjectID="_1548847328" r:id="rId279"/>
        </w:object>
      </w:r>
    </w:p>
    <w:p w:rsidR="00E155DB" w:rsidRDefault="00216E19" w:rsidP="0039629B">
      <w:pPr>
        <w:spacing w:after="240" w:line="276" w:lineRule="auto"/>
        <w:ind w:left="709" w:hanging="284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E155DB" w:rsidRDefault="00E155DB" w:rsidP="0039629B">
      <w:pPr>
        <w:spacing w:after="240" w:line="276" w:lineRule="auto"/>
        <w:ind w:left="709" w:hanging="284"/>
        <w:jc w:val="left"/>
        <w:rPr>
          <w:sz w:val="22"/>
          <w:szCs w:val="22"/>
        </w:rPr>
      </w:pPr>
    </w:p>
    <w:p w:rsidR="00E155DB" w:rsidRDefault="00E155DB" w:rsidP="0039629B">
      <w:pPr>
        <w:spacing w:after="240" w:line="276" w:lineRule="auto"/>
        <w:ind w:left="709" w:hanging="284"/>
        <w:jc w:val="left"/>
        <w:rPr>
          <w:sz w:val="22"/>
          <w:szCs w:val="22"/>
        </w:rPr>
      </w:pPr>
    </w:p>
    <w:p w:rsidR="00CB2B6B" w:rsidRDefault="00B760DE" w:rsidP="00CB2B6B">
      <w:pPr>
        <w:spacing w:after="120" w:line="276" w:lineRule="auto"/>
        <w:ind w:left="709" w:hanging="284"/>
        <w:jc w:val="left"/>
        <w:rPr>
          <w:b/>
          <w:sz w:val="22"/>
          <w:szCs w:val="22"/>
        </w:rPr>
      </w:pPr>
      <w:r w:rsidRPr="007C2742">
        <w:rPr>
          <w:rFonts w:cs="Arial"/>
          <w:b/>
          <w:sz w:val="22"/>
          <w:szCs w:val="22"/>
        </w:rPr>
        <w:t>c)</w:t>
      </w:r>
      <w:r w:rsidRPr="007C2742">
        <w:rPr>
          <w:rFonts w:cs="Arial"/>
          <w:b/>
          <w:sz w:val="22"/>
          <w:szCs w:val="22"/>
        </w:rPr>
        <w:tab/>
      </w:r>
      <w:r w:rsidR="007C2742">
        <w:rPr>
          <w:rFonts w:cs="Arial"/>
          <w:b/>
          <w:sz w:val="22"/>
          <w:szCs w:val="22"/>
        </w:rPr>
        <w:t xml:space="preserve">Weiteres </w:t>
      </w:r>
      <w:r w:rsidR="007C2742" w:rsidRPr="007C2742">
        <w:rPr>
          <w:b/>
          <w:sz w:val="22"/>
          <w:szCs w:val="22"/>
        </w:rPr>
        <w:t xml:space="preserve">theoretisches Hintergrundwissen </w:t>
      </w:r>
      <w:r w:rsidR="007C2742" w:rsidRPr="00CB2B6B">
        <w:rPr>
          <w:sz w:val="22"/>
          <w:szCs w:val="22"/>
        </w:rPr>
        <w:t>(für die Lehrkraft)</w:t>
      </w:r>
      <w:r w:rsidR="007C2742" w:rsidRPr="007C2742">
        <w:rPr>
          <w:b/>
          <w:sz w:val="22"/>
          <w:szCs w:val="22"/>
        </w:rPr>
        <w:t>:</w:t>
      </w:r>
    </w:p>
    <w:p w:rsidR="00216E19" w:rsidRDefault="00CB2B6B" w:rsidP="00CB2B6B">
      <w:pPr>
        <w:spacing w:after="120" w:line="276" w:lineRule="auto"/>
        <w:ind w:left="709" w:hanging="284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216E19">
        <w:rPr>
          <w:sz w:val="22"/>
          <w:szCs w:val="22"/>
        </w:rPr>
        <w:t>Fließt bei einem (belasteten) Transformator ein Strom</w:t>
      </w:r>
      <w:r w:rsidR="00A067DB">
        <w:rPr>
          <w:sz w:val="22"/>
          <w:szCs w:val="22"/>
        </w:rPr>
        <w:t>,</w:t>
      </w:r>
      <w:r w:rsidR="00A067DB" w:rsidRPr="00A067DB">
        <w:rPr>
          <w:sz w:val="22"/>
          <w:szCs w:val="22"/>
        </w:rPr>
        <w:t xml:space="preserve"> </w:t>
      </w:r>
      <w:r w:rsidR="00A067DB">
        <w:rPr>
          <w:sz w:val="22"/>
          <w:szCs w:val="22"/>
        </w:rPr>
        <w:t>welcher sich ja mit der Zeit ändert (Wechselstrom),</w:t>
      </w:r>
      <w:r w:rsidR="00216E19">
        <w:rPr>
          <w:sz w:val="22"/>
          <w:szCs w:val="22"/>
        </w:rPr>
        <w:t xml:space="preserve"> durch die Sekundärspule, so entsteht auch in der Sekundärspule ein (zeitlich sich veränderndes) Magnetfeld und somit eine Selbstinduktionsspannung</w:t>
      </w:r>
      <w:r w:rsidR="0039629B">
        <w:rPr>
          <w:sz w:val="22"/>
          <w:szCs w:val="22"/>
        </w:rPr>
        <w:t xml:space="preserve"> z</w:t>
      </w:r>
      <w:r w:rsidR="0039629B">
        <w:rPr>
          <w:sz w:val="22"/>
          <w:szCs w:val="22"/>
        </w:rPr>
        <w:t>u</w:t>
      </w:r>
      <w:r w:rsidR="0039629B">
        <w:rPr>
          <w:sz w:val="22"/>
          <w:szCs w:val="22"/>
        </w:rPr>
        <w:t xml:space="preserve">dem wird das (zusätzliche) Magnetfeld der Sekundärspule </w:t>
      </w:r>
      <w:r w:rsidR="00A067DB">
        <w:rPr>
          <w:sz w:val="22"/>
          <w:szCs w:val="22"/>
        </w:rPr>
        <w:t>durch den</w:t>
      </w:r>
      <w:r w:rsidR="0039629B">
        <w:rPr>
          <w:sz w:val="22"/>
          <w:szCs w:val="22"/>
        </w:rPr>
        <w:t xml:space="preserve"> geschlossenen E</w:t>
      </w:r>
      <w:r w:rsidR="0039629B">
        <w:rPr>
          <w:sz w:val="22"/>
          <w:szCs w:val="22"/>
        </w:rPr>
        <w:t>i</w:t>
      </w:r>
      <w:r w:rsidR="0039629B">
        <w:rPr>
          <w:sz w:val="22"/>
          <w:szCs w:val="22"/>
        </w:rPr>
        <w:t>senkern auch in die Primärspule übertragen und erzeugt dort eine weitere sogenannte „Gegeninduktionsspannung“</w:t>
      </w:r>
      <w:r w:rsidR="007C2742">
        <w:rPr>
          <w:sz w:val="22"/>
          <w:szCs w:val="22"/>
        </w:rPr>
        <w:t>,</w:t>
      </w:r>
      <w:r w:rsidR="0039629B">
        <w:rPr>
          <w:sz w:val="22"/>
          <w:szCs w:val="22"/>
        </w:rPr>
        <w:t xml:space="preserve"> welche zur Folge hat, dass der Primärstrom größer ist als im Leerlauffall.</w:t>
      </w:r>
    </w:p>
    <w:p w:rsidR="00B474D7" w:rsidRPr="007C2742" w:rsidRDefault="007C2742" w:rsidP="007C2742">
      <w:pPr>
        <w:spacing w:after="240" w:line="276" w:lineRule="auto"/>
        <w:ind w:left="709" w:hanging="1"/>
        <w:jc w:val="left"/>
        <w:rPr>
          <w:sz w:val="22"/>
          <w:szCs w:val="22"/>
        </w:rPr>
      </w:pPr>
      <w:r>
        <w:rPr>
          <w:sz w:val="22"/>
          <w:szCs w:val="22"/>
        </w:rPr>
        <w:t>Für weiterführende Informationen und theoretisches Hintergrundwissen siehe z. B.</w:t>
      </w:r>
      <w:r w:rsidR="00B474D7">
        <w:rPr>
          <w:sz w:val="22"/>
          <w:szCs w:val="22"/>
        </w:rPr>
        <w:t>:</w:t>
      </w:r>
      <w:r>
        <w:rPr>
          <w:sz w:val="22"/>
          <w:szCs w:val="22"/>
        </w:rPr>
        <w:br/>
      </w:r>
      <w:hyperlink r:id="rId280" w:history="1">
        <w:r w:rsidR="00B474D7" w:rsidRPr="0082120B">
          <w:rPr>
            <w:rStyle w:val="Hyperlink"/>
          </w:rPr>
          <w:t>http://antriebstechnik.fh-stralsund.de/1024x768/Dokumentenframe/Kompendium/Transformator/S_Transformator.htm</w:t>
        </w:r>
      </w:hyperlink>
    </w:p>
    <w:sectPr w:rsidR="00B474D7" w:rsidRPr="007C2742" w:rsidSect="00FC7E4E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84F" w:rsidRDefault="0060684F" w:rsidP="00E54928">
      <w:r>
        <w:separator/>
      </w:r>
    </w:p>
  </w:endnote>
  <w:endnote w:type="continuationSeparator" w:id="0">
    <w:p w:rsidR="0060684F" w:rsidRDefault="0060684F" w:rsidP="00E54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6F" w:rsidRDefault="00DF426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6F" w:rsidRDefault="00DF426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6F" w:rsidRDefault="00DF426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84F" w:rsidRDefault="0060684F" w:rsidP="00E54928">
      <w:r>
        <w:separator/>
      </w:r>
    </w:p>
  </w:footnote>
  <w:footnote w:type="continuationSeparator" w:id="0">
    <w:p w:rsidR="0060684F" w:rsidRDefault="0060684F" w:rsidP="00E549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6F" w:rsidRDefault="00DF426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6F" w:rsidRDefault="00DF426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6F" w:rsidRDefault="00DF426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15EF"/>
    <w:multiLevelType w:val="hybridMultilevel"/>
    <w:tmpl w:val="3DA8A9D4"/>
    <w:lvl w:ilvl="0" w:tplc="102249FE">
      <w:start w:val="1"/>
      <w:numFmt w:val="bullet"/>
      <w:pStyle w:val="Aufzhlungszeichen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C213C"/>
    <w:multiLevelType w:val="hybridMultilevel"/>
    <w:tmpl w:val="77E867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F20A3F"/>
    <w:multiLevelType w:val="hybridMultilevel"/>
    <w:tmpl w:val="A7387C58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EBB1347"/>
    <w:multiLevelType w:val="hybridMultilevel"/>
    <w:tmpl w:val="54466824"/>
    <w:lvl w:ilvl="0" w:tplc="0407000F">
      <w:start w:val="1"/>
      <w:numFmt w:val="decimal"/>
      <w:lvlText w:val="%1."/>
      <w:lvlJc w:val="left"/>
      <w:pPr>
        <w:ind w:left="1070" w:hanging="360"/>
      </w:pPr>
    </w:lvl>
    <w:lvl w:ilvl="1" w:tplc="04070019" w:tentative="1">
      <w:start w:val="1"/>
      <w:numFmt w:val="lowerLetter"/>
      <w:lvlText w:val="%2."/>
      <w:lvlJc w:val="left"/>
      <w:pPr>
        <w:ind w:left="1790" w:hanging="360"/>
      </w:pPr>
    </w:lvl>
    <w:lvl w:ilvl="2" w:tplc="0407001B" w:tentative="1">
      <w:start w:val="1"/>
      <w:numFmt w:val="lowerRoman"/>
      <w:lvlText w:val="%3."/>
      <w:lvlJc w:val="right"/>
      <w:pPr>
        <w:ind w:left="2510" w:hanging="180"/>
      </w:pPr>
    </w:lvl>
    <w:lvl w:ilvl="3" w:tplc="0407000F" w:tentative="1">
      <w:start w:val="1"/>
      <w:numFmt w:val="decimal"/>
      <w:lvlText w:val="%4."/>
      <w:lvlJc w:val="left"/>
      <w:pPr>
        <w:ind w:left="3230" w:hanging="360"/>
      </w:pPr>
    </w:lvl>
    <w:lvl w:ilvl="4" w:tplc="04070019" w:tentative="1">
      <w:start w:val="1"/>
      <w:numFmt w:val="lowerLetter"/>
      <w:lvlText w:val="%5."/>
      <w:lvlJc w:val="left"/>
      <w:pPr>
        <w:ind w:left="3950" w:hanging="360"/>
      </w:pPr>
    </w:lvl>
    <w:lvl w:ilvl="5" w:tplc="0407001B" w:tentative="1">
      <w:start w:val="1"/>
      <w:numFmt w:val="lowerRoman"/>
      <w:lvlText w:val="%6."/>
      <w:lvlJc w:val="right"/>
      <w:pPr>
        <w:ind w:left="4670" w:hanging="180"/>
      </w:pPr>
    </w:lvl>
    <w:lvl w:ilvl="6" w:tplc="0407000F" w:tentative="1">
      <w:start w:val="1"/>
      <w:numFmt w:val="decimal"/>
      <w:lvlText w:val="%7."/>
      <w:lvlJc w:val="left"/>
      <w:pPr>
        <w:ind w:left="5390" w:hanging="360"/>
      </w:pPr>
    </w:lvl>
    <w:lvl w:ilvl="7" w:tplc="04070019" w:tentative="1">
      <w:start w:val="1"/>
      <w:numFmt w:val="lowerLetter"/>
      <w:lvlText w:val="%8."/>
      <w:lvlJc w:val="left"/>
      <w:pPr>
        <w:ind w:left="6110" w:hanging="360"/>
      </w:pPr>
    </w:lvl>
    <w:lvl w:ilvl="8" w:tplc="040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2A9256D6"/>
    <w:multiLevelType w:val="hybridMultilevel"/>
    <w:tmpl w:val="7396AA70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0C83687"/>
    <w:multiLevelType w:val="hybridMultilevel"/>
    <w:tmpl w:val="26DC52A0"/>
    <w:lvl w:ilvl="0" w:tplc="EA8A58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95F3F4A"/>
    <w:multiLevelType w:val="hybridMultilevel"/>
    <w:tmpl w:val="54466824"/>
    <w:lvl w:ilvl="0" w:tplc="0407000F">
      <w:start w:val="1"/>
      <w:numFmt w:val="decimal"/>
      <w:lvlText w:val="%1."/>
      <w:lvlJc w:val="left"/>
      <w:pPr>
        <w:ind w:left="1070" w:hanging="360"/>
      </w:pPr>
    </w:lvl>
    <w:lvl w:ilvl="1" w:tplc="04070019" w:tentative="1">
      <w:start w:val="1"/>
      <w:numFmt w:val="lowerLetter"/>
      <w:lvlText w:val="%2."/>
      <w:lvlJc w:val="left"/>
      <w:pPr>
        <w:ind w:left="1790" w:hanging="360"/>
      </w:pPr>
    </w:lvl>
    <w:lvl w:ilvl="2" w:tplc="0407001B" w:tentative="1">
      <w:start w:val="1"/>
      <w:numFmt w:val="lowerRoman"/>
      <w:lvlText w:val="%3."/>
      <w:lvlJc w:val="right"/>
      <w:pPr>
        <w:ind w:left="2510" w:hanging="180"/>
      </w:pPr>
    </w:lvl>
    <w:lvl w:ilvl="3" w:tplc="0407000F" w:tentative="1">
      <w:start w:val="1"/>
      <w:numFmt w:val="decimal"/>
      <w:lvlText w:val="%4."/>
      <w:lvlJc w:val="left"/>
      <w:pPr>
        <w:ind w:left="3230" w:hanging="360"/>
      </w:pPr>
    </w:lvl>
    <w:lvl w:ilvl="4" w:tplc="04070019" w:tentative="1">
      <w:start w:val="1"/>
      <w:numFmt w:val="lowerLetter"/>
      <w:lvlText w:val="%5."/>
      <w:lvlJc w:val="left"/>
      <w:pPr>
        <w:ind w:left="3950" w:hanging="360"/>
      </w:pPr>
    </w:lvl>
    <w:lvl w:ilvl="5" w:tplc="0407001B" w:tentative="1">
      <w:start w:val="1"/>
      <w:numFmt w:val="lowerRoman"/>
      <w:lvlText w:val="%6."/>
      <w:lvlJc w:val="right"/>
      <w:pPr>
        <w:ind w:left="4670" w:hanging="180"/>
      </w:pPr>
    </w:lvl>
    <w:lvl w:ilvl="6" w:tplc="0407000F" w:tentative="1">
      <w:start w:val="1"/>
      <w:numFmt w:val="decimal"/>
      <w:lvlText w:val="%7."/>
      <w:lvlJc w:val="left"/>
      <w:pPr>
        <w:ind w:left="5390" w:hanging="360"/>
      </w:pPr>
    </w:lvl>
    <w:lvl w:ilvl="7" w:tplc="04070019" w:tentative="1">
      <w:start w:val="1"/>
      <w:numFmt w:val="lowerLetter"/>
      <w:lvlText w:val="%8."/>
      <w:lvlJc w:val="left"/>
      <w:pPr>
        <w:ind w:left="6110" w:hanging="360"/>
      </w:pPr>
    </w:lvl>
    <w:lvl w:ilvl="8" w:tplc="040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BB0174B"/>
    <w:multiLevelType w:val="hybridMultilevel"/>
    <w:tmpl w:val="B64E4F50"/>
    <w:lvl w:ilvl="0" w:tplc="16704D0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5BD2896"/>
    <w:multiLevelType w:val="hybridMultilevel"/>
    <w:tmpl w:val="945E4E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CEE10B0"/>
    <w:multiLevelType w:val="hybridMultilevel"/>
    <w:tmpl w:val="D7F4310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DD63715"/>
    <w:multiLevelType w:val="hybridMultilevel"/>
    <w:tmpl w:val="D3AE59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2551F40"/>
    <w:multiLevelType w:val="hybridMultilevel"/>
    <w:tmpl w:val="3DEE2526"/>
    <w:lvl w:ilvl="0" w:tplc="102249F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2620245"/>
    <w:multiLevelType w:val="singleLevel"/>
    <w:tmpl w:val="D7964B5E"/>
    <w:lvl w:ilvl="0">
      <w:start w:val="1"/>
      <w:numFmt w:val="bullet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">
    <w:nsid w:val="6EB313D6"/>
    <w:multiLevelType w:val="hybridMultilevel"/>
    <w:tmpl w:val="752E0A52"/>
    <w:lvl w:ilvl="0" w:tplc="54884B2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DC46A3"/>
    <w:multiLevelType w:val="hybridMultilevel"/>
    <w:tmpl w:val="5F3AA17A"/>
    <w:lvl w:ilvl="0" w:tplc="04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14"/>
  </w:num>
  <w:num w:numId="5">
    <w:abstractNumId w:val="4"/>
  </w:num>
  <w:num w:numId="6">
    <w:abstractNumId w:val="1"/>
  </w:num>
  <w:num w:numId="7">
    <w:abstractNumId w:val="12"/>
  </w:num>
  <w:num w:numId="8">
    <w:abstractNumId w:val="13"/>
  </w:num>
  <w:num w:numId="9">
    <w:abstractNumId w:val="6"/>
  </w:num>
  <w:num w:numId="10">
    <w:abstractNumId w:val="3"/>
  </w:num>
  <w:num w:numId="11">
    <w:abstractNumId w:val="8"/>
  </w:num>
  <w:num w:numId="12">
    <w:abstractNumId w:val="10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0E1"/>
    <w:rsid w:val="00000E16"/>
    <w:rsid w:val="00001BAA"/>
    <w:rsid w:val="0000379E"/>
    <w:rsid w:val="00003E88"/>
    <w:rsid w:val="0000422C"/>
    <w:rsid w:val="00005E53"/>
    <w:rsid w:val="000061A0"/>
    <w:rsid w:val="00006300"/>
    <w:rsid w:val="00007585"/>
    <w:rsid w:val="00014530"/>
    <w:rsid w:val="00015792"/>
    <w:rsid w:val="00015D38"/>
    <w:rsid w:val="00020DFF"/>
    <w:rsid w:val="00023205"/>
    <w:rsid w:val="00024AF0"/>
    <w:rsid w:val="00026F7F"/>
    <w:rsid w:val="00027AA6"/>
    <w:rsid w:val="00027D90"/>
    <w:rsid w:val="00030329"/>
    <w:rsid w:val="000328E2"/>
    <w:rsid w:val="00032F30"/>
    <w:rsid w:val="00033F37"/>
    <w:rsid w:val="00035A62"/>
    <w:rsid w:val="000378C7"/>
    <w:rsid w:val="000379D9"/>
    <w:rsid w:val="00037E1B"/>
    <w:rsid w:val="0004022E"/>
    <w:rsid w:val="00040CE2"/>
    <w:rsid w:val="00042B0C"/>
    <w:rsid w:val="000449B9"/>
    <w:rsid w:val="00045492"/>
    <w:rsid w:val="00045AB8"/>
    <w:rsid w:val="00047A74"/>
    <w:rsid w:val="00051FC0"/>
    <w:rsid w:val="000529E9"/>
    <w:rsid w:val="00055543"/>
    <w:rsid w:val="000572C0"/>
    <w:rsid w:val="00057B89"/>
    <w:rsid w:val="00057FA5"/>
    <w:rsid w:val="000609F2"/>
    <w:rsid w:val="0006233C"/>
    <w:rsid w:val="00063F89"/>
    <w:rsid w:val="00064C4C"/>
    <w:rsid w:val="00070320"/>
    <w:rsid w:val="000712BE"/>
    <w:rsid w:val="0007466D"/>
    <w:rsid w:val="00075239"/>
    <w:rsid w:val="00083578"/>
    <w:rsid w:val="00083877"/>
    <w:rsid w:val="00086940"/>
    <w:rsid w:val="00086BE4"/>
    <w:rsid w:val="00090436"/>
    <w:rsid w:val="0009138E"/>
    <w:rsid w:val="000918B2"/>
    <w:rsid w:val="00092348"/>
    <w:rsid w:val="00092D8A"/>
    <w:rsid w:val="0009476F"/>
    <w:rsid w:val="0009651E"/>
    <w:rsid w:val="00097E8A"/>
    <w:rsid w:val="000A0B03"/>
    <w:rsid w:val="000A164D"/>
    <w:rsid w:val="000A20B5"/>
    <w:rsid w:val="000A3D20"/>
    <w:rsid w:val="000B1941"/>
    <w:rsid w:val="000B5A1D"/>
    <w:rsid w:val="000B78D3"/>
    <w:rsid w:val="000C038F"/>
    <w:rsid w:val="000C2E41"/>
    <w:rsid w:val="000C390C"/>
    <w:rsid w:val="000C3B28"/>
    <w:rsid w:val="000C5EFA"/>
    <w:rsid w:val="000C65EF"/>
    <w:rsid w:val="000C720B"/>
    <w:rsid w:val="000D2350"/>
    <w:rsid w:val="000D5A1B"/>
    <w:rsid w:val="000D605B"/>
    <w:rsid w:val="000D7C6C"/>
    <w:rsid w:val="000D7E04"/>
    <w:rsid w:val="000D7EE4"/>
    <w:rsid w:val="000E0572"/>
    <w:rsid w:val="000E21F8"/>
    <w:rsid w:val="000E3E2B"/>
    <w:rsid w:val="000E66BA"/>
    <w:rsid w:val="000E67B6"/>
    <w:rsid w:val="000E73FC"/>
    <w:rsid w:val="000F1104"/>
    <w:rsid w:val="000F21E8"/>
    <w:rsid w:val="000F2816"/>
    <w:rsid w:val="000F3755"/>
    <w:rsid w:val="000F588E"/>
    <w:rsid w:val="000F75C2"/>
    <w:rsid w:val="00100D4C"/>
    <w:rsid w:val="00100E0C"/>
    <w:rsid w:val="00101891"/>
    <w:rsid w:val="001019BA"/>
    <w:rsid w:val="001043D2"/>
    <w:rsid w:val="0010671A"/>
    <w:rsid w:val="001117BF"/>
    <w:rsid w:val="0011185E"/>
    <w:rsid w:val="00111EE0"/>
    <w:rsid w:val="00113D23"/>
    <w:rsid w:val="001153F4"/>
    <w:rsid w:val="001177F8"/>
    <w:rsid w:val="00120D17"/>
    <w:rsid w:val="00121020"/>
    <w:rsid w:val="00122D28"/>
    <w:rsid w:val="001235F5"/>
    <w:rsid w:val="00124940"/>
    <w:rsid w:val="001272D1"/>
    <w:rsid w:val="00134EF9"/>
    <w:rsid w:val="0013532B"/>
    <w:rsid w:val="00135CE0"/>
    <w:rsid w:val="00136714"/>
    <w:rsid w:val="00140788"/>
    <w:rsid w:val="00141834"/>
    <w:rsid w:val="00141C4D"/>
    <w:rsid w:val="0014407F"/>
    <w:rsid w:val="001463EA"/>
    <w:rsid w:val="00146488"/>
    <w:rsid w:val="001469A4"/>
    <w:rsid w:val="001503F3"/>
    <w:rsid w:val="00150C4C"/>
    <w:rsid w:val="0015299B"/>
    <w:rsid w:val="00154649"/>
    <w:rsid w:val="00156765"/>
    <w:rsid w:val="00157CFA"/>
    <w:rsid w:val="00161E47"/>
    <w:rsid w:val="00164FF5"/>
    <w:rsid w:val="00165CE5"/>
    <w:rsid w:val="001701A0"/>
    <w:rsid w:val="00170843"/>
    <w:rsid w:val="00172468"/>
    <w:rsid w:val="00175809"/>
    <w:rsid w:val="00180D8A"/>
    <w:rsid w:val="0018163A"/>
    <w:rsid w:val="00182B18"/>
    <w:rsid w:val="00182C65"/>
    <w:rsid w:val="001841F3"/>
    <w:rsid w:val="00184624"/>
    <w:rsid w:val="00185354"/>
    <w:rsid w:val="0018595A"/>
    <w:rsid w:val="00186265"/>
    <w:rsid w:val="001864BE"/>
    <w:rsid w:val="001864DD"/>
    <w:rsid w:val="00187240"/>
    <w:rsid w:val="001877D6"/>
    <w:rsid w:val="001905F4"/>
    <w:rsid w:val="00192543"/>
    <w:rsid w:val="00192D80"/>
    <w:rsid w:val="00193658"/>
    <w:rsid w:val="001936FC"/>
    <w:rsid w:val="00194683"/>
    <w:rsid w:val="0019689A"/>
    <w:rsid w:val="001970F2"/>
    <w:rsid w:val="001979F9"/>
    <w:rsid w:val="001A2531"/>
    <w:rsid w:val="001A2868"/>
    <w:rsid w:val="001A30BB"/>
    <w:rsid w:val="001A794B"/>
    <w:rsid w:val="001B02A0"/>
    <w:rsid w:val="001B26CB"/>
    <w:rsid w:val="001B2854"/>
    <w:rsid w:val="001C05AB"/>
    <w:rsid w:val="001C0947"/>
    <w:rsid w:val="001C12BA"/>
    <w:rsid w:val="001C2C82"/>
    <w:rsid w:val="001C4774"/>
    <w:rsid w:val="001C4F7D"/>
    <w:rsid w:val="001C5C17"/>
    <w:rsid w:val="001C6C64"/>
    <w:rsid w:val="001D1E29"/>
    <w:rsid w:val="001D2EE8"/>
    <w:rsid w:val="001D301F"/>
    <w:rsid w:val="001D3376"/>
    <w:rsid w:val="001D411D"/>
    <w:rsid w:val="001D5F68"/>
    <w:rsid w:val="001E1994"/>
    <w:rsid w:val="001E1CA8"/>
    <w:rsid w:val="001E2B6D"/>
    <w:rsid w:val="001E3693"/>
    <w:rsid w:val="001E40F4"/>
    <w:rsid w:val="001E4C8B"/>
    <w:rsid w:val="001F1A5A"/>
    <w:rsid w:val="001F4FF2"/>
    <w:rsid w:val="001F6AC0"/>
    <w:rsid w:val="001F785B"/>
    <w:rsid w:val="00200047"/>
    <w:rsid w:val="00200CB4"/>
    <w:rsid w:val="002010D5"/>
    <w:rsid w:val="0020305D"/>
    <w:rsid w:val="00203889"/>
    <w:rsid w:val="002131AB"/>
    <w:rsid w:val="00214175"/>
    <w:rsid w:val="00214AD5"/>
    <w:rsid w:val="00215BFE"/>
    <w:rsid w:val="00216E19"/>
    <w:rsid w:val="00220306"/>
    <w:rsid w:val="00220842"/>
    <w:rsid w:val="0022210C"/>
    <w:rsid w:val="002240B7"/>
    <w:rsid w:val="00225BCF"/>
    <w:rsid w:val="00230E75"/>
    <w:rsid w:val="002354AF"/>
    <w:rsid w:val="002357B7"/>
    <w:rsid w:val="00240A51"/>
    <w:rsid w:val="00241A1C"/>
    <w:rsid w:val="0024235A"/>
    <w:rsid w:val="002428CC"/>
    <w:rsid w:val="00242D14"/>
    <w:rsid w:val="00243BE4"/>
    <w:rsid w:val="00244906"/>
    <w:rsid w:val="00247680"/>
    <w:rsid w:val="0025197C"/>
    <w:rsid w:val="00263103"/>
    <w:rsid w:val="002633C7"/>
    <w:rsid w:val="0026510A"/>
    <w:rsid w:val="00270FEB"/>
    <w:rsid w:val="00273D71"/>
    <w:rsid w:val="00274A2E"/>
    <w:rsid w:val="0027500A"/>
    <w:rsid w:val="00277EA1"/>
    <w:rsid w:val="00280802"/>
    <w:rsid w:val="00282650"/>
    <w:rsid w:val="00283AB9"/>
    <w:rsid w:val="0028571A"/>
    <w:rsid w:val="00285808"/>
    <w:rsid w:val="00285C5E"/>
    <w:rsid w:val="00285E5E"/>
    <w:rsid w:val="00286F33"/>
    <w:rsid w:val="002909B6"/>
    <w:rsid w:val="0029308B"/>
    <w:rsid w:val="00297489"/>
    <w:rsid w:val="002A4A20"/>
    <w:rsid w:val="002A68EC"/>
    <w:rsid w:val="002A6A62"/>
    <w:rsid w:val="002A797A"/>
    <w:rsid w:val="002A7BFF"/>
    <w:rsid w:val="002A7EA0"/>
    <w:rsid w:val="002B2E90"/>
    <w:rsid w:val="002B3F2B"/>
    <w:rsid w:val="002B5D15"/>
    <w:rsid w:val="002C0447"/>
    <w:rsid w:val="002C2B65"/>
    <w:rsid w:val="002C4C61"/>
    <w:rsid w:val="002C4E36"/>
    <w:rsid w:val="002C6B28"/>
    <w:rsid w:val="002D06FE"/>
    <w:rsid w:val="002D2610"/>
    <w:rsid w:val="002D4009"/>
    <w:rsid w:val="002D5B0A"/>
    <w:rsid w:val="002D5F69"/>
    <w:rsid w:val="002D615A"/>
    <w:rsid w:val="002D685D"/>
    <w:rsid w:val="002D7144"/>
    <w:rsid w:val="002D728D"/>
    <w:rsid w:val="002E2C30"/>
    <w:rsid w:val="002F0188"/>
    <w:rsid w:val="002F1571"/>
    <w:rsid w:val="002F1B99"/>
    <w:rsid w:val="002F2592"/>
    <w:rsid w:val="002F65E2"/>
    <w:rsid w:val="00304DF9"/>
    <w:rsid w:val="00306964"/>
    <w:rsid w:val="00306C66"/>
    <w:rsid w:val="00306E47"/>
    <w:rsid w:val="003076C0"/>
    <w:rsid w:val="003113FA"/>
    <w:rsid w:val="00312BBE"/>
    <w:rsid w:val="003148C1"/>
    <w:rsid w:val="00314BF5"/>
    <w:rsid w:val="00317F82"/>
    <w:rsid w:val="00321B61"/>
    <w:rsid w:val="003250ED"/>
    <w:rsid w:val="00325DC8"/>
    <w:rsid w:val="00327B03"/>
    <w:rsid w:val="0033058C"/>
    <w:rsid w:val="00330DB9"/>
    <w:rsid w:val="0033174B"/>
    <w:rsid w:val="003406B2"/>
    <w:rsid w:val="00341076"/>
    <w:rsid w:val="00341A1C"/>
    <w:rsid w:val="00341C21"/>
    <w:rsid w:val="00343E7E"/>
    <w:rsid w:val="0034433B"/>
    <w:rsid w:val="0034558D"/>
    <w:rsid w:val="0034581F"/>
    <w:rsid w:val="0035042B"/>
    <w:rsid w:val="00353F05"/>
    <w:rsid w:val="003603A4"/>
    <w:rsid w:val="003611B2"/>
    <w:rsid w:val="00363A37"/>
    <w:rsid w:val="00364F90"/>
    <w:rsid w:val="00366F70"/>
    <w:rsid w:val="003729D7"/>
    <w:rsid w:val="0038151D"/>
    <w:rsid w:val="00383505"/>
    <w:rsid w:val="00383DCA"/>
    <w:rsid w:val="003909C5"/>
    <w:rsid w:val="00390BA6"/>
    <w:rsid w:val="00391697"/>
    <w:rsid w:val="003942B7"/>
    <w:rsid w:val="00395483"/>
    <w:rsid w:val="0039629B"/>
    <w:rsid w:val="00397F74"/>
    <w:rsid w:val="003A07A2"/>
    <w:rsid w:val="003A16CB"/>
    <w:rsid w:val="003A1785"/>
    <w:rsid w:val="003A540C"/>
    <w:rsid w:val="003A59B3"/>
    <w:rsid w:val="003A6FD5"/>
    <w:rsid w:val="003A78C0"/>
    <w:rsid w:val="003B0104"/>
    <w:rsid w:val="003B5515"/>
    <w:rsid w:val="003B680F"/>
    <w:rsid w:val="003C0125"/>
    <w:rsid w:val="003C059E"/>
    <w:rsid w:val="003C0E7E"/>
    <w:rsid w:val="003C14CE"/>
    <w:rsid w:val="003C1E02"/>
    <w:rsid w:val="003C2ED8"/>
    <w:rsid w:val="003C2F7B"/>
    <w:rsid w:val="003C3711"/>
    <w:rsid w:val="003D3C74"/>
    <w:rsid w:val="003D6EDF"/>
    <w:rsid w:val="003D7360"/>
    <w:rsid w:val="003D7B53"/>
    <w:rsid w:val="003E0FCB"/>
    <w:rsid w:val="003E12DB"/>
    <w:rsid w:val="003E5724"/>
    <w:rsid w:val="003F03F9"/>
    <w:rsid w:val="003F0DC3"/>
    <w:rsid w:val="003F2294"/>
    <w:rsid w:val="003F47DF"/>
    <w:rsid w:val="003F4DFB"/>
    <w:rsid w:val="003F5D55"/>
    <w:rsid w:val="00400AAC"/>
    <w:rsid w:val="00403EE5"/>
    <w:rsid w:val="00405201"/>
    <w:rsid w:val="00411329"/>
    <w:rsid w:val="00415D38"/>
    <w:rsid w:val="00420718"/>
    <w:rsid w:val="004223D4"/>
    <w:rsid w:val="00422A17"/>
    <w:rsid w:val="00424EEF"/>
    <w:rsid w:val="00433B60"/>
    <w:rsid w:val="00434030"/>
    <w:rsid w:val="004340E9"/>
    <w:rsid w:val="00435FF4"/>
    <w:rsid w:val="004366FF"/>
    <w:rsid w:val="00443ABA"/>
    <w:rsid w:val="00443B44"/>
    <w:rsid w:val="00444C13"/>
    <w:rsid w:val="00450437"/>
    <w:rsid w:val="004521E2"/>
    <w:rsid w:val="00455749"/>
    <w:rsid w:val="00455F48"/>
    <w:rsid w:val="00457701"/>
    <w:rsid w:val="00461862"/>
    <w:rsid w:val="00462A49"/>
    <w:rsid w:val="004664CC"/>
    <w:rsid w:val="0046725E"/>
    <w:rsid w:val="004718C6"/>
    <w:rsid w:val="00471A4F"/>
    <w:rsid w:val="004757D7"/>
    <w:rsid w:val="00475C65"/>
    <w:rsid w:val="00477906"/>
    <w:rsid w:val="004804A7"/>
    <w:rsid w:val="00480EA2"/>
    <w:rsid w:val="00480FC8"/>
    <w:rsid w:val="00484235"/>
    <w:rsid w:val="0048537E"/>
    <w:rsid w:val="00485FCB"/>
    <w:rsid w:val="00491709"/>
    <w:rsid w:val="004921E3"/>
    <w:rsid w:val="00492A7E"/>
    <w:rsid w:val="004937D8"/>
    <w:rsid w:val="004978E9"/>
    <w:rsid w:val="004A2D9D"/>
    <w:rsid w:val="004A3D65"/>
    <w:rsid w:val="004A467C"/>
    <w:rsid w:val="004A68E7"/>
    <w:rsid w:val="004A7808"/>
    <w:rsid w:val="004B2A03"/>
    <w:rsid w:val="004B67CB"/>
    <w:rsid w:val="004B74E8"/>
    <w:rsid w:val="004B780C"/>
    <w:rsid w:val="004C0F25"/>
    <w:rsid w:val="004C3118"/>
    <w:rsid w:val="004C6AEC"/>
    <w:rsid w:val="004C752F"/>
    <w:rsid w:val="004C7848"/>
    <w:rsid w:val="004D3E3F"/>
    <w:rsid w:val="004D4781"/>
    <w:rsid w:val="004D51A8"/>
    <w:rsid w:val="004D63DC"/>
    <w:rsid w:val="004E0F12"/>
    <w:rsid w:val="004E37D7"/>
    <w:rsid w:val="004E588E"/>
    <w:rsid w:val="004E6158"/>
    <w:rsid w:val="004F1015"/>
    <w:rsid w:val="004F2EA0"/>
    <w:rsid w:val="004F3E21"/>
    <w:rsid w:val="004F56CC"/>
    <w:rsid w:val="004F5B83"/>
    <w:rsid w:val="004F72AB"/>
    <w:rsid w:val="004F79D6"/>
    <w:rsid w:val="00500431"/>
    <w:rsid w:val="00502732"/>
    <w:rsid w:val="005028EA"/>
    <w:rsid w:val="00502FE5"/>
    <w:rsid w:val="00504DB5"/>
    <w:rsid w:val="0051297C"/>
    <w:rsid w:val="00512CB7"/>
    <w:rsid w:val="00514C04"/>
    <w:rsid w:val="0051702B"/>
    <w:rsid w:val="005242B2"/>
    <w:rsid w:val="005251C0"/>
    <w:rsid w:val="0052605F"/>
    <w:rsid w:val="0052747F"/>
    <w:rsid w:val="00527EA2"/>
    <w:rsid w:val="00531186"/>
    <w:rsid w:val="00532DA7"/>
    <w:rsid w:val="0053383B"/>
    <w:rsid w:val="005345DF"/>
    <w:rsid w:val="00534B9C"/>
    <w:rsid w:val="00537D2D"/>
    <w:rsid w:val="00540DEC"/>
    <w:rsid w:val="005451F5"/>
    <w:rsid w:val="00545A3D"/>
    <w:rsid w:val="0054662F"/>
    <w:rsid w:val="00550126"/>
    <w:rsid w:val="00553C21"/>
    <w:rsid w:val="00554572"/>
    <w:rsid w:val="00556840"/>
    <w:rsid w:val="005610EC"/>
    <w:rsid w:val="00561805"/>
    <w:rsid w:val="0056255C"/>
    <w:rsid w:val="005638AA"/>
    <w:rsid w:val="00563A71"/>
    <w:rsid w:val="00564323"/>
    <w:rsid w:val="0056505F"/>
    <w:rsid w:val="00572777"/>
    <w:rsid w:val="0057391E"/>
    <w:rsid w:val="005745D7"/>
    <w:rsid w:val="005758C3"/>
    <w:rsid w:val="005804F1"/>
    <w:rsid w:val="005823A0"/>
    <w:rsid w:val="00583E40"/>
    <w:rsid w:val="005859D4"/>
    <w:rsid w:val="005909A1"/>
    <w:rsid w:val="005940E8"/>
    <w:rsid w:val="00594A05"/>
    <w:rsid w:val="00594BD3"/>
    <w:rsid w:val="00595975"/>
    <w:rsid w:val="00595A2F"/>
    <w:rsid w:val="00595B05"/>
    <w:rsid w:val="00597900"/>
    <w:rsid w:val="005A0AB9"/>
    <w:rsid w:val="005A1200"/>
    <w:rsid w:val="005A14A9"/>
    <w:rsid w:val="005A4E96"/>
    <w:rsid w:val="005A6F1C"/>
    <w:rsid w:val="005B2A72"/>
    <w:rsid w:val="005B3431"/>
    <w:rsid w:val="005B3732"/>
    <w:rsid w:val="005B4DFA"/>
    <w:rsid w:val="005B6CD0"/>
    <w:rsid w:val="005C0854"/>
    <w:rsid w:val="005C16DA"/>
    <w:rsid w:val="005C3058"/>
    <w:rsid w:val="005C3261"/>
    <w:rsid w:val="005C557F"/>
    <w:rsid w:val="005C61B1"/>
    <w:rsid w:val="005D1775"/>
    <w:rsid w:val="005D37F9"/>
    <w:rsid w:val="005E1643"/>
    <w:rsid w:val="005E1A51"/>
    <w:rsid w:val="005E6EFD"/>
    <w:rsid w:val="005E6F3D"/>
    <w:rsid w:val="005E78F8"/>
    <w:rsid w:val="005F0171"/>
    <w:rsid w:val="005F1B1A"/>
    <w:rsid w:val="005F6F00"/>
    <w:rsid w:val="005F73AD"/>
    <w:rsid w:val="00600120"/>
    <w:rsid w:val="00602854"/>
    <w:rsid w:val="00603F7F"/>
    <w:rsid w:val="006049D4"/>
    <w:rsid w:val="0060684F"/>
    <w:rsid w:val="00611E84"/>
    <w:rsid w:val="0061220D"/>
    <w:rsid w:val="0061290F"/>
    <w:rsid w:val="00612981"/>
    <w:rsid w:val="00612A2D"/>
    <w:rsid w:val="00613DE5"/>
    <w:rsid w:val="00614BB0"/>
    <w:rsid w:val="006159D3"/>
    <w:rsid w:val="00616E49"/>
    <w:rsid w:val="00617655"/>
    <w:rsid w:val="0062015C"/>
    <w:rsid w:val="00620A3C"/>
    <w:rsid w:val="00620A3E"/>
    <w:rsid w:val="006215D9"/>
    <w:rsid w:val="006233F1"/>
    <w:rsid w:val="00624EAA"/>
    <w:rsid w:val="00625A61"/>
    <w:rsid w:val="00626387"/>
    <w:rsid w:val="006266CB"/>
    <w:rsid w:val="00626F6B"/>
    <w:rsid w:val="00631204"/>
    <w:rsid w:val="00635E51"/>
    <w:rsid w:val="006375EC"/>
    <w:rsid w:val="006423A8"/>
    <w:rsid w:val="00642421"/>
    <w:rsid w:val="006437AA"/>
    <w:rsid w:val="006437B2"/>
    <w:rsid w:val="00646DF4"/>
    <w:rsid w:val="00647AAC"/>
    <w:rsid w:val="006504B1"/>
    <w:rsid w:val="0065111E"/>
    <w:rsid w:val="00652FA3"/>
    <w:rsid w:val="0065374A"/>
    <w:rsid w:val="00656399"/>
    <w:rsid w:val="00656A0B"/>
    <w:rsid w:val="0065798A"/>
    <w:rsid w:val="00661F22"/>
    <w:rsid w:val="00662119"/>
    <w:rsid w:val="006622C9"/>
    <w:rsid w:val="006628BD"/>
    <w:rsid w:val="00662927"/>
    <w:rsid w:val="00665986"/>
    <w:rsid w:val="006744DA"/>
    <w:rsid w:val="006756F1"/>
    <w:rsid w:val="00676665"/>
    <w:rsid w:val="00681A38"/>
    <w:rsid w:val="0068318A"/>
    <w:rsid w:val="00683C63"/>
    <w:rsid w:val="0068461E"/>
    <w:rsid w:val="00685571"/>
    <w:rsid w:val="0068633A"/>
    <w:rsid w:val="00686764"/>
    <w:rsid w:val="00687FED"/>
    <w:rsid w:val="006910DC"/>
    <w:rsid w:val="00691D01"/>
    <w:rsid w:val="00694B41"/>
    <w:rsid w:val="0069500D"/>
    <w:rsid w:val="006A11DD"/>
    <w:rsid w:val="006A2B28"/>
    <w:rsid w:val="006A2D2D"/>
    <w:rsid w:val="006A5656"/>
    <w:rsid w:val="006A6215"/>
    <w:rsid w:val="006A6C1E"/>
    <w:rsid w:val="006A6C64"/>
    <w:rsid w:val="006A76FF"/>
    <w:rsid w:val="006A7E53"/>
    <w:rsid w:val="006B04AB"/>
    <w:rsid w:val="006B098D"/>
    <w:rsid w:val="006B1003"/>
    <w:rsid w:val="006B4D4A"/>
    <w:rsid w:val="006B5030"/>
    <w:rsid w:val="006B52DD"/>
    <w:rsid w:val="006C24B5"/>
    <w:rsid w:val="006C3CCD"/>
    <w:rsid w:val="006C4A72"/>
    <w:rsid w:val="006C4E0B"/>
    <w:rsid w:val="006C4FFB"/>
    <w:rsid w:val="006C6BB8"/>
    <w:rsid w:val="006D175A"/>
    <w:rsid w:val="006D2190"/>
    <w:rsid w:val="006D5651"/>
    <w:rsid w:val="006E1549"/>
    <w:rsid w:val="006E2852"/>
    <w:rsid w:val="006E3F9F"/>
    <w:rsid w:val="006E41A4"/>
    <w:rsid w:val="006E5E72"/>
    <w:rsid w:val="006F3ECD"/>
    <w:rsid w:val="006F73A1"/>
    <w:rsid w:val="00704CC7"/>
    <w:rsid w:val="00706E48"/>
    <w:rsid w:val="0070715A"/>
    <w:rsid w:val="00711284"/>
    <w:rsid w:val="00713BC4"/>
    <w:rsid w:val="00715B94"/>
    <w:rsid w:val="0072120D"/>
    <w:rsid w:val="00721CF6"/>
    <w:rsid w:val="00723DE8"/>
    <w:rsid w:val="0072474F"/>
    <w:rsid w:val="007259F2"/>
    <w:rsid w:val="00725AFC"/>
    <w:rsid w:val="00726EF6"/>
    <w:rsid w:val="007306DB"/>
    <w:rsid w:val="00730EAD"/>
    <w:rsid w:val="007310F9"/>
    <w:rsid w:val="00731E4E"/>
    <w:rsid w:val="007378BB"/>
    <w:rsid w:val="00737A5C"/>
    <w:rsid w:val="00742D8D"/>
    <w:rsid w:val="00742FEE"/>
    <w:rsid w:val="00746571"/>
    <w:rsid w:val="00746907"/>
    <w:rsid w:val="0075738F"/>
    <w:rsid w:val="007612F2"/>
    <w:rsid w:val="007614D9"/>
    <w:rsid w:val="00763CDB"/>
    <w:rsid w:val="00764001"/>
    <w:rsid w:val="00764209"/>
    <w:rsid w:val="00766B2E"/>
    <w:rsid w:val="00772322"/>
    <w:rsid w:val="007734FC"/>
    <w:rsid w:val="00774B2F"/>
    <w:rsid w:val="00775E4C"/>
    <w:rsid w:val="00776042"/>
    <w:rsid w:val="00780FA9"/>
    <w:rsid w:val="00782281"/>
    <w:rsid w:val="007844B2"/>
    <w:rsid w:val="0078690D"/>
    <w:rsid w:val="0079020E"/>
    <w:rsid w:val="00790FC0"/>
    <w:rsid w:val="0079227B"/>
    <w:rsid w:val="00792B6F"/>
    <w:rsid w:val="00793971"/>
    <w:rsid w:val="00793A75"/>
    <w:rsid w:val="007A1486"/>
    <w:rsid w:val="007A1DA0"/>
    <w:rsid w:val="007A278A"/>
    <w:rsid w:val="007A3264"/>
    <w:rsid w:val="007A3AB4"/>
    <w:rsid w:val="007A539B"/>
    <w:rsid w:val="007B1348"/>
    <w:rsid w:val="007B21B8"/>
    <w:rsid w:val="007C2742"/>
    <w:rsid w:val="007C33FC"/>
    <w:rsid w:val="007C4447"/>
    <w:rsid w:val="007C4835"/>
    <w:rsid w:val="007C48AC"/>
    <w:rsid w:val="007C4E4C"/>
    <w:rsid w:val="007C51C4"/>
    <w:rsid w:val="007C5D4D"/>
    <w:rsid w:val="007C72B7"/>
    <w:rsid w:val="007D0F04"/>
    <w:rsid w:val="007D1D67"/>
    <w:rsid w:val="007D3FC0"/>
    <w:rsid w:val="007D4AF6"/>
    <w:rsid w:val="007D7C16"/>
    <w:rsid w:val="007E204D"/>
    <w:rsid w:val="007F16AE"/>
    <w:rsid w:val="007F24FC"/>
    <w:rsid w:val="007F2774"/>
    <w:rsid w:val="007F3253"/>
    <w:rsid w:val="007F46DD"/>
    <w:rsid w:val="00800E24"/>
    <w:rsid w:val="00802AED"/>
    <w:rsid w:val="00804CCB"/>
    <w:rsid w:val="00806038"/>
    <w:rsid w:val="008127D3"/>
    <w:rsid w:val="00814002"/>
    <w:rsid w:val="00821FC7"/>
    <w:rsid w:val="0082219F"/>
    <w:rsid w:val="00823B17"/>
    <w:rsid w:val="0082475A"/>
    <w:rsid w:val="0082547A"/>
    <w:rsid w:val="0082725D"/>
    <w:rsid w:val="00827EEC"/>
    <w:rsid w:val="00831B83"/>
    <w:rsid w:val="00832269"/>
    <w:rsid w:val="00834037"/>
    <w:rsid w:val="0083642F"/>
    <w:rsid w:val="00836F8E"/>
    <w:rsid w:val="008401F6"/>
    <w:rsid w:val="00841AD5"/>
    <w:rsid w:val="00841C51"/>
    <w:rsid w:val="00841D2F"/>
    <w:rsid w:val="00843218"/>
    <w:rsid w:val="00843399"/>
    <w:rsid w:val="00844CAB"/>
    <w:rsid w:val="0084752F"/>
    <w:rsid w:val="00850241"/>
    <w:rsid w:val="00851BC3"/>
    <w:rsid w:val="008531A5"/>
    <w:rsid w:val="00855090"/>
    <w:rsid w:val="00856E67"/>
    <w:rsid w:val="00861241"/>
    <w:rsid w:val="008659A5"/>
    <w:rsid w:val="008714D3"/>
    <w:rsid w:val="0087443F"/>
    <w:rsid w:val="008757B1"/>
    <w:rsid w:val="00880163"/>
    <w:rsid w:val="008861A0"/>
    <w:rsid w:val="00886F6B"/>
    <w:rsid w:val="00887081"/>
    <w:rsid w:val="00890494"/>
    <w:rsid w:val="00892A9A"/>
    <w:rsid w:val="00893486"/>
    <w:rsid w:val="008947FB"/>
    <w:rsid w:val="00895227"/>
    <w:rsid w:val="00895329"/>
    <w:rsid w:val="008A2764"/>
    <w:rsid w:val="008A3E42"/>
    <w:rsid w:val="008A4C34"/>
    <w:rsid w:val="008A6882"/>
    <w:rsid w:val="008A7165"/>
    <w:rsid w:val="008B0383"/>
    <w:rsid w:val="008B0C27"/>
    <w:rsid w:val="008B3936"/>
    <w:rsid w:val="008B440B"/>
    <w:rsid w:val="008B5337"/>
    <w:rsid w:val="008B5F9D"/>
    <w:rsid w:val="008C0AB6"/>
    <w:rsid w:val="008C0BCC"/>
    <w:rsid w:val="008C1979"/>
    <w:rsid w:val="008C341F"/>
    <w:rsid w:val="008C589A"/>
    <w:rsid w:val="008D1FE3"/>
    <w:rsid w:val="008D384B"/>
    <w:rsid w:val="008D46DA"/>
    <w:rsid w:val="008D6130"/>
    <w:rsid w:val="008D7A3D"/>
    <w:rsid w:val="008E0B09"/>
    <w:rsid w:val="008E0B14"/>
    <w:rsid w:val="008E79E5"/>
    <w:rsid w:val="008F23AE"/>
    <w:rsid w:val="008F2EFD"/>
    <w:rsid w:val="008F3372"/>
    <w:rsid w:val="008F3F95"/>
    <w:rsid w:val="008F4411"/>
    <w:rsid w:val="008F5712"/>
    <w:rsid w:val="008F787E"/>
    <w:rsid w:val="008F7A90"/>
    <w:rsid w:val="009000E1"/>
    <w:rsid w:val="009034A9"/>
    <w:rsid w:val="00903900"/>
    <w:rsid w:val="0090391A"/>
    <w:rsid w:val="00904844"/>
    <w:rsid w:val="00904E88"/>
    <w:rsid w:val="00905544"/>
    <w:rsid w:val="00907854"/>
    <w:rsid w:val="00911380"/>
    <w:rsid w:val="00911A26"/>
    <w:rsid w:val="00913323"/>
    <w:rsid w:val="00914D66"/>
    <w:rsid w:val="00915BF9"/>
    <w:rsid w:val="00916DB1"/>
    <w:rsid w:val="00924F76"/>
    <w:rsid w:val="00927733"/>
    <w:rsid w:val="00930754"/>
    <w:rsid w:val="00931BBB"/>
    <w:rsid w:val="009326F6"/>
    <w:rsid w:val="00932A44"/>
    <w:rsid w:val="00934687"/>
    <w:rsid w:val="009347BC"/>
    <w:rsid w:val="0093732D"/>
    <w:rsid w:val="0094031C"/>
    <w:rsid w:val="009422AF"/>
    <w:rsid w:val="0094258E"/>
    <w:rsid w:val="00943F2A"/>
    <w:rsid w:val="009453DC"/>
    <w:rsid w:val="00945907"/>
    <w:rsid w:val="00945B73"/>
    <w:rsid w:val="00951065"/>
    <w:rsid w:val="00954C27"/>
    <w:rsid w:val="0095619E"/>
    <w:rsid w:val="009578BF"/>
    <w:rsid w:val="00964A44"/>
    <w:rsid w:val="00973DDD"/>
    <w:rsid w:val="0097799F"/>
    <w:rsid w:val="00980755"/>
    <w:rsid w:val="00984A02"/>
    <w:rsid w:val="00984B22"/>
    <w:rsid w:val="00987017"/>
    <w:rsid w:val="00987E7B"/>
    <w:rsid w:val="00987FE4"/>
    <w:rsid w:val="00992E30"/>
    <w:rsid w:val="00993243"/>
    <w:rsid w:val="009976D6"/>
    <w:rsid w:val="009A16D8"/>
    <w:rsid w:val="009A1D1F"/>
    <w:rsid w:val="009A3332"/>
    <w:rsid w:val="009A40CB"/>
    <w:rsid w:val="009A4465"/>
    <w:rsid w:val="009A4723"/>
    <w:rsid w:val="009A7F1C"/>
    <w:rsid w:val="009B04D6"/>
    <w:rsid w:val="009B0D92"/>
    <w:rsid w:val="009C004D"/>
    <w:rsid w:val="009C29B1"/>
    <w:rsid w:val="009C4AE3"/>
    <w:rsid w:val="009C68DE"/>
    <w:rsid w:val="009C7411"/>
    <w:rsid w:val="009C79D1"/>
    <w:rsid w:val="009D3926"/>
    <w:rsid w:val="009D4402"/>
    <w:rsid w:val="009D4E52"/>
    <w:rsid w:val="009E2D41"/>
    <w:rsid w:val="009E3215"/>
    <w:rsid w:val="009E41FB"/>
    <w:rsid w:val="009E56E8"/>
    <w:rsid w:val="009E5F9A"/>
    <w:rsid w:val="009F33C8"/>
    <w:rsid w:val="009F3DC3"/>
    <w:rsid w:val="009F48DF"/>
    <w:rsid w:val="009F6FB6"/>
    <w:rsid w:val="00A008F0"/>
    <w:rsid w:val="00A01AFC"/>
    <w:rsid w:val="00A067DB"/>
    <w:rsid w:val="00A07C40"/>
    <w:rsid w:val="00A10728"/>
    <w:rsid w:val="00A10AEB"/>
    <w:rsid w:val="00A118AC"/>
    <w:rsid w:val="00A14236"/>
    <w:rsid w:val="00A150A5"/>
    <w:rsid w:val="00A22AA6"/>
    <w:rsid w:val="00A23447"/>
    <w:rsid w:val="00A35E41"/>
    <w:rsid w:val="00A37E9E"/>
    <w:rsid w:val="00A403A1"/>
    <w:rsid w:val="00A404CD"/>
    <w:rsid w:val="00A413BA"/>
    <w:rsid w:val="00A42783"/>
    <w:rsid w:val="00A43AE6"/>
    <w:rsid w:val="00A4400C"/>
    <w:rsid w:val="00A449C2"/>
    <w:rsid w:val="00A45F37"/>
    <w:rsid w:val="00A47379"/>
    <w:rsid w:val="00A47890"/>
    <w:rsid w:val="00A5030F"/>
    <w:rsid w:val="00A50A6B"/>
    <w:rsid w:val="00A50D2B"/>
    <w:rsid w:val="00A52B99"/>
    <w:rsid w:val="00A54D33"/>
    <w:rsid w:val="00A5596E"/>
    <w:rsid w:val="00A55AE9"/>
    <w:rsid w:val="00A56301"/>
    <w:rsid w:val="00A56BBC"/>
    <w:rsid w:val="00A57072"/>
    <w:rsid w:val="00A57742"/>
    <w:rsid w:val="00A7041B"/>
    <w:rsid w:val="00A73A42"/>
    <w:rsid w:val="00A76843"/>
    <w:rsid w:val="00A77E3D"/>
    <w:rsid w:val="00A81C6F"/>
    <w:rsid w:val="00A81F44"/>
    <w:rsid w:val="00A9094A"/>
    <w:rsid w:val="00A918CB"/>
    <w:rsid w:val="00A91FCF"/>
    <w:rsid w:val="00A92C27"/>
    <w:rsid w:val="00A94021"/>
    <w:rsid w:val="00A972A1"/>
    <w:rsid w:val="00AA3EB6"/>
    <w:rsid w:val="00AA466C"/>
    <w:rsid w:val="00AA4EBA"/>
    <w:rsid w:val="00AA50A7"/>
    <w:rsid w:val="00AA53FB"/>
    <w:rsid w:val="00AA69D6"/>
    <w:rsid w:val="00AA70A7"/>
    <w:rsid w:val="00AB0CAA"/>
    <w:rsid w:val="00AB7181"/>
    <w:rsid w:val="00AC1827"/>
    <w:rsid w:val="00AC2FC2"/>
    <w:rsid w:val="00AC53F3"/>
    <w:rsid w:val="00AC5549"/>
    <w:rsid w:val="00AD024D"/>
    <w:rsid w:val="00AD16D8"/>
    <w:rsid w:val="00AD2618"/>
    <w:rsid w:val="00AD2CDF"/>
    <w:rsid w:val="00AD2E21"/>
    <w:rsid w:val="00AD3AA1"/>
    <w:rsid w:val="00AD4F5A"/>
    <w:rsid w:val="00AD7FD1"/>
    <w:rsid w:val="00AE00AA"/>
    <w:rsid w:val="00AE214B"/>
    <w:rsid w:val="00AE2F4A"/>
    <w:rsid w:val="00AE303B"/>
    <w:rsid w:val="00AE4D35"/>
    <w:rsid w:val="00AE4EDE"/>
    <w:rsid w:val="00AE7736"/>
    <w:rsid w:val="00AF2C6C"/>
    <w:rsid w:val="00AF543F"/>
    <w:rsid w:val="00B03903"/>
    <w:rsid w:val="00B04E86"/>
    <w:rsid w:val="00B04F98"/>
    <w:rsid w:val="00B0515B"/>
    <w:rsid w:val="00B108ED"/>
    <w:rsid w:val="00B124C3"/>
    <w:rsid w:val="00B13CB6"/>
    <w:rsid w:val="00B13CD9"/>
    <w:rsid w:val="00B13E1B"/>
    <w:rsid w:val="00B170BA"/>
    <w:rsid w:val="00B17366"/>
    <w:rsid w:val="00B26C90"/>
    <w:rsid w:val="00B27705"/>
    <w:rsid w:val="00B33306"/>
    <w:rsid w:val="00B3469C"/>
    <w:rsid w:val="00B35297"/>
    <w:rsid w:val="00B357F4"/>
    <w:rsid w:val="00B368D1"/>
    <w:rsid w:val="00B374BC"/>
    <w:rsid w:val="00B37A48"/>
    <w:rsid w:val="00B42B6C"/>
    <w:rsid w:val="00B43744"/>
    <w:rsid w:val="00B4423C"/>
    <w:rsid w:val="00B46336"/>
    <w:rsid w:val="00B46977"/>
    <w:rsid w:val="00B474D7"/>
    <w:rsid w:val="00B47623"/>
    <w:rsid w:val="00B544CC"/>
    <w:rsid w:val="00B54C10"/>
    <w:rsid w:val="00B6198D"/>
    <w:rsid w:val="00B71E84"/>
    <w:rsid w:val="00B72DC3"/>
    <w:rsid w:val="00B760DE"/>
    <w:rsid w:val="00B76FFD"/>
    <w:rsid w:val="00B77366"/>
    <w:rsid w:val="00B8021E"/>
    <w:rsid w:val="00B80296"/>
    <w:rsid w:val="00B80CE6"/>
    <w:rsid w:val="00B80FBB"/>
    <w:rsid w:val="00B81884"/>
    <w:rsid w:val="00B8333E"/>
    <w:rsid w:val="00B84EEF"/>
    <w:rsid w:val="00B9105E"/>
    <w:rsid w:val="00B91BD6"/>
    <w:rsid w:val="00B92F83"/>
    <w:rsid w:val="00B964E4"/>
    <w:rsid w:val="00B96F8D"/>
    <w:rsid w:val="00B97830"/>
    <w:rsid w:val="00BA304D"/>
    <w:rsid w:val="00BB0D3E"/>
    <w:rsid w:val="00BB1E3F"/>
    <w:rsid w:val="00BB2CA0"/>
    <w:rsid w:val="00BB32A9"/>
    <w:rsid w:val="00BB4EB0"/>
    <w:rsid w:val="00BB53FC"/>
    <w:rsid w:val="00BC0DE8"/>
    <w:rsid w:val="00BC3468"/>
    <w:rsid w:val="00BC351F"/>
    <w:rsid w:val="00BC3AE7"/>
    <w:rsid w:val="00BC6BD9"/>
    <w:rsid w:val="00BC7638"/>
    <w:rsid w:val="00BD1723"/>
    <w:rsid w:val="00BD5C5E"/>
    <w:rsid w:val="00BD73A0"/>
    <w:rsid w:val="00BD7555"/>
    <w:rsid w:val="00BD76A0"/>
    <w:rsid w:val="00BE09EA"/>
    <w:rsid w:val="00BE228B"/>
    <w:rsid w:val="00BE3ED0"/>
    <w:rsid w:val="00BE466D"/>
    <w:rsid w:val="00BE66B9"/>
    <w:rsid w:val="00BE7EFB"/>
    <w:rsid w:val="00BF0785"/>
    <w:rsid w:val="00BF3B50"/>
    <w:rsid w:val="00BF46C4"/>
    <w:rsid w:val="00BF531E"/>
    <w:rsid w:val="00BF5398"/>
    <w:rsid w:val="00BF56D6"/>
    <w:rsid w:val="00BF7E33"/>
    <w:rsid w:val="00C03142"/>
    <w:rsid w:val="00C05EE1"/>
    <w:rsid w:val="00C06425"/>
    <w:rsid w:val="00C06AB8"/>
    <w:rsid w:val="00C07B04"/>
    <w:rsid w:val="00C11260"/>
    <w:rsid w:val="00C14084"/>
    <w:rsid w:val="00C14545"/>
    <w:rsid w:val="00C16C11"/>
    <w:rsid w:val="00C17522"/>
    <w:rsid w:val="00C26DAE"/>
    <w:rsid w:val="00C31C1D"/>
    <w:rsid w:val="00C32812"/>
    <w:rsid w:val="00C33459"/>
    <w:rsid w:val="00C33C02"/>
    <w:rsid w:val="00C36BED"/>
    <w:rsid w:val="00C415C9"/>
    <w:rsid w:val="00C41F8B"/>
    <w:rsid w:val="00C431D2"/>
    <w:rsid w:val="00C46499"/>
    <w:rsid w:val="00C476F4"/>
    <w:rsid w:val="00C47EB3"/>
    <w:rsid w:val="00C50B45"/>
    <w:rsid w:val="00C51B5F"/>
    <w:rsid w:val="00C520BA"/>
    <w:rsid w:val="00C523CC"/>
    <w:rsid w:val="00C52786"/>
    <w:rsid w:val="00C604A7"/>
    <w:rsid w:val="00C6115D"/>
    <w:rsid w:val="00C61677"/>
    <w:rsid w:val="00C62BC6"/>
    <w:rsid w:val="00C64AAB"/>
    <w:rsid w:val="00C674D9"/>
    <w:rsid w:val="00C71C9A"/>
    <w:rsid w:val="00C7294D"/>
    <w:rsid w:val="00C749AF"/>
    <w:rsid w:val="00C75558"/>
    <w:rsid w:val="00C76FA9"/>
    <w:rsid w:val="00C80F32"/>
    <w:rsid w:val="00C824DE"/>
    <w:rsid w:val="00C85F8F"/>
    <w:rsid w:val="00C86976"/>
    <w:rsid w:val="00C86CC2"/>
    <w:rsid w:val="00C86FE4"/>
    <w:rsid w:val="00C8767B"/>
    <w:rsid w:val="00C91B09"/>
    <w:rsid w:val="00C91CAF"/>
    <w:rsid w:val="00C922F9"/>
    <w:rsid w:val="00C93DBB"/>
    <w:rsid w:val="00C94BA2"/>
    <w:rsid w:val="00C976FA"/>
    <w:rsid w:val="00C9781A"/>
    <w:rsid w:val="00CA0B8B"/>
    <w:rsid w:val="00CA42A8"/>
    <w:rsid w:val="00CA75BB"/>
    <w:rsid w:val="00CA7C44"/>
    <w:rsid w:val="00CB0B35"/>
    <w:rsid w:val="00CB11AC"/>
    <w:rsid w:val="00CB11F6"/>
    <w:rsid w:val="00CB2B6B"/>
    <w:rsid w:val="00CB36A5"/>
    <w:rsid w:val="00CB410A"/>
    <w:rsid w:val="00CB51F1"/>
    <w:rsid w:val="00CB630B"/>
    <w:rsid w:val="00CB6F7B"/>
    <w:rsid w:val="00CC027F"/>
    <w:rsid w:val="00CC0DFE"/>
    <w:rsid w:val="00CC3320"/>
    <w:rsid w:val="00CC721A"/>
    <w:rsid w:val="00CD1B74"/>
    <w:rsid w:val="00CD3532"/>
    <w:rsid w:val="00CD3837"/>
    <w:rsid w:val="00CD4E4B"/>
    <w:rsid w:val="00CD50B5"/>
    <w:rsid w:val="00CE3231"/>
    <w:rsid w:val="00CE507B"/>
    <w:rsid w:val="00CE57AF"/>
    <w:rsid w:val="00CE582B"/>
    <w:rsid w:val="00CF080C"/>
    <w:rsid w:val="00CF0C48"/>
    <w:rsid w:val="00CF132F"/>
    <w:rsid w:val="00CF2C9A"/>
    <w:rsid w:val="00CF6139"/>
    <w:rsid w:val="00CF69EE"/>
    <w:rsid w:val="00CF6D79"/>
    <w:rsid w:val="00D0060C"/>
    <w:rsid w:val="00D024F3"/>
    <w:rsid w:val="00D02B7D"/>
    <w:rsid w:val="00D030F8"/>
    <w:rsid w:val="00D039A9"/>
    <w:rsid w:val="00D04368"/>
    <w:rsid w:val="00D06351"/>
    <w:rsid w:val="00D07469"/>
    <w:rsid w:val="00D12019"/>
    <w:rsid w:val="00D13C58"/>
    <w:rsid w:val="00D1418C"/>
    <w:rsid w:val="00D167F1"/>
    <w:rsid w:val="00D200DA"/>
    <w:rsid w:val="00D267C4"/>
    <w:rsid w:val="00D3115B"/>
    <w:rsid w:val="00D33886"/>
    <w:rsid w:val="00D3594F"/>
    <w:rsid w:val="00D40D29"/>
    <w:rsid w:val="00D46DA0"/>
    <w:rsid w:val="00D47615"/>
    <w:rsid w:val="00D50B86"/>
    <w:rsid w:val="00D52E9B"/>
    <w:rsid w:val="00D53326"/>
    <w:rsid w:val="00D54923"/>
    <w:rsid w:val="00D550F0"/>
    <w:rsid w:val="00D55867"/>
    <w:rsid w:val="00D56CA5"/>
    <w:rsid w:val="00D56F72"/>
    <w:rsid w:val="00D579CC"/>
    <w:rsid w:val="00D57B8C"/>
    <w:rsid w:val="00D61184"/>
    <w:rsid w:val="00D636E2"/>
    <w:rsid w:val="00D67503"/>
    <w:rsid w:val="00D679FC"/>
    <w:rsid w:val="00D67ECD"/>
    <w:rsid w:val="00D70C29"/>
    <w:rsid w:val="00D7283E"/>
    <w:rsid w:val="00D730AD"/>
    <w:rsid w:val="00D738B7"/>
    <w:rsid w:val="00D73C3C"/>
    <w:rsid w:val="00D77299"/>
    <w:rsid w:val="00D80D1B"/>
    <w:rsid w:val="00D8137F"/>
    <w:rsid w:val="00D8264B"/>
    <w:rsid w:val="00D82BC5"/>
    <w:rsid w:val="00D83C83"/>
    <w:rsid w:val="00D84C39"/>
    <w:rsid w:val="00D862BC"/>
    <w:rsid w:val="00D870B3"/>
    <w:rsid w:val="00D905E9"/>
    <w:rsid w:val="00D90AB5"/>
    <w:rsid w:val="00D91B25"/>
    <w:rsid w:val="00D94725"/>
    <w:rsid w:val="00D97100"/>
    <w:rsid w:val="00D97447"/>
    <w:rsid w:val="00DA1794"/>
    <w:rsid w:val="00DA2373"/>
    <w:rsid w:val="00DA3CA2"/>
    <w:rsid w:val="00DA48D1"/>
    <w:rsid w:val="00DB183A"/>
    <w:rsid w:val="00DB2775"/>
    <w:rsid w:val="00DB3385"/>
    <w:rsid w:val="00DB34C9"/>
    <w:rsid w:val="00DB44C6"/>
    <w:rsid w:val="00DB45F0"/>
    <w:rsid w:val="00DB487A"/>
    <w:rsid w:val="00DC18D6"/>
    <w:rsid w:val="00DC4F1B"/>
    <w:rsid w:val="00DD03BB"/>
    <w:rsid w:val="00DD0F72"/>
    <w:rsid w:val="00DD1EBC"/>
    <w:rsid w:val="00DD2C5E"/>
    <w:rsid w:val="00DD3284"/>
    <w:rsid w:val="00DD3F23"/>
    <w:rsid w:val="00DD42EF"/>
    <w:rsid w:val="00DD57E9"/>
    <w:rsid w:val="00DD6215"/>
    <w:rsid w:val="00DD7F4A"/>
    <w:rsid w:val="00DE1053"/>
    <w:rsid w:val="00DE2B65"/>
    <w:rsid w:val="00DE3616"/>
    <w:rsid w:val="00DE61B3"/>
    <w:rsid w:val="00DF1657"/>
    <w:rsid w:val="00DF3ED8"/>
    <w:rsid w:val="00DF426F"/>
    <w:rsid w:val="00DF48B0"/>
    <w:rsid w:val="00DF62D7"/>
    <w:rsid w:val="00DF74F1"/>
    <w:rsid w:val="00E04191"/>
    <w:rsid w:val="00E11E3B"/>
    <w:rsid w:val="00E122B7"/>
    <w:rsid w:val="00E1319F"/>
    <w:rsid w:val="00E155DB"/>
    <w:rsid w:val="00E21351"/>
    <w:rsid w:val="00E24C41"/>
    <w:rsid w:val="00E250C9"/>
    <w:rsid w:val="00E251E7"/>
    <w:rsid w:val="00E26E10"/>
    <w:rsid w:val="00E31066"/>
    <w:rsid w:val="00E31392"/>
    <w:rsid w:val="00E3169B"/>
    <w:rsid w:val="00E31922"/>
    <w:rsid w:val="00E31CCA"/>
    <w:rsid w:val="00E35AFE"/>
    <w:rsid w:val="00E46460"/>
    <w:rsid w:val="00E4797C"/>
    <w:rsid w:val="00E5001A"/>
    <w:rsid w:val="00E50E1C"/>
    <w:rsid w:val="00E50F69"/>
    <w:rsid w:val="00E52C03"/>
    <w:rsid w:val="00E52D78"/>
    <w:rsid w:val="00E54320"/>
    <w:rsid w:val="00E54928"/>
    <w:rsid w:val="00E567F0"/>
    <w:rsid w:val="00E623D9"/>
    <w:rsid w:val="00E634CB"/>
    <w:rsid w:val="00E66EB8"/>
    <w:rsid w:val="00E721F7"/>
    <w:rsid w:val="00E74318"/>
    <w:rsid w:val="00E76E88"/>
    <w:rsid w:val="00E77065"/>
    <w:rsid w:val="00E772F0"/>
    <w:rsid w:val="00E8136C"/>
    <w:rsid w:val="00E813EB"/>
    <w:rsid w:val="00E828FB"/>
    <w:rsid w:val="00E848CC"/>
    <w:rsid w:val="00E85F21"/>
    <w:rsid w:val="00E85F59"/>
    <w:rsid w:val="00E8600F"/>
    <w:rsid w:val="00E87D0F"/>
    <w:rsid w:val="00E94FD9"/>
    <w:rsid w:val="00EA361B"/>
    <w:rsid w:val="00EA4745"/>
    <w:rsid w:val="00EA6724"/>
    <w:rsid w:val="00EA7C1F"/>
    <w:rsid w:val="00EB34FE"/>
    <w:rsid w:val="00EB4191"/>
    <w:rsid w:val="00EC135C"/>
    <w:rsid w:val="00EC2646"/>
    <w:rsid w:val="00EC3CD0"/>
    <w:rsid w:val="00EC57D0"/>
    <w:rsid w:val="00EC648E"/>
    <w:rsid w:val="00EC6667"/>
    <w:rsid w:val="00EC7ADF"/>
    <w:rsid w:val="00ED1B70"/>
    <w:rsid w:val="00ED2F94"/>
    <w:rsid w:val="00ED3818"/>
    <w:rsid w:val="00ED3CBF"/>
    <w:rsid w:val="00ED510D"/>
    <w:rsid w:val="00ED5EE0"/>
    <w:rsid w:val="00ED6430"/>
    <w:rsid w:val="00ED6489"/>
    <w:rsid w:val="00ED7445"/>
    <w:rsid w:val="00ED7A72"/>
    <w:rsid w:val="00ED7D5F"/>
    <w:rsid w:val="00EE41C3"/>
    <w:rsid w:val="00EE4957"/>
    <w:rsid w:val="00EE6C2F"/>
    <w:rsid w:val="00EE74F7"/>
    <w:rsid w:val="00EE7C57"/>
    <w:rsid w:val="00EF1E5A"/>
    <w:rsid w:val="00EF24F7"/>
    <w:rsid w:val="00EF2FC1"/>
    <w:rsid w:val="00EF44C0"/>
    <w:rsid w:val="00EF7A90"/>
    <w:rsid w:val="00F037D5"/>
    <w:rsid w:val="00F04684"/>
    <w:rsid w:val="00F05935"/>
    <w:rsid w:val="00F05F1C"/>
    <w:rsid w:val="00F11EDF"/>
    <w:rsid w:val="00F12411"/>
    <w:rsid w:val="00F154D1"/>
    <w:rsid w:val="00F1717C"/>
    <w:rsid w:val="00F17D33"/>
    <w:rsid w:val="00F25BD6"/>
    <w:rsid w:val="00F25DD6"/>
    <w:rsid w:val="00F31E9E"/>
    <w:rsid w:val="00F32CA0"/>
    <w:rsid w:val="00F37C39"/>
    <w:rsid w:val="00F4083D"/>
    <w:rsid w:val="00F42F82"/>
    <w:rsid w:val="00F43072"/>
    <w:rsid w:val="00F432A7"/>
    <w:rsid w:val="00F44737"/>
    <w:rsid w:val="00F46D31"/>
    <w:rsid w:val="00F50C92"/>
    <w:rsid w:val="00F50DAE"/>
    <w:rsid w:val="00F55312"/>
    <w:rsid w:val="00F55995"/>
    <w:rsid w:val="00F628AD"/>
    <w:rsid w:val="00F63CC9"/>
    <w:rsid w:val="00F648AE"/>
    <w:rsid w:val="00F65154"/>
    <w:rsid w:val="00F661B3"/>
    <w:rsid w:val="00F67AE4"/>
    <w:rsid w:val="00F7272E"/>
    <w:rsid w:val="00F74CA1"/>
    <w:rsid w:val="00F750C7"/>
    <w:rsid w:val="00F77B7D"/>
    <w:rsid w:val="00F84EDF"/>
    <w:rsid w:val="00F915A9"/>
    <w:rsid w:val="00F9296B"/>
    <w:rsid w:val="00F93118"/>
    <w:rsid w:val="00F960CB"/>
    <w:rsid w:val="00FA0A36"/>
    <w:rsid w:val="00FA2802"/>
    <w:rsid w:val="00FA5470"/>
    <w:rsid w:val="00FA78A8"/>
    <w:rsid w:val="00FB1FA5"/>
    <w:rsid w:val="00FB5197"/>
    <w:rsid w:val="00FB5FAF"/>
    <w:rsid w:val="00FC07EE"/>
    <w:rsid w:val="00FC0FC9"/>
    <w:rsid w:val="00FC21D5"/>
    <w:rsid w:val="00FC4457"/>
    <w:rsid w:val="00FC57C7"/>
    <w:rsid w:val="00FC7E4E"/>
    <w:rsid w:val="00FD09B6"/>
    <w:rsid w:val="00FD2C82"/>
    <w:rsid w:val="00FD3581"/>
    <w:rsid w:val="00FD3832"/>
    <w:rsid w:val="00FD480C"/>
    <w:rsid w:val="00FD4EB4"/>
    <w:rsid w:val="00FD586F"/>
    <w:rsid w:val="00FE1CDC"/>
    <w:rsid w:val="00FE3271"/>
    <w:rsid w:val="00FE67AF"/>
    <w:rsid w:val="00FF26AD"/>
    <w:rsid w:val="00FF3872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0D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1">
    <w:name w:val="heading 1"/>
    <w:next w:val="Standard"/>
    <w:link w:val="berschrift1Zchn"/>
    <w:qFormat/>
    <w:rsid w:val="00DF74F1"/>
    <w:pPr>
      <w:keepNext/>
      <w:widowControl w:val="0"/>
      <w:tabs>
        <w:tab w:val="left" w:pos="567"/>
      </w:tabs>
      <w:spacing w:after="160" w:line="240" w:lineRule="auto"/>
      <w:ind w:left="567" w:hanging="567"/>
      <w:outlineLvl w:val="0"/>
    </w:pPr>
    <w:rPr>
      <w:rFonts w:ascii="Liberation Sans" w:eastAsia="Times New Roman" w:hAnsi="Liberation Sans" w:cs="Times New Roman"/>
      <w:b/>
      <w:sz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F74F1"/>
    <w:rPr>
      <w:rFonts w:ascii="Liberation Sans" w:eastAsia="Times New Roman" w:hAnsi="Liberation Sans" w:cs="Times New Roman"/>
      <w:b/>
      <w:sz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77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7736"/>
    <w:rPr>
      <w:rFonts w:ascii="Tahoma" w:eastAsia="Times New Roman" w:hAnsi="Tahoma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8B0383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</w:rPr>
  </w:style>
  <w:style w:type="paragraph" w:customStyle="1" w:styleId="berschrift-Teilaufgabe">
    <w:name w:val="Überschrift-Teilaufgabe"/>
    <w:basedOn w:val="Standard"/>
    <w:next w:val="Standard"/>
    <w:rsid w:val="001D411D"/>
    <w:pPr>
      <w:keepNext/>
      <w:tabs>
        <w:tab w:val="left" w:pos="284"/>
      </w:tabs>
      <w:spacing w:after="120"/>
      <w:jc w:val="left"/>
    </w:pPr>
    <w:rPr>
      <w:rFonts w:ascii="Liberation Sans" w:hAnsi="Liberation Sans"/>
      <w:b/>
      <w:szCs w:val="22"/>
    </w:rPr>
  </w:style>
  <w:style w:type="paragraph" w:customStyle="1" w:styleId="Aufzhlungszeichen1">
    <w:name w:val="Aufzählungszeichen1"/>
    <w:basedOn w:val="Standard"/>
    <w:next w:val="Standard"/>
    <w:rsid w:val="001D411D"/>
    <w:pPr>
      <w:numPr>
        <w:numId w:val="1"/>
      </w:numPr>
      <w:spacing w:line="248" w:lineRule="exact"/>
      <w:jc w:val="left"/>
    </w:pPr>
    <w:rPr>
      <w:rFonts w:ascii="Liberation Serif" w:hAnsi="Liberation Serif"/>
      <w:szCs w:val="22"/>
    </w:rPr>
  </w:style>
  <w:style w:type="paragraph" w:styleId="Listenabsatz">
    <w:name w:val="List Paragraph"/>
    <w:basedOn w:val="Standard"/>
    <w:uiPriority w:val="34"/>
    <w:qFormat/>
    <w:rsid w:val="005B3732"/>
    <w:pPr>
      <w:ind w:left="720"/>
      <w:contextualSpacing/>
    </w:pPr>
  </w:style>
  <w:style w:type="paragraph" w:styleId="Kommentartext">
    <w:name w:val="annotation text"/>
    <w:basedOn w:val="Standard"/>
    <w:link w:val="KommentartextZchn"/>
    <w:semiHidden/>
    <w:unhideWhenUsed/>
    <w:rsid w:val="008F787E"/>
    <w:pPr>
      <w:tabs>
        <w:tab w:val="left" w:pos="284"/>
      </w:tabs>
      <w:jc w:val="left"/>
    </w:pPr>
    <w:rPr>
      <w:rFonts w:ascii="Liberation Serif" w:hAnsi="Liberation Serif"/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F787E"/>
    <w:rPr>
      <w:rFonts w:ascii="Liberation Serif" w:eastAsia="Times New Roman" w:hAnsi="Liberation Serif" w:cs="Times New Roman"/>
      <w:sz w:val="20"/>
      <w:szCs w:val="20"/>
      <w:lang w:eastAsia="de-DE"/>
    </w:rPr>
  </w:style>
  <w:style w:type="character" w:styleId="Kommentarzeichen">
    <w:name w:val="annotation reference"/>
    <w:semiHidden/>
    <w:unhideWhenUsed/>
    <w:rsid w:val="008F787E"/>
    <w:rPr>
      <w:sz w:val="16"/>
      <w:szCs w:val="16"/>
    </w:rPr>
  </w:style>
  <w:style w:type="table" w:styleId="Tabellenraster">
    <w:name w:val="Table Grid"/>
    <w:basedOn w:val="NormaleTabelle"/>
    <w:uiPriority w:val="59"/>
    <w:rsid w:val="00E81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549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4928"/>
    <w:rPr>
      <w:rFonts w:ascii="Arial" w:eastAsia="Times New Roman" w:hAnsi="Arial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549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4928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Arial12">
    <w:name w:val="Arial 12"/>
    <w:basedOn w:val="Absatz-Standardschriftart"/>
    <w:rsid w:val="00244906"/>
    <w:rPr>
      <w:rFonts w:ascii="Arial" w:hAnsi="Arial"/>
      <w:sz w:val="24"/>
    </w:rPr>
  </w:style>
  <w:style w:type="character" w:customStyle="1" w:styleId="Arial11">
    <w:name w:val="Arial 11"/>
    <w:basedOn w:val="Absatz-Standardschriftart"/>
    <w:rsid w:val="00E5001A"/>
    <w:rPr>
      <w:rFonts w:ascii="Arial" w:hAnsi="Arial" w:cs="Arial" w:hint="default"/>
      <w:sz w:val="22"/>
    </w:rPr>
  </w:style>
  <w:style w:type="character" w:styleId="Hyperlink">
    <w:name w:val="Hyperlink"/>
    <w:basedOn w:val="Absatz-Standardschriftart"/>
    <w:uiPriority w:val="99"/>
    <w:unhideWhenUsed/>
    <w:rsid w:val="00B474D7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675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0D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1">
    <w:name w:val="heading 1"/>
    <w:next w:val="Standard"/>
    <w:link w:val="berschrift1Zchn"/>
    <w:qFormat/>
    <w:rsid w:val="00DF74F1"/>
    <w:pPr>
      <w:keepNext/>
      <w:widowControl w:val="0"/>
      <w:tabs>
        <w:tab w:val="left" w:pos="567"/>
      </w:tabs>
      <w:spacing w:after="160" w:line="240" w:lineRule="auto"/>
      <w:ind w:left="567" w:hanging="567"/>
      <w:outlineLvl w:val="0"/>
    </w:pPr>
    <w:rPr>
      <w:rFonts w:ascii="Liberation Sans" w:eastAsia="Times New Roman" w:hAnsi="Liberation Sans" w:cs="Times New Roman"/>
      <w:b/>
      <w:sz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F74F1"/>
    <w:rPr>
      <w:rFonts w:ascii="Liberation Sans" w:eastAsia="Times New Roman" w:hAnsi="Liberation Sans" w:cs="Times New Roman"/>
      <w:b/>
      <w:sz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77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7736"/>
    <w:rPr>
      <w:rFonts w:ascii="Tahoma" w:eastAsia="Times New Roman" w:hAnsi="Tahoma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8B0383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</w:rPr>
  </w:style>
  <w:style w:type="paragraph" w:customStyle="1" w:styleId="berschrift-Teilaufgabe">
    <w:name w:val="Überschrift-Teilaufgabe"/>
    <w:basedOn w:val="Standard"/>
    <w:next w:val="Standard"/>
    <w:rsid w:val="001D411D"/>
    <w:pPr>
      <w:keepNext/>
      <w:tabs>
        <w:tab w:val="left" w:pos="284"/>
      </w:tabs>
      <w:spacing w:after="120"/>
      <w:jc w:val="left"/>
    </w:pPr>
    <w:rPr>
      <w:rFonts w:ascii="Liberation Sans" w:hAnsi="Liberation Sans"/>
      <w:b/>
      <w:szCs w:val="22"/>
    </w:rPr>
  </w:style>
  <w:style w:type="paragraph" w:customStyle="1" w:styleId="Aufzhlungszeichen1">
    <w:name w:val="Aufzählungszeichen1"/>
    <w:basedOn w:val="Standard"/>
    <w:next w:val="Standard"/>
    <w:rsid w:val="001D411D"/>
    <w:pPr>
      <w:numPr>
        <w:numId w:val="1"/>
      </w:numPr>
      <w:spacing w:line="248" w:lineRule="exact"/>
      <w:jc w:val="left"/>
    </w:pPr>
    <w:rPr>
      <w:rFonts w:ascii="Liberation Serif" w:hAnsi="Liberation Serif"/>
      <w:szCs w:val="22"/>
    </w:rPr>
  </w:style>
  <w:style w:type="paragraph" w:styleId="Listenabsatz">
    <w:name w:val="List Paragraph"/>
    <w:basedOn w:val="Standard"/>
    <w:uiPriority w:val="34"/>
    <w:qFormat/>
    <w:rsid w:val="005B3732"/>
    <w:pPr>
      <w:ind w:left="720"/>
      <w:contextualSpacing/>
    </w:pPr>
  </w:style>
  <w:style w:type="paragraph" w:styleId="Kommentartext">
    <w:name w:val="annotation text"/>
    <w:basedOn w:val="Standard"/>
    <w:link w:val="KommentartextZchn"/>
    <w:semiHidden/>
    <w:unhideWhenUsed/>
    <w:rsid w:val="008F787E"/>
    <w:pPr>
      <w:tabs>
        <w:tab w:val="left" w:pos="284"/>
      </w:tabs>
      <w:jc w:val="left"/>
    </w:pPr>
    <w:rPr>
      <w:rFonts w:ascii="Liberation Serif" w:hAnsi="Liberation Serif"/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F787E"/>
    <w:rPr>
      <w:rFonts w:ascii="Liberation Serif" w:eastAsia="Times New Roman" w:hAnsi="Liberation Serif" w:cs="Times New Roman"/>
      <w:sz w:val="20"/>
      <w:szCs w:val="20"/>
      <w:lang w:eastAsia="de-DE"/>
    </w:rPr>
  </w:style>
  <w:style w:type="character" w:styleId="Kommentarzeichen">
    <w:name w:val="annotation reference"/>
    <w:semiHidden/>
    <w:unhideWhenUsed/>
    <w:rsid w:val="008F787E"/>
    <w:rPr>
      <w:sz w:val="16"/>
      <w:szCs w:val="16"/>
    </w:rPr>
  </w:style>
  <w:style w:type="table" w:styleId="Tabellenraster">
    <w:name w:val="Table Grid"/>
    <w:basedOn w:val="NormaleTabelle"/>
    <w:uiPriority w:val="59"/>
    <w:rsid w:val="00E81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549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4928"/>
    <w:rPr>
      <w:rFonts w:ascii="Arial" w:eastAsia="Times New Roman" w:hAnsi="Arial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549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4928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Arial12">
    <w:name w:val="Arial 12"/>
    <w:basedOn w:val="Absatz-Standardschriftart"/>
    <w:rsid w:val="00244906"/>
    <w:rPr>
      <w:rFonts w:ascii="Arial" w:hAnsi="Arial"/>
      <w:sz w:val="24"/>
    </w:rPr>
  </w:style>
  <w:style w:type="character" w:customStyle="1" w:styleId="Arial11">
    <w:name w:val="Arial 11"/>
    <w:basedOn w:val="Absatz-Standardschriftart"/>
    <w:rsid w:val="00E5001A"/>
    <w:rPr>
      <w:rFonts w:ascii="Arial" w:hAnsi="Arial" w:cs="Arial" w:hint="default"/>
      <w:sz w:val="22"/>
    </w:rPr>
  </w:style>
  <w:style w:type="character" w:styleId="Hyperlink">
    <w:name w:val="Hyperlink"/>
    <w:basedOn w:val="Absatz-Standardschriftart"/>
    <w:uiPriority w:val="99"/>
    <w:unhideWhenUsed/>
    <w:rsid w:val="00B474D7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675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7.wmf"/><Relationship Id="rId42" Type="http://schemas.openxmlformats.org/officeDocument/2006/relationships/image" Target="media/image19.jpeg"/><Relationship Id="rId63" Type="http://schemas.openxmlformats.org/officeDocument/2006/relationships/image" Target="media/image28.wmf"/><Relationship Id="rId84" Type="http://schemas.openxmlformats.org/officeDocument/2006/relationships/oleObject" Target="embeddings/oleObject26.bin"/><Relationship Id="rId138" Type="http://schemas.openxmlformats.org/officeDocument/2006/relationships/image" Target="media/image63.wmf"/><Relationship Id="rId159" Type="http://schemas.openxmlformats.org/officeDocument/2006/relationships/oleObject" Target="embeddings/oleObject66.bin"/><Relationship Id="rId170" Type="http://schemas.openxmlformats.org/officeDocument/2006/relationships/image" Target="media/image79.wmf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90.bin"/><Relationship Id="rId226" Type="http://schemas.openxmlformats.org/officeDocument/2006/relationships/image" Target="media/image105.wmf"/><Relationship Id="rId247" Type="http://schemas.openxmlformats.org/officeDocument/2006/relationships/image" Target="media/image115.wmf"/><Relationship Id="rId107" Type="http://schemas.openxmlformats.org/officeDocument/2006/relationships/image" Target="media/image49.wmf"/><Relationship Id="rId268" Type="http://schemas.openxmlformats.org/officeDocument/2006/relationships/oleObject" Target="embeddings/oleObject122.bin"/><Relationship Id="rId11" Type="http://schemas.openxmlformats.org/officeDocument/2006/relationships/image" Target="media/image2.wmf"/><Relationship Id="rId32" Type="http://schemas.openxmlformats.org/officeDocument/2006/relationships/footer" Target="footer3.xml"/><Relationship Id="rId53" Type="http://schemas.openxmlformats.org/officeDocument/2006/relationships/image" Target="media/image23.wmf"/><Relationship Id="rId74" Type="http://schemas.openxmlformats.org/officeDocument/2006/relationships/oleObject" Target="embeddings/oleObject21.bin"/><Relationship Id="rId128" Type="http://schemas.openxmlformats.org/officeDocument/2006/relationships/oleObject" Target="embeddings/oleObject50.bin"/><Relationship Id="rId149" Type="http://schemas.openxmlformats.org/officeDocument/2006/relationships/oleObject" Target="embeddings/oleObject61.bin"/><Relationship Id="rId5" Type="http://schemas.openxmlformats.org/officeDocument/2006/relationships/settings" Target="settings.xml"/><Relationship Id="rId95" Type="http://schemas.openxmlformats.org/officeDocument/2006/relationships/image" Target="media/image44.wmf"/><Relationship Id="rId160" Type="http://schemas.openxmlformats.org/officeDocument/2006/relationships/image" Target="media/image74.wmf"/><Relationship Id="rId181" Type="http://schemas.openxmlformats.org/officeDocument/2006/relationships/oleObject" Target="embeddings/oleObject77.bin"/><Relationship Id="rId216" Type="http://schemas.openxmlformats.org/officeDocument/2006/relationships/oleObject" Target="embeddings/oleObject96.bin"/><Relationship Id="rId237" Type="http://schemas.openxmlformats.org/officeDocument/2006/relationships/oleObject" Target="embeddings/oleObject104.bin"/><Relationship Id="rId258" Type="http://schemas.openxmlformats.org/officeDocument/2006/relationships/image" Target="media/image120.wmf"/><Relationship Id="rId279" Type="http://schemas.openxmlformats.org/officeDocument/2006/relationships/oleObject" Target="embeddings/oleObject131.bin"/><Relationship Id="rId22" Type="http://schemas.openxmlformats.org/officeDocument/2006/relationships/oleObject" Target="embeddings/oleObject7.bin"/><Relationship Id="rId43" Type="http://schemas.openxmlformats.org/officeDocument/2006/relationships/image" Target="media/image20.jpeg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44.bin"/><Relationship Id="rId139" Type="http://schemas.openxmlformats.org/officeDocument/2006/relationships/oleObject" Target="embeddings/oleObject56.bin"/><Relationship Id="rId85" Type="http://schemas.openxmlformats.org/officeDocument/2006/relationships/image" Target="media/image39.wmf"/><Relationship Id="rId150" Type="http://schemas.openxmlformats.org/officeDocument/2006/relationships/image" Target="media/image69.wmf"/><Relationship Id="rId171" Type="http://schemas.openxmlformats.org/officeDocument/2006/relationships/oleObject" Target="embeddings/oleObject72.bin"/><Relationship Id="rId192" Type="http://schemas.openxmlformats.org/officeDocument/2006/relationships/image" Target="media/image90.wmf"/><Relationship Id="rId206" Type="http://schemas.openxmlformats.org/officeDocument/2006/relationships/image" Target="media/image96.wmf"/><Relationship Id="rId227" Type="http://schemas.openxmlformats.org/officeDocument/2006/relationships/oleObject" Target="embeddings/oleObject102.bin"/><Relationship Id="rId248" Type="http://schemas.openxmlformats.org/officeDocument/2006/relationships/oleObject" Target="embeddings/oleObject110.bin"/><Relationship Id="rId269" Type="http://schemas.openxmlformats.org/officeDocument/2006/relationships/oleObject" Target="embeddings/oleObject123.bin"/><Relationship Id="rId12" Type="http://schemas.openxmlformats.org/officeDocument/2006/relationships/oleObject" Target="embeddings/oleObject2.bin"/><Relationship Id="rId33" Type="http://schemas.openxmlformats.org/officeDocument/2006/relationships/image" Target="media/image10.jpeg"/><Relationship Id="rId108" Type="http://schemas.openxmlformats.org/officeDocument/2006/relationships/oleObject" Target="embeddings/oleObject39.bin"/><Relationship Id="rId129" Type="http://schemas.openxmlformats.org/officeDocument/2006/relationships/oleObject" Target="embeddings/oleObject51.bin"/><Relationship Id="rId280" Type="http://schemas.openxmlformats.org/officeDocument/2006/relationships/hyperlink" Target="http://antriebstechnik.fh-stralsund.de/1024x768/Dokumentenframe/Kompendium/Transformator/S_Transformator.htm" TargetMode="External"/><Relationship Id="rId54" Type="http://schemas.openxmlformats.org/officeDocument/2006/relationships/oleObject" Target="embeddings/oleObject11.bin"/><Relationship Id="rId75" Type="http://schemas.openxmlformats.org/officeDocument/2006/relationships/image" Target="media/image34.wmf"/><Relationship Id="rId96" Type="http://schemas.openxmlformats.org/officeDocument/2006/relationships/oleObject" Target="embeddings/oleObject32.bin"/><Relationship Id="rId140" Type="http://schemas.openxmlformats.org/officeDocument/2006/relationships/image" Target="media/image64.wmf"/><Relationship Id="rId161" Type="http://schemas.openxmlformats.org/officeDocument/2006/relationships/oleObject" Target="embeddings/oleObject67.bin"/><Relationship Id="rId182" Type="http://schemas.openxmlformats.org/officeDocument/2006/relationships/image" Target="media/image85.wmf"/><Relationship Id="rId217" Type="http://schemas.openxmlformats.org/officeDocument/2006/relationships/oleObject" Target="embeddings/oleObject97.bin"/><Relationship Id="rId6" Type="http://schemas.openxmlformats.org/officeDocument/2006/relationships/webSettings" Target="webSettings.xml"/><Relationship Id="rId238" Type="http://schemas.openxmlformats.org/officeDocument/2006/relationships/image" Target="media/image111.wmf"/><Relationship Id="rId259" Type="http://schemas.openxmlformats.org/officeDocument/2006/relationships/oleObject" Target="embeddings/oleObject116.bin"/><Relationship Id="rId23" Type="http://schemas.openxmlformats.org/officeDocument/2006/relationships/image" Target="media/image8.wmf"/><Relationship Id="rId119" Type="http://schemas.openxmlformats.org/officeDocument/2006/relationships/image" Target="media/image55.wmf"/><Relationship Id="rId270" Type="http://schemas.openxmlformats.org/officeDocument/2006/relationships/oleObject" Target="embeddings/oleObject124.bin"/><Relationship Id="rId44" Type="http://schemas.openxmlformats.org/officeDocument/2006/relationships/image" Target="media/image21.png"/><Relationship Id="rId65" Type="http://schemas.openxmlformats.org/officeDocument/2006/relationships/image" Target="media/image29.wmf"/><Relationship Id="rId86" Type="http://schemas.openxmlformats.org/officeDocument/2006/relationships/oleObject" Target="embeddings/oleObject27.bin"/><Relationship Id="rId130" Type="http://schemas.openxmlformats.org/officeDocument/2006/relationships/image" Target="media/image59.wmf"/><Relationship Id="rId151" Type="http://schemas.openxmlformats.org/officeDocument/2006/relationships/oleObject" Target="embeddings/oleObject62.bin"/><Relationship Id="rId172" Type="http://schemas.openxmlformats.org/officeDocument/2006/relationships/image" Target="media/image80.wmf"/><Relationship Id="rId193" Type="http://schemas.openxmlformats.org/officeDocument/2006/relationships/oleObject" Target="embeddings/oleObject83.bin"/><Relationship Id="rId202" Type="http://schemas.openxmlformats.org/officeDocument/2006/relationships/image" Target="media/image94.wmf"/><Relationship Id="rId207" Type="http://schemas.openxmlformats.org/officeDocument/2006/relationships/oleObject" Target="embeddings/oleObject91.bin"/><Relationship Id="rId223" Type="http://schemas.openxmlformats.org/officeDocument/2006/relationships/oleObject" Target="embeddings/oleObject100.bin"/><Relationship Id="rId228" Type="http://schemas.openxmlformats.org/officeDocument/2006/relationships/image" Target="media/image106.wmf"/><Relationship Id="rId244" Type="http://schemas.openxmlformats.org/officeDocument/2006/relationships/oleObject" Target="embeddings/oleObject108.bin"/><Relationship Id="rId249" Type="http://schemas.openxmlformats.org/officeDocument/2006/relationships/image" Target="media/image116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jpeg"/><Relationship Id="rId109" Type="http://schemas.openxmlformats.org/officeDocument/2006/relationships/image" Target="media/image50.wmf"/><Relationship Id="rId260" Type="http://schemas.openxmlformats.org/officeDocument/2006/relationships/oleObject" Target="embeddings/oleObject117.bin"/><Relationship Id="rId265" Type="http://schemas.openxmlformats.org/officeDocument/2006/relationships/image" Target="media/image123.wmf"/><Relationship Id="rId281" Type="http://schemas.openxmlformats.org/officeDocument/2006/relationships/fontTable" Target="fontTable.xml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24.wmf"/><Relationship Id="rId76" Type="http://schemas.openxmlformats.org/officeDocument/2006/relationships/oleObject" Target="embeddings/oleObject22.bin"/><Relationship Id="rId97" Type="http://schemas.openxmlformats.org/officeDocument/2006/relationships/oleObject" Target="embeddings/oleObject33.bin"/><Relationship Id="rId104" Type="http://schemas.openxmlformats.org/officeDocument/2006/relationships/oleObject" Target="embeddings/oleObject37.bin"/><Relationship Id="rId120" Type="http://schemas.openxmlformats.org/officeDocument/2006/relationships/oleObject" Target="embeddings/oleObject45.bin"/><Relationship Id="rId125" Type="http://schemas.openxmlformats.org/officeDocument/2006/relationships/oleObject" Target="embeddings/oleObject48.bin"/><Relationship Id="rId141" Type="http://schemas.openxmlformats.org/officeDocument/2006/relationships/oleObject" Target="embeddings/oleObject57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70.bin"/><Relationship Id="rId188" Type="http://schemas.openxmlformats.org/officeDocument/2006/relationships/image" Target="media/image88.wmf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30.bin"/><Relationship Id="rId162" Type="http://schemas.openxmlformats.org/officeDocument/2006/relationships/image" Target="media/image75.wmf"/><Relationship Id="rId183" Type="http://schemas.openxmlformats.org/officeDocument/2006/relationships/oleObject" Target="embeddings/oleObject78.bin"/><Relationship Id="rId213" Type="http://schemas.openxmlformats.org/officeDocument/2006/relationships/image" Target="media/image99.wmf"/><Relationship Id="rId218" Type="http://schemas.openxmlformats.org/officeDocument/2006/relationships/image" Target="media/image101.wmf"/><Relationship Id="rId234" Type="http://schemas.openxmlformats.org/officeDocument/2006/relationships/image" Target="media/image117.jpeg"/><Relationship Id="rId239" Type="http://schemas.openxmlformats.org/officeDocument/2006/relationships/oleObject" Target="embeddings/oleObject105.bin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50" Type="http://schemas.openxmlformats.org/officeDocument/2006/relationships/oleObject" Target="embeddings/oleObject111.bin"/><Relationship Id="rId255" Type="http://schemas.openxmlformats.org/officeDocument/2006/relationships/oleObject" Target="embeddings/oleObject114.bin"/><Relationship Id="rId271" Type="http://schemas.openxmlformats.org/officeDocument/2006/relationships/oleObject" Target="embeddings/oleObject125.bin"/><Relationship Id="rId276" Type="http://schemas.openxmlformats.org/officeDocument/2006/relationships/image" Target="media/image124.wmf"/><Relationship Id="rId24" Type="http://schemas.openxmlformats.org/officeDocument/2006/relationships/oleObject" Target="embeddings/oleObject8.bin"/><Relationship Id="rId40" Type="http://schemas.openxmlformats.org/officeDocument/2006/relationships/image" Target="media/image17.jpeg"/><Relationship Id="rId45" Type="http://schemas.openxmlformats.org/officeDocument/2006/relationships/image" Target="media/image16.png"/><Relationship Id="rId66" Type="http://schemas.openxmlformats.org/officeDocument/2006/relationships/oleObject" Target="embeddings/oleObject17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53.wmf"/><Relationship Id="rId131" Type="http://schemas.openxmlformats.org/officeDocument/2006/relationships/oleObject" Target="embeddings/oleObject52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65.bin"/><Relationship Id="rId178" Type="http://schemas.openxmlformats.org/officeDocument/2006/relationships/image" Target="media/image83.wmf"/><Relationship Id="rId61" Type="http://schemas.openxmlformats.org/officeDocument/2006/relationships/image" Target="media/image27.wmf"/><Relationship Id="rId82" Type="http://schemas.openxmlformats.org/officeDocument/2006/relationships/oleObject" Target="embeddings/oleObject25.bin"/><Relationship Id="rId152" Type="http://schemas.openxmlformats.org/officeDocument/2006/relationships/image" Target="media/image70.wmf"/><Relationship Id="rId173" Type="http://schemas.openxmlformats.org/officeDocument/2006/relationships/oleObject" Target="embeddings/oleObject73.bin"/><Relationship Id="rId194" Type="http://schemas.openxmlformats.org/officeDocument/2006/relationships/image" Target="media/image91.wmf"/><Relationship Id="rId199" Type="http://schemas.openxmlformats.org/officeDocument/2006/relationships/oleObject" Target="embeddings/oleObject87.bin"/><Relationship Id="rId203" Type="http://schemas.openxmlformats.org/officeDocument/2006/relationships/oleObject" Target="embeddings/oleObject89.bin"/><Relationship Id="rId208" Type="http://schemas.openxmlformats.org/officeDocument/2006/relationships/image" Target="media/image97.wmf"/><Relationship Id="rId229" Type="http://schemas.openxmlformats.org/officeDocument/2006/relationships/oleObject" Target="embeddings/oleObject103.bin"/><Relationship Id="rId19" Type="http://schemas.openxmlformats.org/officeDocument/2006/relationships/image" Target="media/image6.wmf"/><Relationship Id="rId224" Type="http://schemas.openxmlformats.org/officeDocument/2006/relationships/image" Target="media/image104.wmf"/><Relationship Id="rId240" Type="http://schemas.openxmlformats.org/officeDocument/2006/relationships/image" Target="media/image112.wmf"/><Relationship Id="rId245" Type="http://schemas.openxmlformats.org/officeDocument/2006/relationships/image" Target="media/image114.wmf"/><Relationship Id="rId261" Type="http://schemas.openxmlformats.org/officeDocument/2006/relationships/image" Target="media/image121.wmf"/><Relationship Id="rId266" Type="http://schemas.openxmlformats.org/officeDocument/2006/relationships/oleObject" Target="embeddings/oleObject120.bin"/><Relationship Id="rId14" Type="http://schemas.openxmlformats.org/officeDocument/2006/relationships/oleObject" Target="embeddings/oleObject3.bin"/><Relationship Id="rId30" Type="http://schemas.openxmlformats.org/officeDocument/2006/relationships/footer" Target="footer2.xml"/><Relationship Id="rId35" Type="http://schemas.openxmlformats.org/officeDocument/2006/relationships/image" Target="media/image12.jpeg"/><Relationship Id="rId56" Type="http://schemas.openxmlformats.org/officeDocument/2006/relationships/oleObject" Target="embeddings/oleObject12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48.wmf"/><Relationship Id="rId126" Type="http://schemas.openxmlformats.org/officeDocument/2006/relationships/image" Target="media/image58.wmf"/><Relationship Id="rId147" Type="http://schemas.openxmlformats.org/officeDocument/2006/relationships/oleObject" Target="embeddings/oleObject60.bin"/><Relationship Id="rId168" Type="http://schemas.openxmlformats.org/officeDocument/2006/relationships/image" Target="media/image78.wmf"/><Relationship Id="rId282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20.bin"/><Relationship Id="rId93" Type="http://schemas.openxmlformats.org/officeDocument/2006/relationships/image" Target="media/image43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56.wmf"/><Relationship Id="rId142" Type="http://schemas.openxmlformats.org/officeDocument/2006/relationships/image" Target="media/image65.wmf"/><Relationship Id="rId163" Type="http://schemas.openxmlformats.org/officeDocument/2006/relationships/oleObject" Target="embeddings/oleObject68.bin"/><Relationship Id="rId184" Type="http://schemas.openxmlformats.org/officeDocument/2006/relationships/image" Target="media/image86.wmf"/><Relationship Id="rId189" Type="http://schemas.openxmlformats.org/officeDocument/2006/relationships/oleObject" Target="embeddings/oleObject81.bin"/><Relationship Id="rId219" Type="http://schemas.openxmlformats.org/officeDocument/2006/relationships/oleObject" Target="embeddings/oleObject98.bin"/><Relationship Id="rId3" Type="http://schemas.openxmlformats.org/officeDocument/2006/relationships/styles" Target="styles.xml"/><Relationship Id="rId214" Type="http://schemas.openxmlformats.org/officeDocument/2006/relationships/oleObject" Target="embeddings/oleObject95.bin"/><Relationship Id="rId230" Type="http://schemas.openxmlformats.org/officeDocument/2006/relationships/image" Target="media/image107.png"/><Relationship Id="rId235" Type="http://schemas.openxmlformats.org/officeDocument/2006/relationships/image" Target="media/image118.jpeg"/><Relationship Id="rId251" Type="http://schemas.openxmlformats.org/officeDocument/2006/relationships/image" Target="media/image117.wmf"/><Relationship Id="rId256" Type="http://schemas.openxmlformats.org/officeDocument/2006/relationships/image" Target="media/image119.wmf"/><Relationship Id="rId277" Type="http://schemas.openxmlformats.org/officeDocument/2006/relationships/oleObject" Target="embeddings/oleObject130.bin"/><Relationship Id="rId25" Type="http://schemas.openxmlformats.org/officeDocument/2006/relationships/image" Target="media/image9.wmf"/><Relationship Id="rId46" Type="http://schemas.openxmlformats.org/officeDocument/2006/relationships/image" Target="media/image17.png"/><Relationship Id="rId67" Type="http://schemas.openxmlformats.org/officeDocument/2006/relationships/image" Target="media/image30.wmf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5.bin"/><Relationship Id="rId158" Type="http://schemas.openxmlformats.org/officeDocument/2006/relationships/image" Target="media/image73.wmf"/><Relationship Id="rId272" Type="http://schemas.openxmlformats.org/officeDocument/2006/relationships/oleObject" Target="embeddings/oleObject12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jpeg"/><Relationship Id="rId62" Type="http://schemas.openxmlformats.org/officeDocument/2006/relationships/oleObject" Target="embeddings/oleObject15.bin"/><Relationship Id="rId83" Type="http://schemas.openxmlformats.org/officeDocument/2006/relationships/image" Target="media/image38.wmf"/><Relationship Id="rId88" Type="http://schemas.openxmlformats.org/officeDocument/2006/relationships/oleObject" Target="embeddings/oleObject28.bin"/><Relationship Id="rId111" Type="http://schemas.openxmlformats.org/officeDocument/2006/relationships/image" Target="media/image51.wmf"/><Relationship Id="rId132" Type="http://schemas.openxmlformats.org/officeDocument/2006/relationships/image" Target="media/image60.wmf"/><Relationship Id="rId153" Type="http://schemas.openxmlformats.org/officeDocument/2006/relationships/oleObject" Target="embeddings/oleObject63.bin"/><Relationship Id="rId174" Type="http://schemas.openxmlformats.org/officeDocument/2006/relationships/image" Target="media/image81.wmf"/><Relationship Id="rId179" Type="http://schemas.openxmlformats.org/officeDocument/2006/relationships/oleObject" Target="embeddings/oleObject76.bin"/><Relationship Id="rId195" Type="http://schemas.openxmlformats.org/officeDocument/2006/relationships/oleObject" Target="embeddings/oleObject84.bin"/><Relationship Id="rId209" Type="http://schemas.openxmlformats.org/officeDocument/2006/relationships/oleObject" Target="embeddings/oleObject92.bin"/><Relationship Id="rId190" Type="http://schemas.openxmlformats.org/officeDocument/2006/relationships/image" Target="media/image89.wmf"/><Relationship Id="rId204" Type="http://schemas.openxmlformats.org/officeDocument/2006/relationships/image" Target="media/image95.wmf"/><Relationship Id="rId220" Type="http://schemas.openxmlformats.org/officeDocument/2006/relationships/image" Target="media/image102.wmf"/><Relationship Id="rId225" Type="http://schemas.openxmlformats.org/officeDocument/2006/relationships/oleObject" Target="embeddings/oleObject101.bin"/><Relationship Id="rId241" Type="http://schemas.openxmlformats.org/officeDocument/2006/relationships/oleObject" Target="embeddings/oleObject106.bin"/><Relationship Id="rId246" Type="http://schemas.openxmlformats.org/officeDocument/2006/relationships/oleObject" Target="embeddings/oleObject109.bin"/><Relationship Id="rId267" Type="http://schemas.openxmlformats.org/officeDocument/2006/relationships/oleObject" Target="embeddings/oleObject121.bin"/><Relationship Id="rId15" Type="http://schemas.openxmlformats.org/officeDocument/2006/relationships/image" Target="media/image4.wmf"/><Relationship Id="rId36" Type="http://schemas.openxmlformats.org/officeDocument/2006/relationships/image" Target="media/image13.jpeg"/><Relationship Id="rId57" Type="http://schemas.openxmlformats.org/officeDocument/2006/relationships/image" Target="media/image25.wmf"/><Relationship Id="rId106" Type="http://schemas.openxmlformats.org/officeDocument/2006/relationships/oleObject" Target="embeddings/oleObject38.bin"/><Relationship Id="rId127" Type="http://schemas.openxmlformats.org/officeDocument/2006/relationships/oleObject" Target="embeddings/oleObject49.bin"/><Relationship Id="rId262" Type="http://schemas.openxmlformats.org/officeDocument/2006/relationships/oleObject" Target="embeddings/oleObject118.bin"/><Relationship Id="rId10" Type="http://schemas.openxmlformats.org/officeDocument/2006/relationships/oleObject" Target="embeddings/oleObject1.bin"/><Relationship Id="rId31" Type="http://schemas.openxmlformats.org/officeDocument/2006/relationships/header" Target="header3.xml"/><Relationship Id="rId52" Type="http://schemas.openxmlformats.org/officeDocument/2006/relationships/oleObject" Target="embeddings/oleObject10.bin"/><Relationship Id="rId73" Type="http://schemas.openxmlformats.org/officeDocument/2006/relationships/image" Target="media/image33.wmf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1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46.bin"/><Relationship Id="rId143" Type="http://schemas.openxmlformats.org/officeDocument/2006/relationships/oleObject" Target="embeddings/oleObject58.bin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oleObject" Target="embeddings/oleObject71.bin"/><Relationship Id="rId185" Type="http://schemas.openxmlformats.org/officeDocument/2006/relationships/oleObject" Target="embeddings/oleObject79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84.wmf"/><Relationship Id="rId210" Type="http://schemas.openxmlformats.org/officeDocument/2006/relationships/image" Target="media/image98.wmf"/><Relationship Id="rId215" Type="http://schemas.openxmlformats.org/officeDocument/2006/relationships/image" Target="media/image100.wmf"/><Relationship Id="rId236" Type="http://schemas.openxmlformats.org/officeDocument/2006/relationships/image" Target="media/image110.wmf"/><Relationship Id="rId257" Type="http://schemas.openxmlformats.org/officeDocument/2006/relationships/oleObject" Target="embeddings/oleObject115.bin"/><Relationship Id="rId278" Type="http://schemas.openxmlformats.org/officeDocument/2006/relationships/image" Target="media/image125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4.png"/><Relationship Id="rId252" Type="http://schemas.openxmlformats.org/officeDocument/2006/relationships/oleObject" Target="embeddings/oleObject112.bin"/><Relationship Id="rId273" Type="http://schemas.openxmlformats.org/officeDocument/2006/relationships/oleObject" Target="embeddings/oleObject127.bin"/><Relationship Id="rId47" Type="http://schemas.openxmlformats.org/officeDocument/2006/relationships/image" Target="media/image21.jpeg"/><Relationship Id="rId68" Type="http://schemas.openxmlformats.org/officeDocument/2006/relationships/oleObject" Target="embeddings/oleObject18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41.bin"/><Relationship Id="rId133" Type="http://schemas.openxmlformats.org/officeDocument/2006/relationships/oleObject" Target="embeddings/oleObject53.bin"/><Relationship Id="rId154" Type="http://schemas.openxmlformats.org/officeDocument/2006/relationships/image" Target="media/image71.wmf"/><Relationship Id="rId175" Type="http://schemas.openxmlformats.org/officeDocument/2006/relationships/oleObject" Target="embeddings/oleObject74.bin"/><Relationship Id="rId196" Type="http://schemas.openxmlformats.org/officeDocument/2006/relationships/oleObject" Target="embeddings/oleObject85.bin"/><Relationship Id="rId200" Type="http://schemas.openxmlformats.org/officeDocument/2006/relationships/image" Target="media/image93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99.bin"/><Relationship Id="rId242" Type="http://schemas.openxmlformats.org/officeDocument/2006/relationships/oleObject" Target="embeddings/oleObject107.bin"/><Relationship Id="rId263" Type="http://schemas.openxmlformats.org/officeDocument/2006/relationships/image" Target="media/image122.wmf"/><Relationship Id="rId37" Type="http://schemas.openxmlformats.org/officeDocument/2006/relationships/image" Target="media/image14.jpeg"/><Relationship Id="rId58" Type="http://schemas.openxmlformats.org/officeDocument/2006/relationships/oleObject" Target="embeddings/oleObject13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36.bin"/><Relationship Id="rId123" Type="http://schemas.openxmlformats.org/officeDocument/2006/relationships/image" Target="media/image57.wmf"/><Relationship Id="rId144" Type="http://schemas.openxmlformats.org/officeDocument/2006/relationships/image" Target="media/image66.wmf"/><Relationship Id="rId90" Type="http://schemas.openxmlformats.org/officeDocument/2006/relationships/oleObject" Target="embeddings/oleObject29.bin"/><Relationship Id="rId165" Type="http://schemas.openxmlformats.org/officeDocument/2006/relationships/oleObject" Target="embeddings/oleObject69.bin"/><Relationship Id="rId186" Type="http://schemas.openxmlformats.org/officeDocument/2006/relationships/image" Target="media/image87.wmf"/><Relationship Id="rId211" Type="http://schemas.openxmlformats.org/officeDocument/2006/relationships/oleObject" Target="embeddings/oleObject93.bin"/><Relationship Id="rId232" Type="http://schemas.openxmlformats.org/officeDocument/2006/relationships/image" Target="media/image108.jpeg"/><Relationship Id="rId253" Type="http://schemas.openxmlformats.org/officeDocument/2006/relationships/image" Target="media/image118.wmf"/><Relationship Id="rId274" Type="http://schemas.openxmlformats.org/officeDocument/2006/relationships/oleObject" Target="embeddings/oleObject128.bin"/><Relationship Id="rId27" Type="http://schemas.openxmlformats.org/officeDocument/2006/relationships/header" Target="header1.xml"/><Relationship Id="rId48" Type="http://schemas.openxmlformats.org/officeDocument/2006/relationships/image" Target="media/image25.png"/><Relationship Id="rId69" Type="http://schemas.openxmlformats.org/officeDocument/2006/relationships/image" Target="media/image31.wmf"/><Relationship Id="rId113" Type="http://schemas.openxmlformats.org/officeDocument/2006/relationships/image" Target="media/image52.wmf"/><Relationship Id="rId134" Type="http://schemas.openxmlformats.org/officeDocument/2006/relationships/image" Target="media/image61.wmf"/><Relationship Id="rId80" Type="http://schemas.openxmlformats.org/officeDocument/2006/relationships/oleObject" Target="embeddings/oleObject24.bin"/><Relationship Id="rId155" Type="http://schemas.openxmlformats.org/officeDocument/2006/relationships/oleObject" Target="embeddings/oleObject64.bin"/><Relationship Id="rId176" Type="http://schemas.openxmlformats.org/officeDocument/2006/relationships/image" Target="media/image82.wmf"/><Relationship Id="rId197" Type="http://schemas.openxmlformats.org/officeDocument/2006/relationships/oleObject" Target="embeddings/oleObject86.bin"/><Relationship Id="rId201" Type="http://schemas.openxmlformats.org/officeDocument/2006/relationships/oleObject" Target="embeddings/oleObject88.bin"/><Relationship Id="rId222" Type="http://schemas.openxmlformats.org/officeDocument/2006/relationships/image" Target="media/image103.wmf"/><Relationship Id="rId243" Type="http://schemas.openxmlformats.org/officeDocument/2006/relationships/image" Target="media/image113.wmf"/><Relationship Id="rId264" Type="http://schemas.openxmlformats.org/officeDocument/2006/relationships/oleObject" Target="embeddings/oleObject119.bin"/><Relationship Id="rId17" Type="http://schemas.openxmlformats.org/officeDocument/2006/relationships/image" Target="media/image5.wmf"/><Relationship Id="rId38" Type="http://schemas.openxmlformats.org/officeDocument/2006/relationships/image" Target="media/image15.jpeg"/><Relationship Id="rId59" Type="http://schemas.openxmlformats.org/officeDocument/2006/relationships/image" Target="media/image26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47.bin"/><Relationship Id="rId70" Type="http://schemas.openxmlformats.org/officeDocument/2006/relationships/oleObject" Target="embeddings/oleObject19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59.bin"/><Relationship Id="rId166" Type="http://schemas.openxmlformats.org/officeDocument/2006/relationships/image" Target="media/image77.wmf"/><Relationship Id="rId187" Type="http://schemas.openxmlformats.org/officeDocument/2006/relationships/oleObject" Target="embeddings/oleObject8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4.bin"/><Relationship Id="rId233" Type="http://schemas.openxmlformats.org/officeDocument/2006/relationships/image" Target="media/image109.jpeg"/><Relationship Id="rId254" Type="http://schemas.openxmlformats.org/officeDocument/2006/relationships/oleObject" Target="embeddings/oleObject113.bin"/><Relationship Id="rId28" Type="http://schemas.openxmlformats.org/officeDocument/2006/relationships/header" Target="header2.xml"/><Relationship Id="rId49" Type="http://schemas.openxmlformats.org/officeDocument/2006/relationships/image" Target="media/image26.png"/><Relationship Id="rId114" Type="http://schemas.openxmlformats.org/officeDocument/2006/relationships/oleObject" Target="embeddings/oleObject42.bin"/><Relationship Id="rId275" Type="http://schemas.openxmlformats.org/officeDocument/2006/relationships/oleObject" Target="embeddings/oleObject129.bin"/><Relationship Id="rId60" Type="http://schemas.openxmlformats.org/officeDocument/2006/relationships/oleObject" Target="embeddings/oleObject14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54.bin"/><Relationship Id="rId156" Type="http://schemas.openxmlformats.org/officeDocument/2006/relationships/image" Target="media/image72.wmf"/><Relationship Id="rId177" Type="http://schemas.openxmlformats.org/officeDocument/2006/relationships/oleObject" Target="embeddings/oleObject75.bin"/><Relationship Id="rId198" Type="http://schemas.openxmlformats.org/officeDocument/2006/relationships/image" Target="media/image9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9FF26-13F3-41D2-9922-AA98F4C15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93257AA1.dotm</Template>
  <TotalTime>0</TotalTime>
  <Pages>19</Pages>
  <Words>4920</Words>
  <Characters>31488</Characters>
  <Application>Microsoft Office Word</Application>
  <DocSecurity>0</DocSecurity>
  <Lines>768</Lines>
  <Paragraphs>241</Paragraphs>
  <ScaleCrop>false</ScaleCrop>
  <Company/>
  <LinksUpToDate>false</LinksUpToDate>
  <CharactersWithSpaces>36167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2017-02-17T13:29:00Z</dcterms:created>
  <dcterms:modified xsi:type="dcterms:W3CDTF">2017-02-17T13:29:00Z</dcterms:modified>
</cp:coreProperties>
</file>