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5F2" w:rsidRPr="0042609C" w:rsidRDefault="00BD1DEE" w:rsidP="0042609C">
      <w:pPr>
        <w:tabs>
          <w:tab w:val="left" w:pos="5670"/>
          <w:tab w:val="right" w:leader="underscore" w:pos="9637"/>
        </w:tabs>
        <w:spacing w:before="24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Elektrische Phänomene</w:t>
      </w:r>
      <w:r w:rsidR="00594C00">
        <w:rPr>
          <w:rFonts w:asciiTheme="minorHAnsi" w:hAnsiTheme="minorHAnsi" w:cstheme="minorHAnsi"/>
          <w:b/>
          <w:sz w:val="28"/>
          <w:szCs w:val="28"/>
        </w:rPr>
        <w:t xml:space="preserve"> im Alltag</w:t>
      </w:r>
      <w:r w:rsidR="00000B20" w:rsidRPr="00BC039A">
        <w:rPr>
          <w:rFonts w:asciiTheme="minorHAnsi" w:hAnsiTheme="minorHAnsi" w:cstheme="minorHAnsi"/>
          <w:b/>
          <w:sz w:val="28"/>
          <w:szCs w:val="28"/>
        </w:rPr>
        <w:tab/>
        <w:t xml:space="preserve">Name: </w:t>
      </w:r>
      <w:r w:rsidR="00000B20" w:rsidRPr="00BC039A">
        <w:rPr>
          <w:rFonts w:asciiTheme="minorHAnsi" w:hAnsiTheme="minorHAnsi" w:cstheme="minorHAnsi"/>
          <w:b/>
          <w:sz w:val="28"/>
          <w:szCs w:val="28"/>
        </w:rPr>
        <w:tab/>
      </w:r>
    </w:p>
    <w:p w:rsidR="004805F2" w:rsidRDefault="004805F2" w:rsidP="0093015D">
      <w:pPr>
        <w:spacing w:before="100" w:beforeAutospacing="1" w:after="100" w:afterAutospacing="1"/>
        <w:contextualSpacing/>
      </w:pPr>
      <w:r>
        <w:t xml:space="preserve">Du hast verschiedene </w:t>
      </w:r>
      <w:r w:rsidR="00DB4D69">
        <w:t xml:space="preserve">elektrische Phänomene </w:t>
      </w:r>
      <w:r>
        <w:t>kennen gelernt und ausprobiert.</w:t>
      </w:r>
    </w:p>
    <w:p w:rsidR="004805F2" w:rsidRDefault="004805F2" w:rsidP="0093015D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</w:pPr>
      <w:r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Kennst du noch weitere </w:t>
      </w:r>
      <w:r w:rsidR="00DB4D69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elektrische Phänomene</w:t>
      </w:r>
      <w:r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?</w:t>
      </w:r>
    </w:p>
    <w:p w:rsidR="00594C00" w:rsidRDefault="00594C00" w:rsidP="0093015D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</w:pP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Schreibe 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nur unter die </w:t>
      </w:r>
      <w:r w:rsidR="00DB4D69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Bilder, die ein elektrisches Phänomen zeigen,</w:t>
      </w: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 d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en</w:t>
      </w: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 Namen de</w:t>
      </w:r>
      <w:r w:rsidR="00DB4D69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s Phänomens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.</w:t>
      </w: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br/>
      </w:r>
      <w:r w:rsidR="004805F2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Achtung: 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Es sind</w:t>
      </w: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 </w:t>
      </w:r>
      <w:r w:rsidR="00DB4D69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Bilder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 ohne </w:t>
      </w:r>
      <w:r w:rsidR="00DB4D69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elektrisches Phänomen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 darunter. Deren </w:t>
      </w: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Namensk</w:t>
      </w:r>
      <w:r w:rsidR="0093015D" w:rsidRPr="0093015D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>ä</w:t>
      </w:r>
      <w:r w:rsidRPr="00594C00"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  <w:t xml:space="preserve">stchen bleiben leer. </w:t>
      </w:r>
    </w:p>
    <w:p w:rsidR="004805F2" w:rsidRPr="004805F2" w:rsidRDefault="004805F2" w:rsidP="0093015D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  <w:color w:val="000000" w:themeColor="text1"/>
          <w:szCs w:val="18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6"/>
        <w:gridCol w:w="729"/>
        <w:gridCol w:w="1916"/>
        <w:gridCol w:w="730"/>
        <w:gridCol w:w="1916"/>
        <w:gridCol w:w="824"/>
        <w:gridCol w:w="1926"/>
      </w:tblGrid>
      <w:tr w:rsidR="00AB337E" w:rsidTr="00C13A5D">
        <w:tc>
          <w:tcPr>
            <w:tcW w:w="1871" w:type="dxa"/>
            <w:vAlign w:val="center"/>
          </w:tcPr>
          <w:p w:rsidR="00A2532B" w:rsidRDefault="00DB4D69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74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vAlign w:val="center"/>
          </w:tcPr>
          <w:p w:rsidR="00A2532B" w:rsidRDefault="00AB337E" w:rsidP="00AB337E">
            <w:r>
              <w:rPr>
                <w:noProof/>
                <w:lang w:eastAsia="de-DE"/>
              </w:rPr>
              <w:drawing>
                <wp:inline distT="0" distB="0" distL="0" distR="0" wp14:anchorId="006537D5" wp14:editId="461BA7F1">
                  <wp:extent cx="1080000" cy="1080000"/>
                  <wp:effectExtent l="0" t="0" r="0" b="0"/>
                  <wp:docPr id="33" name="Grafik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low-worm-147679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nil"/>
              <w:bottom w:val="nil"/>
              <w:right w:val="single" w:sz="8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left w:val="single" w:sz="8" w:space="0" w:color="auto"/>
            </w:tcBorders>
            <w:vAlign w:val="center"/>
          </w:tcPr>
          <w:p w:rsidR="00A2532B" w:rsidRDefault="00051657" w:rsidP="005C6BF0">
            <w:r>
              <w:rPr>
                <w:noProof/>
                <w:lang w:eastAsia="de-DE"/>
              </w:rPr>
              <w:drawing>
                <wp:inline distT="0" distB="0" distL="0" distR="0">
                  <wp:extent cx="1067143" cy="1080000"/>
                  <wp:effectExtent l="0" t="0" r="0" b="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_kamm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4" t="12465" r="14448" b="16147"/>
                          <a:stretch/>
                        </pic:blipFill>
                        <pic:spPr bwMode="auto">
                          <a:xfrm>
                            <a:off x="0" y="0"/>
                            <a:ext cx="106714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A2532B" w:rsidRDefault="005C6BF0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69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37E" w:rsidTr="00C13A5D">
        <w:trPr>
          <w:trHeight w:val="850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</w:tr>
      <w:tr w:rsidR="00AB337E" w:rsidTr="00C13A5D">
        <w:trPr>
          <w:trHeight w:val="567"/>
        </w:trPr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</w:tr>
      <w:tr w:rsidR="00AB337E" w:rsidTr="00C13A5D">
        <w:tc>
          <w:tcPr>
            <w:tcW w:w="1871" w:type="dxa"/>
            <w:vAlign w:val="center"/>
          </w:tcPr>
          <w:p w:rsidR="00A2532B" w:rsidRPr="005E23E8" w:rsidRDefault="005E23E8" w:rsidP="00A2532B">
            <w:pPr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15" name="Grafi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e_regenbogen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8" t="7366" r="2549" b="12465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vAlign w:val="center"/>
          </w:tcPr>
          <w:p w:rsidR="00A2532B" w:rsidRDefault="005C6BF0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lektriciteitsnet.png"/>
                          <pic:cNvPicPr/>
                        </pic:nvPicPr>
                        <pic:blipFill>
                          <a:blip r:embed="rId14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A2532B" w:rsidRDefault="00DB4D69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38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A2532B" w:rsidRDefault="00C22F72" w:rsidP="005C6BF0"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595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37E" w:rsidTr="00C13A5D">
        <w:trPr>
          <w:trHeight w:val="850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</w:tr>
      <w:tr w:rsidR="00AB337E" w:rsidTr="00C13A5D">
        <w:trPr>
          <w:trHeight w:val="567"/>
        </w:trPr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left w:val="nil"/>
              <w:right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</w:tr>
      <w:tr w:rsidR="00AB337E" w:rsidTr="00C13A5D">
        <w:tc>
          <w:tcPr>
            <w:tcW w:w="1871" w:type="dxa"/>
            <w:vAlign w:val="center"/>
          </w:tcPr>
          <w:p w:rsidR="00A2532B" w:rsidRDefault="005C6BF0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5" name="Graf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e_donne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" t="7649" r="3966" b="1388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vAlign w:val="center"/>
          </w:tcPr>
          <w:p w:rsidR="00A2532B" w:rsidRDefault="00B13DEE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olice radio.w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A2532B" w:rsidRDefault="005C6BF0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6" name="Grafi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_elektrisch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7367" r="7366" b="11048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A2532B" w:rsidRPr="00436FA1" w:rsidRDefault="001B3B21" w:rsidP="00436FA1">
            <w:pPr>
              <w:rPr>
                <w:sz w:val="2"/>
                <w:szCs w:val="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1099DD8" wp14:editId="18F95AC9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19050</wp:posOffset>
                  </wp:positionV>
                  <wp:extent cx="1076325" cy="1057275"/>
                  <wp:effectExtent l="0" t="0" r="9525" b="9525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37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FA1"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0A111EA" wp14:editId="7E39233C">
                  <wp:simplePos x="0" y="0"/>
                  <wp:positionH relativeFrom="margin">
                    <wp:posOffset>464185</wp:posOffset>
                  </wp:positionH>
                  <wp:positionV relativeFrom="margin">
                    <wp:posOffset>16510</wp:posOffset>
                  </wp:positionV>
                  <wp:extent cx="241300" cy="675640"/>
                  <wp:effectExtent l="0" t="0" r="0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_blitz.jpg"/>
                          <pic:cNvPicPr/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44" t="6232" r="36544" b="13598"/>
                          <a:stretch/>
                        </pic:blipFill>
                        <pic:spPr bwMode="auto">
                          <a:xfrm>
                            <a:off x="0" y="0"/>
                            <a:ext cx="241300" cy="67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37E" w:rsidTr="00C13A5D">
        <w:trPr>
          <w:trHeight w:val="850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2532B" w:rsidRDefault="00A2532B" w:rsidP="00A2532B">
            <w:pPr>
              <w:jc w:val="center"/>
            </w:pPr>
          </w:p>
        </w:tc>
      </w:tr>
      <w:tr w:rsidR="00AB337E" w:rsidTr="00C13A5D">
        <w:trPr>
          <w:trHeight w:val="567"/>
        </w:trPr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916" w:type="dxa"/>
            <w:tcBorders>
              <w:left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336" w:type="dxa"/>
            <w:tcBorders>
              <w:left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336" w:type="dxa"/>
            <w:tcBorders>
              <w:left w:val="nil"/>
              <w:right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</w:tr>
      <w:tr w:rsidR="00AB337E" w:rsidTr="00C13A5D">
        <w:trPr>
          <w:trHeight w:val="89"/>
        </w:trPr>
        <w:tc>
          <w:tcPr>
            <w:tcW w:w="1871" w:type="dxa"/>
            <w:vAlign w:val="center"/>
          </w:tcPr>
          <w:p w:rsidR="00992A94" w:rsidRDefault="006D719A" w:rsidP="00A2532B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965998" wp14:editId="6BF7F382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59055</wp:posOffset>
                      </wp:positionV>
                      <wp:extent cx="284480" cy="569595"/>
                      <wp:effectExtent l="25400" t="25400" r="33020" b="14605"/>
                      <wp:wrapNone/>
                      <wp:docPr id="25" name="Gerade Verbindung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4480" cy="569595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F2BC9A7" id="Gerade Verbindung 25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4pt,4.65pt" to="68.8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" strokecolor="yellow" strokeweight="3.5pt"/>
                  </w:pict>
                </mc:Fallback>
              </mc:AlternateContent>
            </w:r>
            <w:r w:rsidR="00CA5F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230B945" wp14:editId="624055F2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292100</wp:posOffset>
                      </wp:positionV>
                      <wp:extent cx="178435" cy="194310"/>
                      <wp:effectExtent l="12700" t="12700" r="24765" b="21590"/>
                      <wp:wrapNone/>
                      <wp:docPr id="32" name="Gerade Verbindung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8435" cy="1943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73D52F1" id="Gerade Verbindung 32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23pt" to="20.6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" strokecolor="yellow" strokeweight="3pt"/>
                  </w:pict>
                </mc:Fallback>
              </mc:AlternateContent>
            </w:r>
            <w:r w:rsidR="00CA5F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30B945" wp14:editId="624055F2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179705</wp:posOffset>
                      </wp:positionV>
                      <wp:extent cx="170815" cy="179705"/>
                      <wp:effectExtent l="12700" t="12700" r="32385" b="23495"/>
                      <wp:wrapNone/>
                      <wp:docPr id="31" name="Gerade Verbindung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0815" cy="1797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E3587DD" id="Gerade Verbindung 3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pt,14.15pt" to="25.3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" strokecolor="yellow" strokeweight="3pt"/>
                  </w:pict>
                </mc:Fallback>
              </mc:AlternateContent>
            </w:r>
            <w:r w:rsidR="00CA5F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298397" wp14:editId="07AA06E9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34925</wp:posOffset>
                      </wp:positionV>
                      <wp:extent cx="89535" cy="171450"/>
                      <wp:effectExtent l="12700" t="12700" r="24765" b="31750"/>
                      <wp:wrapNone/>
                      <wp:docPr id="29" name="Gerade Verbindung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" cy="1714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0B9F973" id="Gerade Verbindung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pt,2.75pt" to="67.7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" strokecolor="yellow" strokeweight="3pt"/>
                  </w:pict>
                </mc:Fallback>
              </mc:AlternateContent>
            </w:r>
            <w:r w:rsidR="00CA5F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298397" wp14:editId="07AA06E9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29845</wp:posOffset>
                      </wp:positionV>
                      <wp:extent cx="126365" cy="149860"/>
                      <wp:effectExtent l="12700" t="12700" r="26035" b="27940"/>
                      <wp:wrapNone/>
                      <wp:docPr id="30" name="Gerade Verbindung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6365" cy="14986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71A5053" id="Gerade Verbindung 30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2.35pt" to="32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" strokecolor="yellow" strokeweight="3pt"/>
                  </w:pict>
                </mc:Fallback>
              </mc:AlternateContent>
            </w:r>
            <w:r w:rsidR="00CA5F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C95605" wp14:editId="2BF5D4C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284480</wp:posOffset>
                      </wp:positionV>
                      <wp:extent cx="119380" cy="224155"/>
                      <wp:effectExtent l="12700" t="12700" r="33020" b="29845"/>
                      <wp:wrapNone/>
                      <wp:docPr id="26" name="Gerade Verbindung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380" cy="2241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F0DF266" id="Gerade Verbindung 2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22.4pt" to="80.7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" strokecolor="yellow" strokeweight="3pt"/>
                  </w:pict>
                </mc:Fallback>
              </mc:AlternateContent>
            </w:r>
            <w:r w:rsidR="00CA5F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298397" wp14:editId="07AA06E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139065</wp:posOffset>
                      </wp:positionV>
                      <wp:extent cx="119380" cy="224155"/>
                      <wp:effectExtent l="12700" t="12700" r="33020" b="29845"/>
                      <wp:wrapNone/>
                      <wp:docPr id="28" name="Gerade Verbindu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380" cy="2241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878B8F9" id="Gerade Verbindung 2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10.95pt" to="75.3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" strokecolor="yellow" strokeweight="3pt"/>
                  </w:pict>
                </mc:Fallback>
              </mc:AlternateContent>
            </w:r>
            <w:r w:rsidR="0018158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965998" wp14:editId="6BF7F382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50165</wp:posOffset>
                      </wp:positionV>
                      <wp:extent cx="287655" cy="599440"/>
                      <wp:effectExtent l="25400" t="12700" r="29845" b="35560"/>
                      <wp:wrapNone/>
                      <wp:docPr id="23" name="Gerade Verbindu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7655" cy="59944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CBBBB9D" id="Gerade Verbindung 23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5pt,3.95pt" to="46.8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" strokecolor="yellow" strokeweight="3.5pt"/>
                  </w:pict>
                </mc:Fallback>
              </mc:AlternateContent>
            </w:r>
            <w:r w:rsidR="00181583">
              <w:rPr>
                <w:noProof/>
                <w:lang w:eastAsia="de-DE"/>
              </w:rPr>
              <w:drawing>
                <wp:inline distT="0" distB="0" distL="0" distR="0">
                  <wp:extent cx="1192662" cy="1080000"/>
                  <wp:effectExtent l="0" t="0" r="1270" b="0"/>
                  <wp:docPr id="22" name="Grafik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e_knickenSW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" t="7649" r="6232" b="13598"/>
                          <a:stretch/>
                        </pic:blipFill>
                        <pic:spPr bwMode="auto">
                          <a:xfrm>
                            <a:off x="0" y="0"/>
                            <a:ext cx="119266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916" w:type="dxa"/>
            <w:vAlign w:val="center"/>
          </w:tcPr>
          <w:p w:rsidR="00992A94" w:rsidRDefault="005C6BF0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80000"/>
                  <wp:effectExtent l="0" t="0" r="0" b="0"/>
                  <wp:docPr id="7" name="Grafi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_feuerwerksilvester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7082" r="3966" b="13598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992A94" w:rsidRDefault="0061605B" w:rsidP="00A2532B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29210</wp:posOffset>
                      </wp:positionV>
                      <wp:extent cx="953770" cy="1016000"/>
                      <wp:effectExtent l="12700" t="12700" r="11430" b="1270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770" cy="1016000"/>
                              </a:xfrm>
                              <a:custGeom>
                                <a:avLst/>
                                <a:gdLst>
                                  <a:gd name="connsiteX0" fmla="*/ 192270 w 954270"/>
                                  <a:gd name="connsiteY0" fmla="*/ 368300 h 1066800"/>
                                  <a:gd name="connsiteX1" fmla="*/ 243070 w 954270"/>
                                  <a:gd name="connsiteY1" fmla="*/ 25400 h 1066800"/>
                                  <a:gd name="connsiteX2" fmla="*/ 281170 w 954270"/>
                                  <a:gd name="connsiteY2" fmla="*/ 12700 h 1066800"/>
                                  <a:gd name="connsiteX3" fmla="*/ 331970 w 954270"/>
                                  <a:gd name="connsiteY3" fmla="*/ 0 h 1066800"/>
                                  <a:gd name="connsiteX4" fmla="*/ 446270 w 954270"/>
                                  <a:gd name="connsiteY4" fmla="*/ 25400 h 1066800"/>
                                  <a:gd name="connsiteX5" fmla="*/ 484370 w 954270"/>
                                  <a:gd name="connsiteY5" fmla="*/ 63500 h 1066800"/>
                                  <a:gd name="connsiteX6" fmla="*/ 598670 w 954270"/>
                                  <a:gd name="connsiteY6" fmla="*/ 127000 h 1066800"/>
                                  <a:gd name="connsiteX7" fmla="*/ 674870 w 954270"/>
                                  <a:gd name="connsiteY7" fmla="*/ 165100 h 1066800"/>
                                  <a:gd name="connsiteX8" fmla="*/ 712970 w 954270"/>
                                  <a:gd name="connsiteY8" fmla="*/ 203200 h 1066800"/>
                                  <a:gd name="connsiteX9" fmla="*/ 789170 w 954270"/>
                                  <a:gd name="connsiteY9" fmla="*/ 254000 h 1066800"/>
                                  <a:gd name="connsiteX10" fmla="*/ 814570 w 954270"/>
                                  <a:gd name="connsiteY10" fmla="*/ 330200 h 1066800"/>
                                  <a:gd name="connsiteX11" fmla="*/ 827270 w 954270"/>
                                  <a:gd name="connsiteY11" fmla="*/ 368300 h 1066800"/>
                                  <a:gd name="connsiteX12" fmla="*/ 852670 w 954270"/>
                                  <a:gd name="connsiteY12" fmla="*/ 482600 h 1066800"/>
                                  <a:gd name="connsiteX13" fmla="*/ 865370 w 954270"/>
                                  <a:gd name="connsiteY13" fmla="*/ 533400 h 1066800"/>
                                  <a:gd name="connsiteX14" fmla="*/ 878070 w 954270"/>
                                  <a:gd name="connsiteY14" fmla="*/ 609600 h 1066800"/>
                                  <a:gd name="connsiteX15" fmla="*/ 916170 w 954270"/>
                                  <a:gd name="connsiteY15" fmla="*/ 685800 h 1066800"/>
                                  <a:gd name="connsiteX16" fmla="*/ 928870 w 954270"/>
                                  <a:gd name="connsiteY16" fmla="*/ 723900 h 1066800"/>
                                  <a:gd name="connsiteX17" fmla="*/ 954270 w 954270"/>
                                  <a:gd name="connsiteY17" fmla="*/ 774700 h 1066800"/>
                                  <a:gd name="connsiteX18" fmla="*/ 941570 w 954270"/>
                                  <a:gd name="connsiteY18" fmla="*/ 901700 h 1066800"/>
                                  <a:gd name="connsiteX19" fmla="*/ 928870 w 954270"/>
                                  <a:gd name="connsiteY19" fmla="*/ 939800 h 1066800"/>
                                  <a:gd name="connsiteX20" fmla="*/ 776470 w 954270"/>
                                  <a:gd name="connsiteY20" fmla="*/ 1016000 h 1066800"/>
                                  <a:gd name="connsiteX21" fmla="*/ 700270 w 954270"/>
                                  <a:gd name="connsiteY21" fmla="*/ 1041400 h 1066800"/>
                                  <a:gd name="connsiteX22" fmla="*/ 662170 w 954270"/>
                                  <a:gd name="connsiteY22" fmla="*/ 1054100 h 1066800"/>
                                  <a:gd name="connsiteX23" fmla="*/ 598670 w 954270"/>
                                  <a:gd name="connsiteY23" fmla="*/ 1066800 h 1066800"/>
                                  <a:gd name="connsiteX24" fmla="*/ 408170 w 954270"/>
                                  <a:gd name="connsiteY24" fmla="*/ 1041400 h 1066800"/>
                                  <a:gd name="connsiteX25" fmla="*/ 331970 w 954270"/>
                                  <a:gd name="connsiteY25" fmla="*/ 990600 h 1066800"/>
                                  <a:gd name="connsiteX26" fmla="*/ 293870 w 954270"/>
                                  <a:gd name="connsiteY26" fmla="*/ 965200 h 1066800"/>
                                  <a:gd name="connsiteX27" fmla="*/ 268470 w 954270"/>
                                  <a:gd name="connsiteY27" fmla="*/ 927100 h 1066800"/>
                                  <a:gd name="connsiteX28" fmla="*/ 217670 w 954270"/>
                                  <a:gd name="connsiteY28" fmla="*/ 850900 h 1066800"/>
                                  <a:gd name="connsiteX29" fmla="*/ 141470 w 954270"/>
                                  <a:gd name="connsiteY29" fmla="*/ 800100 h 1066800"/>
                                  <a:gd name="connsiteX30" fmla="*/ 27170 w 954270"/>
                                  <a:gd name="connsiteY30" fmla="*/ 749300 h 1066800"/>
                                  <a:gd name="connsiteX31" fmla="*/ 14470 w 954270"/>
                                  <a:gd name="connsiteY31" fmla="*/ 673100 h 1066800"/>
                                  <a:gd name="connsiteX32" fmla="*/ 90670 w 954270"/>
                                  <a:gd name="connsiteY32" fmla="*/ 622300 h 1066800"/>
                                  <a:gd name="connsiteX33" fmla="*/ 128770 w 954270"/>
                                  <a:gd name="connsiteY33" fmla="*/ 596900 h 1066800"/>
                                  <a:gd name="connsiteX34" fmla="*/ 179570 w 954270"/>
                                  <a:gd name="connsiteY34" fmla="*/ 482600 h 1066800"/>
                                  <a:gd name="connsiteX35" fmla="*/ 192270 w 954270"/>
                                  <a:gd name="connsiteY35" fmla="*/ 444500 h 1066800"/>
                                  <a:gd name="connsiteX36" fmla="*/ 192270 w 954270"/>
                                  <a:gd name="connsiteY36" fmla="*/ 368300 h 1066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</a:cxnLst>
                                <a:rect l="l" t="t" r="r" b="b"/>
                                <a:pathLst>
                                  <a:path w="954270" h="1066800">
                                    <a:moveTo>
                                      <a:pt x="192270" y="368300"/>
                                    </a:moveTo>
                                    <a:cubicBezTo>
                                      <a:pt x="199621" y="184518"/>
                                      <a:pt x="117700" y="88085"/>
                                      <a:pt x="243070" y="25400"/>
                                    </a:cubicBezTo>
                                    <a:cubicBezTo>
                                      <a:pt x="255044" y="19413"/>
                                      <a:pt x="268298" y="16378"/>
                                      <a:pt x="281170" y="12700"/>
                                    </a:cubicBezTo>
                                    <a:cubicBezTo>
                                      <a:pt x="297953" y="7905"/>
                                      <a:pt x="315037" y="4233"/>
                                      <a:pt x="331970" y="0"/>
                                    </a:cubicBezTo>
                                    <a:cubicBezTo>
                                      <a:pt x="341190" y="1537"/>
                                      <a:pt x="425427" y="11505"/>
                                      <a:pt x="446270" y="25400"/>
                                    </a:cubicBezTo>
                                    <a:cubicBezTo>
                                      <a:pt x="461214" y="35363"/>
                                      <a:pt x="470193" y="52473"/>
                                      <a:pt x="484370" y="63500"/>
                                    </a:cubicBezTo>
                                    <a:cubicBezTo>
                                      <a:pt x="628526" y="175621"/>
                                      <a:pt x="506693" y="81012"/>
                                      <a:pt x="598670" y="127000"/>
                                    </a:cubicBezTo>
                                    <a:cubicBezTo>
                                      <a:pt x="697147" y="176239"/>
                                      <a:pt x="579105" y="133178"/>
                                      <a:pt x="674870" y="165100"/>
                                    </a:cubicBezTo>
                                    <a:cubicBezTo>
                                      <a:pt x="687570" y="177800"/>
                                      <a:pt x="698793" y="192173"/>
                                      <a:pt x="712970" y="203200"/>
                                    </a:cubicBezTo>
                                    <a:cubicBezTo>
                                      <a:pt x="737067" y="221942"/>
                                      <a:pt x="789170" y="254000"/>
                                      <a:pt x="789170" y="254000"/>
                                    </a:cubicBezTo>
                                    <a:lnTo>
                                      <a:pt x="814570" y="330200"/>
                                    </a:lnTo>
                                    <a:cubicBezTo>
                                      <a:pt x="818803" y="342900"/>
                                      <a:pt x="824023" y="355313"/>
                                      <a:pt x="827270" y="368300"/>
                                    </a:cubicBezTo>
                                    <a:cubicBezTo>
                                      <a:pt x="858243" y="492190"/>
                                      <a:pt x="820424" y="337492"/>
                                      <a:pt x="852670" y="482600"/>
                                    </a:cubicBezTo>
                                    <a:cubicBezTo>
                                      <a:pt x="856456" y="499639"/>
                                      <a:pt x="861947" y="516284"/>
                                      <a:pt x="865370" y="533400"/>
                                    </a:cubicBezTo>
                                    <a:cubicBezTo>
                                      <a:pt x="870420" y="558650"/>
                                      <a:pt x="872484" y="584463"/>
                                      <a:pt x="878070" y="609600"/>
                                    </a:cubicBezTo>
                                    <a:cubicBezTo>
                                      <a:pt x="890839" y="667059"/>
                                      <a:pt x="888769" y="630998"/>
                                      <a:pt x="916170" y="685800"/>
                                    </a:cubicBezTo>
                                    <a:cubicBezTo>
                                      <a:pt x="922157" y="697774"/>
                                      <a:pt x="923597" y="711595"/>
                                      <a:pt x="928870" y="723900"/>
                                    </a:cubicBezTo>
                                    <a:cubicBezTo>
                                      <a:pt x="936328" y="741301"/>
                                      <a:pt x="945803" y="757767"/>
                                      <a:pt x="954270" y="774700"/>
                                    </a:cubicBezTo>
                                    <a:cubicBezTo>
                                      <a:pt x="950037" y="817033"/>
                                      <a:pt x="948039" y="859650"/>
                                      <a:pt x="941570" y="901700"/>
                                    </a:cubicBezTo>
                                    <a:cubicBezTo>
                                      <a:pt x="939534" y="914931"/>
                                      <a:pt x="938336" y="930334"/>
                                      <a:pt x="928870" y="939800"/>
                                    </a:cubicBezTo>
                                    <a:cubicBezTo>
                                      <a:pt x="879631" y="989039"/>
                                      <a:pt x="838445" y="995342"/>
                                      <a:pt x="776470" y="1016000"/>
                                    </a:cubicBezTo>
                                    <a:lnTo>
                                      <a:pt x="700270" y="1041400"/>
                                    </a:lnTo>
                                    <a:cubicBezTo>
                                      <a:pt x="687570" y="1045633"/>
                                      <a:pt x="675297" y="1051475"/>
                                      <a:pt x="662170" y="1054100"/>
                                    </a:cubicBezTo>
                                    <a:lnTo>
                                      <a:pt x="598670" y="1066800"/>
                                    </a:lnTo>
                                    <a:cubicBezTo>
                                      <a:pt x="587861" y="1065899"/>
                                      <a:pt x="453943" y="1066829"/>
                                      <a:pt x="408170" y="1041400"/>
                                    </a:cubicBezTo>
                                    <a:cubicBezTo>
                                      <a:pt x="381485" y="1026575"/>
                                      <a:pt x="357370" y="1007533"/>
                                      <a:pt x="331970" y="990600"/>
                                    </a:cubicBezTo>
                                    <a:lnTo>
                                      <a:pt x="293870" y="965200"/>
                                    </a:lnTo>
                                    <a:cubicBezTo>
                                      <a:pt x="285403" y="952500"/>
                                      <a:pt x="275296" y="940752"/>
                                      <a:pt x="268470" y="927100"/>
                                    </a:cubicBezTo>
                                    <a:cubicBezTo>
                                      <a:pt x="241499" y="873157"/>
                                      <a:pt x="276763" y="896861"/>
                                      <a:pt x="217670" y="850900"/>
                                    </a:cubicBezTo>
                                    <a:cubicBezTo>
                                      <a:pt x="193573" y="832158"/>
                                      <a:pt x="170430" y="809753"/>
                                      <a:pt x="141470" y="800100"/>
                                    </a:cubicBezTo>
                                    <a:cubicBezTo>
                                      <a:pt x="50790" y="769873"/>
                                      <a:pt x="87547" y="789552"/>
                                      <a:pt x="27170" y="749300"/>
                                    </a:cubicBezTo>
                                    <a:cubicBezTo>
                                      <a:pt x="10331" y="724042"/>
                                      <a:pt x="-17078" y="704648"/>
                                      <a:pt x="14470" y="673100"/>
                                    </a:cubicBezTo>
                                    <a:cubicBezTo>
                                      <a:pt x="36056" y="651514"/>
                                      <a:pt x="65270" y="639233"/>
                                      <a:pt x="90670" y="622300"/>
                                    </a:cubicBezTo>
                                    <a:lnTo>
                                      <a:pt x="128770" y="596900"/>
                                    </a:lnTo>
                                    <a:cubicBezTo>
                                      <a:pt x="169022" y="536523"/>
                                      <a:pt x="149343" y="573280"/>
                                      <a:pt x="179570" y="482600"/>
                                    </a:cubicBezTo>
                                    <a:cubicBezTo>
                                      <a:pt x="183803" y="469900"/>
                                      <a:pt x="192270" y="457887"/>
                                      <a:pt x="192270" y="444500"/>
                                    </a:cubicBezTo>
                                    <a:lnTo>
                                      <a:pt x="192270" y="3683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/>
                                <a:stretch>
                                  <a:fillRect/>
                                </a:stretch>
                              </a:blip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6B26CE7" id="Freihandform 19" o:spid="_x0000_s1026" style="position:absolute;margin-left:4.15pt;margin-top:2.3pt;width:75.1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4270,106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" path="m192270,368300c199621,184518,117700,88085,243070,25400v11974,-5987,25228,-9022,38100,-12700c297953,7905,315037,4233,331970,v9220,1537,93457,11505,114300,25400c461214,35363,470193,52473,484370,63500v144156,112121,22323,17512,114300,63500c697147,176239,579105,133178,674870,165100v12700,12700,23923,27073,38100,38100c737067,221942,789170,254000,789170,254000r25400,76200c818803,342900,824023,355313,827270,368300v30973,123890,-6846,-30808,25400,114300c856456,499639,861947,516284,865370,533400v5050,25250,7114,51063,12700,76200c890839,667059,888769,630998,916170,685800v5987,11974,7427,25795,12700,38100c936328,741301,945803,757767,954270,774700v-4233,42333,-6231,84950,-12700,127000c939534,914931,938336,930334,928870,939800v-49239,49239,-90425,55542,-152400,76200l700270,1041400v-12700,4233,-24973,10075,-38100,12700l598670,1066800v-10809,-901,-144727,29,-190500,-25400c381485,1026575,357370,1007533,331970,990600l293870,965200v-8467,-12700,-18574,-24448,-25400,-38100c241499,873157,276763,896861,217670,850900,193573,832158,170430,809753,141470,800100,50790,769873,87547,789552,27170,749300,10331,724042,-17078,704648,14470,673100,36056,651514,65270,639233,90670,622300r38100,-25400c169022,536523,149343,573280,179570,482600v4233,-12700,12700,-24713,12700,-38100l192270,368300xe" strokecolor="black [3213]" strokeweight="1.5pt">
                      <v:fill r:id="rId26" o:title="" recolor="t" rotate="t" type="frame"/>
                      <v:path arrowok="t" o:connecttype="custom" o:connectlocs="192169,350762;242943,24190;281023,12095;331796,0;446036,24190;484116,60476;598356,120952;674516,157238;712596,193524;788757,241905;814143,314476;826837,350762;852223,459619;864917,508000;877610,580571;915690,653143;928383,689429;953770,737810;941077,858762;928383,895048;776063,967619;699903,991810;661823,1003905;598356,1016000;407956,991810;331796,943429;293716,919238;268329,882952;217556,810381;141396,762000;27156,713619;14462,641048;90622,592667;128703,568476;179476,459619;192169,423333;192169,350762" o:connectangles="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992A94" w:rsidRDefault="005C6BF0" w:rsidP="00A2532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80000" cy="1079500"/>
                  <wp:effectExtent l="0" t="0" r="0" b="0"/>
                  <wp:docPr id="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_motor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" t="13881" r="3773" b="21246"/>
                          <a:stretch/>
                        </pic:blipFill>
                        <pic:spPr bwMode="auto">
                          <a:xfrm>
                            <a:off x="0" y="0"/>
                            <a:ext cx="1080000" cy="107950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37E" w:rsidTr="00C13A5D">
        <w:trPr>
          <w:trHeight w:val="850"/>
        </w:trPr>
        <w:tc>
          <w:tcPr>
            <w:tcW w:w="1871" w:type="dxa"/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916" w:type="dxa"/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992A94" w:rsidRDefault="00992A94" w:rsidP="00A2532B">
            <w:pPr>
              <w:jc w:val="center"/>
            </w:pPr>
          </w:p>
        </w:tc>
        <w:tc>
          <w:tcPr>
            <w:tcW w:w="1336" w:type="dxa"/>
            <w:vAlign w:val="center"/>
          </w:tcPr>
          <w:p w:rsidR="00992A94" w:rsidRDefault="00992A94" w:rsidP="00A2532B">
            <w:pPr>
              <w:jc w:val="center"/>
            </w:pPr>
          </w:p>
        </w:tc>
      </w:tr>
    </w:tbl>
    <w:p w:rsidR="00594C00" w:rsidRDefault="00594C00" w:rsidP="002B30EB"/>
    <w:p w:rsidR="006D016B" w:rsidRDefault="0093015D" w:rsidP="00A1202B">
      <w:pPr>
        <w:spacing w:line="360" w:lineRule="auto"/>
        <w:rPr>
          <w:u w:val="single"/>
        </w:rPr>
      </w:pPr>
      <w:r w:rsidRPr="00A1202B">
        <w:rPr>
          <w:u w:val="single"/>
        </w:rPr>
        <w:t>Hilfekä</w:t>
      </w:r>
      <w:r w:rsidR="00A1202B" w:rsidRPr="00A1202B">
        <w:rPr>
          <w:u w:val="single"/>
        </w:rPr>
        <w:t>s</w:t>
      </w:r>
      <w:r w:rsidRPr="00A1202B">
        <w:rPr>
          <w:u w:val="single"/>
        </w:rPr>
        <w:t xml:space="preserve">tchen </w:t>
      </w:r>
      <w:r w:rsidR="00A1202B" w:rsidRPr="00A1202B">
        <w:rPr>
          <w:u w:val="single"/>
        </w:rPr>
        <w:t>/ Wortspeicher für schwächere Schüler</w:t>
      </w:r>
      <w:r w:rsidR="00A1202B">
        <w:rPr>
          <w:u w:val="single"/>
        </w:rPr>
        <w:t>:</w:t>
      </w:r>
    </w:p>
    <w:p w:rsidR="00487D5F" w:rsidRDefault="00487D5F" w:rsidP="00487D5F">
      <w:pPr>
        <w:contextualSpacing/>
      </w:pPr>
      <w:r>
        <w:t>Überlege, welche</w:t>
      </w:r>
      <w:r w:rsidR="005C6BF0">
        <w:t>s</w:t>
      </w:r>
      <w:r>
        <w:t xml:space="preserve"> ein </w:t>
      </w:r>
      <w:r w:rsidR="005C6BF0">
        <w:t>elektrisches Phänomen</w:t>
      </w:r>
      <w:r>
        <w:t xml:space="preserve"> ist.</w:t>
      </w:r>
      <w:r>
        <w:br/>
      </w:r>
      <w:r w:rsidRPr="00487D5F">
        <w:t xml:space="preserve">Schneide </w:t>
      </w:r>
      <w:r>
        <w:t>dann die entsprechenden</w:t>
      </w:r>
      <w:r w:rsidRPr="00487D5F">
        <w:t xml:space="preserve"> </w:t>
      </w:r>
      <w:r>
        <w:t>Begriffe aus, klebe sie unter das jeweilige Bild.</w:t>
      </w:r>
    </w:p>
    <w:p w:rsidR="00487D5F" w:rsidRDefault="00487D5F" w:rsidP="00487D5F">
      <w:pPr>
        <w:contextualSpacing/>
      </w:pPr>
      <w:r>
        <w:t>Vergleiche dein Ergebnis mit deinen Mitschülern.</w:t>
      </w:r>
    </w:p>
    <w:p w:rsidR="00487D5F" w:rsidRPr="00487D5F" w:rsidRDefault="00487D5F" w:rsidP="00487D5F">
      <w:pPr>
        <w:contextualSpacing/>
      </w:pPr>
    </w:p>
    <w:tbl>
      <w:tblPr>
        <w:tblStyle w:val="Tabellenraster"/>
        <w:tblW w:w="10224" w:type="dxa"/>
        <w:tblLook w:val="04A0" w:firstRow="1" w:lastRow="0" w:firstColumn="1" w:lastColumn="0" w:noHBand="0" w:noVBand="1"/>
      </w:tblPr>
      <w:tblGrid>
        <w:gridCol w:w="1801"/>
        <w:gridCol w:w="572"/>
        <w:gridCol w:w="1986"/>
        <w:gridCol w:w="642"/>
        <w:gridCol w:w="2352"/>
        <w:gridCol w:w="722"/>
        <w:gridCol w:w="2149"/>
      </w:tblGrid>
      <w:tr w:rsidR="00A1202B" w:rsidTr="00A1202B">
        <w:trPr>
          <w:trHeight w:val="850"/>
        </w:trPr>
        <w:tc>
          <w:tcPr>
            <w:tcW w:w="1801" w:type="dxa"/>
            <w:vAlign w:val="center"/>
          </w:tcPr>
          <w:p w:rsidR="0093015D" w:rsidRPr="0093015D" w:rsidRDefault="00F35050" w:rsidP="0093015D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Stromkreis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vAlign w:val="center"/>
          </w:tcPr>
          <w:p w:rsidR="0093015D" w:rsidRPr="0093015D" w:rsidRDefault="005873C0" w:rsidP="0093015D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Heißstrahler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vAlign w:val="center"/>
          </w:tcPr>
          <w:p w:rsidR="0093015D" w:rsidRPr="0093015D" w:rsidRDefault="00DF4034" w:rsidP="0093015D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Elektrotherapie</w:t>
            </w:r>
          </w:p>
        </w:tc>
        <w:tc>
          <w:tcPr>
            <w:tcW w:w="722" w:type="dxa"/>
            <w:tcBorders>
              <w:top w:val="nil"/>
              <w:bottom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vAlign w:val="center"/>
          </w:tcPr>
          <w:p w:rsidR="0093015D" w:rsidRPr="0093015D" w:rsidRDefault="00CF3AC5" w:rsidP="0093015D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Feuerwerk</w:t>
            </w:r>
          </w:p>
        </w:tc>
      </w:tr>
      <w:tr w:rsidR="00A1202B" w:rsidTr="00A1202B">
        <w:trPr>
          <w:trHeight w:val="850"/>
        </w:trPr>
        <w:tc>
          <w:tcPr>
            <w:tcW w:w="1801" w:type="dxa"/>
            <w:tcBorders>
              <w:left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tcBorders>
              <w:left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tcBorders>
              <w:left w:val="nil"/>
              <w:right w:val="nil"/>
            </w:tcBorders>
            <w:vAlign w:val="center"/>
          </w:tcPr>
          <w:p w:rsidR="0093015D" w:rsidRPr="0093015D" w:rsidRDefault="0093015D" w:rsidP="0093015D">
            <w:pPr>
              <w:ind w:right="-105"/>
              <w:jc w:val="center"/>
              <w:rPr>
                <w:sz w:val="32"/>
              </w:rPr>
            </w:pPr>
          </w:p>
        </w:tc>
      </w:tr>
      <w:tr w:rsidR="00CF3AC5" w:rsidTr="00A1202B">
        <w:trPr>
          <w:trHeight w:val="850"/>
        </w:trPr>
        <w:tc>
          <w:tcPr>
            <w:tcW w:w="1801" w:type="dxa"/>
            <w:vAlign w:val="center"/>
          </w:tcPr>
          <w:p w:rsidR="00CF3AC5" w:rsidRPr="0093015D" w:rsidRDefault="00F35050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Kamm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vAlign w:val="center"/>
          </w:tcPr>
          <w:p w:rsidR="00CF3AC5" w:rsidRPr="0093015D" w:rsidRDefault="008D327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Aufladen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Hochspannung</w:t>
            </w:r>
          </w:p>
        </w:tc>
        <w:tc>
          <w:tcPr>
            <w:tcW w:w="72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Funk</w:t>
            </w:r>
          </w:p>
        </w:tc>
      </w:tr>
      <w:tr w:rsidR="00CF3AC5" w:rsidTr="00A1202B">
        <w:trPr>
          <w:trHeight w:val="850"/>
        </w:trPr>
        <w:tc>
          <w:tcPr>
            <w:tcW w:w="1801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</w:tr>
      <w:tr w:rsidR="00CF3AC5" w:rsidTr="00A1202B">
        <w:trPr>
          <w:trHeight w:val="850"/>
        </w:trPr>
        <w:tc>
          <w:tcPr>
            <w:tcW w:w="1801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Zitteraal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Motor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Glühwürmchen</w:t>
            </w:r>
          </w:p>
        </w:tc>
        <w:tc>
          <w:tcPr>
            <w:tcW w:w="72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Gewitter</w:t>
            </w:r>
          </w:p>
        </w:tc>
      </w:tr>
      <w:tr w:rsidR="00CF3AC5" w:rsidTr="00A1202B">
        <w:trPr>
          <w:trHeight w:val="850"/>
        </w:trPr>
        <w:tc>
          <w:tcPr>
            <w:tcW w:w="1801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CF3AC5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tcBorders>
              <w:left w:val="nil"/>
              <w:right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</w:tr>
      <w:tr w:rsidR="00CF3AC5" w:rsidTr="00A1202B">
        <w:trPr>
          <w:trHeight w:val="850"/>
        </w:trPr>
        <w:tc>
          <w:tcPr>
            <w:tcW w:w="1801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Knicklicht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1986" w:type="dxa"/>
            <w:vAlign w:val="center"/>
          </w:tcPr>
          <w:p w:rsidR="00CF3AC5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Feuerzeug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352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Regenbogen</w:t>
            </w:r>
          </w:p>
        </w:tc>
        <w:tc>
          <w:tcPr>
            <w:tcW w:w="722" w:type="dxa"/>
            <w:tcBorders>
              <w:top w:val="nil"/>
              <w:bottom w:val="nil"/>
            </w:tcBorders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</w:p>
        </w:tc>
        <w:tc>
          <w:tcPr>
            <w:tcW w:w="2149" w:type="dxa"/>
            <w:vAlign w:val="center"/>
          </w:tcPr>
          <w:p w:rsidR="00CF3AC5" w:rsidRPr="0093015D" w:rsidRDefault="00CF3AC5" w:rsidP="00CF3AC5">
            <w:pPr>
              <w:ind w:right="-105"/>
              <w:jc w:val="center"/>
              <w:rPr>
                <w:sz w:val="32"/>
              </w:rPr>
            </w:pPr>
            <w:r>
              <w:rPr>
                <w:sz w:val="32"/>
              </w:rPr>
              <w:t>Bernstein</w:t>
            </w:r>
          </w:p>
        </w:tc>
      </w:tr>
    </w:tbl>
    <w:p w:rsidR="00572D72" w:rsidRDefault="00572D72" w:rsidP="00261A90">
      <w:pPr>
        <w:ind w:left="360" w:hanging="360"/>
      </w:pPr>
    </w:p>
    <w:p w:rsidR="001B3B21" w:rsidRDefault="001B3B21"/>
    <w:p w:rsidR="00572D72" w:rsidRDefault="001B3B21">
      <w:r w:rsidRPr="001B3B21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AB9407" wp14:editId="045AA36B">
                <wp:simplePos x="0" y="0"/>
                <wp:positionH relativeFrom="column">
                  <wp:posOffset>-139065</wp:posOffset>
                </wp:positionH>
                <wp:positionV relativeFrom="paragraph">
                  <wp:posOffset>2701925</wp:posOffset>
                </wp:positionV>
                <wp:extent cx="3921125" cy="215265"/>
                <wp:effectExtent l="0" t="0" r="0" b="0"/>
                <wp:wrapNone/>
                <wp:docPr id="16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3B21" w:rsidRDefault="001B3B21" w:rsidP="001B3B21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Die Symbole sind entnommen den Icons von „METACOM“ Symbole © Annette  Kitzinger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-10.95pt;margin-top:212.75pt;width:308.75pt;height:16.9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" filled="f" stroked="f">
                <v:textbox style="mso-fit-shape-to-text:t">
                  <w:txbxContent>
                    <w:p w:rsidR="001B3B21" w:rsidRDefault="001B3B21" w:rsidP="001B3B21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Die Symbole sind entnommen den Icons von „METACOM“ Symbole © Annette  Kitzinger</w:t>
                      </w:r>
                    </w:p>
                  </w:txbxContent>
                </v:textbox>
              </v:shape>
            </w:pict>
          </mc:Fallback>
        </mc:AlternateContent>
      </w:r>
      <w:r w:rsidR="00572D72">
        <w:br w:type="page"/>
      </w:r>
      <w:bookmarkStart w:id="0" w:name="_GoBack"/>
      <w:bookmarkEnd w:id="0"/>
    </w:p>
    <w:p w:rsidR="001B3B21" w:rsidRDefault="001B3B21"/>
    <w:p w:rsidR="00252881" w:rsidRDefault="00252881" w:rsidP="00261A90">
      <w:pPr>
        <w:ind w:left="360" w:hanging="360"/>
      </w:pPr>
    </w:p>
    <w:p w:rsidR="00572D72" w:rsidRPr="00487D5F" w:rsidRDefault="00572D72" w:rsidP="00261A90">
      <w:pPr>
        <w:ind w:left="360" w:hanging="360"/>
        <w:rPr>
          <w:u w:val="single"/>
        </w:rPr>
      </w:pPr>
      <w:r w:rsidRPr="00487D5F">
        <w:rPr>
          <w:u w:val="single"/>
        </w:rPr>
        <w:t xml:space="preserve">Differenzierung für </w:t>
      </w:r>
      <w:r w:rsidR="006D016B" w:rsidRPr="00487D5F">
        <w:rPr>
          <w:u w:val="single"/>
        </w:rPr>
        <w:t>leistungsstärkere Schüler:</w:t>
      </w:r>
    </w:p>
    <w:p w:rsidR="00261A90" w:rsidRDefault="00261A90" w:rsidP="00487D5F">
      <w:pPr>
        <w:ind w:left="360" w:hanging="360"/>
        <w:contextualSpacing/>
      </w:pPr>
      <w:r>
        <w:t xml:space="preserve">Kennst du noch weitere </w:t>
      </w:r>
      <w:r w:rsidR="00DB4D69">
        <w:t>elektrische Phänomene</w:t>
      </w:r>
      <w:r>
        <w:t xml:space="preserve"> aus deinem Alltag?</w:t>
      </w:r>
    </w:p>
    <w:p w:rsidR="00487D5F" w:rsidRDefault="00487D5F" w:rsidP="00487D5F">
      <w:pPr>
        <w:contextualSpacing/>
      </w:pPr>
      <w:r>
        <w:t xml:space="preserve">Skizziere die </w:t>
      </w:r>
      <w:r w:rsidR="00DB4D69">
        <w:t>elektrischen Phänomene</w:t>
      </w:r>
      <w:r>
        <w:t xml:space="preserve"> in der unten stehen Galerie und schreibe den jeweiligen Namen des </w:t>
      </w:r>
      <w:r w:rsidR="00DB4D69">
        <w:t>Phänomens</w:t>
      </w:r>
      <w:r>
        <w:t xml:space="preserve"> unter die Skizze.</w:t>
      </w:r>
    </w:p>
    <w:p w:rsidR="00487D5F" w:rsidRDefault="00487D5F" w:rsidP="00487D5F">
      <w:pPr>
        <w:contextualSpacing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71"/>
        <w:gridCol w:w="751"/>
        <w:gridCol w:w="1871"/>
        <w:gridCol w:w="752"/>
        <w:gridCol w:w="1871"/>
        <w:gridCol w:w="850"/>
        <w:gridCol w:w="1871"/>
      </w:tblGrid>
      <w:tr w:rsidR="00261A90" w:rsidTr="00261A90">
        <w:trPr>
          <w:trHeight w:val="1871"/>
        </w:trPr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</w:tr>
      <w:tr w:rsidR="00261A90" w:rsidTr="00261A90">
        <w:trPr>
          <w:trHeight w:val="850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</w:tr>
      <w:tr w:rsidR="00261A90" w:rsidTr="00261A90">
        <w:trPr>
          <w:trHeight w:val="567"/>
        </w:trPr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tcBorders>
              <w:left w:val="nil"/>
              <w:right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</w:tr>
      <w:tr w:rsidR="00261A90" w:rsidTr="00261A90">
        <w:trPr>
          <w:trHeight w:val="1871"/>
        </w:trPr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</w:tr>
      <w:tr w:rsidR="00261A90" w:rsidTr="00261A90">
        <w:trPr>
          <w:trHeight w:val="850"/>
        </w:trPr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61A90" w:rsidRDefault="00261A90" w:rsidP="0073401C">
            <w:pPr>
              <w:jc w:val="center"/>
            </w:pPr>
          </w:p>
        </w:tc>
        <w:tc>
          <w:tcPr>
            <w:tcW w:w="1871" w:type="dxa"/>
            <w:vAlign w:val="center"/>
          </w:tcPr>
          <w:p w:rsidR="00261A90" w:rsidRDefault="00261A90" w:rsidP="0073401C">
            <w:pPr>
              <w:jc w:val="center"/>
            </w:pPr>
          </w:p>
        </w:tc>
      </w:tr>
    </w:tbl>
    <w:p w:rsidR="00261A90" w:rsidRDefault="00261A90" w:rsidP="00261A90"/>
    <w:sectPr w:rsidR="00261A90" w:rsidSect="00C33B42">
      <w:headerReference w:type="default" r:id="rId29"/>
      <w:pgSz w:w="11906" w:h="16838" w:code="9"/>
      <w:pgMar w:top="1134" w:right="851" w:bottom="85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997" w:rsidRDefault="005E6997" w:rsidP="00EE0A9A">
      <w:r>
        <w:separator/>
      </w:r>
    </w:p>
  </w:endnote>
  <w:endnote w:type="continuationSeparator" w:id="0">
    <w:p w:rsidR="005E6997" w:rsidRDefault="005E6997" w:rsidP="00EE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997" w:rsidRDefault="005E6997" w:rsidP="00EE0A9A">
      <w:r>
        <w:separator/>
      </w:r>
    </w:p>
  </w:footnote>
  <w:footnote w:type="continuationSeparator" w:id="0">
    <w:p w:rsidR="005E6997" w:rsidRDefault="005E6997" w:rsidP="00EE0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20" w:rsidRDefault="00000B20" w:rsidP="00000B20">
    <w:pPr>
      <w:pStyle w:val="Kopfzeile"/>
      <w:tabs>
        <w:tab w:val="clear" w:pos="4536"/>
        <w:tab w:val="clear" w:pos="9072"/>
        <w:tab w:val="center" w:pos="4820"/>
        <w:tab w:val="right" w:pos="9637"/>
      </w:tabs>
    </w:pPr>
    <w:r w:rsidRPr="00467EFC">
      <w:rPr>
        <w:noProof/>
        <w:position w:val="-12"/>
        <w:lang w:eastAsia="de-DE"/>
      </w:rPr>
      <w:drawing>
        <wp:inline distT="0" distB="0" distL="0" distR="0" wp14:anchorId="2FBBD96C" wp14:editId="5490E078">
          <wp:extent cx="1047750" cy="280647"/>
          <wp:effectExtent l="0" t="0" r="0" b="5715"/>
          <wp:docPr id="11" name="Grafik 11" descr="http://qua-lis/mediawiki/images/9/91/QUA-LiS-Logo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ua-lis/mediawiki/images/9/91/QUA-LiS-Logo-Far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80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BD1DEE">
      <w:t>Elektrische Phänomene im Alltag</w:t>
    </w:r>
    <w:r>
      <w:tab/>
    </w:r>
    <w:r w:rsidR="00594C00">
      <w:t>A</w:t>
    </w:r>
    <w:r w:rsidR="00BD1DEE"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C62D81C"/>
    <w:lvl w:ilvl="0">
      <w:start w:val="1"/>
      <w:numFmt w:val="decimal"/>
      <w:lvlText w:val="%1."/>
      <w:lvlJc w:val="left"/>
      <w:pPr>
        <w:tabs>
          <w:tab w:val="num" w:pos="8080"/>
        </w:tabs>
        <w:ind w:left="8080" w:hanging="360"/>
      </w:pPr>
    </w:lvl>
  </w:abstractNum>
  <w:abstractNum w:abstractNumId="1">
    <w:nsid w:val="FFFFFF89"/>
    <w:multiLevelType w:val="singleLevel"/>
    <w:tmpl w:val="B96E56F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5B3721"/>
    <w:multiLevelType w:val="hybridMultilevel"/>
    <w:tmpl w:val="E9C26632"/>
    <w:lvl w:ilvl="0" w:tplc="F5963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57B7D"/>
    <w:multiLevelType w:val="hybridMultilevel"/>
    <w:tmpl w:val="BBF681C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36522"/>
    <w:multiLevelType w:val="hybridMultilevel"/>
    <w:tmpl w:val="09D8FDE6"/>
    <w:lvl w:ilvl="0" w:tplc="EA1E32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4E1F99"/>
    <w:multiLevelType w:val="hybridMultilevel"/>
    <w:tmpl w:val="95DA5554"/>
    <w:lvl w:ilvl="0" w:tplc="C75453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5A2D0F"/>
    <w:multiLevelType w:val="hybridMultilevel"/>
    <w:tmpl w:val="3BFA66AC"/>
    <w:lvl w:ilvl="0" w:tplc="5F1E8F4E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97629C"/>
    <w:multiLevelType w:val="multilevel"/>
    <w:tmpl w:val="073ABBEE"/>
    <w:styleLink w:val="Formatvorlage1"/>
    <w:lvl w:ilvl="0">
      <w:start w:val="1"/>
      <w:numFmt w:val="bullet"/>
      <w:lvlText w:val="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041" w:hanging="625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36D2346"/>
    <w:multiLevelType w:val="hybridMultilevel"/>
    <w:tmpl w:val="BBF681C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12F2E"/>
    <w:multiLevelType w:val="hybridMultilevel"/>
    <w:tmpl w:val="84D0BA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113EE"/>
    <w:multiLevelType w:val="hybridMultilevel"/>
    <w:tmpl w:val="85C2D282"/>
    <w:lvl w:ilvl="0" w:tplc="6C90270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96701"/>
    <w:multiLevelType w:val="hybridMultilevel"/>
    <w:tmpl w:val="BBF681C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3402C6"/>
    <w:multiLevelType w:val="hybridMultilevel"/>
    <w:tmpl w:val="7F2C3BD0"/>
    <w:lvl w:ilvl="0" w:tplc="FEA6F0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46CBC"/>
    <w:multiLevelType w:val="hybridMultilevel"/>
    <w:tmpl w:val="609820C6"/>
    <w:lvl w:ilvl="0" w:tplc="C06A2C4C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369FF"/>
    <w:multiLevelType w:val="hybridMultilevel"/>
    <w:tmpl w:val="08F02682"/>
    <w:lvl w:ilvl="0" w:tplc="940AAD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456318"/>
    <w:multiLevelType w:val="hybridMultilevel"/>
    <w:tmpl w:val="3D6A5F2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506BB1"/>
    <w:multiLevelType w:val="hybridMultilevel"/>
    <w:tmpl w:val="A3881DCA"/>
    <w:lvl w:ilvl="0" w:tplc="2FECB8E0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CC07880"/>
    <w:multiLevelType w:val="multilevel"/>
    <w:tmpl w:val="704693CA"/>
    <w:styleLink w:val="FormatvorlageAufgezhltSymbolSymbolLinks063cmHngend06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E4474"/>
    <w:multiLevelType w:val="hybridMultilevel"/>
    <w:tmpl w:val="28B8A442"/>
    <w:lvl w:ilvl="0" w:tplc="ED405D76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00F48"/>
    <w:multiLevelType w:val="hybridMultilevel"/>
    <w:tmpl w:val="07629DFA"/>
    <w:lvl w:ilvl="0" w:tplc="F9004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7"/>
  </w:num>
  <w:num w:numId="8">
    <w:abstractNumId w:val="17"/>
  </w:num>
  <w:num w:numId="9">
    <w:abstractNumId w:val="19"/>
  </w:num>
  <w:num w:numId="10">
    <w:abstractNumId w:val="4"/>
  </w:num>
  <w:num w:numId="11">
    <w:abstractNumId w:val="2"/>
  </w:num>
  <w:num w:numId="12">
    <w:abstractNumId w:val="10"/>
  </w:num>
  <w:num w:numId="13">
    <w:abstractNumId w:val="5"/>
  </w:num>
  <w:num w:numId="14">
    <w:abstractNumId w:val="16"/>
  </w:num>
  <w:num w:numId="15">
    <w:abstractNumId w:val="14"/>
  </w:num>
  <w:num w:numId="16">
    <w:abstractNumId w:val="13"/>
  </w:num>
  <w:num w:numId="17">
    <w:abstractNumId w:val="12"/>
  </w:num>
  <w:num w:numId="18">
    <w:abstractNumId w:val="18"/>
  </w:num>
  <w:num w:numId="19">
    <w:abstractNumId w:val="0"/>
  </w:num>
  <w:num w:numId="20">
    <w:abstractNumId w:val="6"/>
  </w:num>
  <w:num w:numId="21">
    <w:abstractNumId w:val="9"/>
  </w:num>
  <w:num w:numId="22">
    <w:abstractNumId w:val="11"/>
  </w:num>
  <w:num w:numId="23">
    <w:abstractNumId w:val="3"/>
  </w:num>
  <w:num w:numId="24">
    <w:abstractNumId w:val="1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B20"/>
    <w:rsid w:val="00000B20"/>
    <w:rsid w:val="00004416"/>
    <w:rsid w:val="00051657"/>
    <w:rsid w:val="00082026"/>
    <w:rsid w:val="000E0920"/>
    <w:rsid w:val="000E3670"/>
    <w:rsid w:val="000E3AF5"/>
    <w:rsid w:val="000E4558"/>
    <w:rsid w:val="000E758C"/>
    <w:rsid w:val="001244F0"/>
    <w:rsid w:val="00125FF9"/>
    <w:rsid w:val="00133CC2"/>
    <w:rsid w:val="001435B6"/>
    <w:rsid w:val="00171C95"/>
    <w:rsid w:val="001747A4"/>
    <w:rsid w:val="00181583"/>
    <w:rsid w:val="0018446D"/>
    <w:rsid w:val="001A75C5"/>
    <w:rsid w:val="001B3B21"/>
    <w:rsid w:val="001B3FA5"/>
    <w:rsid w:val="001C7E1E"/>
    <w:rsid w:val="001E1623"/>
    <w:rsid w:val="001E578B"/>
    <w:rsid w:val="001F7D3A"/>
    <w:rsid w:val="00205C34"/>
    <w:rsid w:val="00210C60"/>
    <w:rsid w:val="00237D8C"/>
    <w:rsid w:val="002427BB"/>
    <w:rsid w:val="00252881"/>
    <w:rsid w:val="00261A90"/>
    <w:rsid w:val="00264C8F"/>
    <w:rsid w:val="002824B0"/>
    <w:rsid w:val="002861AD"/>
    <w:rsid w:val="002A7DC4"/>
    <w:rsid w:val="002B30EB"/>
    <w:rsid w:val="002C1ECB"/>
    <w:rsid w:val="002C6DA0"/>
    <w:rsid w:val="002E40C4"/>
    <w:rsid w:val="00307CC3"/>
    <w:rsid w:val="003154F5"/>
    <w:rsid w:val="0033313B"/>
    <w:rsid w:val="00363C49"/>
    <w:rsid w:val="0036503B"/>
    <w:rsid w:val="00372C0B"/>
    <w:rsid w:val="00380591"/>
    <w:rsid w:val="00395B61"/>
    <w:rsid w:val="003A5B45"/>
    <w:rsid w:val="003B6ED3"/>
    <w:rsid w:val="003E6DEF"/>
    <w:rsid w:val="00405B34"/>
    <w:rsid w:val="0041698B"/>
    <w:rsid w:val="0042609C"/>
    <w:rsid w:val="00436FA1"/>
    <w:rsid w:val="004372C2"/>
    <w:rsid w:val="00441C3A"/>
    <w:rsid w:val="004466E1"/>
    <w:rsid w:val="00446B6E"/>
    <w:rsid w:val="004558A1"/>
    <w:rsid w:val="00455F59"/>
    <w:rsid w:val="00456DCD"/>
    <w:rsid w:val="004805F2"/>
    <w:rsid w:val="00487D5F"/>
    <w:rsid w:val="004A761F"/>
    <w:rsid w:val="004B7EF5"/>
    <w:rsid w:val="004C2C92"/>
    <w:rsid w:val="004D54F8"/>
    <w:rsid w:val="004E2E59"/>
    <w:rsid w:val="0051110C"/>
    <w:rsid w:val="00535C83"/>
    <w:rsid w:val="00546D0E"/>
    <w:rsid w:val="005478C2"/>
    <w:rsid w:val="00560EF5"/>
    <w:rsid w:val="00564AEC"/>
    <w:rsid w:val="00572D72"/>
    <w:rsid w:val="005873C0"/>
    <w:rsid w:val="00592BC2"/>
    <w:rsid w:val="00594C00"/>
    <w:rsid w:val="005A1DEF"/>
    <w:rsid w:val="005B7BEC"/>
    <w:rsid w:val="005C6BF0"/>
    <w:rsid w:val="005D6DF1"/>
    <w:rsid w:val="005E23E8"/>
    <w:rsid w:val="005E4AB1"/>
    <w:rsid w:val="005E6997"/>
    <w:rsid w:val="00611F61"/>
    <w:rsid w:val="0061605B"/>
    <w:rsid w:val="0062636A"/>
    <w:rsid w:val="00626800"/>
    <w:rsid w:val="00632996"/>
    <w:rsid w:val="00646865"/>
    <w:rsid w:val="00681B1F"/>
    <w:rsid w:val="006A0353"/>
    <w:rsid w:val="006C0D3B"/>
    <w:rsid w:val="006D016B"/>
    <w:rsid w:val="006D719A"/>
    <w:rsid w:val="006E2691"/>
    <w:rsid w:val="006F1189"/>
    <w:rsid w:val="00710196"/>
    <w:rsid w:val="00733C2C"/>
    <w:rsid w:val="00745711"/>
    <w:rsid w:val="00760DA5"/>
    <w:rsid w:val="00770A29"/>
    <w:rsid w:val="00795262"/>
    <w:rsid w:val="007A4E27"/>
    <w:rsid w:val="007C0724"/>
    <w:rsid w:val="007C3900"/>
    <w:rsid w:val="007D20CC"/>
    <w:rsid w:val="007F56AF"/>
    <w:rsid w:val="00830FDF"/>
    <w:rsid w:val="008426EB"/>
    <w:rsid w:val="00856EE3"/>
    <w:rsid w:val="00882147"/>
    <w:rsid w:val="008D1920"/>
    <w:rsid w:val="008D3275"/>
    <w:rsid w:val="008D527C"/>
    <w:rsid w:val="008E6F7D"/>
    <w:rsid w:val="009025D5"/>
    <w:rsid w:val="009061F4"/>
    <w:rsid w:val="00906CC2"/>
    <w:rsid w:val="00907EF8"/>
    <w:rsid w:val="0093015D"/>
    <w:rsid w:val="009536F3"/>
    <w:rsid w:val="00967CD0"/>
    <w:rsid w:val="00971F99"/>
    <w:rsid w:val="00986ACF"/>
    <w:rsid w:val="00992A94"/>
    <w:rsid w:val="00993FD6"/>
    <w:rsid w:val="009947C5"/>
    <w:rsid w:val="009B0267"/>
    <w:rsid w:val="009B596C"/>
    <w:rsid w:val="009D5448"/>
    <w:rsid w:val="009E48D8"/>
    <w:rsid w:val="009E745C"/>
    <w:rsid w:val="009E7748"/>
    <w:rsid w:val="00A03D93"/>
    <w:rsid w:val="00A1202B"/>
    <w:rsid w:val="00A13B96"/>
    <w:rsid w:val="00A2532B"/>
    <w:rsid w:val="00A311C9"/>
    <w:rsid w:val="00A33818"/>
    <w:rsid w:val="00A34874"/>
    <w:rsid w:val="00A926AE"/>
    <w:rsid w:val="00A961F5"/>
    <w:rsid w:val="00AB337E"/>
    <w:rsid w:val="00AB7535"/>
    <w:rsid w:val="00AE2A8A"/>
    <w:rsid w:val="00AF4687"/>
    <w:rsid w:val="00B13DEE"/>
    <w:rsid w:val="00B43530"/>
    <w:rsid w:val="00B73B4D"/>
    <w:rsid w:val="00B81221"/>
    <w:rsid w:val="00B82B68"/>
    <w:rsid w:val="00B848A0"/>
    <w:rsid w:val="00B8786A"/>
    <w:rsid w:val="00BA7F19"/>
    <w:rsid w:val="00BD1DEE"/>
    <w:rsid w:val="00BF6E0C"/>
    <w:rsid w:val="00C11FF2"/>
    <w:rsid w:val="00C13A5D"/>
    <w:rsid w:val="00C22F72"/>
    <w:rsid w:val="00C3144E"/>
    <w:rsid w:val="00C33B42"/>
    <w:rsid w:val="00C34EF0"/>
    <w:rsid w:val="00C374C8"/>
    <w:rsid w:val="00C7717D"/>
    <w:rsid w:val="00C82B94"/>
    <w:rsid w:val="00CA5FD4"/>
    <w:rsid w:val="00CA6131"/>
    <w:rsid w:val="00CD61F8"/>
    <w:rsid w:val="00CE612B"/>
    <w:rsid w:val="00CF3AC5"/>
    <w:rsid w:val="00D02290"/>
    <w:rsid w:val="00D40A0C"/>
    <w:rsid w:val="00D53C94"/>
    <w:rsid w:val="00DA18F9"/>
    <w:rsid w:val="00DB4D69"/>
    <w:rsid w:val="00DC622E"/>
    <w:rsid w:val="00DC7659"/>
    <w:rsid w:val="00DD5273"/>
    <w:rsid w:val="00DF4034"/>
    <w:rsid w:val="00E14D92"/>
    <w:rsid w:val="00E15BF0"/>
    <w:rsid w:val="00E21686"/>
    <w:rsid w:val="00E25DE8"/>
    <w:rsid w:val="00E30494"/>
    <w:rsid w:val="00E4520C"/>
    <w:rsid w:val="00E4769B"/>
    <w:rsid w:val="00E52FF3"/>
    <w:rsid w:val="00E70E2D"/>
    <w:rsid w:val="00E7698F"/>
    <w:rsid w:val="00E80B4D"/>
    <w:rsid w:val="00E82ACB"/>
    <w:rsid w:val="00E866BD"/>
    <w:rsid w:val="00EC2636"/>
    <w:rsid w:val="00EC7687"/>
    <w:rsid w:val="00EE0A9A"/>
    <w:rsid w:val="00EF23E4"/>
    <w:rsid w:val="00F30D5E"/>
    <w:rsid w:val="00F35050"/>
    <w:rsid w:val="00F37B02"/>
    <w:rsid w:val="00F42E3D"/>
    <w:rsid w:val="00F97934"/>
    <w:rsid w:val="00FB5B6D"/>
    <w:rsid w:val="00FE2DD1"/>
  </w:rsids>
  <m:mathPr>
    <m:mathFont m:val="Cambria Math"/>
    <m:brkBin m:val="before"/>
    <m:brkBinSub m:val="--"/>
    <m:smallFrac m:val="0"/>
    <m:dispDef/>
    <m:lMargin m:val="576"/>
    <m:rMargin m:val="0"/>
    <m:defJc m:val="left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4416"/>
  </w:style>
  <w:style w:type="paragraph" w:styleId="berschrift1">
    <w:name w:val="heading 1"/>
    <w:basedOn w:val="Standard"/>
    <w:next w:val="Standard"/>
    <w:link w:val="berschrift1Zchn"/>
    <w:qFormat/>
    <w:rsid w:val="00DD5273"/>
    <w:pPr>
      <w:keepNext/>
      <w:spacing w:before="240" w:after="120"/>
      <w:ind w:left="708" w:hanging="708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DD5273"/>
    <w:pPr>
      <w:keepNext/>
      <w:spacing w:before="120" w:after="120"/>
      <w:ind w:left="709" w:hanging="709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DD5273"/>
    <w:pPr>
      <w:keepNext/>
      <w:spacing w:before="120" w:after="120"/>
      <w:ind w:left="709" w:hanging="709"/>
      <w:outlineLvl w:val="2"/>
    </w:pPr>
    <w:rPr>
      <w:b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D5273"/>
    <w:rPr>
      <w:rFonts w:asciiTheme="minorHAnsi" w:eastAsiaTheme="minorEastAsia" w:hAnsiTheme="minorHAnsi" w:cstheme="minorBidi"/>
      <w:b/>
      <w:sz w:val="28"/>
      <w:szCs w:val="22"/>
    </w:rPr>
  </w:style>
  <w:style w:type="character" w:customStyle="1" w:styleId="berschrift2Zchn">
    <w:name w:val="Überschrift 2 Zchn"/>
    <w:basedOn w:val="Absatz-Standardschriftart"/>
    <w:link w:val="berschrift2"/>
    <w:rsid w:val="00DD5273"/>
    <w:rPr>
      <w:rFonts w:asciiTheme="minorHAnsi" w:eastAsiaTheme="minorEastAsia" w:hAnsiTheme="minorHAnsi" w:cstheme="minorBidi"/>
      <w:b/>
      <w:sz w:val="28"/>
      <w:szCs w:val="22"/>
    </w:rPr>
  </w:style>
  <w:style w:type="character" w:customStyle="1" w:styleId="berschrift3Zchn">
    <w:name w:val="Überschrift 3 Zchn"/>
    <w:basedOn w:val="Absatz-Standardschriftart"/>
    <w:link w:val="berschrift3"/>
    <w:rsid w:val="00DD5273"/>
    <w:rPr>
      <w:rFonts w:asciiTheme="minorHAnsi" w:eastAsiaTheme="minorEastAsia" w:hAnsiTheme="minorHAnsi" w:cstheme="minorBidi"/>
      <w:b/>
      <w:sz w:val="24"/>
      <w:szCs w:val="22"/>
    </w:rPr>
  </w:style>
  <w:style w:type="paragraph" w:styleId="Listenabsatz">
    <w:name w:val="List Paragraph"/>
    <w:basedOn w:val="Standard"/>
    <w:uiPriority w:val="34"/>
    <w:rsid w:val="00564AEC"/>
    <w:pPr>
      <w:numPr>
        <w:numId w:val="20"/>
      </w:numPr>
    </w:pPr>
  </w:style>
  <w:style w:type="paragraph" w:styleId="Kopfzeile">
    <w:name w:val="header"/>
    <w:basedOn w:val="Standard"/>
    <w:link w:val="KopfzeileZchn"/>
    <w:unhideWhenUsed/>
    <w:rsid w:val="00DD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D5273"/>
    <w:rPr>
      <w:rFonts w:asciiTheme="minorHAnsi" w:eastAsiaTheme="minorEastAsia" w:hAnsiTheme="minorHAnsi" w:cstheme="minorBidi"/>
      <w:sz w:val="24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DD5273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D5273"/>
    <w:rPr>
      <w:rFonts w:ascii="Corbel" w:eastAsiaTheme="minorEastAsia" w:hAnsi="Corbel" w:cstheme="minorBidi"/>
      <w:sz w:val="16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DD5273"/>
    <w:pPr>
      <w:spacing w:line="240" w:lineRule="auto"/>
    </w:pPr>
    <w:rPr>
      <w:b/>
      <w:bCs/>
      <w:i/>
      <w:color w:val="4F81BD" w:themeColor="accent1"/>
      <w:sz w:val="18"/>
      <w:szCs w:val="18"/>
    </w:rPr>
  </w:style>
  <w:style w:type="paragraph" w:customStyle="1" w:styleId="Tafel">
    <w:name w:val="Tafel"/>
    <w:basedOn w:val="Standard"/>
    <w:qFormat/>
    <w:rsid w:val="00DD5273"/>
    <w:rPr>
      <w:color w:val="4F81BD" w:themeColor="accent1"/>
    </w:rPr>
  </w:style>
  <w:style w:type="paragraph" w:customStyle="1" w:styleId="Tafelberschrift">
    <w:name w:val="Tafelüberschrift"/>
    <w:basedOn w:val="Tafel"/>
    <w:qFormat/>
    <w:rsid w:val="00DD5273"/>
    <w:pPr>
      <w:jc w:val="center"/>
    </w:pPr>
    <w:rPr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5273"/>
    <w:rPr>
      <w:rFonts w:ascii="Tahoma" w:eastAsiaTheme="minorEastAsi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D5273"/>
    <w:rPr>
      <w:color w:val="808080"/>
    </w:rPr>
  </w:style>
  <w:style w:type="numbering" w:customStyle="1" w:styleId="Formatvorlage1">
    <w:name w:val="Formatvorlage1"/>
    <w:uiPriority w:val="99"/>
    <w:rsid w:val="00DD5273"/>
    <w:pPr>
      <w:numPr>
        <w:numId w:val="1"/>
      </w:numPr>
    </w:pPr>
  </w:style>
  <w:style w:type="paragraph" w:styleId="Aufzhlungszeichen">
    <w:name w:val="List Bullet"/>
    <w:basedOn w:val="Standard"/>
    <w:autoRedefine/>
    <w:uiPriority w:val="99"/>
    <w:semiHidden/>
    <w:unhideWhenUsed/>
    <w:qFormat/>
    <w:rsid w:val="00DD5273"/>
    <w:pPr>
      <w:numPr>
        <w:numId w:val="6"/>
      </w:numPr>
    </w:pPr>
  </w:style>
  <w:style w:type="numbering" w:customStyle="1" w:styleId="FormatvorlageAufgezhltSymbolSymbolLinks063cmHngend063">
    <w:name w:val="Formatvorlage Aufgezählt Symbol (Symbol) Links:  063 cm Hängend:  063 ..."/>
    <w:basedOn w:val="KeineListe"/>
    <w:rsid w:val="00DD5273"/>
    <w:pPr>
      <w:numPr>
        <w:numId w:val="8"/>
      </w:numPr>
    </w:pPr>
  </w:style>
  <w:style w:type="table" w:styleId="Tabellenraster">
    <w:name w:val="Table Grid"/>
    <w:basedOn w:val="NormaleTabelle"/>
    <w:uiPriority w:val="59"/>
    <w:rsid w:val="00000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594C00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AB33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4416"/>
  </w:style>
  <w:style w:type="paragraph" w:styleId="berschrift1">
    <w:name w:val="heading 1"/>
    <w:basedOn w:val="Standard"/>
    <w:next w:val="Standard"/>
    <w:link w:val="berschrift1Zchn"/>
    <w:qFormat/>
    <w:rsid w:val="00DD5273"/>
    <w:pPr>
      <w:keepNext/>
      <w:spacing w:before="240" w:after="120"/>
      <w:ind w:left="708" w:hanging="708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DD5273"/>
    <w:pPr>
      <w:keepNext/>
      <w:spacing w:before="120" w:after="120"/>
      <w:ind w:left="709" w:hanging="709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DD5273"/>
    <w:pPr>
      <w:keepNext/>
      <w:spacing w:before="120" w:after="120"/>
      <w:ind w:left="709" w:hanging="709"/>
      <w:outlineLvl w:val="2"/>
    </w:pPr>
    <w:rPr>
      <w:b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D5273"/>
    <w:rPr>
      <w:rFonts w:asciiTheme="minorHAnsi" w:eastAsiaTheme="minorEastAsia" w:hAnsiTheme="minorHAnsi" w:cstheme="minorBidi"/>
      <w:b/>
      <w:sz w:val="28"/>
      <w:szCs w:val="22"/>
    </w:rPr>
  </w:style>
  <w:style w:type="character" w:customStyle="1" w:styleId="berschrift2Zchn">
    <w:name w:val="Überschrift 2 Zchn"/>
    <w:basedOn w:val="Absatz-Standardschriftart"/>
    <w:link w:val="berschrift2"/>
    <w:rsid w:val="00DD5273"/>
    <w:rPr>
      <w:rFonts w:asciiTheme="minorHAnsi" w:eastAsiaTheme="minorEastAsia" w:hAnsiTheme="minorHAnsi" w:cstheme="minorBidi"/>
      <w:b/>
      <w:sz w:val="28"/>
      <w:szCs w:val="22"/>
    </w:rPr>
  </w:style>
  <w:style w:type="character" w:customStyle="1" w:styleId="berschrift3Zchn">
    <w:name w:val="Überschrift 3 Zchn"/>
    <w:basedOn w:val="Absatz-Standardschriftart"/>
    <w:link w:val="berschrift3"/>
    <w:rsid w:val="00DD5273"/>
    <w:rPr>
      <w:rFonts w:asciiTheme="minorHAnsi" w:eastAsiaTheme="minorEastAsia" w:hAnsiTheme="minorHAnsi" w:cstheme="minorBidi"/>
      <w:b/>
      <w:sz w:val="24"/>
      <w:szCs w:val="22"/>
    </w:rPr>
  </w:style>
  <w:style w:type="paragraph" w:styleId="Listenabsatz">
    <w:name w:val="List Paragraph"/>
    <w:basedOn w:val="Standard"/>
    <w:uiPriority w:val="34"/>
    <w:rsid w:val="00564AEC"/>
    <w:pPr>
      <w:numPr>
        <w:numId w:val="20"/>
      </w:numPr>
    </w:pPr>
  </w:style>
  <w:style w:type="paragraph" w:styleId="Kopfzeile">
    <w:name w:val="header"/>
    <w:basedOn w:val="Standard"/>
    <w:link w:val="KopfzeileZchn"/>
    <w:unhideWhenUsed/>
    <w:rsid w:val="00DD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D5273"/>
    <w:rPr>
      <w:rFonts w:asciiTheme="minorHAnsi" w:eastAsiaTheme="minorEastAsia" w:hAnsiTheme="minorHAnsi" w:cstheme="minorBidi"/>
      <w:sz w:val="24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DD5273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D5273"/>
    <w:rPr>
      <w:rFonts w:ascii="Corbel" w:eastAsiaTheme="minorEastAsia" w:hAnsi="Corbel" w:cstheme="minorBidi"/>
      <w:sz w:val="16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DD5273"/>
    <w:pPr>
      <w:spacing w:line="240" w:lineRule="auto"/>
    </w:pPr>
    <w:rPr>
      <w:b/>
      <w:bCs/>
      <w:i/>
      <w:color w:val="4F81BD" w:themeColor="accent1"/>
      <w:sz w:val="18"/>
      <w:szCs w:val="18"/>
    </w:rPr>
  </w:style>
  <w:style w:type="paragraph" w:customStyle="1" w:styleId="Tafel">
    <w:name w:val="Tafel"/>
    <w:basedOn w:val="Standard"/>
    <w:qFormat/>
    <w:rsid w:val="00DD5273"/>
    <w:rPr>
      <w:color w:val="4F81BD" w:themeColor="accent1"/>
    </w:rPr>
  </w:style>
  <w:style w:type="paragraph" w:customStyle="1" w:styleId="Tafelberschrift">
    <w:name w:val="Tafelüberschrift"/>
    <w:basedOn w:val="Tafel"/>
    <w:qFormat/>
    <w:rsid w:val="00DD5273"/>
    <w:pPr>
      <w:jc w:val="center"/>
    </w:pPr>
    <w:rPr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5273"/>
    <w:rPr>
      <w:rFonts w:ascii="Tahoma" w:eastAsiaTheme="minorEastAsi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D5273"/>
    <w:rPr>
      <w:color w:val="808080"/>
    </w:rPr>
  </w:style>
  <w:style w:type="numbering" w:customStyle="1" w:styleId="Formatvorlage1">
    <w:name w:val="Formatvorlage1"/>
    <w:uiPriority w:val="99"/>
    <w:rsid w:val="00DD5273"/>
    <w:pPr>
      <w:numPr>
        <w:numId w:val="1"/>
      </w:numPr>
    </w:pPr>
  </w:style>
  <w:style w:type="paragraph" w:styleId="Aufzhlungszeichen">
    <w:name w:val="List Bullet"/>
    <w:basedOn w:val="Standard"/>
    <w:autoRedefine/>
    <w:uiPriority w:val="99"/>
    <w:semiHidden/>
    <w:unhideWhenUsed/>
    <w:qFormat/>
    <w:rsid w:val="00DD5273"/>
    <w:pPr>
      <w:numPr>
        <w:numId w:val="6"/>
      </w:numPr>
    </w:pPr>
  </w:style>
  <w:style w:type="numbering" w:customStyle="1" w:styleId="FormatvorlageAufgezhltSymbolSymbolLinks063cmHngend063">
    <w:name w:val="Formatvorlage Aufgezählt Symbol (Symbol) Links:  063 cm Hängend:  063 ..."/>
    <w:basedOn w:val="KeineListe"/>
    <w:rsid w:val="00DD5273"/>
    <w:pPr>
      <w:numPr>
        <w:numId w:val="8"/>
      </w:numPr>
    </w:pPr>
  </w:style>
  <w:style w:type="table" w:styleId="Tabellenraster">
    <w:name w:val="Table Grid"/>
    <w:basedOn w:val="NormaleTabelle"/>
    <w:uiPriority w:val="59"/>
    <w:rsid w:val="00000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594C00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AB33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9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40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w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AAEAAAD/////AQAAAAAAAAAMAgAAAEVDaGVtNFdvcmQuQ29yZSwgVmVyc2lvbj0xLjYuMC4wLCBDdWx0dXJlPW5ldXRyYWwsIFB1YmxpY0tleVRva2VuPW51bGwHAQAAAAABAAAAAAAAAAQgQ2hlbTRXb3JkLkNvcmUuQ29udHJvbFByb3BlcnRpZXMCAAAACw==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14B47B97-F861-4E66-8638-140EE05C2B9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56EAC998.dotm</Template>
  <TotalTime>0</TotalTime>
  <Pages>3</Pages>
  <Words>163</Words>
  <Characters>1032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van Nek</dc:creator>
  <cp:lastModifiedBy>Eßer, Susanne</cp:lastModifiedBy>
  <cp:revision>2</cp:revision>
  <dcterms:created xsi:type="dcterms:W3CDTF">2019-06-14T15:36:00Z</dcterms:created>
  <dcterms:modified xsi:type="dcterms:W3CDTF">2019-06-14T15:36:00Z</dcterms:modified>
</cp:coreProperties>
</file>