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813A4" w:rsidTr="00B81A94">
        <w:trPr>
          <w:trHeight w:val="7257"/>
        </w:trPr>
        <w:tc>
          <w:tcPr>
            <w:tcW w:w="9923" w:type="dxa"/>
          </w:tcPr>
          <w:bookmarkStart w:id="0" w:name="_GoBack"/>
          <w:bookmarkEnd w:id="0"/>
          <w:p w:rsidR="00B813A4" w:rsidRDefault="002F2D12" w:rsidP="004B4A19">
            <w:r w:rsidRPr="00397B45">
              <w:rPr>
                <w:rFonts w:ascii="Arial" w:hAnsi="Arial"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8A231B" wp14:editId="6071987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4323715</wp:posOffset>
                      </wp:positionV>
                      <wp:extent cx="334010" cy="234950"/>
                      <wp:effectExtent l="0" t="0" r="8890" b="0"/>
                      <wp:wrapNone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1A94" w:rsidRDefault="00B81A94" w:rsidP="00B81A94">
                                  <w:r w:rsidRPr="00E36B1E">
                                    <w:rPr>
                                      <w:rFonts w:ascii="Arial" w:hAnsi="Arial" w:cs="Arial"/>
                                      <w:b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.35pt;margin-top:340.45pt;width:26.3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" stroked="f">
                      <v:textbox>
                        <w:txbxContent>
                          <w:p w:rsidR="00B81A94" w:rsidRDefault="00B81A94" w:rsidP="00B81A94">
                            <w:r w:rsidRPr="00E36B1E">
                              <w:rPr>
                                <w:rFonts w:ascii="Arial" w:hAnsi="Arial" w:cs="Arial"/>
                                <w:b/>
                              </w:rPr>
                              <w:sym w:font="Wingdings" w:char="F02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913">
              <w:rPr>
                <w:noProof/>
                <w:lang w:eastAsia="de-DE"/>
              </w:rPr>
              <w:drawing>
                <wp:inline distT="0" distB="0" distL="0" distR="0" wp14:anchorId="447501CA" wp14:editId="57D27926">
                  <wp:extent cx="6357667" cy="4563374"/>
                  <wp:effectExtent l="0" t="0" r="508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stabensalat-Titel_quer_gruên_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43" cy="4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1D1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7E8DAE" wp14:editId="520E351C">
                      <wp:simplePos x="0" y="0"/>
                      <wp:positionH relativeFrom="column">
                        <wp:posOffset>4473012</wp:posOffset>
                      </wp:positionH>
                      <wp:positionV relativeFrom="paragraph">
                        <wp:posOffset>3569515</wp:posOffset>
                      </wp:positionV>
                      <wp:extent cx="1584000" cy="648000"/>
                      <wp:effectExtent l="0" t="0" r="16510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B813A4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B813A4"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Schul-Logo</w:t>
                                  </w:r>
                                </w:p>
                              </w:txbxContent>
                            </wps:txbx>
                            <wps:bodyPr rot="0" vert="horz" wrap="square" lIns="91440" tIns="108000" rIns="91440" bIns="90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52.2pt;margin-top:281.05pt;width:124.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" strokecolor="#787878">
                      <v:textbox inset=",3mm,,2.5mm">
                        <w:txbxContent>
                          <w:p w:rsidR="0085548D" w:rsidRPr="00B813A4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2E5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185867" wp14:editId="6F042A1A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1260475</wp:posOffset>
                      </wp:positionV>
                      <wp:extent cx="3528000" cy="1890000"/>
                      <wp:effectExtent l="0" t="0" r="15875" b="1524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8000" cy="189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870151" w:rsidRDefault="0085548D" w:rsidP="00821D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870151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ABC der XY-Schule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Orientierung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für Schülerinnen und Schüler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US"/>
                                    </w:rPr>
                                    <w:t>Student Guide to Our School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:rsidR="0085548D" w:rsidRPr="00870151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870151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Schuljahr</w:t>
                                  </w:r>
                                  <w:proofErr w:type="spellEnd"/>
                                  <w:r w:rsidRPr="00870151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2016/17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13.4pt;margin-top:99.25pt;width:277.8pt;height:14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" strokecolor="#787878">
                      <v:textbox>
                        <w:txbxContent>
                          <w:p w:rsidR="0085548D" w:rsidRPr="00870151" w:rsidRDefault="0085548D" w:rsidP="00821D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85548D" w:rsidRPr="00E92E52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85548D" w:rsidRPr="00E92E52" w:rsidRDefault="0085548D" w:rsidP="00821D1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85548D" w:rsidRPr="00E92E52" w:rsidRDefault="0085548D" w:rsidP="00821D1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Student Guide to Our School</w:t>
                            </w:r>
                          </w:p>
                          <w:p w:rsidR="0085548D" w:rsidRPr="00E92E52" w:rsidRDefault="0085548D" w:rsidP="00821D1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5548D" w:rsidRPr="00870151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2016/17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13A4" w:rsidRPr="00B813A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01A9D" wp14:editId="0399B38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168910</wp:posOffset>
                      </wp:positionV>
                      <wp:extent cx="1266825" cy="309880"/>
                      <wp:effectExtent l="0" t="0" r="28575" b="1397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787878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13A4" w:rsidRPr="0085548D" w:rsidRDefault="00B813A4" w:rsidP="008554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548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" o:spid="_x0000_s1028" type="#_x0000_t202" style="position:absolute;margin-left:16.05pt;margin-top:13.3pt;width:99.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" fillcolor="window" strokecolor="#787878" strokeweight=".5pt">
                      <v:textbox inset=",2.5mm,,2.5mm">
                        <w:txbxContent>
                          <w:p w:rsidR="00B813A4" w:rsidRPr="0085548D" w:rsidRDefault="00B813A4" w:rsidP="008554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54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13A4" w:rsidRPr="00366861" w:rsidTr="00B81A94">
        <w:trPr>
          <w:trHeight w:val="7257"/>
        </w:trPr>
        <w:tc>
          <w:tcPr>
            <w:tcW w:w="9923" w:type="dxa"/>
          </w:tcPr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ABC der XY-Schule</w:t>
            </w:r>
          </w:p>
          <w:p w:rsidR="00870151" w:rsidRDefault="00870151" w:rsidP="004B4A19"/>
          <w:p w:rsidR="00870151" w:rsidRDefault="00870151" w:rsidP="004B4A19"/>
          <w:p w:rsidR="00870151" w:rsidRPr="00870151" w:rsidRDefault="00870151" w:rsidP="004B4A19"/>
          <w:p w:rsidR="00870151" w:rsidRPr="004237BF" w:rsidRDefault="00870151" w:rsidP="004B4A19">
            <w:pPr>
              <w:ind w:left="284"/>
              <w:rPr>
                <w:rFonts w:ascii="Arial" w:hAnsi="Arial" w:cs="Arial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Liebe …, Lieber …, </w:t>
            </w:r>
          </w:p>
          <w:p w:rsidR="00870151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proofErr w:type="spellStart"/>
            <w:r w:rsidRPr="004237BF">
              <w:rPr>
                <w:rFonts w:ascii="Arial" w:hAnsi="Arial" w:cs="Arial"/>
                <w:color w:val="787878"/>
                <w:sz w:val="20"/>
                <w:szCs w:val="20"/>
              </w:rPr>
              <w:t>Dear</w:t>
            </w:r>
            <w:proofErr w:type="spellEnd"/>
            <w:r w:rsidRPr="004237BF">
              <w:rPr>
                <w:rFonts w:ascii="Arial" w:hAnsi="Arial" w:cs="Arial"/>
                <w:color w:val="787878"/>
                <w:sz w:val="20"/>
                <w:szCs w:val="20"/>
              </w:rPr>
              <w:t xml:space="preserve"> …,</w:t>
            </w:r>
          </w:p>
          <w:p w:rsidR="00870151" w:rsidRPr="004237BF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  <w:lang w:val="en-GB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>herzlich willkommen an der XY-Schule. Das ABC hilft dir beim Start.</w:t>
            </w:r>
            <w:r w:rsidRPr="004237BF">
              <w:rPr>
                <w:rFonts w:ascii="Arial" w:hAnsi="Arial" w:cs="Arial"/>
                <w:sz w:val="20"/>
                <w:szCs w:val="20"/>
              </w:rPr>
              <w:br/>
            </w:r>
            <w:r w:rsidRPr="004237BF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Welcome to our school. </w:t>
            </w:r>
            <w:r w:rsidRPr="004237BF">
              <w:rPr>
                <w:rFonts w:ascii="Arial" w:hAnsi="Arial" w:cs="Arial"/>
                <w:color w:val="787878"/>
                <w:sz w:val="20"/>
                <w:szCs w:val="20"/>
                <w:lang w:val="en-GB"/>
              </w:rPr>
              <w:t>This ABC will help you to start at your new school.</w:t>
            </w:r>
          </w:p>
          <w:p w:rsidR="00870151" w:rsidRPr="004237BF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  <w:lang w:val="en-GB"/>
              </w:rPr>
            </w:pP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Hast du weitere Fragen? </w:t>
            </w:r>
            <w:r w:rsidRPr="0041466A">
              <w:rPr>
                <w:rFonts w:ascii="Arial" w:hAnsi="Arial" w:cs="Arial"/>
                <w:sz w:val="20"/>
                <w:szCs w:val="20"/>
              </w:rPr>
              <w:t>Dann wende dich an ____________.</w:t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4237BF">
              <w:rPr>
                <w:rFonts w:ascii="Arial" w:hAnsi="Arial" w:cs="Arial"/>
                <w:color w:val="787878"/>
                <w:sz w:val="20"/>
                <w:szCs w:val="20"/>
                <w:lang w:val="en-GB"/>
              </w:rPr>
              <w:t>Do you have more question</w:t>
            </w:r>
            <w:r>
              <w:rPr>
                <w:rFonts w:ascii="Arial" w:hAnsi="Arial" w:cs="Arial"/>
                <w:color w:val="787878"/>
                <w:sz w:val="20"/>
                <w:szCs w:val="20"/>
                <w:lang w:val="en-GB"/>
              </w:rPr>
              <w:t xml:space="preserve">s? </w:t>
            </w:r>
            <w:proofErr w:type="spellStart"/>
            <w:r w:rsidRPr="0041466A">
              <w:rPr>
                <w:rFonts w:ascii="Arial" w:hAnsi="Arial" w:cs="Arial"/>
                <w:color w:val="787878"/>
                <w:sz w:val="20"/>
                <w:szCs w:val="20"/>
              </w:rPr>
              <w:t>Then</w:t>
            </w:r>
            <w:proofErr w:type="spellEnd"/>
            <w:r w:rsidRPr="0041466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41466A">
              <w:rPr>
                <w:rFonts w:ascii="Arial" w:hAnsi="Arial" w:cs="Arial"/>
                <w:color w:val="787878"/>
                <w:sz w:val="20"/>
                <w:szCs w:val="20"/>
              </w:rPr>
              <w:t>contact</w:t>
            </w:r>
            <w:proofErr w:type="spellEnd"/>
            <w:r w:rsidRPr="0041466A">
              <w:rPr>
                <w:rFonts w:ascii="Arial" w:hAnsi="Arial" w:cs="Arial"/>
                <w:color w:val="787878"/>
                <w:sz w:val="20"/>
                <w:szCs w:val="20"/>
              </w:rPr>
              <w:t xml:space="preserve"> _______________.</w:t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70151">
              <w:rPr>
                <w:rFonts w:ascii="Arial" w:hAnsi="Arial" w:cs="Arial"/>
                <w:sz w:val="20"/>
                <w:szCs w:val="20"/>
              </w:rPr>
              <w:t xml:space="preserve">Wir wünschen dir alles Gute! </w:t>
            </w: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237BF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7456" behindDoc="1" locked="0" layoutInCell="1" allowOverlap="1" wp14:anchorId="0DEF8370" wp14:editId="3892218D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-1641475</wp:posOffset>
                  </wp:positionV>
                  <wp:extent cx="1993900" cy="1687195"/>
                  <wp:effectExtent l="952" t="0" r="7303" b="7302"/>
                  <wp:wrapThrough wrapText="bothSides">
                    <wp:wrapPolygon edited="0">
                      <wp:start x="21590" y="-12"/>
                      <wp:lineTo x="127" y="-12"/>
                      <wp:lineTo x="127" y="21450"/>
                      <wp:lineTo x="21590" y="21450"/>
                      <wp:lineTo x="21590" y="-12"/>
                    </wp:wrapPolygon>
                  </wp:wrapThrough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39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37BF">
              <w:rPr>
                <w:rFonts w:ascii="Arial" w:hAnsi="Arial" w:cs="Arial"/>
                <w:color w:val="787878"/>
                <w:sz w:val="20"/>
                <w:szCs w:val="20"/>
                <w:lang w:val="en-GB"/>
              </w:rPr>
              <w:t>We wish you all the best!</w:t>
            </w: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81626A" w:rsidRPr="004237BF" w:rsidRDefault="0081626A" w:rsidP="004B4A19">
            <w:pPr>
              <w:ind w:left="284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/>
              </w:rPr>
              <w:t xml:space="preserve">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_____________________ 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_______________________</w:t>
            </w:r>
          </w:p>
          <w:p w:rsidR="00D84484" w:rsidRDefault="0036686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Schulleitung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Klassenlehrerin/Klassenlehrer</w:t>
            </w:r>
          </w:p>
          <w:p w:rsidR="00B813A4" w:rsidRPr="00366861" w:rsidRDefault="0036686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   </w:t>
            </w:r>
            <w:r w:rsidR="00D84484"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Head </w:t>
            </w:r>
            <w:proofErr w:type="spellStart"/>
            <w:r w:rsidR="00D84484" w:rsidRPr="00366861">
              <w:rPr>
                <w:rFonts w:ascii="Arial" w:hAnsi="Arial" w:cs="Arial"/>
                <w:color w:val="787878"/>
                <w:sz w:val="20"/>
                <w:szCs w:val="20"/>
              </w:rPr>
              <w:t>of</w:t>
            </w:r>
            <w:proofErr w:type="spellEnd"/>
            <w:r w:rsidR="00D84484"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 School</w:t>
            </w:r>
            <w:r w:rsidR="00870151"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 </w:t>
            </w:r>
            <w:r w:rsidR="00D84484"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 w:rsidR="00870151"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 w:rsidR="00D84484"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Class </w:t>
            </w:r>
            <w:proofErr w:type="spellStart"/>
            <w:r w:rsidR="00D84484" w:rsidRPr="00366861">
              <w:rPr>
                <w:rFonts w:ascii="Arial" w:hAnsi="Arial" w:cs="Arial"/>
                <w:color w:val="787878"/>
                <w:sz w:val="20"/>
                <w:szCs w:val="20"/>
              </w:rPr>
              <w:t>teacher</w:t>
            </w:r>
            <w:proofErr w:type="spellEnd"/>
          </w:p>
        </w:tc>
      </w:tr>
    </w:tbl>
    <w:p w:rsidR="00B813A4" w:rsidRPr="00366861" w:rsidRDefault="00B813A4">
      <w:pPr>
        <w:sectPr w:rsidR="00B813A4" w:rsidRPr="00366861" w:rsidSect="00BB60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366861" w:rsidRDefault="0041466A">
      <w:pPr>
        <w:sectPr w:rsidR="0041466A" w:rsidRPr="00366861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BB602D" w:rsidRPr="00917EB5" w:rsidTr="00BB602D">
              <w:trPr>
                <w:trHeight w:val="170"/>
                <w:jc w:val="center"/>
              </w:trPr>
              <w:tc>
                <w:tcPr>
                  <w:tcW w:w="9212" w:type="dxa"/>
                  <w:gridSpan w:val="2"/>
                </w:tcPr>
                <w:p w:rsidR="00BB602D" w:rsidRPr="00465075" w:rsidRDefault="00BB602D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96"/>
                      <w:szCs w:val="96"/>
                      <w:lang w:val="en-US"/>
                    </w:rPr>
                  </w:pPr>
                  <w:r w:rsidRPr="00B92BFB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A</w:t>
                  </w:r>
                  <w:r w:rsidRPr="00B92BFB">
                    <w:rPr>
                      <w:rFonts w:ascii="Arial" w:hAnsi="Arial" w:cs="Arial"/>
                      <w:sz w:val="96"/>
                      <w:szCs w:val="96"/>
                      <w:lang w:val="en-US"/>
                    </w:rPr>
                    <w:t xml:space="preserve"> </w:t>
                  </w:r>
                  <w:r w:rsidRPr="00B92BFB">
                    <w:rPr>
                      <w:rFonts w:ascii="Arial" w:hAnsi="Arial" w:cs="Arial"/>
                      <w:lang w:val="en-US"/>
                    </w:rPr>
                    <w:t>B C D E F G H I J K L M N O P Q R S T U V W X Y Z</w:t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Adresse der Schule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School's</w:t>
                  </w:r>
                  <w:proofErr w:type="spellEnd"/>
                  <w:r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address</w:t>
                  </w:r>
                  <w:proofErr w:type="spellEnd"/>
                </w:p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Name der Schule, Straße, Stadt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  <w:t xml:space="preserve">Telefon, E-Mail,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Homepage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5C6DCB7D" wp14:editId="7B246B53">
                        <wp:extent cx="993913" cy="1063719"/>
                        <wp:effectExtent l="0" t="0" r="0" b="3175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667" cy="1066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Änderung der Adresse/Telefonnummer</w:t>
                  </w:r>
                </w:p>
                <w:p w:rsidR="00BB602D" w:rsidRPr="004237BF" w:rsidRDefault="002B0BF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New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address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T</w:t>
                  </w:r>
                  <w:r w:rsidR="00BB602D"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elephone</w:t>
                  </w:r>
                  <w:proofErr w:type="spellEnd"/>
                  <w:r w:rsidR="00BB602D"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BB602D"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number</w:t>
                  </w:r>
                  <w:proofErr w:type="spellEnd"/>
                </w:p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Sage deiner Klassenlehrerin/deinem Klassenlehrer, wenn sich deine Adresse oder Telefonnummer ändert.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Please inform your class teacher when your address or telephone number has changed.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right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F364517" wp14:editId="20055973">
                        <wp:extent cx="723600" cy="1274400"/>
                        <wp:effectExtent l="0" t="8572" r="0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27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Ausflüge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Excursions</w:t>
                  </w:r>
                  <w:proofErr w:type="spellEnd"/>
                </w:p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Ausflüge gehören zum Unterricht.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Du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musst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daran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teilnehmen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br/>
                  </w:r>
                  <w:r w:rsidRPr="004237BF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Excursions are part of education. You must take part in it.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left="318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08455F4E" wp14:editId="6865F499">
                        <wp:extent cx="723600" cy="1060570"/>
                        <wp:effectExtent l="2858" t="0" r="3492" b="3493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06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602D" w:rsidRDefault="00BB602D" w:rsidP="004B4A19"/>
          <w:p w:rsidR="00D77A6A" w:rsidRDefault="00D77A6A" w:rsidP="004B4A19"/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B92BFB" w:rsidRPr="00917EB5" w:rsidTr="00B92BFB">
              <w:trPr>
                <w:jc w:val="center"/>
              </w:trPr>
              <w:tc>
                <w:tcPr>
                  <w:tcW w:w="9212" w:type="dxa"/>
                  <w:gridSpan w:val="2"/>
                  <w:tcBorders>
                    <w:bottom w:val="single" w:sz="4" w:space="0" w:color="auto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943634" w:themeColor="accent2" w:themeShade="BF"/>
                      <w:lang w:val="en-US"/>
                    </w:rPr>
                  </w:pPr>
                  <w:r w:rsidRPr="00B92BFB">
                    <w:rPr>
                      <w:rFonts w:ascii="Arial" w:hAnsi="Arial" w:cs="Arial"/>
                      <w:lang w:val="en-US"/>
                    </w:rPr>
                    <w:t xml:space="preserve">A </w:t>
                  </w:r>
                  <w:r w:rsidRPr="00B92BFB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B</w:t>
                  </w:r>
                  <w:r w:rsidRPr="00B92BFB">
                    <w:rPr>
                      <w:rFonts w:ascii="Arial" w:hAnsi="Arial" w:cs="Arial"/>
                      <w:lang w:val="en-US"/>
                    </w:rPr>
                    <w:t xml:space="preserve"> C D E F G H I J K L M N O P Q R S T U V W X Y Z</w:t>
                  </w:r>
                </w:p>
              </w:tc>
            </w:tr>
            <w:tr w:rsidR="00B92BFB" w:rsidRPr="004237BF" w:rsidTr="00B92BFB">
              <w:trPr>
                <w:trHeight w:val="1749"/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B92BFB" w:rsidRPr="004237BF" w:rsidRDefault="00B92BFB" w:rsidP="004B4A19">
                  <w:pPr>
                    <w:spacing w:before="120"/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Bücherei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Pr="004237B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Library</w:t>
                  </w:r>
                </w:p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Hier kannst du Bücher ausleihen.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Here you can borrow books.</w:t>
                  </w:r>
                </w:p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Öffnungszeiten: …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Opening</w:t>
                  </w:r>
                  <w:proofErr w:type="spellEnd"/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hours</w:t>
                  </w:r>
                  <w:proofErr w:type="spellEnd"/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: …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58325B77" wp14:editId="1EEBBB73">
                        <wp:extent cx="1323893" cy="882595"/>
                        <wp:effectExtent l="0" t="0" r="0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871" cy="89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12"/>
              <w:gridCol w:w="2300"/>
            </w:tblGrid>
            <w:tr w:rsidR="00D84484" w:rsidRPr="00917EB5" w:rsidTr="00D84484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D84484">
                    <w:rPr>
                      <w:rFonts w:ascii="Arial" w:hAnsi="Arial" w:cs="Arial"/>
                      <w:lang w:val="en-US"/>
                    </w:rPr>
                    <w:t xml:space="preserve">A B C D </w:t>
                  </w:r>
                  <w:r w:rsidRPr="00D84484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E</w:t>
                  </w:r>
                  <w:r w:rsidRPr="00D84484">
                    <w:rPr>
                      <w:rFonts w:ascii="Arial" w:hAnsi="Arial" w:cs="Arial"/>
                      <w:lang w:val="en-US"/>
                    </w:rPr>
                    <w:t xml:space="preserve"> F G H I J K L M N O P Q R S T U V W X Y Z</w:t>
                  </w:r>
                </w:p>
              </w:tc>
            </w:tr>
            <w:tr w:rsidR="00D84484" w:rsidRPr="004237BF" w:rsidTr="00D84484">
              <w:trPr>
                <w:trHeight w:val="1558"/>
                <w:jc w:val="center"/>
              </w:trPr>
              <w:tc>
                <w:tcPr>
                  <w:tcW w:w="6912" w:type="dxa"/>
                  <w:tcBorders>
                    <w:right w:val="nil"/>
                  </w:tcBorders>
                </w:tcPr>
                <w:p w:rsidR="00D84484" w:rsidRPr="004237BF" w:rsidRDefault="00D8448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Eltern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Pr="00DD1FE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Parents</w:t>
                  </w:r>
                  <w:proofErr w:type="spellEnd"/>
                </w:p>
                <w:p w:rsidR="00D84484" w:rsidRPr="004237BF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musst Elternbriefe immer sofort deinen Eltern geben.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r w:rsidRPr="00B4616B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You have to give school information to your parents immediately.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033B6EEB" wp14:editId="1A1AD8D5">
                        <wp:extent cx="1349457" cy="1070434"/>
                        <wp:effectExtent l="635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352198" cy="107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484" w:rsidRDefault="00D84484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Pr="00453E91" w:rsidRDefault="00D77A6A" w:rsidP="004B4A19">
            <w:pPr>
              <w:rPr>
                <w:sz w:val="28"/>
                <w:szCs w:val="28"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0D3D6E" w:rsidRDefault="00BB602D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9328" w:type="dxa"/>
              <w:jc w:val="center"/>
              <w:tblInd w:w="228" w:type="dxa"/>
              <w:tblLook w:val="04A0" w:firstRow="1" w:lastRow="0" w:firstColumn="1" w:lastColumn="0" w:noHBand="0" w:noVBand="1"/>
            </w:tblPr>
            <w:tblGrid>
              <w:gridCol w:w="6968"/>
              <w:gridCol w:w="2360"/>
            </w:tblGrid>
            <w:tr w:rsidR="000D3D6E" w:rsidRPr="00917EB5" w:rsidTr="004C25E5">
              <w:trPr>
                <w:jc w:val="center"/>
              </w:trPr>
              <w:tc>
                <w:tcPr>
                  <w:tcW w:w="9328" w:type="dxa"/>
                  <w:gridSpan w:val="2"/>
                </w:tcPr>
                <w:p w:rsidR="000D3D6E" w:rsidRPr="00465075" w:rsidRDefault="000D3D6E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DA0685">
                    <w:rPr>
                      <w:rFonts w:ascii="Arial" w:hAnsi="Arial" w:cs="Arial"/>
                      <w:lang w:val="en-US"/>
                    </w:rPr>
                    <w:t xml:space="preserve">A B C D E </w:t>
                  </w:r>
                  <w:r w:rsidRPr="00DA0685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F</w:t>
                  </w:r>
                  <w:r w:rsidRPr="00DA0685">
                    <w:rPr>
                      <w:rFonts w:ascii="Arial" w:hAnsi="Arial" w:cs="Arial"/>
                      <w:lang w:val="en-US"/>
                    </w:rPr>
                    <w:t xml:space="preserve"> G H I J K L M N O P Q R S T U V W X Y Z</w:t>
                  </w:r>
                </w:p>
              </w:tc>
            </w:tr>
            <w:tr w:rsidR="000D3D6E" w:rsidRPr="004237BF" w:rsidTr="004C25E5">
              <w:trPr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Frühstück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Pr="004237B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Breakfast</w:t>
                  </w:r>
                </w:p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Wir frühstücken zusammen in der Klasse.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We have breakfast together in our classroom.</w:t>
                  </w:r>
                </w:p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Du bringst dir ein gesundes Frühstück mit.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Süßes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bleibt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zu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Hause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br/>
                  </w: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Please bring a healthy breakfast. Sweets stay at home.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58"/>
                      <w:szCs w:val="5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B4D536A" wp14:editId="1085E8F8">
                        <wp:extent cx="1280160" cy="1121556"/>
                        <wp:effectExtent l="0" t="0" r="0" b="254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458" cy="112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D6E" w:rsidRPr="004237BF" w:rsidTr="004C25E5">
              <w:trPr>
                <w:trHeight w:val="1930"/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Fahrkarte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Pr="004237B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Ticket</w:t>
                  </w:r>
                  <w:r w:rsidRPr="004237B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</w:p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Als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Buskind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 bekommst du deine Fahrkarte gratis.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If you have to go to school by bus, you'll get a free ticket.</w:t>
                  </w:r>
                </w:p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darfst die Karte nicht verlieren!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</w:t>
                  </w: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You must not lose your ticket!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7C47354D" wp14:editId="52D4C88D">
                        <wp:extent cx="1291591" cy="914400"/>
                        <wp:effectExtent l="0" t="0" r="381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18" cy="91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3D6E" w:rsidRDefault="000D3D6E" w:rsidP="004B4A19"/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703623" w:rsidRPr="00917EB5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703623">
                    <w:rPr>
                      <w:rFonts w:ascii="Arial" w:hAnsi="Arial" w:cs="Arial"/>
                      <w:lang w:val="en-US"/>
                    </w:rPr>
                    <w:t xml:space="preserve">A B C D E F G </w:t>
                  </w:r>
                  <w:r w:rsidRPr="00703623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H</w:t>
                  </w:r>
                  <w:r w:rsidRPr="00703623">
                    <w:rPr>
                      <w:rFonts w:ascii="Arial" w:hAnsi="Arial" w:cs="Arial"/>
                      <w:lang w:val="en-US"/>
                    </w:rPr>
                    <w:t xml:space="preserve"> I J K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Hausaufgaben</w:t>
                  </w:r>
                </w:p>
                <w:p w:rsidR="00703623" w:rsidRPr="00703623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proofErr w:type="spellStart"/>
                  <w:r w:rsidRPr="00703623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Homework</w:t>
                  </w:r>
                  <w:proofErr w:type="spellEnd"/>
                </w:p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machst deine Hausaufgaben nachmittags zu Hause</w:t>
                  </w: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You</w:t>
                  </w:r>
                  <w:proofErr w:type="spellEnd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do </w:t>
                  </w:r>
                  <w:proofErr w:type="spellStart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your</w:t>
                  </w:r>
                  <w:proofErr w:type="spellEnd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homework</w:t>
                  </w:r>
                  <w:proofErr w:type="spellEnd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at </w:t>
                  </w:r>
                  <w:proofErr w:type="spellStart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home</w:t>
                  </w:r>
                  <w:proofErr w:type="spellEnd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in </w:t>
                  </w:r>
                  <w:proofErr w:type="spellStart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the</w:t>
                  </w:r>
                  <w:proofErr w:type="spellEnd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65075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afternoon</w:t>
                  </w:r>
                  <w:proofErr w:type="spellEnd"/>
                </w:p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>oder/</w:t>
                  </w:r>
                  <w:proofErr w:type="spellStart"/>
                  <w:r w:rsidRPr="0046507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or</w:t>
                  </w:r>
                  <w:proofErr w:type="spellEnd"/>
                </w:p>
                <w:p w:rsidR="00D3781A" w:rsidRDefault="00703623" w:rsidP="00D3781A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du machst deine Hausaufgaben in der OGS.                 </w:t>
                  </w:r>
                </w:p>
                <w:p w:rsidR="00703623" w:rsidRPr="004237BF" w:rsidRDefault="00703623" w:rsidP="00D3781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  <w:lang w:val="en-US"/>
                    </w:rPr>
                  </w:pPr>
                  <w:proofErr w:type="gramStart"/>
                  <w:r w:rsidRPr="0046507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you</w:t>
                  </w:r>
                  <w:proofErr w:type="gramEnd"/>
                  <w:r w:rsidRPr="0046507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 do your homework at school (in OGS).</w:t>
                  </w:r>
                  <w:r w:rsidRPr="004237BF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4F04F9F" wp14:editId="022B4734">
                        <wp:extent cx="1161473" cy="1264258"/>
                        <wp:effectExtent l="0" t="0" r="635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465" cy="126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D77A6A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917EB5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703623">
                    <w:rPr>
                      <w:rFonts w:ascii="Arial" w:hAnsi="Arial" w:cs="Arial"/>
                      <w:lang w:val="en-US"/>
                    </w:rPr>
                    <w:t xml:space="preserve">A B C D E F G H I J </w:t>
                  </w:r>
                  <w:r w:rsidRPr="00703623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K</w:t>
                  </w:r>
                  <w:r w:rsidRPr="00703623">
                    <w:rPr>
                      <w:rFonts w:ascii="Arial" w:hAnsi="Arial" w:cs="Arial"/>
                      <w:lang w:val="en-US"/>
                    </w:rPr>
                    <w:t xml:space="preserve">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Krankheit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Pr="004237B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Illness</w:t>
                  </w:r>
                  <w:proofErr w:type="spellEnd"/>
                </w:p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Wenn du krank bist, musst du eine Entschuldigung abgeben.</w:t>
                  </w:r>
                </w:p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If you are sick, you have to give your teacher a sick note.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3979460" wp14:editId="5923F5B3">
                        <wp:extent cx="1140401" cy="1049572"/>
                        <wp:effectExtent l="0" t="0" r="3175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37" cy="105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917EB5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67548F">
                    <w:rPr>
                      <w:rFonts w:ascii="Arial" w:hAnsi="Arial" w:cs="Arial"/>
                      <w:lang w:val="en-US"/>
                    </w:rPr>
                    <w:t xml:space="preserve">A B C D E F G H I J K L M N O </w:t>
                  </w:r>
                  <w:r w:rsidRPr="0067548F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P</w:t>
                  </w:r>
                  <w:r w:rsidRPr="0067548F">
                    <w:rPr>
                      <w:rFonts w:ascii="Arial" w:hAnsi="Arial" w:cs="Arial"/>
                      <w:lang w:val="en-US"/>
                    </w:rPr>
                    <w:t xml:space="preserve">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Pünktlichkeit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Pr="004237B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Punctuality</w:t>
                  </w:r>
                  <w:proofErr w:type="spellEnd"/>
                </w:p>
                <w:p w:rsidR="00703623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kommst morgens und nach den Pausen immer pünktlich zum Unterricht.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Be on time for the lessons in the mornings and after the breaks.</w:t>
                  </w:r>
                </w:p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lang w:val="en-US"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Du gehst nach 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 Schule direkt nach Hause.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Go home directly after school.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7DE6701" wp14:editId="5A22788A">
                        <wp:extent cx="1076191" cy="1209524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191" cy="1209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703623" w:rsidRPr="00917EB5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2"/>
            </w:tblGrid>
            <w:tr w:rsidR="0067548F" w:rsidRPr="00917EB5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65075" w:rsidRDefault="0067548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67548F">
                    <w:rPr>
                      <w:rFonts w:ascii="Arial" w:hAnsi="Arial" w:cs="Arial"/>
                      <w:lang w:val="en-US"/>
                    </w:rPr>
                    <w:t xml:space="preserve">A B C D E F G H I J K L M N O P Q </w:t>
                  </w:r>
                  <w:r w:rsidRPr="0067548F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R</w:t>
                  </w:r>
                  <w:r w:rsidRPr="0067548F">
                    <w:rPr>
                      <w:rFonts w:ascii="Arial" w:hAnsi="Arial" w:cs="Arial"/>
                      <w:lang w:val="en-US"/>
                    </w:rPr>
                    <w:t xml:space="preserve"> S T U V W X Y Z</w:t>
                  </w:r>
                </w:p>
              </w:tc>
            </w:tr>
            <w:tr w:rsidR="0067548F" w:rsidRPr="00917EB5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237BF" w:rsidRDefault="0067548F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Regeln</w:t>
                  </w:r>
                </w:p>
                <w:p w:rsidR="0067548F" w:rsidRPr="0067548F" w:rsidRDefault="0067548F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67548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Rules</w:t>
                  </w:r>
                </w:p>
                <w:p w:rsidR="0067548F" w:rsidRPr="00D1659D" w:rsidRDefault="0067548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sz w:val="20"/>
                      <w:szCs w:val="20"/>
                    </w:rPr>
                    <w:t>Du musst dich an Klassen- und Schulregeln halten!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</w:t>
                  </w:r>
                  <w:r w:rsidRPr="00D1659D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Respect the school rules!</w:t>
                  </w:r>
                </w:p>
                <w:p w:rsidR="0067548F" w:rsidRPr="00465075" w:rsidRDefault="0067548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  <w:lang w:val="en-US"/>
                    </w:rPr>
                  </w:pPr>
                  <w:proofErr w:type="spellStart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Alle</w:t>
                  </w:r>
                  <w:proofErr w:type="spellEnd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sollen</w:t>
                  </w:r>
                  <w:proofErr w:type="spellEnd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sich</w:t>
                  </w:r>
                  <w:proofErr w:type="spellEnd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wohl</w:t>
                  </w:r>
                  <w:proofErr w:type="spellEnd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fühlen</w:t>
                  </w:r>
                  <w:proofErr w:type="spellEnd"/>
                  <w:r w:rsidRPr="00D1659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.</w:t>
                  </w:r>
                  <w:r w:rsidRPr="00D1659D">
                    <w:rPr>
                      <w:rFonts w:ascii="Arial" w:hAnsi="Arial" w:cs="Arial"/>
                      <w:noProof/>
                      <w:sz w:val="20"/>
                      <w:szCs w:val="20"/>
                      <w:lang w:val="en-US" w:eastAsia="de-DE"/>
                    </w:rPr>
                    <w:t xml:space="preserve"> </w:t>
                  </w:r>
                  <w:r w:rsidRPr="00D1659D">
                    <w:rPr>
                      <w:rFonts w:ascii="Arial" w:hAnsi="Arial" w:cs="Arial"/>
                      <w:noProof/>
                      <w:sz w:val="20"/>
                      <w:szCs w:val="20"/>
                      <w:lang w:val="en-US" w:eastAsia="de-DE"/>
                    </w:rPr>
                    <w:br/>
                  </w:r>
                  <w:r w:rsidRPr="00DD1FE3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Everybody should feel comfortable at school.</w:t>
                  </w:r>
                </w:p>
              </w:tc>
            </w:tr>
          </w:tbl>
          <w:p w:rsidR="00703623" w:rsidRPr="0067548F" w:rsidRDefault="00703623" w:rsidP="004B4A19">
            <w:pPr>
              <w:rPr>
                <w:lang w:val="en-US"/>
              </w:rPr>
            </w:pPr>
          </w:p>
        </w:tc>
      </w:tr>
    </w:tbl>
    <w:p w:rsidR="007B3643" w:rsidRDefault="007B3643">
      <w:pPr>
        <w:rPr>
          <w:lang w:val="en-US"/>
        </w:rPr>
        <w:sectPr w:rsidR="007B364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B3643" w:rsidTr="00B81A94">
        <w:trPr>
          <w:trHeight w:val="7257"/>
        </w:trPr>
        <w:tc>
          <w:tcPr>
            <w:tcW w:w="10173" w:type="dxa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1B4D79" w:rsidRPr="00D2439A" w:rsidRDefault="001B4D79" w:rsidP="004B4A19">
            <w:pPr>
              <w:rPr>
                <w:sz w:val="8"/>
                <w:szCs w:val="8"/>
                <w:lang w:val="en-US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38"/>
              <w:gridCol w:w="2068"/>
            </w:tblGrid>
            <w:tr w:rsidR="007B3643" w:rsidRPr="00917EB5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465075" w:rsidRDefault="007B364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7B3643">
                    <w:rPr>
                      <w:rFonts w:ascii="Arial" w:hAnsi="Arial" w:cs="Arial"/>
                      <w:lang w:val="en-US"/>
                    </w:rPr>
                    <w:t xml:space="preserve">A B C D E F G H I J K L M N O P Q R </w:t>
                  </w:r>
                  <w:r w:rsidRPr="007B3643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S</w:t>
                  </w:r>
                  <w:r w:rsidRPr="007B3643">
                    <w:rPr>
                      <w:rFonts w:ascii="Arial" w:hAnsi="Arial" w:cs="Arial"/>
                      <w:lang w:val="en-US"/>
                    </w:rPr>
                    <w:t xml:space="preserve"> T U V W X Y Z</w:t>
                  </w:r>
                </w:p>
              </w:tc>
            </w:tr>
            <w:tr w:rsidR="007B3643" w:rsidRPr="004237BF" w:rsidTr="007B3643">
              <w:trPr>
                <w:trHeight w:val="1275"/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right="318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sz w:val="28"/>
                      <w:szCs w:val="28"/>
                    </w:rPr>
                    <w:t>Schulbücher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Pr="00DD1FE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School </w:t>
                  </w:r>
                  <w:proofErr w:type="spellStart"/>
                  <w:r w:rsidRPr="00DD1FE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books</w:t>
                  </w:r>
                  <w:proofErr w:type="spellEnd"/>
                </w:p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Die Schule leiht dir Bücher für den Unterricht. 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Pass gut </w:t>
                  </w:r>
                  <w:proofErr w:type="spellStart"/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darauf</w:t>
                  </w:r>
                  <w:proofErr w:type="spellEnd"/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auf!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</w:r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You get free books for the lessons. Take good care of the books!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120" w:after="6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71E3B77A" wp14:editId="4802C000">
                        <wp:extent cx="581677" cy="779228"/>
                        <wp:effectExtent l="0" t="0" r="8890" b="1905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178" cy="782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917EB5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Schulgelände</w:t>
                  </w: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DD1FE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School </w:t>
                  </w:r>
                  <w:proofErr w:type="spellStart"/>
                  <w:r w:rsidRPr="00DD1FE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grounds</w:t>
                  </w:r>
                  <w:proofErr w:type="spellEnd"/>
                </w:p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bleibst auf dem Schulgelände, solange du Schule hast.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You stay on the school grounds as long as you have lessons.</w:t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Schülerpatinnen/Schülerpaten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E9215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Student</w:t>
                  </w:r>
                  <w:r w:rsidR="002531E4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s</w:t>
                  </w:r>
                  <w:proofErr w:type="spellEnd"/>
                  <w:r w:rsidR="002531E4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´</w:t>
                  </w:r>
                  <w:r w:rsidRPr="00E9215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9215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partners</w:t>
                  </w:r>
                  <w:proofErr w:type="spellEnd"/>
                </w:p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Deine Patinnen und Paten helfen dir gerne. </w:t>
                  </w:r>
                  <w:proofErr w:type="spellStart"/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Sprich</w:t>
                  </w:r>
                  <w:proofErr w:type="spellEnd"/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sie</w:t>
                  </w:r>
                  <w:proofErr w:type="spellEnd"/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an.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</w:r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Your partners are glad to assist you. Just ask them if you need help.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2C8CA36E" wp14:editId="2A668E3A">
                        <wp:extent cx="938157" cy="1040969"/>
                        <wp:effectExtent l="5715" t="0" r="1270" b="127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938055" cy="1040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n-US"/>
                    </w:rPr>
                    <w:t xml:space="preserve">Sport und </w:t>
                  </w:r>
                  <w:proofErr w:type="spellStart"/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n-US"/>
                    </w:rPr>
                    <w:t>Schwimmen</w:t>
                  </w:r>
                  <w:proofErr w:type="spellEnd"/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n-US"/>
                    </w:rPr>
                    <w:br/>
                  </w:r>
                  <w:r w:rsidRPr="00DD1FE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  <w:lang w:val="en-US"/>
                    </w:rPr>
                    <w:t>Physical education (PE) and swimming lessons</w:t>
                  </w:r>
                </w:p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musst am Sport- und Schwimmunterricht teilnehmen.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You have to take part in PE and swimming lessons.</w:t>
                  </w:r>
                </w:p>
                <w:p w:rsidR="007B3643" w:rsidRPr="004237BF" w:rsidRDefault="007B3643" w:rsidP="004B4A19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brauchst dafür Sportkleidung. Die Sportschuhe müssen sauber sein.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</w:t>
                  </w:r>
                  <w:r w:rsidRPr="00DD1FE3">
                    <w:rPr>
                      <w:rFonts w:ascii="Arial" w:hAnsi="Arial" w:cs="Arial"/>
                      <w:color w:val="787878"/>
                      <w:sz w:val="20"/>
                      <w:szCs w:val="20"/>
                      <w:lang w:val="en-US"/>
                    </w:rPr>
                    <w:t>You need sportswear. Your sports shoes have to be clean.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B6B03B0" wp14:editId="13794EC2">
                        <wp:extent cx="944043" cy="906448"/>
                        <wp:effectExtent l="0" t="0" r="889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765" cy="91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43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</w:tbl>
    <w:p w:rsidR="00F730D3" w:rsidRPr="0067548F" w:rsidRDefault="00F730D3">
      <w:pPr>
        <w:rPr>
          <w:lang w:val="en-US"/>
        </w:rPr>
      </w:pPr>
    </w:p>
    <w:sectPr w:rsidR="00F730D3" w:rsidRPr="0067548F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DDC" w:rsidRDefault="00012DDC" w:rsidP="00012DDC">
      <w:pPr>
        <w:spacing w:after="0" w:line="240" w:lineRule="auto"/>
      </w:pPr>
      <w:r>
        <w:separator/>
      </w:r>
    </w:p>
  </w:endnote>
  <w:end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DDC" w:rsidRDefault="00012DDC" w:rsidP="00012DDC">
      <w:pPr>
        <w:spacing w:after="0" w:line="240" w:lineRule="auto"/>
      </w:pPr>
      <w:r>
        <w:separator/>
      </w:r>
    </w:p>
  </w:footnote>
  <w:foot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A4"/>
    <w:rsid w:val="000029EA"/>
    <w:rsid w:val="00012CBC"/>
    <w:rsid w:val="00012DDC"/>
    <w:rsid w:val="00071E1C"/>
    <w:rsid w:val="000D3D6E"/>
    <w:rsid w:val="000D6FA3"/>
    <w:rsid w:val="0013305E"/>
    <w:rsid w:val="001B4D79"/>
    <w:rsid w:val="002531E4"/>
    <w:rsid w:val="00266A3E"/>
    <w:rsid w:val="002B0BFA"/>
    <w:rsid w:val="002F2D12"/>
    <w:rsid w:val="00303913"/>
    <w:rsid w:val="0031407A"/>
    <w:rsid w:val="0033435A"/>
    <w:rsid w:val="00366861"/>
    <w:rsid w:val="0041466A"/>
    <w:rsid w:val="00427E0B"/>
    <w:rsid w:val="00453E91"/>
    <w:rsid w:val="00465075"/>
    <w:rsid w:val="004B4A19"/>
    <w:rsid w:val="004B4FCB"/>
    <w:rsid w:val="004C25E5"/>
    <w:rsid w:val="005B5C2A"/>
    <w:rsid w:val="0067548F"/>
    <w:rsid w:val="00703623"/>
    <w:rsid w:val="00732B73"/>
    <w:rsid w:val="007B3643"/>
    <w:rsid w:val="00800341"/>
    <w:rsid w:val="0081626A"/>
    <w:rsid w:val="00821D16"/>
    <w:rsid w:val="0085548D"/>
    <w:rsid w:val="00864787"/>
    <w:rsid w:val="00870151"/>
    <w:rsid w:val="0088414E"/>
    <w:rsid w:val="00885276"/>
    <w:rsid w:val="00917EB5"/>
    <w:rsid w:val="00980771"/>
    <w:rsid w:val="00B813A4"/>
    <w:rsid w:val="00B81A94"/>
    <w:rsid w:val="00B92BFB"/>
    <w:rsid w:val="00BB602D"/>
    <w:rsid w:val="00C52D48"/>
    <w:rsid w:val="00D2439A"/>
    <w:rsid w:val="00D3781A"/>
    <w:rsid w:val="00D77A6A"/>
    <w:rsid w:val="00D84484"/>
    <w:rsid w:val="00DA0685"/>
    <w:rsid w:val="00DE2A41"/>
    <w:rsid w:val="00E9215F"/>
    <w:rsid w:val="00E92E52"/>
    <w:rsid w:val="00F730D3"/>
    <w:rsid w:val="00F83139"/>
    <w:rsid w:val="00F852D5"/>
    <w:rsid w:val="00F9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4121BF2F.dotm</Template>
  <TotalTime>0</TotalTime>
  <Pages>6</Pages>
  <Words>813</Words>
  <Characters>3228</Characters>
  <Application>Microsoft Office Word</Application>
  <DocSecurity>0</DocSecurity>
  <Lines>230</Lines>
  <Paragraphs>96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ABC-Grundschule - Word-Dokument</vt:lpstr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ABC-Grundschule</dc:title>
  <dc:creator>QUA-LiS NRW</dc:creator>
  <cp:lastModifiedBy>Missal, Dagmar</cp:lastModifiedBy>
  <cp:revision>3</cp:revision>
  <dcterms:created xsi:type="dcterms:W3CDTF">2017-03-21T15:50:00Z</dcterms:created>
  <dcterms:modified xsi:type="dcterms:W3CDTF">2017-03-21T15:53:00Z</dcterms:modified>
</cp:coreProperties>
</file>