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91985738"/>
        <w:docPartObj>
          <w:docPartGallery w:val="Cover Pages"/>
          <w:docPartUnique/>
        </w:docPartObj>
      </w:sdtPr>
      <w:sdtEndPr>
        <w:rPr>
          <w:rFonts w:ascii="TodaySB-Medium" w:hAnsi="TodaySB-Medium" w:cs="TodaySB-Medium"/>
          <w:color w:val="000000"/>
          <w:sz w:val="18"/>
          <w:szCs w:val="18"/>
        </w:rPr>
      </w:sdtEndPr>
      <w:sdtContent>
        <w:p w:rsidR="0083112C" w:rsidRDefault="00F2708E">
          <w:r>
            <w:rPr>
              <w:noProof/>
              <w:lang w:eastAsia="de-DE"/>
            </w:rPr>
            <w:drawing>
              <wp:anchor distT="0" distB="0" distL="114300" distR="114300" simplePos="0" relativeHeight="251677695" behindDoc="1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-933208</wp:posOffset>
                </wp:positionV>
                <wp:extent cx="7572375" cy="10737547"/>
                <wp:effectExtent l="0" t="0" r="0" b="698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chstabensalat-Titel_h'orang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171" cy="10737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401E1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6671" behindDoc="0" locked="0" layoutInCell="1" allowOverlap="1" wp14:anchorId="2412C412" wp14:editId="7EF8B9EE">
                    <wp:simplePos x="0" y="0"/>
                    <wp:positionH relativeFrom="column">
                      <wp:posOffset>3895725</wp:posOffset>
                    </wp:positionH>
                    <wp:positionV relativeFrom="paragraph">
                      <wp:posOffset>7636510</wp:posOffset>
                    </wp:positionV>
                    <wp:extent cx="2141674" cy="1116281"/>
                    <wp:effectExtent l="0" t="0" r="11430" b="27305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41674" cy="1116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8787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1E1" w:rsidRPr="00B813A4" w:rsidRDefault="009401E1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0D0D0D" w:themeColor="text1" w:themeTint="F2"/>
                                    <w:sz w:val="20"/>
                                    <w:szCs w:val="20"/>
                                  </w:rPr>
                                </w:pPr>
                                <w:r w:rsidRPr="00B813A4">
                                  <w:rPr>
                                    <w:rFonts w:ascii="Arial" w:hAnsi="Arial" w:cs="Arial"/>
                                    <w:i/>
                                    <w:color w:val="0D0D0D" w:themeColor="text1" w:themeTint="F2"/>
                                    <w:sz w:val="20"/>
                                    <w:szCs w:val="20"/>
                                  </w:rPr>
                                  <w:t>Schul-Logo</w:t>
                                </w:r>
                              </w:p>
                            </w:txbxContent>
                          </wps:txbx>
                          <wps:bodyPr rot="0" vert="horz" wrap="square" lIns="91440" tIns="108000" rIns="91440" bIns="90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306.75pt;margin-top:601.3pt;width:168.65pt;height:87.9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KAd1CHkAAAADQEAAA8AAABkcnMvZG93bnJl&#10;di54bWxMj8FOwzAQRO9I/IO1SFxQazelIYQ4FUKq4FAhmnLguE22SURsh9htQ7+e5QTHnXmancmW&#10;o+nEkQbfOqthNlUgyJauam2t4X27miQgfEBbYecsafgmD8v88iLDtHInu6FjEWrBIdanqKEJoU+l&#10;9GVDBv3U9WTZ27vBYOBzqGU14InDTScjpWJpsLX8ocGenhoqP4uD0bBPYnrB83r1HBU3b6/d+ct9&#10;bFDr66vx8QFEoDH8wfBbn6tDzp127mArLzoN8Wy+YJSNSEUxCEbuF4rX7Fia3yW3IPNM/l+R/w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CgHdQh5AAAAA0BAAAPAAAAAAAAAAAAAAAA&#10;AIUEAABkcnMvZG93bnJldi54bWxQSwUGAAAAAAQABADzAAAAlgUAAAAA&#10;" strokecolor="#787878">
                    <v:textbox inset=",3mm,,2.5mm">
                      <w:txbxContent>
                        <w:p w:rsidR="009401E1" w:rsidRPr="00B813A4" w:rsidRDefault="009401E1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color w:val="0D0D0D" w:themeColor="text1" w:themeTint="F2"/>
                              <w:sz w:val="20"/>
                              <w:szCs w:val="20"/>
                            </w:rPr>
                          </w:pPr>
                          <w:r w:rsidRPr="00B813A4">
                            <w:rPr>
                              <w:rFonts w:ascii="Arial" w:hAnsi="Arial" w:cs="Arial"/>
                              <w:i/>
                              <w:color w:val="0D0D0D" w:themeColor="text1" w:themeTint="F2"/>
                              <w:sz w:val="20"/>
                              <w:szCs w:val="20"/>
                            </w:rPr>
                            <w:t>Schul-Logo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3112C" w:rsidRDefault="0083112C"/>
        <w:p w:rsidR="0083112C" w:rsidRDefault="0083112C"/>
        <w:p w:rsidR="0083112C" w:rsidRDefault="0083112C"/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8A5AC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4623" behindDoc="0" locked="0" layoutInCell="1" allowOverlap="1" wp14:anchorId="2701E609" wp14:editId="0EE2A371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93658</wp:posOffset>
                    </wp:positionV>
                    <wp:extent cx="3527425" cy="1889760"/>
                    <wp:effectExtent l="0" t="0" r="15875" b="15240"/>
                    <wp:wrapNone/>
                    <wp:docPr id="14" name="Textfeld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27425" cy="1889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8787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01E1" w:rsidRPr="00870151" w:rsidRDefault="00594255" w:rsidP="009401E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Informationen</w:t>
                                </w:r>
                                <w:r w:rsidR="009401E1" w:rsidRPr="00870151"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XY-Schule</w:t>
                                </w:r>
                              </w:p>
                              <w:p w:rsidR="009401E1" w:rsidRPr="00E92E52" w:rsidRDefault="009401E1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92E52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Orientierung</w:t>
                                </w:r>
                              </w:p>
                              <w:p w:rsidR="009401E1" w:rsidRPr="00E92E52" w:rsidRDefault="009401E1" w:rsidP="009401E1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92E52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für </w:t>
                                </w:r>
                                <w:r w:rsidR="00594255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Eltern und Erziehungsberechtigte</w:t>
                                </w:r>
                              </w:p>
                              <w:p w:rsidR="009401E1" w:rsidRPr="007E120C" w:rsidRDefault="009401E1" w:rsidP="009401E1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7E120C"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lang w:val="en-US"/>
                                  </w:rPr>
                                  <w:t xml:space="preserve">Guide </w:t>
                                </w:r>
                                <w:r w:rsidR="00594255" w:rsidRPr="007E120C"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lang w:val="en-US"/>
                                  </w:rPr>
                                  <w:t>for Parents and Legal Guardians</w:t>
                                </w:r>
                              </w:p>
                              <w:p w:rsidR="009401E1" w:rsidRPr="00594255" w:rsidRDefault="009401E1" w:rsidP="009401E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:rsidR="009401E1" w:rsidRPr="00870151" w:rsidRDefault="009401E1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spellStart"/>
                                <w:r w:rsidRPr="00870151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Schuljahr</w:t>
                                </w:r>
                                <w:proofErr w:type="spellEnd"/>
                                <w:r w:rsidRPr="00870151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 xml:space="preserve"> 2016/17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4" o:spid="_x0000_s1027" type="#_x0000_t202" style="position:absolute;margin-left:87.75pt;margin-top:7.35pt;width:277.75pt;height:148.8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" strokecolor="#787878">
                    <v:textbox>
                      <w:txbxContent>
                        <w:p w:rsidR="009401E1" w:rsidRPr="00870151" w:rsidRDefault="00594255" w:rsidP="009401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  <w:t>Informationen</w:t>
                          </w:r>
                          <w:r w:rsidR="009401E1" w:rsidRPr="00870151"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  <w:t xml:space="preserve"> XY-Schule</w:t>
                          </w:r>
                        </w:p>
                        <w:p w:rsidR="009401E1" w:rsidRPr="00E92E52" w:rsidRDefault="009401E1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92E5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Orientierung</w:t>
                          </w:r>
                        </w:p>
                        <w:p w:rsidR="009401E1" w:rsidRPr="00E92E52" w:rsidRDefault="009401E1" w:rsidP="009401E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92E5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für </w:t>
                          </w:r>
                          <w:r w:rsidR="00594255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Eltern und Erziehungsberechtigte</w:t>
                          </w:r>
                        </w:p>
                        <w:p w:rsidR="009401E1" w:rsidRPr="007E120C" w:rsidRDefault="009401E1" w:rsidP="009401E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lang w:val="en-US"/>
                            </w:rPr>
                          </w:pPr>
                          <w:r w:rsidRPr="007E120C"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lang w:val="en-US"/>
                            </w:rPr>
                            <w:t xml:space="preserve">Guide </w:t>
                          </w:r>
                          <w:r w:rsidR="00594255" w:rsidRPr="007E120C"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lang w:val="en-US"/>
                            </w:rPr>
                            <w:t>for Parents and Legal Guardians</w:t>
                          </w:r>
                        </w:p>
                        <w:p w:rsidR="009401E1" w:rsidRPr="00594255" w:rsidRDefault="009401E1" w:rsidP="009401E1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:rsidR="009401E1" w:rsidRPr="00870151" w:rsidRDefault="009401E1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proofErr w:type="spellStart"/>
                          <w:r w:rsidRPr="00870151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>Schuljahr</w:t>
                          </w:r>
                          <w:proofErr w:type="spellEnd"/>
                          <w:r w:rsidRPr="00870151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 xml:space="preserve"> 2016/17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402EAF" w:rsidRDefault="0083112C" w:rsidP="00402EA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rFonts w:ascii="TodaySB-Medium" w:hAnsi="TodaySB-Medium" w:cs="TodaySB-Medium"/>
              <w:color w:val="000000"/>
              <w:sz w:val="18"/>
              <w:szCs w:val="18"/>
            </w:rPr>
            <w:br w:type="page"/>
          </w:r>
        </w:p>
      </w:sdtContent>
    </w:sdt>
    <w:p w:rsidR="00B80798" w:rsidRPr="00402EAF" w:rsidRDefault="00E61A33" w:rsidP="00402EAF">
      <w:pPr>
        <w:rPr>
          <w:rFonts w:ascii="TodaySB-Medium" w:hAnsi="TodaySB-Medium" w:cs="TodaySB-Medium"/>
          <w:color w:val="000000"/>
          <w:sz w:val="18"/>
          <w:szCs w:val="18"/>
        </w:rPr>
      </w:pPr>
      <w:r w:rsidRPr="00367299">
        <w:rPr>
          <w:rFonts w:ascii="Arial" w:hAnsi="Arial" w:cs="Arial"/>
          <w:sz w:val="20"/>
          <w:szCs w:val="20"/>
        </w:rPr>
        <w:lastRenderedPageBreak/>
        <w:t>Sehr geehrter Frau</w:t>
      </w:r>
      <w:r w:rsidR="00A51F60" w:rsidRPr="00367299">
        <w:rPr>
          <w:rFonts w:ascii="Arial" w:hAnsi="Arial" w:cs="Arial"/>
          <w:sz w:val="20"/>
          <w:szCs w:val="20"/>
        </w:rPr>
        <w:t xml:space="preserve"> </w:t>
      </w:r>
      <w:r w:rsidR="00C73D9C" w:rsidRPr="00367299">
        <w:rPr>
          <w:rFonts w:ascii="Arial" w:hAnsi="Arial" w:cs="Arial"/>
          <w:sz w:val="20"/>
          <w:szCs w:val="20"/>
        </w:rPr>
        <w:t>…</w:t>
      </w:r>
      <w:r w:rsidR="00A51F60" w:rsidRPr="00367299">
        <w:rPr>
          <w:rFonts w:ascii="Arial" w:hAnsi="Arial" w:cs="Arial"/>
          <w:sz w:val="20"/>
          <w:szCs w:val="20"/>
        </w:rPr>
        <w:t xml:space="preserve">, sehr geehrter </w:t>
      </w:r>
      <w:r w:rsidRPr="00367299">
        <w:rPr>
          <w:rFonts w:ascii="Arial" w:hAnsi="Arial" w:cs="Arial"/>
          <w:sz w:val="20"/>
          <w:szCs w:val="20"/>
        </w:rPr>
        <w:t>Herr</w:t>
      </w:r>
      <w:r w:rsidR="00C73D9C" w:rsidRPr="00367299">
        <w:rPr>
          <w:rFonts w:ascii="Arial" w:hAnsi="Arial" w:cs="Arial"/>
          <w:sz w:val="20"/>
          <w:szCs w:val="20"/>
        </w:rPr>
        <w:t>…,</w:t>
      </w:r>
      <w:r w:rsidR="0098603A" w:rsidRPr="00367299">
        <w:rPr>
          <w:rFonts w:ascii="Arial" w:hAnsi="Arial" w:cs="Arial"/>
          <w:sz w:val="20"/>
          <w:szCs w:val="20"/>
        </w:rPr>
        <w:t xml:space="preserve"> </w:t>
      </w:r>
    </w:p>
    <w:p w:rsidR="00825F09" w:rsidRPr="00367299" w:rsidRDefault="004C3B34" w:rsidP="00825F09">
      <w:pPr>
        <w:rPr>
          <w:rFonts w:ascii="Arial" w:hAnsi="Arial" w:cs="Arial"/>
          <w:sz w:val="20"/>
          <w:szCs w:val="20"/>
        </w:rPr>
      </w:pPr>
      <w:proofErr w:type="spellStart"/>
      <w:r w:rsidRPr="00367299">
        <w:rPr>
          <w:rFonts w:ascii="Arial" w:hAnsi="Arial" w:cs="Arial"/>
          <w:color w:val="787878"/>
          <w:sz w:val="20"/>
          <w:szCs w:val="20"/>
        </w:rPr>
        <w:t>Dear</w:t>
      </w:r>
      <w:proofErr w:type="spellEnd"/>
      <w:r w:rsidRPr="00367299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367299">
        <w:rPr>
          <w:rFonts w:ascii="Arial" w:hAnsi="Arial" w:cs="Arial"/>
          <w:color w:val="787878"/>
          <w:sz w:val="20"/>
          <w:szCs w:val="20"/>
        </w:rPr>
        <w:t>Ms</w:t>
      </w:r>
      <w:proofErr w:type="spellEnd"/>
      <w:r w:rsidRPr="00367299">
        <w:rPr>
          <w:rFonts w:ascii="Arial" w:hAnsi="Arial" w:cs="Arial"/>
          <w:color w:val="787878"/>
          <w:sz w:val="20"/>
          <w:szCs w:val="20"/>
        </w:rPr>
        <w:t xml:space="preserve"> …, </w:t>
      </w:r>
      <w:r w:rsidR="00367299" w:rsidRPr="00367299">
        <w:rPr>
          <w:rFonts w:ascii="Arial" w:hAnsi="Arial" w:cs="Arial"/>
          <w:color w:val="787878"/>
          <w:sz w:val="20"/>
          <w:szCs w:val="20"/>
        </w:rPr>
        <w:tab/>
        <w:t xml:space="preserve">            </w:t>
      </w:r>
      <w:proofErr w:type="spellStart"/>
      <w:r w:rsidRPr="00367299">
        <w:rPr>
          <w:rFonts w:ascii="Arial" w:hAnsi="Arial" w:cs="Arial"/>
          <w:color w:val="787878"/>
          <w:sz w:val="20"/>
          <w:szCs w:val="20"/>
        </w:rPr>
        <w:t>Dear</w:t>
      </w:r>
      <w:proofErr w:type="spellEnd"/>
      <w:r w:rsidRPr="00367299">
        <w:rPr>
          <w:rFonts w:ascii="Arial" w:hAnsi="Arial" w:cs="Arial"/>
          <w:color w:val="787878"/>
          <w:sz w:val="20"/>
          <w:szCs w:val="20"/>
        </w:rPr>
        <w:t xml:space="preserve"> </w:t>
      </w:r>
      <w:proofErr w:type="spellStart"/>
      <w:r w:rsidRPr="00367299">
        <w:rPr>
          <w:rFonts w:ascii="Arial" w:hAnsi="Arial" w:cs="Arial"/>
          <w:color w:val="787878"/>
          <w:sz w:val="20"/>
          <w:szCs w:val="20"/>
        </w:rPr>
        <w:t>Mr</w:t>
      </w:r>
      <w:proofErr w:type="spellEnd"/>
      <w:r w:rsidRPr="00367299">
        <w:rPr>
          <w:rFonts w:ascii="Arial" w:hAnsi="Arial" w:cs="Arial"/>
          <w:color w:val="787878"/>
          <w:sz w:val="20"/>
          <w:szCs w:val="20"/>
        </w:rPr>
        <w:t xml:space="preserve"> …,</w:t>
      </w:r>
    </w:p>
    <w:p w:rsidR="00367299" w:rsidRDefault="00A710A8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8479" behindDoc="1" locked="0" layoutInCell="1" allowOverlap="1" wp14:anchorId="79AFE378" wp14:editId="6BB66442">
            <wp:simplePos x="0" y="0"/>
            <wp:positionH relativeFrom="column">
              <wp:posOffset>4386580</wp:posOffset>
            </wp:positionH>
            <wp:positionV relativeFrom="paragraph">
              <wp:posOffset>84455</wp:posOffset>
            </wp:positionV>
            <wp:extent cx="1734820" cy="1468755"/>
            <wp:effectExtent l="0" t="318" r="0" b="0"/>
            <wp:wrapThrough wrapText="bothSides">
              <wp:wrapPolygon edited="0">
                <wp:start x="21604" y="5"/>
                <wp:lineTo x="257" y="5"/>
                <wp:lineTo x="257" y="21296"/>
                <wp:lineTo x="21604" y="21297"/>
                <wp:lineTo x="21604" y="5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60" w:rsidRPr="00367299">
        <w:rPr>
          <w:rFonts w:ascii="Arial" w:hAnsi="Arial" w:cs="Arial"/>
          <w:sz w:val="20"/>
          <w:szCs w:val="20"/>
        </w:rPr>
        <w:t>wir begrüßen Ihre Familie und Ihre Tochter/Ihren Sohn an der</w:t>
      </w:r>
      <w:r w:rsidR="00326A49" w:rsidRPr="00367299">
        <w:rPr>
          <w:rFonts w:ascii="Arial" w:hAnsi="Arial" w:cs="Arial"/>
          <w:sz w:val="20"/>
          <w:szCs w:val="20"/>
        </w:rPr>
        <w:t xml:space="preserve"> XY-Schule</w:t>
      </w:r>
      <w:r w:rsidR="00367299">
        <w:rPr>
          <w:rFonts w:ascii="Arial" w:hAnsi="Arial" w:cs="Arial"/>
          <w:sz w:val="20"/>
          <w:szCs w:val="20"/>
        </w:rPr>
        <w:t>.</w:t>
      </w:r>
    </w:p>
    <w:p w:rsidR="00A51F60" w:rsidRPr="00367299" w:rsidRDefault="004C3B34" w:rsidP="00825F09">
      <w:pPr>
        <w:rPr>
          <w:rFonts w:ascii="Arial" w:hAnsi="Arial" w:cs="Arial"/>
          <w:sz w:val="20"/>
          <w:szCs w:val="20"/>
        </w:rPr>
      </w:pPr>
      <w:proofErr w:type="spellStart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>welcome</w:t>
      </w:r>
      <w:proofErr w:type="spellEnd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>to</w:t>
      </w:r>
      <w:proofErr w:type="spellEnd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>our</w:t>
      </w:r>
      <w:proofErr w:type="spellEnd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proofErr w:type="spellStart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>school</w:t>
      </w:r>
      <w:proofErr w:type="spellEnd"/>
      <w:r w:rsidRPr="00367299">
        <w:rPr>
          <w:rFonts w:ascii="Arial" w:hAnsi="Arial" w:cs="Arial"/>
          <w:color w:val="808080" w:themeColor="background1" w:themeShade="80"/>
          <w:sz w:val="20"/>
          <w:szCs w:val="20"/>
        </w:rPr>
        <w:t xml:space="preserve">. </w:t>
      </w:r>
    </w:p>
    <w:p w:rsidR="00B80798" w:rsidRDefault="00326A49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Das ABC hilft </w:t>
      </w:r>
      <w:r w:rsidR="008B3283" w:rsidRPr="00367299">
        <w:rPr>
          <w:rFonts w:ascii="Arial" w:hAnsi="Arial" w:cs="Arial"/>
          <w:sz w:val="20"/>
          <w:szCs w:val="20"/>
        </w:rPr>
        <w:t>Ihnen bei der Orientierung</w:t>
      </w:r>
      <w:r w:rsidRPr="00367299">
        <w:rPr>
          <w:rFonts w:ascii="Arial" w:hAnsi="Arial" w:cs="Arial"/>
          <w:sz w:val="20"/>
          <w:szCs w:val="20"/>
        </w:rPr>
        <w:t>.</w:t>
      </w:r>
    </w:p>
    <w:p w:rsidR="00B80798" w:rsidRPr="00B80798" w:rsidRDefault="004C3B34" w:rsidP="00825F09">
      <w:pPr>
        <w:rPr>
          <w:rFonts w:ascii="Arial" w:hAnsi="Arial" w:cs="Arial"/>
          <w:color w:val="787878"/>
          <w:sz w:val="20"/>
          <w:szCs w:val="20"/>
          <w:lang w:val="en-US"/>
        </w:rPr>
      </w:pPr>
      <w:r w:rsidRPr="00B80798">
        <w:rPr>
          <w:rFonts w:ascii="Arial" w:hAnsi="Arial" w:cs="Arial"/>
          <w:color w:val="787878"/>
          <w:sz w:val="20"/>
          <w:szCs w:val="20"/>
          <w:lang w:val="en-US"/>
        </w:rPr>
        <w:t>This guide will help you to orientate yourself at school.</w:t>
      </w:r>
      <w:r w:rsidR="00326A49" w:rsidRPr="00B80798">
        <w:rPr>
          <w:rFonts w:ascii="Arial" w:hAnsi="Arial" w:cs="Arial"/>
          <w:color w:val="787878"/>
          <w:sz w:val="20"/>
          <w:szCs w:val="20"/>
          <w:lang w:val="en-US"/>
        </w:rPr>
        <w:t xml:space="preserve"> </w:t>
      </w:r>
    </w:p>
    <w:p w:rsidR="00E41CCC" w:rsidRPr="00367299" w:rsidRDefault="00C73D9C" w:rsidP="00825F09">
      <w:pPr>
        <w:rPr>
          <w:rFonts w:ascii="Arial" w:hAnsi="Arial" w:cs="Arial"/>
          <w:sz w:val="20"/>
          <w:szCs w:val="20"/>
          <w:lang w:val="en-US"/>
        </w:rPr>
      </w:pPr>
      <w:r w:rsidRPr="00367299">
        <w:rPr>
          <w:rFonts w:ascii="Arial" w:hAnsi="Arial" w:cs="Arial"/>
          <w:sz w:val="20"/>
          <w:szCs w:val="20"/>
        </w:rPr>
        <w:t>Die</w:t>
      </w:r>
      <w:r w:rsidR="008B3283" w:rsidRPr="00367299">
        <w:rPr>
          <w:rFonts w:ascii="Arial" w:hAnsi="Arial" w:cs="Arial"/>
          <w:sz w:val="20"/>
          <w:szCs w:val="20"/>
        </w:rPr>
        <w:t xml:space="preserve"> Klassenlehrer</w:t>
      </w:r>
      <w:r w:rsidRPr="00367299">
        <w:rPr>
          <w:rFonts w:ascii="Arial" w:hAnsi="Arial" w:cs="Arial"/>
          <w:sz w:val="20"/>
          <w:szCs w:val="20"/>
        </w:rPr>
        <w:t>in/der Klassenlehrer Ihrer Tochter/Ihres Sohnes</w:t>
      </w:r>
      <w:r w:rsidR="008B3283" w:rsidRPr="00367299">
        <w:rPr>
          <w:rFonts w:ascii="Arial" w:hAnsi="Arial" w:cs="Arial"/>
          <w:sz w:val="20"/>
          <w:szCs w:val="20"/>
        </w:rPr>
        <w:t xml:space="preserve"> heißt … und beantwortet weitere Fragen.</w:t>
      </w:r>
      <w:r w:rsidR="004C3B34" w:rsidRPr="00367299">
        <w:rPr>
          <w:rFonts w:ascii="Arial" w:hAnsi="Arial" w:cs="Arial"/>
          <w:sz w:val="20"/>
          <w:szCs w:val="20"/>
        </w:rPr>
        <w:br/>
      </w:r>
      <w:r w:rsidR="004C3B34" w:rsidRPr="00B80798">
        <w:rPr>
          <w:rFonts w:ascii="Arial" w:hAnsi="Arial" w:cs="Arial"/>
          <w:color w:val="787878"/>
          <w:sz w:val="20"/>
          <w:szCs w:val="20"/>
          <w:lang w:val="en-US"/>
        </w:rPr>
        <w:t xml:space="preserve">Your daughter’s/your son’s class teacher is called </w:t>
      </w:r>
      <w:proofErr w:type="gramStart"/>
      <w:r w:rsidR="004C3B34" w:rsidRPr="00B80798">
        <w:rPr>
          <w:rFonts w:ascii="Arial" w:hAnsi="Arial" w:cs="Arial"/>
          <w:color w:val="787878"/>
          <w:sz w:val="20"/>
          <w:szCs w:val="20"/>
          <w:lang w:val="en-US"/>
        </w:rPr>
        <w:t>… .</w:t>
      </w:r>
      <w:proofErr w:type="gramEnd"/>
      <w:r w:rsidR="004C3B34" w:rsidRPr="00B80798">
        <w:rPr>
          <w:rFonts w:ascii="Arial" w:hAnsi="Arial" w:cs="Arial"/>
          <w:color w:val="787878"/>
          <w:sz w:val="20"/>
          <w:szCs w:val="20"/>
          <w:lang w:val="en-US"/>
        </w:rPr>
        <w:t xml:space="preserve"> She or he will answer your questions.</w:t>
      </w:r>
    </w:p>
    <w:p w:rsidR="00E41CCC" w:rsidRPr="00367299" w:rsidRDefault="00E41CCC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Wir </w:t>
      </w:r>
      <w:r w:rsidR="008B3283" w:rsidRPr="00367299">
        <w:rPr>
          <w:rFonts w:ascii="Arial" w:hAnsi="Arial" w:cs="Arial"/>
          <w:sz w:val="20"/>
          <w:szCs w:val="20"/>
        </w:rPr>
        <w:t>freuen uns auf eine gute Zusammenarbeit</w:t>
      </w:r>
      <w:r w:rsidRPr="00367299">
        <w:rPr>
          <w:rFonts w:ascii="Arial" w:hAnsi="Arial" w:cs="Arial"/>
          <w:sz w:val="20"/>
          <w:szCs w:val="20"/>
        </w:rPr>
        <w:t xml:space="preserve">! </w:t>
      </w:r>
    </w:p>
    <w:p w:rsidR="00E41CCC" w:rsidRPr="00EA197C" w:rsidRDefault="00EA197C" w:rsidP="00825F09">
      <w:pPr>
        <w:rPr>
          <w:rFonts w:ascii="Arial" w:hAnsi="Arial" w:cs="Arial"/>
          <w:color w:val="787878"/>
          <w:sz w:val="20"/>
          <w:szCs w:val="20"/>
          <w:lang w:val="en-US"/>
        </w:rPr>
      </w:pPr>
      <w:proofErr w:type="gramStart"/>
      <w:r w:rsidRPr="00EA197C">
        <w:rPr>
          <w:rFonts w:ascii="Arial" w:hAnsi="Arial" w:cs="Arial"/>
          <w:color w:val="787878"/>
          <w:sz w:val="20"/>
          <w:szCs w:val="20"/>
          <w:lang w:val="en-US"/>
        </w:rPr>
        <w:t>We´re looking forward to good cooperation.</w:t>
      </w:r>
      <w:proofErr w:type="gramEnd"/>
    </w:p>
    <w:p w:rsidR="00620146" w:rsidRPr="00870151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F57AB4">
        <w:rPr>
          <w:rFonts w:ascii="Arial" w:hAnsi="Arial" w:cs="Arial"/>
          <w:color w:val="0D0D0D" w:themeColor="text1" w:themeTint="F2"/>
          <w:sz w:val="20"/>
          <w:szCs w:val="20"/>
          <w:lang w:val="en-US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620146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E41CCC" w:rsidRPr="00620146" w:rsidRDefault="00620146" w:rsidP="00620146">
      <w:pPr>
        <w:spacing w:after="0" w:line="240" w:lineRule="auto"/>
        <w:ind w:hanging="284"/>
        <w:rPr>
          <w:rFonts w:ascii="TodaySB-Regular" w:hAnsi="TodaySB-Regular" w:cs="TodaySB-Regular"/>
          <w:sz w:val="18"/>
          <w:szCs w:val="18"/>
        </w:rPr>
      </w:pPr>
      <w:r w:rsidRPr="00620146">
        <w:rPr>
          <w:rFonts w:ascii="Arial" w:hAnsi="Arial" w:cs="Arial"/>
          <w:color w:val="787878"/>
          <w:sz w:val="20"/>
          <w:szCs w:val="20"/>
        </w:rPr>
        <w:t xml:space="preserve">               Head </w:t>
      </w:r>
      <w:proofErr w:type="spellStart"/>
      <w:r w:rsidRPr="00620146">
        <w:rPr>
          <w:rFonts w:ascii="Arial" w:hAnsi="Arial" w:cs="Arial"/>
          <w:color w:val="787878"/>
          <w:sz w:val="20"/>
          <w:szCs w:val="20"/>
        </w:rPr>
        <w:t>of</w:t>
      </w:r>
      <w:proofErr w:type="spellEnd"/>
      <w:r w:rsidRPr="00620146">
        <w:rPr>
          <w:rFonts w:ascii="Arial" w:hAnsi="Arial" w:cs="Arial"/>
          <w:color w:val="787878"/>
          <w:sz w:val="20"/>
          <w:szCs w:val="20"/>
        </w:rPr>
        <w:t xml:space="preserve"> School                               Class </w:t>
      </w:r>
      <w:proofErr w:type="spellStart"/>
      <w:r w:rsidRPr="00620146">
        <w:rPr>
          <w:rFonts w:ascii="Arial" w:hAnsi="Arial" w:cs="Arial"/>
          <w:color w:val="787878"/>
          <w:sz w:val="20"/>
          <w:szCs w:val="20"/>
        </w:rPr>
        <w:t>teacher</w:t>
      </w:r>
      <w:proofErr w:type="spellEnd"/>
    </w:p>
    <w:p w:rsidR="00714C1F" w:rsidRPr="00620146" w:rsidRDefault="00714C1F" w:rsidP="00825F09">
      <w:pPr>
        <w:rPr>
          <w:rFonts w:ascii="Arial" w:hAnsi="Arial" w:cs="Arial"/>
        </w:rPr>
      </w:pPr>
    </w:p>
    <w:p w:rsidR="000154A9" w:rsidRDefault="000154A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714C1F" w:rsidRPr="000154A9" w:rsidRDefault="00F75CB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Die XY-Schule von A bis </w:t>
      </w:r>
      <w:r w:rsidR="00B71F44">
        <w:rPr>
          <w:rFonts w:ascii="Arial" w:hAnsi="Arial" w:cs="Arial"/>
          <w:b/>
          <w:sz w:val="36"/>
          <w:szCs w:val="36"/>
        </w:rPr>
        <w:t>Z</w:t>
      </w:r>
    </w:p>
    <w:p w:rsidR="005D2EE8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6"/>
        <w:gridCol w:w="2052"/>
      </w:tblGrid>
      <w:tr w:rsidR="00FB046D" w:rsidRPr="00212005" w:rsidTr="0011161D">
        <w:trPr>
          <w:trHeight w:val="1343"/>
        </w:trPr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</w:p>
          <w:p w:rsidR="00FB046D" w:rsidRPr="00212005" w:rsidRDefault="00212005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School's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address</w:t>
            </w:r>
            <w:proofErr w:type="spellEnd"/>
          </w:p>
          <w:p w:rsidR="001A1706" w:rsidRDefault="00F10297" w:rsidP="001A1706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Name der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A56D7F" w:rsidRPr="00212005" w:rsidRDefault="00F10297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Telefon,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A51F60" w:rsidRPr="00212005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FB046D" w:rsidRPr="00212005" w:rsidRDefault="00A56D7F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62E911F" wp14:editId="338226DB">
                  <wp:extent cx="1000125" cy="107036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5" cy="10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0F2" w:rsidRPr="00212005" w:rsidTr="0011161D">
        <w:trPr>
          <w:trHeight w:val="1232"/>
        </w:trPr>
        <w:tc>
          <w:tcPr>
            <w:tcW w:w="7318" w:type="dxa"/>
          </w:tcPr>
          <w:p w:rsidR="00212005" w:rsidRPr="00212005" w:rsidRDefault="001410F2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Änderung der Adresse/Telefonnummer</w:t>
            </w:r>
          </w:p>
          <w:p w:rsidR="001410F2" w:rsidRPr="00212005" w:rsidRDefault="004C3B34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Ch</w:t>
            </w:r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ange </w:t>
            </w:r>
            <w:proofErr w:type="spellStart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of</w:t>
            </w:r>
            <w:proofErr w:type="spellEnd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address</w:t>
            </w:r>
            <w:proofErr w:type="spellEnd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or</w:t>
            </w:r>
            <w:proofErr w:type="spellEnd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phone</w:t>
            </w:r>
            <w:proofErr w:type="spellEnd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number</w:t>
            </w:r>
            <w:proofErr w:type="spellEnd"/>
          </w:p>
          <w:p w:rsidR="001A1706" w:rsidRDefault="001410F2" w:rsidP="0056297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Bitte informieren Sie </w:t>
            </w:r>
            <w:r w:rsidR="0005255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Klassenlehrerin bzw. den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Klassenlehrer sofort über eine geänderte Adresse oder Telefonnummer</w:t>
            </w:r>
            <w:r w:rsidR="00D83F3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1410F2" w:rsidRPr="001A1706" w:rsidRDefault="004C3B34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A170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Please inform the class teacher immediately if your address or phone number has changed.</w:t>
            </w:r>
          </w:p>
        </w:tc>
        <w:tc>
          <w:tcPr>
            <w:tcW w:w="1970" w:type="dxa"/>
          </w:tcPr>
          <w:p w:rsidR="001410F2" w:rsidRPr="00212005" w:rsidRDefault="00F93EE4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FF088FE" wp14:editId="79C47ADF">
                  <wp:extent cx="562576" cy="991471"/>
                  <wp:effectExtent l="0" t="5080" r="4445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576" cy="99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rPr>
          <w:trHeight w:val="697"/>
        </w:trPr>
        <w:tc>
          <w:tcPr>
            <w:tcW w:w="7318" w:type="dxa"/>
          </w:tcPr>
          <w:p w:rsidR="00212005" w:rsidRPr="00212005" w:rsidRDefault="00A51F60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</w:p>
          <w:p w:rsidR="00D1785F" w:rsidRPr="00212005" w:rsidRDefault="00212005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Excursions</w:t>
            </w:r>
            <w:proofErr w:type="spellEnd"/>
          </w:p>
          <w:p w:rsidR="00A51F60" w:rsidRPr="00212005" w:rsidRDefault="00A51F60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sz w:val="20"/>
                <w:szCs w:val="20"/>
              </w:rPr>
              <w:t>Ausflüge gehören zum Unterricht. Ihr Kind muss daran teilnehmen.</w:t>
            </w:r>
            <w:r w:rsidR="004C3B34" w:rsidRPr="00212005">
              <w:rPr>
                <w:rFonts w:ascii="Arial" w:hAnsi="Arial" w:cs="Arial"/>
                <w:sz w:val="20"/>
                <w:szCs w:val="20"/>
              </w:rPr>
              <w:br/>
            </w:r>
            <w:r w:rsidR="004C3B3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Excursions belong to education. Your child must take part in it.</w:t>
            </w:r>
          </w:p>
        </w:tc>
        <w:tc>
          <w:tcPr>
            <w:tcW w:w="1970" w:type="dxa"/>
          </w:tcPr>
          <w:p w:rsidR="00A51F60" w:rsidRPr="00212005" w:rsidRDefault="00F93EE4" w:rsidP="00F93EE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38F968F" wp14:editId="168FC784">
                  <wp:extent cx="791923" cy="1159278"/>
                  <wp:effectExtent l="6985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6788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c>
          <w:tcPr>
            <w:tcW w:w="7318" w:type="dxa"/>
          </w:tcPr>
          <w:p w:rsidR="00212005" w:rsidRPr="00212005" w:rsidRDefault="00D1785F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 (AGs)</w:t>
            </w:r>
          </w:p>
          <w:p w:rsidR="00A51F60" w:rsidRPr="00212005" w:rsidRDefault="00212005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Project </w:t>
            </w:r>
            <w:proofErr w:type="spellStart"/>
            <w:r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groups</w:t>
            </w:r>
            <w:proofErr w:type="spellEnd"/>
          </w:p>
          <w:p w:rsidR="00A51F60" w:rsidRPr="00212005" w:rsidRDefault="00A51F60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kann nachmittags an einer AG teilnehmen.</w:t>
            </w:r>
            <w:r w:rsidR="00C707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Informationen erhalten Sie 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/bei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4C3B3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After the lessons your child can take part in project groups.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="004C3B3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For more information please ask the class teacher.</w:t>
            </w:r>
          </w:p>
        </w:tc>
        <w:tc>
          <w:tcPr>
            <w:tcW w:w="1970" w:type="dxa"/>
          </w:tcPr>
          <w:p w:rsidR="00A51F60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60BC85" wp14:editId="0F2D4636">
                  <wp:extent cx="932180" cy="84138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85F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lastRenderedPageBreak/>
        <w:t>B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c>
          <w:tcPr>
            <w:tcW w:w="7318" w:type="dxa"/>
          </w:tcPr>
          <w:p w:rsidR="00212005" w:rsidRPr="00212005" w:rsidRDefault="00D1785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</w:p>
          <w:p w:rsidR="00FB046D" w:rsidRPr="00212005" w:rsidRDefault="00212005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Library</w:t>
            </w:r>
          </w:p>
          <w:p w:rsidR="00FB046D" w:rsidRPr="00212005" w:rsidRDefault="00D77DF5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Bücher ausleihen.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4C3B3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can borrow books here.</w:t>
            </w:r>
          </w:p>
        </w:tc>
        <w:tc>
          <w:tcPr>
            <w:tcW w:w="1970" w:type="dxa"/>
          </w:tcPr>
          <w:p w:rsidR="00FB046D" w:rsidRPr="00212005" w:rsidRDefault="00A56D7F" w:rsidP="00A56D7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1165256" wp14:editId="60619A43">
                  <wp:extent cx="1076191" cy="933333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DF5" w:rsidRPr="00212005" w:rsidTr="00433AF3">
        <w:tc>
          <w:tcPr>
            <w:tcW w:w="7318" w:type="dxa"/>
          </w:tcPr>
          <w:p w:rsidR="00212005" w:rsidRPr="00212005" w:rsidRDefault="00FB046D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Bü</w:t>
            </w:r>
            <w:r w:rsidR="00D1785F" w:rsidRPr="00212005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cher</w:t>
            </w:r>
            <w:proofErr w:type="spellEnd"/>
            <w:r w:rsidR="00D1785F" w:rsidRPr="00212005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und </w:t>
            </w:r>
            <w:proofErr w:type="spellStart"/>
            <w:r w:rsidR="00D1785F" w:rsidRPr="00212005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Lernmittel</w:t>
            </w:r>
            <w:proofErr w:type="spellEnd"/>
            <w:r w:rsidR="00D1785F" w:rsidRPr="00212005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/</w:t>
            </w:r>
            <w:proofErr w:type="spellStart"/>
            <w:r w:rsidR="00D1785F" w:rsidRPr="00212005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Materialien</w:t>
            </w:r>
            <w:proofErr w:type="spellEnd"/>
          </w:p>
          <w:p w:rsidR="00FB046D" w:rsidRPr="00212005" w:rsidRDefault="00EF0E2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Sch</w:t>
            </w:r>
            <w:r w:rsidR="00212005"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ool books and learning material</w:t>
            </w:r>
          </w:p>
          <w:p w:rsidR="00562974" w:rsidRPr="00212005" w:rsidRDefault="00D77DF5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Schule verleiht Bücher für den Unterricht. Diese müss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en sorgfältig behandelt werden.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EF0E2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The school books are provided by the school. They should be handled with care.</w:t>
            </w:r>
          </w:p>
          <w:p w:rsidR="00FB046D" w:rsidRPr="00212005" w:rsidRDefault="00362FD6" w:rsidP="00A61F7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bekommt eine Liste mit Sachen, die Sie kaufen müssen.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B71F4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Your child will get a list of </w:t>
            </w:r>
            <w:r w:rsidR="00EF0E2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items that you have to buy yourself </w:t>
            </w:r>
          </w:p>
        </w:tc>
        <w:tc>
          <w:tcPr>
            <w:tcW w:w="1970" w:type="dxa"/>
          </w:tcPr>
          <w:p w:rsidR="00FB046D" w:rsidRPr="00212005" w:rsidRDefault="00A56D7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1CCA971" wp14:editId="338D3CE0">
                  <wp:extent cx="1076191" cy="619048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46D" w:rsidRPr="00212005" w:rsidTr="00433AF3">
        <w:tc>
          <w:tcPr>
            <w:tcW w:w="7318" w:type="dxa"/>
          </w:tcPr>
          <w:p w:rsidR="00212005" w:rsidRPr="00212005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1410F2"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</w:p>
          <w:p w:rsidR="00FB046D" w:rsidRPr="00212005" w:rsidRDefault="00A05D6A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</w:t>
            </w:r>
            <w:r w:rsidR="00212005"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tudent </w:t>
            </w:r>
            <w:proofErr w:type="spellStart"/>
            <w:r w:rsidR="00212005" w:rsidRPr="0021200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tickets</w:t>
            </w:r>
            <w:proofErr w:type="spellEnd"/>
            <w:r w:rsidR="00EF0E24"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FB046D" w:rsidRPr="00212005" w:rsidRDefault="00D77DF5" w:rsidP="00660C6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Mit dem Schülerticket kann Ihr Kind Bus und Bahn fahren. 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EF0E2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can go by bus or train with the student ticket.</w:t>
            </w:r>
          </w:p>
        </w:tc>
        <w:tc>
          <w:tcPr>
            <w:tcW w:w="1970" w:type="dxa"/>
          </w:tcPr>
          <w:p w:rsidR="00FB046D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98FE268" wp14:editId="3FED65BB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A61F75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1785F" w:rsidRPr="00E05482" w:rsidRDefault="00714C1F" w:rsidP="00A61F75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C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rPr>
          <w:trHeight w:val="1083"/>
        </w:trPr>
        <w:tc>
          <w:tcPr>
            <w:tcW w:w="7318" w:type="dxa"/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</w:p>
          <w:p w:rsidR="00D77DF5" w:rsidRPr="00A05D6A" w:rsidRDefault="00A05D6A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School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cafeteria</w:t>
            </w:r>
            <w:proofErr w:type="spellEnd"/>
          </w:p>
          <w:p w:rsidR="00D77DF5" w:rsidRPr="00212005" w:rsidRDefault="00D77DF5" w:rsidP="00D77D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Ihr Kind kann dort Essen und Getränke kaufen.</w:t>
            </w:r>
          </w:p>
          <w:p w:rsidR="00D77DF5" w:rsidRPr="00212005" w:rsidRDefault="00EF0E24" w:rsidP="00EF0E2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The cafeteria is open from … to … o'clock. Your child can buy food and drinks there.</w:t>
            </w:r>
          </w:p>
        </w:tc>
        <w:tc>
          <w:tcPr>
            <w:tcW w:w="1970" w:type="dxa"/>
          </w:tcPr>
          <w:p w:rsidR="00D77DF5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A0FFA48" wp14:editId="12018043">
                  <wp:extent cx="1076191" cy="1047619"/>
                  <wp:effectExtent l="0" t="0" r="0" b="635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C1F" w:rsidRPr="00A61F75" w:rsidRDefault="00714C1F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1785F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5477F7" w:rsidTr="00A61F75">
        <w:trPr>
          <w:trHeight w:val="1343"/>
        </w:trPr>
        <w:tc>
          <w:tcPr>
            <w:tcW w:w="7318" w:type="dxa"/>
            <w:tcBorders>
              <w:bottom w:val="single" w:sz="4" w:space="0" w:color="787878"/>
            </w:tcBorders>
          </w:tcPr>
          <w:p w:rsidR="00735D9D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Eltern/Erziehungsberechtigte </w:t>
            </w:r>
            <w:r w:rsidR="00FC71C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–</w:t>
            </w: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Zusammenarbeit</w:t>
            </w:r>
          </w:p>
          <w:p w:rsidR="00D77DF5" w:rsidRPr="00A05D6A" w:rsidRDefault="0035169C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Parents</w:t>
            </w:r>
            <w:proofErr w:type="spellEnd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</w:t>
            </w:r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Legal </w:t>
            </w:r>
            <w:proofErr w:type="spellStart"/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guardians</w:t>
            </w:r>
            <w:proofErr w:type="spellEnd"/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– </w:t>
            </w:r>
            <w:proofErr w:type="spellStart"/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Cooperation</w:t>
            </w:r>
            <w:proofErr w:type="spellEnd"/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Alle wichtigen Informationen stehen im Elternheft. Lesen Sie regelmäßig die Eintragungen und unterschreiben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ie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1A1706" w:rsidRDefault="00FC71C0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1A1706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You will find all important information for you in the parent information book.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Please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read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it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regularly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and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sign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the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messages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Eltern sind eingeladen,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am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leb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en mitzuwirken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(z.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B. Schulfeste, Klassenpflegschaftssitzungen)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35169C" w:rsidRPr="001A1706" w:rsidRDefault="00FC71C0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Parents and legal guardians are welcome to participate in school l</w:t>
            </w:r>
            <w:r w:rsidR="0035169C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ive</w:t>
            </w:r>
          </w:p>
          <w:p w:rsidR="00D77DF5" w:rsidRPr="00212005" w:rsidRDefault="0035169C" w:rsidP="00A61F75">
            <w:pPr>
              <w:autoSpaceDE w:val="0"/>
              <w:autoSpaceDN w:val="0"/>
              <w:adjustRightInd w:val="0"/>
              <w:spacing w:after="60"/>
              <w:ind w:right="-269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(e. g. school ac</w:t>
            </w:r>
            <w:r w:rsidR="00FC71C0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tivities, parent meetings).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D77DF5" w:rsidRPr="00212005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433" w:rsidRPr="005477F7" w:rsidTr="00A61F75">
        <w:trPr>
          <w:trHeight w:val="425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F47433" w:rsidP="00F4743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Elternsprechtage</w:t>
            </w:r>
          </w:p>
          <w:p w:rsidR="00F47433" w:rsidRPr="00A05D6A" w:rsidRDefault="004718F0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Parent-</w:t>
            </w:r>
            <w:proofErr w:type="spellStart"/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Teacher</w:t>
            </w:r>
            <w:proofErr w:type="spellEnd"/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-Days</w:t>
            </w:r>
          </w:p>
          <w:p w:rsidR="00F47433" w:rsidRPr="00212005" w:rsidRDefault="00F47433" w:rsidP="00735D9D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Zweimal im Schuljahr können Sie mit den Lehrerinnen und Lehrern über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hr Kind sprechen.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Vereinbaren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Sie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einen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Termin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und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kommen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Sie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zum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Elternsprechtag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:rsidR="004718F0" w:rsidRPr="00212005" w:rsidRDefault="004718F0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 can talk to your child's teachers twice a year. Make an appointment and come to the parent-teacher-day.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F47433" w:rsidRPr="00212005" w:rsidRDefault="00F47433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77DF5" w:rsidRPr="00212005" w:rsidTr="00A61F75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Entschuldigungen</w:t>
            </w:r>
          </w:p>
          <w:p w:rsidR="00D77DF5" w:rsidRPr="00A05D6A" w:rsidRDefault="00A05D6A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Sick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notes</w:t>
            </w:r>
            <w:proofErr w:type="spellEnd"/>
          </w:p>
          <w:p w:rsidR="00433E62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krank ist, müssen Sie</w:t>
            </w:r>
            <w:r w:rsidR="00433E6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morgens in der Schule anrufen.</w:t>
            </w:r>
          </w:p>
          <w:p w:rsidR="00F47433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Bei der Rückkehr Ihres Kindes geben Sie diesem eine schriftliche Entschuldigung mit.</w:t>
            </w:r>
          </w:p>
          <w:p w:rsidR="00C01A03" w:rsidRPr="00212005" w:rsidRDefault="00C01A0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If your child </w:t>
            </w:r>
            <w:r w:rsidR="0014719A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is 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ill you must call the secretary in the morning. Back at school your child must hand in a </w:t>
            </w:r>
            <w:r w:rsidR="0014719A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written 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sick note to the class teacher.</w:t>
            </w:r>
          </w:p>
          <w:p w:rsidR="00D77DF5" w:rsidRPr="00212005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besonderen Fällen kann Ihr Kind beurlaubt werden.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Erkundigen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Sie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sich dazu bei der Schulleitung.</w:t>
            </w:r>
          </w:p>
          <w:p w:rsidR="00C01A03" w:rsidRPr="00212005" w:rsidRDefault="00C01A0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In some particular cases you can get a leave of absence. Please ask your child’s teacher as early as possible.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D77DF5" w:rsidRPr="00212005" w:rsidRDefault="00A56D7F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3BAB775" wp14:editId="5D1D0700">
                  <wp:extent cx="1076191" cy="990476"/>
                  <wp:effectExtent l="0" t="0" r="0" b="63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</w:p>
          <w:p w:rsidR="00D1785F" w:rsidRPr="00A05D6A" w:rsidRDefault="00A05D6A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Questions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and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problems</w:t>
            </w:r>
            <w:proofErr w:type="spellEnd"/>
          </w:p>
          <w:p w:rsidR="00D1785F" w:rsidRPr="00212005" w:rsidRDefault="00F47433" w:rsidP="00A56D7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Viele Personen helfen Ihnen und Ihrem Kind, wenn Sie Fragen oder Probleme haben.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finden sie auf der </w:t>
            </w:r>
            <w:r w:rsidRPr="00212005">
              <w:rPr>
                <w:rFonts w:ascii="Arial" w:hAnsi="Arial" w:cs="Arial"/>
                <w:sz w:val="20"/>
                <w:szCs w:val="20"/>
              </w:rPr>
              <w:t xml:space="preserve">Liste </w:t>
            </w:r>
            <w:r w:rsidR="0095235A" w:rsidRPr="00212005">
              <w:rPr>
                <w:rFonts w:ascii="Arial" w:hAnsi="Arial" w:cs="Arial"/>
                <w:sz w:val="20"/>
                <w:szCs w:val="20"/>
              </w:rPr>
              <w:t xml:space="preserve">„Ansprechpersonen“ 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(siehe 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Ansprechpersonen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der Schule)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</w:t>
            </w:r>
          </w:p>
          <w:p w:rsidR="001E7D12" w:rsidRPr="00212005" w:rsidRDefault="001E7D12" w:rsidP="00A56D7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Many people can help you and your child if you have questions or problems. You find their </w:t>
            </w:r>
            <w:r w:rsidR="0014719A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names and phone numbers on the list of c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ontacts.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6E1CF8F" wp14:editId="4FE4A3A0">
                  <wp:extent cx="1076191" cy="84761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7C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</w:p>
          <w:p w:rsidR="00F47433" w:rsidRPr="00A05D6A" w:rsidRDefault="00A05D6A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Breakfast</w:t>
            </w:r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Bitte geben Sie Ihrem Kind täglich ein gesundes Frühstück mit.</w:t>
            </w:r>
          </w:p>
          <w:p w:rsidR="001E7D12" w:rsidRPr="00212005" w:rsidRDefault="001E7D12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Please give your child</w:t>
            </w:r>
            <w:r w:rsidR="00054898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ev</w:t>
            </w:r>
            <w:r w:rsidR="004718F0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ery day 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a healthy breakfast to eat at school.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4F1B911" wp14:editId="7855A547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D12" w:rsidRPr="00654FC1" w:rsidRDefault="001E7D12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5D2EE8" w:rsidRPr="00E05482" w:rsidRDefault="0010728C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5477F7" w:rsidTr="00433AF3">
        <w:trPr>
          <w:trHeight w:val="421"/>
        </w:trPr>
        <w:tc>
          <w:tcPr>
            <w:tcW w:w="7196" w:type="dxa"/>
          </w:tcPr>
          <w:p w:rsidR="00A05D6A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Goldene Regeln</w:t>
            </w:r>
          </w:p>
          <w:p w:rsidR="00D1785F" w:rsidRPr="00A05D6A" w:rsidRDefault="001E7D12" w:rsidP="00A05D6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Golden </w:t>
            </w:r>
            <w:proofErr w:type="spellStart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rule</w:t>
            </w:r>
            <w:r w:rsidR="0035169C"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</w:t>
            </w:r>
            <w:proofErr w:type="spellEnd"/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in der Schule folgende Klassen- und Schulregeln beachten: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Your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child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has</w:t>
            </w:r>
            <w:proofErr w:type="spellEnd"/>
            <w:r w:rsidR="00BC38E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BC38E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respect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the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school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rules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: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1. Wir nehmen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>Rücksicht und haben Respekt vor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einander.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We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respect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each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other</w:t>
            </w:r>
            <w:proofErr w:type="spellEnd"/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.</w:t>
            </w:r>
          </w:p>
          <w:p w:rsidR="002454D0" w:rsidRPr="00212005" w:rsidRDefault="002454D0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2. Wir hören einander zu.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 listen to each other.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3. Wir lösen Probleme ohne Waffen und Gewalt.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 solve problems without using weapons or violence.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4. Wir achten darauf, dass nichts zerstört wird.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 take care that nothing is destroyed.</w:t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5. Wir kommen pünktlich und regelmäßig zum Unterricht.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 attend lessons punctual</w:t>
            </w:r>
            <w:r w:rsidR="00054898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l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 and regularly.</w:t>
            </w:r>
          </w:p>
          <w:p w:rsidR="00F47433" w:rsidRPr="00212005" w:rsidRDefault="00F4743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6. Wir bringen unsere Materialien mit.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 bring all the required material to school.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B45F8A" w:rsidRPr="00654FC1" w:rsidRDefault="00B45F8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52139E" w:rsidRPr="005477F7" w:rsidRDefault="0052139E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  <w:lang w:val="en-US"/>
        </w:rPr>
      </w:pPr>
    </w:p>
    <w:p w:rsidR="00F3431A" w:rsidRPr="004337E9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5477F7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</w:p>
          <w:p w:rsidR="00F47433" w:rsidRPr="00A05D6A" w:rsidRDefault="00A05D6A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Classes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/Forms</w:t>
            </w:r>
          </w:p>
          <w:p w:rsidR="002454D0" w:rsidRPr="00212005" w:rsidRDefault="00F47433" w:rsidP="00D3785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geht in die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3785C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Es lernt Deutsch in der Sprachfördergruppe…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1E7D1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attends class … and learns German in</w:t>
            </w:r>
            <w:r w:rsidR="004D3AB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German Language Group</w:t>
            </w:r>
            <w:r w:rsidR="00B45F8A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…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F3431A" w:rsidRPr="00654FC1" w:rsidRDefault="00F3431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</w:p>
          <w:p w:rsidR="00F47433" w:rsidRPr="00A05D6A" w:rsidRDefault="00285824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Canteen</w:t>
            </w:r>
            <w:proofErr w:type="spellEnd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/L</w:t>
            </w:r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unch</w:t>
            </w:r>
          </w:p>
          <w:p w:rsidR="00F47433" w:rsidRPr="00212005" w:rsidRDefault="00F47433" w:rsidP="00065C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 Ihr Kind in der Mensa essen.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Das Essen </w:t>
            </w:r>
            <w:proofErr w:type="spellStart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kostet</w:t>
            </w:r>
            <w:proofErr w:type="spellEnd"/>
            <w:r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…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28582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During the lunch break between … and … o'clock your child can have lunch in the canteen. The meal costs ...</w:t>
            </w:r>
            <w:r w:rsidR="00D83F3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9C9015E" wp14:editId="3F464D70">
                  <wp:extent cx="1076191" cy="1047619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P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285824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47433" w:rsidRPr="00A05D6A" w:rsidRDefault="0028582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Punct</w:t>
            </w:r>
            <w:r w:rsidR="00054898"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u</w:t>
            </w:r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ality</w:t>
            </w:r>
            <w:proofErr w:type="spellEnd"/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morgens und nach den Pausen pünktlich zum Unterricht kommen.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28582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has to be punctual in the morning when school starts and after the breaks.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7F932A5" wp14:editId="7E189D21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654FC1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9"/>
        <w:gridCol w:w="2329"/>
      </w:tblGrid>
      <w:tr w:rsidR="00F47433" w:rsidRPr="005477F7" w:rsidTr="00433AF3">
        <w:tc>
          <w:tcPr>
            <w:tcW w:w="7196" w:type="dxa"/>
          </w:tcPr>
          <w:p w:rsidR="00A05D6A" w:rsidRPr="00A05D6A" w:rsidRDefault="00D1785F" w:rsidP="002858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</w:p>
          <w:p w:rsidR="00285824" w:rsidRPr="00A05D6A" w:rsidRDefault="00A05D6A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School </w:t>
            </w:r>
            <w:proofErr w:type="spellStart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grounds</w:t>
            </w:r>
            <w:proofErr w:type="spellEnd"/>
          </w:p>
          <w:p w:rsidR="00F47433" w:rsidRPr="00212005" w:rsidRDefault="00F47433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Das Schulgelände darf während der Unterrichtszeit und in den Pausen nicht verlassen werden.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28582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is not allowed to leave the school grounds during lessons or in the breaks.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433" w:rsidRPr="005477F7" w:rsidTr="00433AF3">
        <w:tc>
          <w:tcPr>
            <w:tcW w:w="7196" w:type="dxa"/>
          </w:tcPr>
          <w:p w:rsidR="00A05D6A" w:rsidRPr="00A05D6A" w:rsidRDefault="00D1785F" w:rsidP="0056297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Schulpflicht</w:t>
            </w:r>
          </w:p>
          <w:p w:rsidR="00F47433" w:rsidRPr="00A05D6A" w:rsidRDefault="002908DE" w:rsidP="0056297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hyperlink r:id="rId23" w:anchor="/search=compulsory&amp;searchLoc=0&amp;resultOrder=basic&amp;multiwordShowSingle=on&amp;pos=0" w:history="1">
              <w:proofErr w:type="spellStart"/>
              <w:r w:rsidR="00A05D6A" w:rsidRPr="00A05D6A">
                <w:rPr>
                  <w:rFonts w:ascii="Arial" w:hAnsi="Arial" w:cs="Arial"/>
                  <w:b/>
                  <w:color w:val="808080" w:themeColor="background1" w:themeShade="80"/>
                  <w:sz w:val="28"/>
                  <w:szCs w:val="28"/>
                </w:rPr>
                <w:t>C</w:t>
              </w:r>
              <w:r w:rsidR="00285824" w:rsidRPr="00A05D6A">
                <w:rPr>
                  <w:rFonts w:ascii="Arial" w:hAnsi="Arial" w:cs="Arial"/>
                  <w:b/>
                  <w:color w:val="808080" w:themeColor="background1" w:themeShade="80"/>
                  <w:sz w:val="28"/>
                  <w:szCs w:val="28"/>
                </w:rPr>
                <w:t>ompulsory</w:t>
              </w:r>
              <w:proofErr w:type="spellEnd"/>
            </w:hyperlink>
            <w:r w:rsidR="00285824"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hyperlink r:id="rId24" w:anchor="/search=school&amp;searchLoc=0&amp;resultOrder=basic&amp;multiwordShowSingle=on&amp;pos=0" w:history="1">
              <w:proofErr w:type="spellStart"/>
              <w:r w:rsidR="00285824" w:rsidRPr="00A05D6A">
                <w:rPr>
                  <w:rFonts w:ascii="Arial" w:hAnsi="Arial" w:cs="Arial"/>
                  <w:b/>
                  <w:color w:val="808080" w:themeColor="background1" w:themeShade="80"/>
                  <w:sz w:val="28"/>
                  <w:szCs w:val="28"/>
                </w:rPr>
                <w:t>school</w:t>
              </w:r>
              <w:proofErr w:type="spellEnd"/>
            </w:hyperlink>
            <w:r w:rsidR="00285824"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hyperlink r:id="rId25" w:anchor="/search=attendance&amp;searchLoc=0&amp;resultOrder=basic&amp;multiwordShowSingle=on&amp;pos=0" w:history="1">
              <w:proofErr w:type="spellStart"/>
              <w:r w:rsidR="00285824" w:rsidRPr="00A05D6A">
                <w:rPr>
                  <w:rFonts w:ascii="Arial" w:hAnsi="Arial" w:cs="Arial"/>
                  <w:b/>
                  <w:color w:val="808080" w:themeColor="background1" w:themeShade="80"/>
                  <w:sz w:val="28"/>
                  <w:szCs w:val="28"/>
                </w:rPr>
                <w:t>attendance</w:t>
              </w:r>
              <w:proofErr w:type="spellEnd"/>
            </w:hyperlink>
          </w:p>
          <w:p w:rsidR="00F47433" w:rsidRPr="00212005" w:rsidRDefault="00F47433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regelmäßig und pünktlich zum Unterricht erscheinen.</w:t>
            </w:r>
          </w:p>
          <w:p w:rsidR="00285824" w:rsidRPr="00212005" w:rsidRDefault="00285824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has to attend lessons regularly and punctually.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Default="00F47433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2454D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innen/Schülerpat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</w:p>
          <w:p w:rsidR="00F47433" w:rsidRPr="00A05D6A" w:rsidRDefault="00285824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Students</w:t>
            </w:r>
            <w:proofErr w:type="spellEnd"/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'</w:t>
            </w:r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partners</w:t>
            </w:r>
            <w:proofErr w:type="spellEnd"/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Patinnen und Paten helfen Ihrem Kind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im Schulalltag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285824" w:rsidRDefault="00285824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Student partners assist your child during the school day.</w:t>
            </w:r>
          </w:p>
          <w:p w:rsidR="001F4845" w:rsidRPr="00212005" w:rsidRDefault="001F4845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E2C172A" wp14:editId="5C819FDD">
                  <wp:extent cx="1123950" cy="1247123"/>
                  <wp:effectExtent l="57150" t="0" r="3810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5477F7" w:rsidTr="00433AF3">
        <w:tc>
          <w:tcPr>
            <w:tcW w:w="7196" w:type="dxa"/>
          </w:tcPr>
          <w:p w:rsidR="00A05D6A" w:rsidRDefault="00D1785F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Selbstlernzentrum</w:t>
            </w:r>
          </w:p>
          <w:p w:rsidR="00DA6D88" w:rsidRPr="00A05D6A" w:rsidRDefault="00A05D6A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Study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center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/Library</w:t>
            </w:r>
          </w:p>
          <w:p w:rsidR="00F47433" w:rsidRPr="00212005" w:rsidRDefault="00DA6D88" w:rsidP="00B20FF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selbstständig lerne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Computer und Bücher darf es benutzen.</w:t>
            </w:r>
          </w:p>
          <w:p w:rsidR="00285824" w:rsidRPr="00212005" w:rsidRDefault="00285824" w:rsidP="0028582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Your child is allowed to use the facilities (books and computers) for </w:t>
            </w:r>
            <w:r w:rsidR="00F104E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self-regulated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learning.</w:t>
            </w:r>
          </w:p>
        </w:tc>
        <w:tc>
          <w:tcPr>
            <w:tcW w:w="2016" w:type="dxa"/>
          </w:tcPr>
          <w:p w:rsidR="00F47433" w:rsidRPr="00212005" w:rsidRDefault="00F47433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Default="00F47433" w:rsidP="00F104E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Sport und </w:t>
            </w:r>
            <w:proofErr w:type="spellStart"/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Schwimmen</w:t>
            </w:r>
            <w:proofErr w:type="spellEnd"/>
          </w:p>
          <w:p w:rsidR="00F104E2" w:rsidRPr="00A05D6A" w:rsidRDefault="00F104E2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>Physical</w:t>
            </w:r>
            <w:r w:rsidR="00A05D6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Education and swimming lessons</w:t>
            </w:r>
          </w:p>
          <w:p w:rsidR="00F47433" w:rsidRPr="00212005" w:rsidRDefault="00DA6D88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regelmäßig am Sport- und Schwimmunterricht teilnehmen.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Es brauch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 dafür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geeignete und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saubere Sport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kleidung.</w:t>
            </w:r>
          </w:p>
          <w:p w:rsidR="00F104E2" w:rsidRPr="00402EAF" w:rsidRDefault="00F104E2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</w:pP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Your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child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must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attend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PE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and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swimming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lessons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regularly</w:t>
            </w:r>
            <w:proofErr w:type="spellEnd"/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. 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Clean and suitable sports- and swimwear for these lessons is needed.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64E2B4B" wp14:editId="0FDFCA52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212005" w:rsidTr="00433AF3">
        <w:tc>
          <w:tcPr>
            <w:tcW w:w="7196" w:type="dxa"/>
          </w:tcPr>
          <w:p w:rsidR="00A05D6A" w:rsidRDefault="002454D0" w:rsidP="00B20FFD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Stundenplan</w:t>
            </w:r>
          </w:p>
          <w:p w:rsidR="00F47433" w:rsidRPr="00A05D6A" w:rsidRDefault="00A05D6A" w:rsidP="00A05D6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Timetable</w:t>
            </w:r>
            <w:proofErr w:type="spellEnd"/>
          </w:p>
          <w:p w:rsidR="00F47433" w:rsidRPr="00212005" w:rsidRDefault="00DA6D88" w:rsidP="00B20FF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erhält einen 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Stundenplan.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Helfen Sie täglich dabei, die richtigen Materialien für die Fächer einzupacken.</w:t>
            </w:r>
          </w:p>
          <w:p w:rsidR="00F104E2" w:rsidRPr="00212005" w:rsidRDefault="00F104E2" w:rsidP="00F104E2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Your child will get a timetable. Please assist to pack the required items for the lessons every day.</w:t>
            </w:r>
          </w:p>
        </w:tc>
        <w:tc>
          <w:tcPr>
            <w:tcW w:w="2016" w:type="dxa"/>
          </w:tcPr>
          <w:p w:rsidR="00F47433" w:rsidRPr="00212005" w:rsidRDefault="00A56D7F" w:rsidP="00B20FFD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F72E0DF" wp14:editId="2529C838">
                  <wp:extent cx="1076191" cy="742857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454D0" w:rsidRPr="00E05482" w:rsidRDefault="00A51F60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U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D1785F" w:rsidRPr="00212005" w:rsidTr="00433AF3">
        <w:tc>
          <w:tcPr>
            <w:tcW w:w="7196" w:type="dxa"/>
          </w:tcPr>
          <w:p w:rsidR="00A05D6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</w:p>
          <w:p w:rsidR="00554184" w:rsidRPr="00A05D6A" w:rsidRDefault="00A05D6A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Lessons</w:t>
            </w:r>
            <w:proofErr w:type="spellEnd"/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54184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554184" w:rsidRPr="00212005" w:rsidTr="00A6602A">
              <w:tc>
                <w:tcPr>
                  <w:tcW w:w="4985" w:type="dxa"/>
                </w:tcPr>
                <w:p w:rsidR="005D2EE8" w:rsidRPr="00212005" w:rsidRDefault="00554184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3600A" w:rsidRPr="00212005" w:rsidTr="00A6602A">
              <w:tc>
                <w:tcPr>
                  <w:tcW w:w="4985" w:type="dxa"/>
                </w:tcPr>
                <w:p w:rsidR="0013600A" w:rsidRPr="00212005" w:rsidRDefault="0013600A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  <w:tr w:rsidR="001F4845" w:rsidRPr="00212005" w:rsidTr="00A6602A">
              <w:tc>
                <w:tcPr>
                  <w:tcW w:w="4985" w:type="dxa"/>
                </w:tcPr>
                <w:p w:rsidR="001F4845" w:rsidRPr="001F4845" w:rsidRDefault="001F4845" w:rsidP="00A660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</w:tc>
            </w:tr>
          </w:tbl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554184" w:rsidRPr="00212005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1785F" w:rsidRPr="005477F7" w:rsidTr="00433AF3">
        <w:tc>
          <w:tcPr>
            <w:tcW w:w="7196" w:type="dxa"/>
          </w:tcPr>
          <w:p w:rsidR="00A05D6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Unfälle und E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rkrankungen</w:t>
            </w:r>
          </w:p>
          <w:p w:rsidR="00554184" w:rsidRPr="00A05D6A" w:rsidRDefault="00A05D6A" w:rsidP="00A05D6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Accidents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and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acute</w:t>
            </w:r>
            <w:proofErr w:type="spellEnd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sickness</w:t>
            </w:r>
            <w:proofErr w:type="spellEnd"/>
          </w:p>
          <w:p w:rsidR="005D2EE8" w:rsidRPr="00212005" w:rsidRDefault="00554184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Melde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 Sie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Unf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ä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ll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auf dem Schulweg dem Sekretariat</w:t>
            </w:r>
            <w:r w:rsidR="005D2EE8" w:rsidRPr="00212005">
              <w:rPr>
                <w:rFonts w:ascii="Arial" w:hAnsi="Arial" w:cs="Arial"/>
                <w:sz w:val="20"/>
                <w:szCs w:val="20"/>
              </w:rPr>
              <w:t>.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104E2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Please inform the secretary about accidents on the way to and from school.</w:t>
            </w:r>
          </w:p>
        </w:tc>
        <w:tc>
          <w:tcPr>
            <w:tcW w:w="2016" w:type="dxa"/>
          </w:tcPr>
          <w:p w:rsidR="00554184" w:rsidRPr="00212005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3E2500" w:rsidRPr="00654FC1" w:rsidRDefault="003E2500" w:rsidP="00F10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5D2EE8" w:rsidRPr="00E05482" w:rsidRDefault="00554184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W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554184" w:rsidRPr="005477F7" w:rsidTr="001410F2">
        <w:tc>
          <w:tcPr>
            <w:tcW w:w="7196" w:type="dxa"/>
          </w:tcPr>
          <w:p w:rsidR="007824F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24FA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554184" w:rsidRPr="007824FA" w:rsidRDefault="007824FA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Weapons</w:t>
            </w:r>
            <w:proofErr w:type="spellEnd"/>
          </w:p>
          <w:p w:rsidR="00554184" w:rsidRPr="00212005" w:rsidRDefault="00554184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</w:p>
          <w:p w:rsidR="00F104E2" w:rsidRPr="00212005" w:rsidRDefault="00F104E2" w:rsidP="00A6602A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Weapons and other dangerous items (knives, knuckledusters</w:t>
            </w:r>
            <w:r w:rsidR="00065C5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…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) are strictly forbidden</w:t>
            </w:r>
            <w:r w:rsidR="00065C54"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 xml:space="preserve"> at school</w:t>
            </w:r>
            <w:r w:rsidRPr="0021200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016" w:type="dxa"/>
          </w:tcPr>
          <w:p w:rsidR="00554184" w:rsidRPr="00212005" w:rsidRDefault="00554184" w:rsidP="00A6602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2454D0" w:rsidRPr="00F104E2" w:rsidRDefault="002454D0" w:rsidP="00714C1F">
      <w:pPr>
        <w:autoSpaceDE w:val="0"/>
        <w:autoSpaceDN w:val="0"/>
        <w:adjustRightInd w:val="0"/>
        <w:spacing w:after="0" w:line="240" w:lineRule="auto"/>
        <w:rPr>
          <w:rFonts w:cs="TodaySB-Regular"/>
          <w:color w:val="000000"/>
          <w:sz w:val="24"/>
          <w:szCs w:val="24"/>
          <w:lang w:val="en-US"/>
        </w:rPr>
      </w:pPr>
    </w:p>
    <w:sectPr w:rsidR="002454D0" w:rsidRPr="00F104E2" w:rsidSect="00C2435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E3B" w:rsidRDefault="007D4E3B" w:rsidP="003864DF">
      <w:pPr>
        <w:spacing w:after="0" w:line="240" w:lineRule="auto"/>
      </w:pPr>
      <w:r>
        <w:separator/>
      </w:r>
    </w:p>
  </w:endnote>
  <w:endnote w:type="continuationSeparator" w:id="0">
    <w:p w:rsidR="007D4E3B" w:rsidRDefault="007D4E3B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daySB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daySB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E3B" w:rsidRDefault="007D4E3B" w:rsidP="003864DF">
      <w:pPr>
        <w:spacing w:after="0" w:line="240" w:lineRule="auto"/>
      </w:pPr>
      <w:r>
        <w:separator/>
      </w:r>
    </w:p>
  </w:footnote>
  <w:footnote w:type="continuationSeparator" w:id="0">
    <w:p w:rsidR="007D4E3B" w:rsidRDefault="007D4E3B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DE" w:rsidRDefault="002908D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154A9"/>
    <w:rsid w:val="00052552"/>
    <w:rsid w:val="00054898"/>
    <w:rsid w:val="00065C54"/>
    <w:rsid w:val="000F3E92"/>
    <w:rsid w:val="000F66CB"/>
    <w:rsid w:val="0010728C"/>
    <w:rsid w:val="0011161D"/>
    <w:rsid w:val="001255EA"/>
    <w:rsid w:val="0013600A"/>
    <w:rsid w:val="001410F2"/>
    <w:rsid w:val="0014719A"/>
    <w:rsid w:val="001500ED"/>
    <w:rsid w:val="00164C8C"/>
    <w:rsid w:val="001775D9"/>
    <w:rsid w:val="001935DE"/>
    <w:rsid w:val="001A1706"/>
    <w:rsid w:val="001E7D12"/>
    <w:rsid w:val="001F4845"/>
    <w:rsid w:val="001F4C12"/>
    <w:rsid w:val="00212005"/>
    <w:rsid w:val="002247DF"/>
    <w:rsid w:val="002454D0"/>
    <w:rsid w:val="00255CC2"/>
    <w:rsid w:val="00265058"/>
    <w:rsid w:val="00285824"/>
    <w:rsid w:val="002908DE"/>
    <w:rsid w:val="002C49FF"/>
    <w:rsid w:val="002D7D6C"/>
    <w:rsid w:val="003148D1"/>
    <w:rsid w:val="00326A49"/>
    <w:rsid w:val="00327342"/>
    <w:rsid w:val="003365E3"/>
    <w:rsid w:val="0035169C"/>
    <w:rsid w:val="00362FD6"/>
    <w:rsid w:val="00363B81"/>
    <w:rsid w:val="00367299"/>
    <w:rsid w:val="0037334F"/>
    <w:rsid w:val="003864DF"/>
    <w:rsid w:val="00393642"/>
    <w:rsid w:val="0039651A"/>
    <w:rsid w:val="003B0F1A"/>
    <w:rsid w:val="003B3F5F"/>
    <w:rsid w:val="003D0789"/>
    <w:rsid w:val="003D3A4B"/>
    <w:rsid w:val="003D4F38"/>
    <w:rsid w:val="003E2500"/>
    <w:rsid w:val="003F66AA"/>
    <w:rsid w:val="00402EAF"/>
    <w:rsid w:val="004337E9"/>
    <w:rsid w:val="00433AF3"/>
    <w:rsid w:val="00433E62"/>
    <w:rsid w:val="00446C3C"/>
    <w:rsid w:val="004718F0"/>
    <w:rsid w:val="004A56B2"/>
    <w:rsid w:val="004C3B34"/>
    <w:rsid w:val="004D3AB4"/>
    <w:rsid w:val="0052139E"/>
    <w:rsid w:val="005477F7"/>
    <w:rsid w:val="00550282"/>
    <w:rsid w:val="00554184"/>
    <w:rsid w:val="00562974"/>
    <w:rsid w:val="00572972"/>
    <w:rsid w:val="0057703E"/>
    <w:rsid w:val="00594255"/>
    <w:rsid w:val="005D2EE8"/>
    <w:rsid w:val="005E5669"/>
    <w:rsid w:val="00620146"/>
    <w:rsid w:val="00654FC1"/>
    <w:rsid w:val="00660C6B"/>
    <w:rsid w:val="00691259"/>
    <w:rsid w:val="006A6C59"/>
    <w:rsid w:val="006C6BE2"/>
    <w:rsid w:val="007014D0"/>
    <w:rsid w:val="00712F5C"/>
    <w:rsid w:val="00713BBF"/>
    <w:rsid w:val="00714C1F"/>
    <w:rsid w:val="00716CB8"/>
    <w:rsid w:val="00724E47"/>
    <w:rsid w:val="00735D9D"/>
    <w:rsid w:val="007367F0"/>
    <w:rsid w:val="00766C28"/>
    <w:rsid w:val="007824FA"/>
    <w:rsid w:val="007C78D7"/>
    <w:rsid w:val="007D4E3B"/>
    <w:rsid w:val="007E120C"/>
    <w:rsid w:val="007F6E6D"/>
    <w:rsid w:val="00820252"/>
    <w:rsid w:val="00825F09"/>
    <w:rsid w:val="0083112C"/>
    <w:rsid w:val="008529C5"/>
    <w:rsid w:val="008A5ACF"/>
    <w:rsid w:val="008B3283"/>
    <w:rsid w:val="008C60DA"/>
    <w:rsid w:val="008C70F1"/>
    <w:rsid w:val="00936859"/>
    <w:rsid w:val="009401E1"/>
    <w:rsid w:val="00943664"/>
    <w:rsid w:val="0095235A"/>
    <w:rsid w:val="0098603A"/>
    <w:rsid w:val="009E24A8"/>
    <w:rsid w:val="00A05D6A"/>
    <w:rsid w:val="00A13A57"/>
    <w:rsid w:val="00A14D8A"/>
    <w:rsid w:val="00A51F60"/>
    <w:rsid w:val="00A56D7F"/>
    <w:rsid w:val="00A61F75"/>
    <w:rsid w:val="00A710A8"/>
    <w:rsid w:val="00A855A5"/>
    <w:rsid w:val="00B21106"/>
    <w:rsid w:val="00B45F8A"/>
    <w:rsid w:val="00B6757F"/>
    <w:rsid w:val="00B71F44"/>
    <w:rsid w:val="00B80798"/>
    <w:rsid w:val="00B926A9"/>
    <w:rsid w:val="00BC38E2"/>
    <w:rsid w:val="00C01A03"/>
    <w:rsid w:val="00C13382"/>
    <w:rsid w:val="00C14EAD"/>
    <w:rsid w:val="00C24353"/>
    <w:rsid w:val="00C7079A"/>
    <w:rsid w:val="00C73D9C"/>
    <w:rsid w:val="00C95203"/>
    <w:rsid w:val="00C960FF"/>
    <w:rsid w:val="00CA1825"/>
    <w:rsid w:val="00CE77AB"/>
    <w:rsid w:val="00CF3E16"/>
    <w:rsid w:val="00CF6CC9"/>
    <w:rsid w:val="00D1785F"/>
    <w:rsid w:val="00D3785C"/>
    <w:rsid w:val="00D66F16"/>
    <w:rsid w:val="00D77DF5"/>
    <w:rsid w:val="00D83F3B"/>
    <w:rsid w:val="00DA29BE"/>
    <w:rsid w:val="00DA6D88"/>
    <w:rsid w:val="00DE38DC"/>
    <w:rsid w:val="00E05482"/>
    <w:rsid w:val="00E1692F"/>
    <w:rsid w:val="00E31E9A"/>
    <w:rsid w:val="00E352C9"/>
    <w:rsid w:val="00E41CCC"/>
    <w:rsid w:val="00E55B2A"/>
    <w:rsid w:val="00E61A33"/>
    <w:rsid w:val="00EA197C"/>
    <w:rsid w:val="00EC3544"/>
    <w:rsid w:val="00EF0E24"/>
    <w:rsid w:val="00F10297"/>
    <w:rsid w:val="00F104E2"/>
    <w:rsid w:val="00F10B45"/>
    <w:rsid w:val="00F2708E"/>
    <w:rsid w:val="00F3431A"/>
    <w:rsid w:val="00F44DDC"/>
    <w:rsid w:val="00F47433"/>
    <w:rsid w:val="00F57AB4"/>
    <w:rsid w:val="00F75CB9"/>
    <w:rsid w:val="00F93EE4"/>
    <w:rsid w:val="00FB046D"/>
    <w:rsid w:val="00FC71C0"/>
    <w:rsid w:val="00FE449A"/>
    <w:rsid w:val="00FE6F53"/>
    <w:rsid w:val="00FE757C"/>
    <w:rsid w:val="00FF51B0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dict.leo.org/ende/index_en.html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dict.leo.org/ende/index_en.html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dict.leo.org/ende/index_en.html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59812-9655-499A-9AFD-05675D76C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76098D69.dotm</Template>
  <TotalTime>0</TotalTime>
  <Pages>6</Pages>
  <Words>1231</Words>
  <Characters>6801</Characters>
  <Application>Microsoft Office Word</Application>
  <DocSecurity>0</DocSecurity>
  <Lines>295</Lines>
  <Paragraphs>174</Paragraphs>
  <ScaleCrop>false</ScaleCrop>
  <Company/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Die Schule von A bis Z für Eltern und Erziehungsberechtigte</dc:title>
  <dc:subject/>
  <dc:creator>QUA-LiS NRW</dc:creator>
  <cp:lastModifiedBy>Missal, Dagmar</cp:lastModifiedBy>
  <cp:revision>2</cp:revision>
  <dcterms:created xsi:type="dcterms:W3CDTF">2017-03-21T16:04:00Z</dcterms:created>
  <dcterms:modified xsi:type="dcterms:W3CDTF">2017-03-21T16:05:00Z</dcterms:modified>
</cp:coreProperties>
</file>