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E67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08.9pt;margin-top:603.45pt;width:168.65pt;height:87.9pt;z-index:251684863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<v:textbox inset=",3mm,,2.5mm">
              <w:txbxContent>
                <w:p w:rsidR="007443BF" w:rsidRPr="00B813A4" w:rsidRDefault="007443BF" w:rsidP="007443B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color w:val="0D0D0D" w:themeColor="text1" w:themeTint="F2"/>
                      <w:sz w:val="20"/>
                      <w:szCs w:val="20"/>
                    </w:rPr>
                  </w:pPr>
                  <w:r w:rsidRPr="00B813A4">
                    <w:rPr>
                      <w:rFonts w:ascii="Arial" w:hAnsi="Arial" w:cs="Arial"/>
                      <w:i/>
                      <w:color w:val="0D0D0D" w:themeColor="text1" w:themeTint="F2"/>
                      <w:sz w:val="20"/>
                      <w:szCs w:val="20"/>
                    </w:rPr>
                    <w:t>Schul-Logo</w:t>
                  </w:r>
                </w:p>
              </w:txbxContent>
            </v:textbox>
          </v:shape>
        </w:pict>
      </w:r>
      <w:r w:rsidR="00EE0E67">
        <w:rPr>
          <w:noProof/>
          <w:lang w:eastAsia="de-DE"/>
        </w:rPr>
        <w:pict>
          <v:shape id="Textfeld 15" o:spid="_x0000_s1028" type="#_x0000_t202" style="position:absolute;margin-left:28.05pt;margin-top:25.3pt;width:99.75pt;height:24.4pt;z-index:25168281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AmXw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" fillcolor="window" strokecolor="#787878" strokeweight=".5pt">
            <v:textbox inset=",2.5mm,,2.5mm">
              <w:txbxContent>
                <w:p w:rsidR="007443BF" w:rsidRPr="0085548D" w:rsidRDefault="007443BF" w:rsidP="007443BF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Sekundarstufe I</w:t>
                  </w:r>
                </w:p>
              </w:txbxContent>
            </v:textbox>
          </v:shape>
        </w:pict>
      </w:r>
    </w:p>
    <w:p w:rsidR="00C10D71" w:rsidRDefault="00EE0E67">
      <w:r>
        <w:rPr>
          <w:noProof/>
          <w:lang w:eastAsia="de-DE"/>
        </w:rPr>
        <w:pict>
          <v:shape id="Textfeld 14" o:spid="_x0000_s1027" type="#_x0000_t202" style="position:absolute;margin-left:125.4pt;margin-top:113.85pt;width:277.8pt;height:144.4pt;z-index:2516807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" strokecolor="#787878">
            <v:textbox>
              <w:txbxContent>
                <w:p w:rsidR="00BC68FE" w:rsidRPr="00870151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  <w:r w:rsidRPr="00870151"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  <w:t>ABC der XY-Schule</w:t>
                  </w:r>
                </w:p>
                <w:p w:rsidR="00BC68FE" w:rsidRPr="00E92E52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92E52">
                    <w:rPr>
                      <w:rFonts w:ascii="Arial" w:hAnsi="Arial" w:cs="Arial"/>
                      <w:sz w:val="28"/>
                      <w:szCs w:val="28"/>
                    </w:rPr>
                    <w:t>Orientierung</w:t>
                  </w:r>
                </w:p>
                <w:p w:rsidR="00BC68FE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E92E52">
                    <w:rPr>
                      <w:rFonts w:ascii="Arial" w:hAnsi="Arial" w:cs="Arial"/>
                      <w:sz w:val="28"/>
                      <w:szCs w:val="28"/>
                    </w:rPr>
                    <w:t>für Schülerinnen und Schüler</w:t>
                  </w:r>
                </w:p>
                <w:p w:rsidR="00BC68FE" w:rsidRPr="002C4839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b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 w:rsidRPr="002C4839">
                    <w:rPr>
                      <w:rFonts w:ascii="Arial" w:hAnsi="Arial" w:cs="Arial" w:hint="cs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Pr="002C4839">
                    <w:rPr>
                      <w:rFonts w:ascii="Arial" w:hAnsi="Arial" w:cs="Arial" w:hint="cs"/>
                      <w:bCs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>مدرسة</w:t>
                  </w:r>
                  <w:r w:rsidRPr="002C4839">
                    <w:rPr>
                      <w:rFonts w:ascii="Arial" w:hAnsi="Arial" w:cs="Arial" w:hint="cs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Pr="002C4839">
                    <w:rPr>
                      <w:rFonts w:ascii="Arial" w:hAnsi="Arial" w:cs="Arial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>–</w:t>
                  </w:r>
                  <w:r w:rsidRPr="002C4839">
                    <w:rPr>
                      <w:rFonts w:ascii="Arial" w:hAnsi="Arial" w:cs="Arial" w:hint="cs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Pr="002C4839">
                    <w:rPr>
                      <w:rFonts w:ascii="Arial" w:hAnsi="Arial" w:cs="Arial" w:hint="cs"/>
                      <w:bCs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>XY</w:t>
                  </w:r>
                  <w:r w:rsidRPr="002C4839">
                    <w:rPr>
                      <w:rFonts w:ascii="Arial" w:hAnsi="Arial" w:cs="Arial" w:hint="cs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Pr="002C4839">
                    <w:rPr>
                      <w:rFonts w:ascii="Arial" w:hAnsi="Arial" w:cs="Arial"/>
                      <w:b/>
                      <w:i/>
                      <w:color w:val="808080" w:themeColor="background1" w:themeShade="80"/>
                      <w:sz w:val="28"/>
                      <w:szCs w:val="28"/>
                    </w:rPr>
                    <w:t>ABC</w:t>
                  </w:r>
                  <w:r w:rsidRPr="002C4839">
                    <w:rPr>
                      <w:rFonts w:ascii="Arial" w:hAnsi="Arial" w:cs="Arial" w:hint="cs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  <w:r w:rsidRPr="002C4839">
                    <w:rPr>
                      <w:rFonts w:ascii="Arial" w:hAnsi="Arial" w:cs="Arial"/>
                      <w:b/>
                      <w:i/>
                      <w:color w:val="808080" w:themeColor="background1" w:themeShade="8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C68FE" w:rsidRPr="002C4839" w:rsidRDefault="00BC68FE" w:rsidP="00BC68FE">
                  <w:pPr>
                    <w:bidi/>
                    <w:spacing w:after="0" w:line="0" w:lineRule="atLeast"/>
                    <w:jc w:val="center"/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</w:rPr>
                  </w:pPr>
                  <w:r w:rsidRPr="002C4839"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  <w:rtl/>
                    </w:rPr>
                    <w:t>توجيه</w:t>
                  </w:r>
                </w:p>
                <w:p w:rsidR="00BC68FE" w:rsidRPr="002C4839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</w:rPr>
                  </w:pPr>
                  <w:r w:rsidRPr="002C4839">
                    <w:rPr>
                      <w:rFonts w:ascii="Arial" w:hAnsi="Arial" w:cs="Arial"/>
                      <w:color w:val="808080" w:themeColor="background1" w:themeShade="80"/>
                      <w:sz w:val="28"/>
                      <w:szCs w:val="28"/>
                      <w:rtl/>
                    </w:rPr>
                    <w:t>للطالبات والطلاب</w:t>
                  </w:r>
                </w:p>
                <w:p w:rsidR="00BC68FE" w:rsidRDefault="00BC68FE" w:rsidP="00BC68FE">
                  <w:pPr>
                    <w:spacing w:after="0" w:line="0" w:lineRule="atLeast"/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</w:pPr>
                  <w:proofErr w:type="spellStart"/>
                  <w:r w:rsidRPr="00870151"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>Schuljahr</w:t>
                  </w:r>
                  <w:proofErr w:type="spellEnd"/>
                  <w:r w:rsidRPr="00870151">
                    <w:rPr>
                      <w:rFonts w:ascii="Arial" w:hAnsi="Arial" w:cs="Arial"/>
                      <w:i/>
                      <w:sz w:val="28"/>
                      <w:szCs w:val="28"/>
                      <w:lang w:val="en-US"/>
                    </w:rPr>
                    <w:t xml:space="preserve"> 2016/17</w:t>
                  </w:r>
                </w:p>
                <w:p w:rsidR="00BC68FE" w:rsidRPr="002C4839" w:rsidRDefault="00BC68FE" w:rsidP="00BC68FE">
                  <w:pPr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  <w:rtl/>
                      <w:lang w:val="en-US"/>
                    </w:rPr>
                  </w:pPr>
                  <w:r w:rsidRPr="002C4839">
                    <w:rPr>
                      <w:rFonts w:ascii="Arial" w:hAnsi="Arial" w:cs="Arial"/>
                      <w:i/>
                      <w:color w:val="808080" w:themeColor="background1" w:themeShade="80"/>
                      <w:sz w:val="28"/>
                      <w:szCs w:val="28"/>
                      <w:lang w:val="en-US"/>
                    </w:rPr>
                    <w:t>2016/17</w:t>
                  </w:r>
                  <w:r w:rsidRPr="002C4839">
                    <w:rPr>
                      <w:rFonts w:ascii="Arial" w:hAnsi="Arial" w:cs="Arial" w:hint="cs"/>
                      <w:i/>
                      <w:color w:val="808080" w:themeColor="background1" w:themeShade="80"/>
                      <w:sz w:val="28"/>
                      <w:szCs w:val="28"/>
                      <w:rtl/>
                      <w:lang w:val="en-US"/>
                    </w:rPr>
                    <w:t xml:space="preserve"> العام ألدراسي</w:t>
                  </w:r>
                </w:p>
                <w:p w:rsidR="007443BF" w:rsidRPr="00BC68FE" w:rsidRDefault="007443BF" w:rsidP="00BC68F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825F09" w:rsidRPr="00ED2A1D" w:rsidRDefault="0098603A" w:rsidP="00BC68FE">
      <w:pPr>
        <w:rPr>
          <w:rFonts w:ascii="Arial" w:hAnsi="Arial" w:cs="Arial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>عزيزتي..., عزيزي...,</w:t>
      </w:r>
    </w:p>
    <w:p w:rsidR="00E41CCC" w:rsidRPr="002C4839" w:rsidRDefault="00874770" w:rsidP="00BC68FE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03A"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="0098603A"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مرحبا بكم في المدرسة </w:t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</w:rPr>
        <w:t>XY</w:t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. و ال </w:t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</w:rPr>
        <w:t>ABC</w:t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 يساعدك على البدء.</w:t>
      </w:r>
    </w:p>
    <w:p w:rsidR="00326A49" w:rsidRPr="002C4839" w:rsidRDefault="006C6BE2" w:rsidP="00BC68FE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>هل لديك أي أسئلة أخرى؟ إذن توجه إلى ____________.</w:t>
      </w:r>
    </w:p>
    <w:p w:rsidR="00E41CCC" w:rsidRPr="002C4839" w:rsidRDefault="00E41CCC" w:rsidP="00BC68FE">
      <w:pPr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0011BF">
        <w:rPr>
          <w:rFonts w:ascii="Arial" w:hAnsi="Arial" w:cs="Arial"/>
          <w:sz w:val="20"/>
          <w:szCs w:val="20"/>
        </w:rPr>
        <w:t xml:space="preserve">Wir wünschen </w:t>
      </w:r>
      <w:r w:rsidR="00326A49" w:rsidRPr="000011BF">
        <w:rPr>
          <w:rFonts w:ascii="Arial" w:hAnsi="Arial" w:cs="Arial"/>
          <w:sz w:val="20"/>
          <w:szCs w:val="20"/>
        </w:rPr>
        <w:t>dir</w:t>
      </w:r>
      <w:r w:rsidRPr="000011BF">
        <w:rPr>
          <w:rFonts w:ascii="Arial" w:hAnsi="Arial" w:cs="Arial"/>
          <w:sz w:val="20"/>
          <w:szCs w:val="20"/>
        </w:rPr>
        <w:t xml:space="preserve"> alles Gute! </w:t>
      </w:r>
      <w:r w:rsidR="009D7638" w:rsidRPr="000011BF">
        <w:rPr>
          <w:rFonts w:ascii="Arial" w:hAnsi="Arial" w:cs="Arial"/>
          <w:sz w:val="20"/>
          <w:szCs w:val="20"/>
        </w:rPr>
        <w:br/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>نتمنى لكم كل التوفيق!</w:t>
      </w:r>
    </w:p>
    <w:p w:rsidR="0006204A" w:rsidRPr="000011BF" w:rsidRDefault="0006204A" w:rsidP="0006204A">
      <w:pPr>
        <w:ind w:left="284"/>
        <w:rPr>
          <w:rFonts w:ascii="Arial" w:hAnsi="Arial" w:cs="Arial"/>
          <w:sz w:val="20"/>
          <w:szCs w:val="20"/>
        </w:rPr>
      </w:pPr>
    </w:p>
    <w:p w:rsidR="0006204A" w:rsidRPr="00870151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0011BF">
        <w:rPr>
          <w:rFonts w:ascii="Arial" w:hAnsi="Arial" w:cs="Arial"/>
          <w:color w:val="0D0D0D" w:themeColor="text1" w:themeTint="F2"/>
          <w:sz w:val="20"/>
          <w:szCs w:val="20"/>
        </w:rPr>
        <w:t xml:space="preserve">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 xml:space="preserve">_____________________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</w:t>
      </w:r>
      <w:r w:rsidRPr="00870151">
        <w:rPr>
          <w:rFonts w:ascii="Arial" w:hAnsi="Arial" w:cs="Arial"/>
          <w:color w:val="0D0D0D" w:themeColor="text1" w:themeTint="F2"/>
          <w:sz w:val="20"/>
          <w:szCs w:val="20"/>
        </w:rPr>
        <w:t>_______________________</w:t>
      </w:r>
    </w:p>
    <w:p w:rsidR="0006204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Schulleitung                         Klassenlehrerin/Klassenlehrer</w:t>
      </w:r>
    </w:p>
    <w:p w:rsidR="00094D50" w:rsidRPr="002C4839" w:rsidRDefault="0006204A" w:rsidP="00BC68FE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E6174E">
        <w:rPr>
          <w:rFonts w:ascii="Arial" w:hAnsi="Arial" w:cs="Arial"/>
          <w:color w:val="787878"/>
          <w:sz w:val="20"/>
          <w:szCs w:val="20"/>
        </w:rPr>
        <w:tab/>
        <w:t xml:space="preserve">  </w:t>
      </w:r>
      <w:r w:rsidR="00285EEA">
        <w:rPr>
          <w:rFonts w:ascii="Arial" w:hAnsi="Arial" w:cs="Arial"/>
          <w:color w:val="787878"/>
          <w:sz w:val="20"/>
          <w:szCs w:val="20"/>
        </w:rPr>
        <w:t xml:space="preserve">  </w:t>
      </w:r>
      <w:r w:rsidR="000011BF">
        <w:rPr>
          <w:rFonts w:ascii="Arial" w:hAnsi="Arial" w:cs="Arial"/>
          <w:color w:val="787878"/>
          <w:sz w:val="20"/>
          <w:szCs w:val="20"/>
        </w:rPr>
        <w:t xml:space="preserve">  </w:t>
      </w:r>
      <w:r w:rsidR="000011BF" w:rsidRPr="002C4839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="00BC68FE" w:rsidRPr="002C4839">
        <w:rPr>
          <w:rFonts w:ascii="Arial" w:hAnsi="Arial" w:cs="Arial"/>
          <w:color w:val="808080" w:themeColor="background1" w:themeShade="80"/>
          <w:sz w:val="20"/>
          <w:szCs w:val="20"/>
          <w:rtl/>
        </w:rPr>
        <w:t xml:space="preserve">            إدارة المدرسة             مدرسة الفصل/مدرس الفصل</w:t>
      </w:r>
    </w:p>
    <w:p w:rsidR="00E41CCC" w:rsidRPr="00E6174E" w:rsidRDefault="00E41CCC" w:rsidP="00825F09">
      <w:pPr>
        <w:rPr>
          <w:rFonts w:ascii="Arial" w:hAnsi="Arial" w:cs="Arial"/>
          <w:sz w:val="18"/>
          <w:szCs w:val="18"/>
        </w:rPr>
      </w:pPr>
    </w:p>
    <w:p w:rsidR="00714C1F" w:rsidRPr="00ED2A1D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</w:rPr>
      </w:pPr>
      <w:r w:rsidRPr="009109AF">
        <w:rPr>
          <w:rFonts w:ascii="Arial" w:hAnsi="Arial" w:cs="Arial"/>
          <w:b/>
          <w:sz w:val="36"/>
          <w:szCs w:val="36"/>
        </w:rPr>
        <w:t>Unsere Schule</w:t>
      </w:r>
      <w:r w:rsidR="00326A49" w:rsidRPr="009109AF">
        <w:rPr>
          <w:rFonts w:ascii="Arial" w:hAnsi="Arial" w:cs="Arial"/>
          <w:b/>
          <w:sz w:val="36"/>
          <w:szCs w:val="36"/>
        </w:rPr>
        <w:t xml:space="preserve"> von A-Z</w:t>
      </w:r>
      <w:r w:rsidR="00326A49" w:rsidRPr="00ED2A1D">
        <w:rPr>
          <w:rFonts w:ascii="Arial" w:hAnsi="Arial" w:cs="Arial"/>
          <w:b/>
          <w:color w:val="D53D20"/>
          <w:sz w:val="36"/>
          <w:szCs w:val="36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2376"/>
      </w:tblGrid>
      <w:tr w:rsidR="00ED2A1D" w:rsidRPr="00E6174E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E6174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</w:rPr>
            </w:pPr>
            <w:r w:rsidRPr="00E6174E">
              <w:rPr>
                <w:rFonts w:ascii="Arial" w:hAnsi="Arial" w:cs="Arial"/>
                <w:sz w:val="70"/>
                <w:szCs w:val="70"/>
              </w:rPr>
              <w:t>A</w:t>
            </w:r>
            <w:r w:rsidRPr="00E6174E">
              <w:rPr>
                <w:rFonts w:ascii="Arial" w:hAnsi="Arial" w:cs="Arial"/>
              </w:rPr>
              <w:t>B C D E F G H I J K L M N O P Q R S T U V W X Y Z</w:t>
            </w:r>
          </w:p>
        </w:tc>
      </w:tr>
      <w:tr w:rsidR="00B46C50" w:rsidRPr="00ED2A1D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883E47" w:rsidRPr="002C4839" w:rsidRDefault="00883E47" w:rsidP="00883E47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18"/>
                <w:szCs w:val="1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عنوان المدرسة</w:t>
            </w: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100A5C" w:rsidRPr="00ED2A1D" w:rsidRDefault="00724C54" w:rsidP="00406E3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EE0E6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38"/>
                <w:szCs w:val="38"/>
              </w:rPr>
            </w:pPr>
            <w:r>
              <w:rPr>
                <w:rFonts w:ascii="Arial" w:hAnsi="Arial" w:cs="Arial"/>
                <w:noProof/>
                <w:color w:val="000000"/>
                <w:sz w:val="38"/>
                <w:szCs w:val="38"/>
                <w:lang w:eastAsia="de-DE"/>
              </w:rPr>
              <w:pict>
                <v:shape id="Text Box 6" o:spid="_x0000_s1029" type="#_x0000_t202" style="position:absolute;margin-left:-17.55pt;margin-top:-4.7pt;width:108.3pt;height:106.45pt;z-index:2516643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xG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" filled="f" stroked="f">
                  <v:textbox>
                    <w:txbxContent>
                      <w:p w:rsidR="00BB009E" w:rsidRDefault="00346B5F" w:rsidP="002C4839">
                        <w:pPr>
                          <w:spacing w:before="120" w:after="120"/>
                          <w:jc w:val="center"/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>
                              <wp:extent cx="956074" cy="1023223"/>
                              <wp:effectExtent l="0" t="0" r="0" b="0"/>
                              <wp:docPr id="93" name="Grafik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999" cy="10263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B46C50" w:rsidRPr="00ED2A1D" w:rsidTr="002C4839">
        <w:trPr>
          <w:trHeight w:val="2028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883E47" w:rsidRPr="002C4839" w:rsidRDefault="00883E47" w:rsidP="00883E47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الرحلات </w:t>
            </w:r>
          </w:p>
          <w:p w:rsidR="00B46C50" w:rsidRPr="00537C25" w:rsidRDefault="007B164D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0011BF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0011BF">
              <w:rPr>
                <w:rFonts w:ascii="Arial" w:hAnsi="Arial" w:cs="Arial"/>
                <w:sz w:val="20"/>
                <w:szCs w:val="20"/>
              </w:rPr>
              <w:br/>
            </w:r>
            <w:r w:rsidR="00883E47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الرحلات تنتمي ألى الدرس. يجب عليك ألمشاركة فيها.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D2A1D" w:rsidRDefault="00C35E3D" w:rsidP="002C48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E6BB769" wp14:editId="4568151B">
                  <wp:extent cx="946800" cy="1386000"/>
                  <wp:effectExtent l="228600" t="0" r="1962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6800" cy="13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ED2A1D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883E47" w:rsidRPr="002C4839" w:rsidRDefault="00883E4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مجموعات العمل/أجس</w:t>
            </w:r>
          </w:p>
          <w:p w:rsidR="00FA7466" w:rsidRPr="00537C25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kannst an AGs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teilnehmen.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3E47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ألاشتراك في مجموعات ألعمل.</w:t>
            </w:r>
          </w:p>
          <w:p w:rsidR="00C547DD" w:rsidRPr="00537C25" w:rsidRDefault="00FA7466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 gibt dir …</w:t>
            </w:r>
            <w:r w:rsidR="001D1543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83E47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تحصل على معلومات...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160655</wp:posOffset>
                  </wp:positionV>
                  <wp:extent cx="965200" cy="87122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316" y="21254"/>
                      <wp:lineTo x="21316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C4839" w:rsidRDefault="002C4839">
      <w:pPr>
        <w:rPr>
          <w:rFonts w:ascii="Arial" w:hAnsi="Arial" w:cs="Arial"/>
          <w:color w:val="943634" w:themeColor="accent2" w:themeShade="BF"/>
          <w:sz w:val="58"/>
          <w:szCs w:val="58"/>
        </w:rPr>
      </w:pPr>
      <w:r>
        <w:rPr>
          <w:rFonts w:ascii="Arial" w:hAnsi="Arial" w:cs="Arial"/>
          <w:color w:val="943634" w:themeColor="accent2" w:themeShade="BF"/>
          <w:sz w:val="58"/>
          <w:szCs w:val="5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2C4839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BC68F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lastRenderedPageBreak/>
              <w:t xml:space="preserve">A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B</w:t>
            </w:r>
            <w:r w:rsidRPr="00BC68FE">
              <w:rPr>
                <w:rFonts w:ascii="Arial" w:hAnsi="Arial" w:cs="Arial"/>
                <w:lang w:val="es-ES"/>
              </w:rPr>
              <w:t xml:space="preserve"> C D E F G H I J K L M N O P Q R S T U V W X Y Z</w:t>
            </w:r>
          </w:p>
        </w:tc>
      </w:tr>
      <w:tr w:rsidR="007B164D" w:rsidRPr="002C4839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2C4839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Bibliothek</w:t>
            </w:r>
            <w:proofErr w:type="spellEnd"/>
            <w:r w:rsidR="001D1543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883E47" w:rsidRPr="002C4839" w:rsidRDefault="00883E47" w:rsidP="00883E47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ألمكتبة </w:t>
            </w:r>
          </w:p>
          <w:p w:rsidR="007B164D" w:rsidRPr="002C4839" w:rsidRDefault="00FD0AB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kannst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du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Bücher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ausleihen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173622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883E47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هنا يمكنك أستلاف كتب.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2C4839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7749332A" wp14:editId="4E3CCE7D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34925</wp:posOffset>
                  </wp:positionV>
                  <wp:extent cx="869950" cy="75438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85" y="21273"/>
                      <wp:lineTo x="21285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64D" w:rsidRPr="00007B8F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D0AB4" w:rsidRPr="008E17AE" w:rsidRDefault="00FD0AB4" w:rsidP="008E17AE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8E17AE"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كتب و أدوات ألتعلم/مواد</w:t>
            </w:r>
            <w:r w:rsidR="008E17AE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FD0AB4" w:rsidRPr="000011BF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17AE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تقوم ألمدرسة بأعارتك ألكتب للدرس. أعتني بها وحافظ عليه جيدأ!</w:t>
            </w:r>
          </w:p>
          <w:p w:rsidR="007B164D" w:rsidRPr="00007B8F" w:rsidRDefault="00FD0AB4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 xml:space="preserve">Diese </w:t>
            </w:r>
            <w:r w:rsidR="004D4FC5"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 xml:space="preserve"> musst du kaufen</w:t>
            </w:r>
            <w:r w:rsidRPr="00007B8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(siehe Materialliste)</w:t>
            </w:r>
            <w:r w:rsidR="00173622" w:rsidRPr="00007B8F">
              <w:rPr>
                <w:rFonts w:ascii="Arial" w:hAnsi="Arial" w:cs="Arial"/>
                <w:color w:val="0070C0"/>
                <w:sz w:val="20"/>
                <w:szCs w:val="20"/>
              </w:rPr>
              <w:br/>
            </w:r>
            <w:r w:rsidR="008E17AE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شراء هذه ألمواد: (أنظر قائمة ألمواد)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007B8F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1EC5AD96" wp14:editId="20A10E2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326390</wp:posOffset>
                  </wp:positionV>
                  <wp:extent cx="1075690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039" y="20624"/>
                      <wp:lineTo x="21039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164D" w:rsidRPr="00ED2A1D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8E17AE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rtl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- und 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 (Fahrausweise)</w:t>
            </w:r>
          </w:p>
          <w:p w:rsidR="00ED2A1D" w:rsidRPr="002C4839" w:rsidRDefault="008E17A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تذكرة ألبص -وألقطار(بطاقات ألترحيل)</w:t>
            </w:r>
            <w:r w:rsidR="00FD0AB4" w:rsidRPr="002C4839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ab/>
            </w:r>
          </w:p>
          <w:p w:rsidR="007B164D" w:rsidRPr="00883E47" w:rsidRDefault="00FD0AB4" w:rsidP="008E17AE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E17AE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السفر بالبص وألقطار بأستخدام بطاقة ألطلاب.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17D6454C" wp14:editId="122D205F">
                  <wp:extent cx="1076191" cy="761905"/>
                  <wp:effectExtent l="0" t="0" r="0" b="63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2C4839" w:rsidTr="00406E31">
        <w:tc>
          <w:tcPr>
            <w:tcW w:w="9322" w:type="dxa"/>
          </w:tcPr>
          <w:p w:rsidR="00ED2A1D" w:rsidRPr="00BC68FE" w:rsidRDefault="00ED2A1D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C</w:t>
            </w:r>
            <w:r w:rsidRPr="00BC68FE">
              <w:rPr>
                <w:rFonts w:ascii="Arial" w:hAnsi="Arial" w:cs="Arial"/>
                <w:lang w:val="es-ES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007B8F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2C4839" w:rsidRDefault="009A12D0" w:rsidP="009A12D0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الكافيتريا </w:t>
            </w:r>
          </w:p>
          <w:p w:rsidR="00F34D9F" w:rsidRPr="00007B8F" w:rsidRDefault="00F34D9F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</w:t>
            </w:r>
            <w:r w:rsidR="002C4839">
              <w:rPr>
                <w:rFonts w:ascii="Arial" w:hAnsi="Arial" w:cs="Arial"/>
                <w:color w:val="000000"/>
                <w:sz w:val="20"/>
                <w:szCs w:val="20"/>
              </w:rPr>
              <w:t xml:space="preserve"> kannst dort Essen und Getränke 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>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الكافيتريا مفتوحة من... ألى... هناك يمكنك شراء ألماكولات وألمشروبات</w:t>
            </w:r>
          </w:p>
        </w:tc>
        <w:tc>
          <w:tcPr>
            <w:tcW w:w="1970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45085</wp:posOffset>
                  </wp:positionV>
                  <wp:extent cx="848995" cy="826135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325" y="20919"/>
                      <wp:lineTo x="21325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2C4839" w:rsidTr="00874770">
        <w:tc>
          <w:tcPr>
            <w:tcW w:w="9322" w:type="dxa"/>
          </w:tcPr>
          <w:p w:rsidR="00ED2A1D" w:rsidRPr="00BC68FE" w:rsidRDefault="00ED2A1D" w:rsidP="0052209F">
            <w:pPr>
              <w:autoSpaceDE w:val="0"/>
              <w:autoSpaceDN w:val="0"/>
              <w:adjustRightInd w:val="0"/>
              <w:spacing w:before="36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E</w:t>
            </w:r>
            <w:r w:rsidRPr="00BC68FE">
              <w:rPr>
                <w:rFonts w:ascii="Arial" w:hAnsi="Arial" w:cs="Arial"/>
                <w:lang w:val="es-ES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FB2970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Pr="002C4839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Elternheft</w:t>
            </w:r>
            <w:proofErr w:type="spellEnd"/>
            <w:r w:rsidR="00173622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A12D0" w:rsidRPr="002C4839" w:rsidRDefault="009A12D0" w:rsidP="009A12D0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دفتر ألوالدين </w:t>
            </w:r>
          </w:p>
          <w:p w:rsidR="00FB2970" w:rsidRPr="002C4839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Trage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alle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wichtigen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Informationen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für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</w:t>
            </w:r>
            <w:r w:rsidR="004D4FC5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  <w:proofErr w:type="spellEnd"/>
            <w:r w:rsidR="004D4FC5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D4FC5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Eltern</w:t>
            </w:r>
            <w:proofErr w:type="spellEnd"/>
            <w:r w:rsidR="004D4FC5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in das </w:t>
            </w:r>
            <w:proofErr w:type="spellStart"/>
            <w:r w:rsidR="007275C2" w:rsidRPr="002C4839">
              <w:rPr>
                <w:rFonts w:ascii="Arial" w:hAnsi="Arial" w:cs="Arial"/>
                <w:sz w:val="20"/>
                <w:szCs w:val="20"/>
                <w:lang w:val="en-US"/>
              </w:rPr>
              <w:t>Elternheft</w:t>
            </w:r>
            <w:proofErr w:type="spellEnd"/>
            <w:r w:rsidRPr="002C483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B48ED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ein</w:t>
            </w:r>
            <w:proofErr w:type="spellEnd"/>
            <w:r w:rsidR="003B48ED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173622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قم بتسجيل كل ألمعلومات ألهامة لوالديك في دفتر ألوالدين</w:t>
            </w:r>
          </w:p>
          <w:p w:rsidR="00BE607A" w:rsidRPr="00FB2970" w:rsidRDefault="004D4FC5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على والديك قرأة وتوقيع ألمعلومات.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FB2970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58F50E1D" wp14:editId="4C2B494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40005</wp:posOffset>
                  </wp:positionV>
                  <wp:extent cx="866775" cy="923925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7A" w:rsidRPr="00ED2A1D" w:rsidTr="00CD02D9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2C4839" w:rsidRDefault="009A12D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2C4839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الأعذار</w:t>
            </w:r>
          </w:p>
          <w:p w:rsidR="00BE607A" w:rsidRPr="000F106B" w:rsidRDefault="00BE607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ألحضور يومين ألى ألمدرسة.</w:t>
            </w:r>
          </w:p>
          <w:p w:rsidR="00BE607A" w:rsidRPr="000011BF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أذا كنت مريضا, يجب على والديك ألاتصال بالمدرسة صباحا. عندما تعود ألى ألمدرسة يمكنك تقديم ألاعتذار الى مدرسة/مدرس ألفصل</w:t>
            </w:r>
          </w:p>
          <w:p w:rsidR="00BE607A" w:rsidRPr="000F106B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2C4839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 منحك أجازة في بعض ألاحوال ألخاصة. قم بسؤال مدرسة/مدرس فصلك في وقت مبكر كافي.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6671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490855</wp:posOffset>
                  </wp:positionV>
                  <wp:extent cx="1075690" cy="98996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039" y="21198"/>
                      <wp:lineTo x="21039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2C4839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lastRenderedPageBreak/>
              <w:t xml:space="preserve">A B C D E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F</w:t>
            </w:r>
            <w:r w:rsidRPr="00BC68FE">
              <w:rPr>
                <w:rFonts w:ascii="Arial" w:hAnsi="Arial" w:cs="Arial"/>
                <w:lang w:val="es-ES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0011BF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Fächer</w:t>
            </w:r>
            <w:r w:rsidR="00EB48BC"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52209F" w:rsidRDefault="009A12D0" w:rsidP="009A12D0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ألمواد </w:t>
            </w:r>
          </w:p>
          <w:p w:rsidR="008837BA" w:rsidRPr="00FD187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87D">
              <w:rPr>
                <w:rFonts w:ascii="Arial" w:hAnsi="Arial" w:cs="Arial"/>
                <w:color w:val="000000"/>
                <w:sz w:val="20"/>
                <w:szCs w:val="20"/>
              </w:rPr>
              <w:t>An unserer Schule werden diese Fächer unterrichtet:</w:t>
            </w:r>
            <w:r w:rsidR="00EB48BC" w:rsidRPr="00FD187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يتم تدريس ألمواد ألتالية في مدرستنا: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Biologie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</w:t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علم الاحياء</w:t>
            </w:r>
            <w:r w:rsidR="00EB48BC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)</w:t>
            </w:r>
          </w:p>
          <w:p w:rsidR="008837BA" w:rsidRPr="00EE5ED4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Spanisch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B48BC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(</w:t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أللغة ألاسبانية</w:t>
            </w:r>
            <w:r w:rsidR="00EB48BC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)</w:t>
            </w:r>
          </w:p>
          <w:p w:rsidR="008837BA" w:rsidRPr="0052209F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209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874770" w:rsidRPr="0052209F">
              <w:rPr>
                <w:rFonts w:ascii="Arial" w:hAnsi="Arial" w:cs="Arial"/>
                <w:color w:val="000000"/>
                <w:sz w:val="20"/>
                <w:szCs w:val="20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ED2A1D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52209F" w:rsidRDefault="009A12D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ألدراجة</w:t>
            </w:r>
          </w:p>
          <w:p w:rsidR="009B662C" w:rsidRPr="00FD187D" w:rsidRDefault="005C627B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وضع دراجتك على رفوف الدراجة.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52209F">
            <w:pPr>
              <w:autoSpaceDE w:val="0"/>
              <w:autoSpaceDN w:val="0"/>
              <w:adjustRightInd w:val="0"/>
              <w:spacing w:before="12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695238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52209F" w:rsidRDefault="009A12D0" w:rsidP="009A12D0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أسئلة ومشاكل </w:t>
            </w:r>
          </w:p>
          <w:p w:rsidR="009B662C" w:rsidRPr="000011BF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Viele Personen helfen dir, wenn du Fragen oder Probleme hast.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كثير من الناس على أستعداد لمساعدتك إذا كان لديك أسئلة أو مشاكل.</w:t>
            </w:r>
          </w:p>
          <w:p w:rsidR="00A60FAD" w:rsidRPr="00ED2A1D" w:rsidRDefault="009B662C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findest sie auf der Liste „Ansprechpersonen“</w:t>
            </w:r>
            <w:r w:rsidR="00AC0FC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(siehe Ansprechpersonen)</w:t>
            </w:r>
            <w:r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EB48BC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="009A12D0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ستجدهم على قائمة "الأشخاص ألذين يمن ألاتصال بهم "(انظر الأشخاص الاتصال ألذين يمن ألاتصال بهم).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251460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9A12D0" w:rsidRPr="0052209F" w:rsidRDefault="009A12D0" w:rsidP="009A12D0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ألافطار </w:t>
            </w:r>
          </w:p>
          <w:p w:rsidR="00BF7E7E" w:rsidRPr="00C4778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قم بأحضار افطار لك معك.</w:t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شراء الخبز والفواكه والحليب في الكافتيريا.</w:t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52209F">
            <w:pPr>
              <w:autoSpaceDE w:val="0"/>
              <w:autoSpaceDN w:val="0"/>
              <w:adjustRightInd w:val="0"/>
              <w:spacing w:before="24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E0" w:rsidRDefault="00E263E0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C47784" w:rsidRPr="008245CE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BC68FE" w:rsidTr="00874770">
        <w:tc>
          <w:tcPr>
            <w:tcW w:w="9322" w:type="dxa"/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</w:t>
            </w:r>
            <w:r w:rsidR="00E6174E" w:rsidRPr="00BC68FE">
              <w:rPr>
                <w:rFonts w:ascii="Arial" w:hAnsi="Arial" w:cs="Arial"/>
                <w:sz w:val="70"/>
                <w:szCs w:val="70"/>
                <w:lang w:val="es-ES"/>
              </w:rPr>
              <w:t>H</w:t>
            </w:r>
            <w:r w:rsidRPr="00BC68FE">
              <w:rPr>
                <w:rFonts w:ascii="Arial" w:hAnsi="Arial" w:cs="Arial"/>
                <w:lang w:val="es-ES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285EEA" w:rsidTr="00C47784">
        <w:trPr>
          <w:trHeight w:val="2647"/>
        </w:trPr>
        <w:tc>
          <w:tcPr>
            <w:tcW w:w="7318" w:type="dxa"/>
          </w:tcPr>
          <w:p w:rsidR="00874770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sz w:val="28"/>
                <w:szCs w:val="28"/>
              </w:rPr>
              <w:t>Hausaufgaben</w:t>
            </w:r>
            <w:r w:rsidR="001043A2" w:rsidRPr="00ED2A1D">
              <w:rPr>
                <w:rFonts w:ascii="Arial" w:hAnsi="Arial" w:cs="Arial"/>
                <w:b/>
                <w:sz w:val="28"/>
                <w:szCs w:val="28"/>
              </w:rPr>
              <w:t>/Lernzeit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D2A1D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0F4EBD" w:rsidRPr="0052209F" w:rsidRDefault="000F4EBD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الواجبات المنزلية / وقت الدراسة</w:t>
            </w:r>
          </w:p>
          <w:p w:rsidR="001043A2" w:rsidRPr="00FD187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 helfen dir, in der Schule Erfolg zu haben.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الواجبات تساعدك على النجاح في المدرسة.</w:t>
            </w:r>
          </w:p>
          <w:p w:rsidR="00997EE3" w:rsidRPr="00B87FB3" w:rsidRDefault="000F73D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أكتب واجباتك في دفتر الواجبات.</w:t>
            </w:r>
          </w:p>
          <w:p w:rsidR="005C6560" w:rsidRDefault="00E97A56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B87FB3" w:rsidRPr="00EE5ED4">
              <w:rPr>
                <w:rFonts w:ascii="Arial" w:hAnsi="Arial" w:cs="Arial"/>
                <w:sz w:val="20"/>
                <w:szCs w:val="20"/>
              </w:rPr>
              <w:t xml:space="preserve"> Zeige das Aufgabenheft regelmäßig deinen Eltern.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قم بأنجاز الواجبات في ألمنزل/ في خلال وقت الدراسة. اعرض دفتر واجباتك المنزلية على والديك بأنتظام</w:t>
            </w:r>
          </w:p>
          <w:p w:rsidR="00C47784" w:rsidRDefault="00C47784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C47784" w:rsidRDefault="00C47784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5C6560" w:rsidRPr="00B87FB3" w:rsidRDefault="005C6560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0" w:type="dxa"/>
          </w:tcPr>
          <w:p w:rsidR="00997EE3" w:rsidRPr="00C47784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1" locked="0" layoutInCell="1" allowOverlap="1" wp14:anchorId="70CBB9E6" wp14:editId="52A78EC9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413385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209F" w:rsidRDefault="0052209F">
      <w:r>
        <w:br w:type="page"/>
      </w: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2C4839" w:rsidTr="00406E31">
        <w:tc>
          <w:tcPr>
            <w:tcW w:w="9180" w:type="dxa"/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</w:t>
            </w:r>
            <w:r w:rsidR="00E263E0" w:rsidRPr="00BC68FE">
              <w:rPr>
                <w:rFonts w:ascii="Arial" w:hAnsi="Arial" w:cs="Arial"/>
                <w:sz w:val="70"/>
                <w:szCs w:val="70"/>
                <w:lang w:val="es-ES"/>
              </w:rPr>
              <w:t>K</w:t>
            </w:r>
            <w:r w:rsidRPr="00BC68FE">
              <w:rPr>
                <w:rFonts w:ascii="Arial" w:hAnsi="Arial" w:cs="Arial"/>
                <w:lang w:val="es-ES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5C6560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ألفصول </w:t>
            </w:r>
          </w:p>
          <w:p w:rsidR="009B662C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6E7B76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أنت تذهب الى المدرسة...أنت تعلم اللغة الألمانية في مجموعة دعم اللغة.</w:t>
            </w:r>
          </w:p>
        </w:tc>
        <w:tc>
          <w:tcPr>
            <w:tcW w:w="2016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2C4839" w:rsidTr="00B84DB3">
        <w:tc>
          <w:tcPr>
            <w:tcW w:w="9180" w:type="dxa"/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M</w:t>
            </w:r>
            <w:r w:rsidRPr="00BC68FE">
              <w:rPr>
                <w:rFonts w:ascii="Arial" w:hAnsi="Arial" w:cs="Arial"/>
                <w:lang w:val="es-ES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5C6560" w:rsidTr="002B44D9">
        <w:tc>
          <w:tcPr>
            <w:tcW w:w="7196" w:type="dxa"/>
          </w:tcPr>
          <w:p w:rsidR="00741F33" w:rsidRPr="002C4839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Mensa/</w:t>
            </w: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Mittagessen</w:t>
            </w:r>
            <w:proofErr w:type="spellEnd"/>
            <w:r w:rsidR="006E7B76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CC1F95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صالة الطعام/طعام ألغداء </w:t>
            </w:r>
          </w:p>
          <w:p w:rsidR="00CC1F95" w:rsidRPr="0052209F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0011BF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CC1F95" w:rsidRPr="000F4EBD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خلال استراحة الغداء من... إلى...ساعات يمكنك تناول الغداء في المطعم. يجب عليك دفع ثمن الطعام.</w:t>
            </w:r>
          </w:p>
        </w:tc>
        <w:tc>
          <w:tcPr>
            <w:tcW w:w="2016" w:type="dxa"/>
          </w:tcPr>
          <w:p w:rsidR="00CC1F95" w:rsidRPr="005C6560" w:rsidRDefault="00D73C51" w:rsidP="005220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924309" cy="899769"/>
                  <wp:effectExtent l="0" t="0" r="0" b="0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75" cy="90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2C4839" w:rsidTr="00B84DB3">
        <w:tc>
          <w:tcPr>
            <w:tcW w:w="9180" w:type="dxa"/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P</w:t>
            </w:r>
            <w:r w:rsidRPr="00BC68FE">
              <w:rPr>
                <w:rFonts w:ascii="Arial" w:hAnsi="Arial" w:cs="Arial"/>
                <w:lang w:val="es-ES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0011BF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ألاستراحات</w:t>
            </w:r>
          </w:p>
          <w:p w:rsidR="00CC1F95" w:rsidRPr="005C6560" w:rsidRDefault="0012147F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>Es gibt au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0011BF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الذهاب ألى ساحة ألمدرسة خلال ألاستراحة. هناك توجد أيضا عروض لاستراحة ألغداء (ألعاب،كرة قدم ألطاولة، وما إلى ذلك). معلومات عن ذلك يقدمها لك...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الالتزام بالمواعيد </w:t>
            </w:r>
          </w:p>
          <w:p w:rsidR="00BF7E7E" w:rsidRPr="00EC686B" w:rsidRDefault="00CC1F95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الحضور في ألمواعيد ألمحددة في ألصباح وبعد ألفسحات.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5220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976320" cy="1097280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355" cy="109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BC68FE" w:rsidTr="00874770">
        <w:tc>
          <w:tcPr>
            <w:tcW w:w="9180" w:type="dxa"/>
          </w:tcPr>
          <w:p w:rsidR="00874770" w:rsidRPr="00BC68FE" w:rsidRDefault="00874770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P Q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R</w:t>
            </w:r>
            <w:r w:rsidRPr="00BC68FE">
              <w:rPr>
                <w:rFonts w:ascii="Arial" w:hAnsi="Arial" w:cs="Arial"/>
                <w:lang w:val="es-ES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EC686B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12147F" w:rsidRPr="000F4EBD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النظام الداخلي </w:t>
            </w:r>
            <w:r w:rsidR="00E97A5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52209F" w:rsidRDefault="000F4EBD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مراعاة نظام ألفصول والمدرسة. يجب توفر ألشعور بالارتياح لدى ألجميع</w:t>
            </w:r>
          </w:p>
        </w:tc>
        <w:tc>
          <w:tcPr>
            <w:tcW w:w="2016" w:type="dxa"/>
          </w:tcPr>
          <w:p w:rsidR="00E97A56" w:rsidRPr="00EC686B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C47784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p w:rsidR="00C47784" w:rsidRPr="00EC686B" w:rsidRDefault="00C47784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2C4839" w:rsidTr="00FB6C71">
        <w:tc>
          <w:tcPr>
            <w:tcW w:w="9322" w:type="dxa"/>
          </w:tcPr>
          <w:p w:rsidR="00B84DB3" w:rsidRPr="00BC68FE" w:rsidRDefault="00B84DB3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P Q R </w:t>
            </w:r>
            <w:r w:rsidR="00406E31" w:rsidRPr="00BC68FE">
              <w:rPr>
                <w:rFonts w:ascii="Arial" w:hAnsi="Arial" w:cs="Arial"/>
                <w:sz w:val="70"/>
                <w:szCs w:val="70"/>
                <w:lang w:val="es-ES"/>
              </w:rPr>
              <w:t>S</w:t>
            </w:r>
            <w:r w:rsidRPr="00BC68FE">
              <w:rPr>
                <w:rFonts w:ascii="Arial" w:hAnsi="Arial" w:cs="Arial"/>
                <w:lang w:val="es-ES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2C4839" w:rsidTr="00DC227B">
        <w:tc>
          <w:tcPr>
            <w:tcW w:w="7054" w:type="dxa"/>
          </w:tcPr>
          <w:p w:rsidR="00874770" w:rsidRPr="002C4839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Schulgelände</w:t>
            </w:r>
            <w:proofErr w:type="spellEnd"/>
            <w:r w:rsidR="00867BD5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lastRenderedPageBreak/>
              <w:t xml:space="preserve">أرض ألمدرسة </w:t>
            </w:r>
          </w:p>
          <w:p w:rsidR="001325DE" w:rsidRPr="002C4839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darfst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Schulgelände</w:t>
            </w:r>
            <w:proofErr w:type="spellEnd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während</w:t>
            </w:r>
            <w:proofErr w:type="spellEnd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der </w:t>
            </w:r>
            <w:proofErr w:type="spellStart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Unte</w:t>
            </w:r>
            <w:r w:rsidR="00A94627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rrichtszeit</w:t>
            </w:r>
            <w:proofErr w:type="spellEnd"/>
            <w:r w:rsidR="00A94627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und in den </w:t>
            </w:r>
            <w:proofErr w:type="spellStart"/>
            <w:r w:rsidR="00066003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Pausen</w:t>
            </w:r>
            <w:proofErr w:type="spellEnd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nicht</w:t>
            </w:r>
            <w:proofErr w:type="spellEnd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verlassen</w:t>
            </w:r>
            <w:proofErr w:type="spellEnd"/>
            <w:r w:rsidR="001325DE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867BD5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لا يسمح لك بمغادرة أرض ألمدرسة اثناء وقت ألدراسة والاستراحات.</w:t>
            </w:r>
          </w:p>
        </w:tc>
        <w:tc>
          <w:tcPr>
            <w:tcW w:w="2234" w:type="dxa"/>
          </w:tcPr>
          <w:p w:rsidR="001325DE" w:rsidRPr="002C4839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Schülerpat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inn</w:t>
            </w: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</w:t>
            </w:r>
            <w:r w:rsidR="0012147F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/Schülerpaten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عرابة/عراب ألطلاب </w:t>
            </w:r>
          </w:p>
          <w:p w:rsidR="00D73C51" w:rsidRPr="002C4839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عرابتك وعرابك يساعدونك بسرور. تحدث معهم.</w:t>
            </w:r>
          </w:p>
        </w:tc>
        <w:tc>
          <w:tcPr>
            <w:tcW w:w="2234" w:type="dxa"/>
          </w:tcPr>
          <w:p w:rsidR="00D73C51" w:rsidRPr="00ED2A1D" w:rsidRDefault="004B63EE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123950" cy="1247123"/>
                  <wp:effectExtent l="57150" t="0" r="3810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3950" cy="124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285EEA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تمثيل الطلاب </w:t>
            </w:r>
          </w:p>
          <w:p w:rsidR="00B84DB3" w:rsidRPr="000011BF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</w:p>
          <w:p w:rsidR="000F4EBD" w:rsidRPr="0052209F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يمثل مجلس الطلبة مصالح الطلاب. وتخطط الأنشطة والفعاليات.</w:t>
            </w:r>
          </w:p>
          <w:p w:rsidR="00CE5E4C" w:rsidRPr="00C47784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المشاركة في مجلس الطلبة.</w:t>
            </w:r>
          </w:p>
        </w:tc>
        <w:tc>
          <w:tcPr>
            <w:tcW w:w="2234" w:type="dxa"/>
          </w:tcPr>
          <w:p w:rsidR="00CE5E4C" w:rsidRPr="00C47784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198120</wp:posOffset>
                  </wp:positionV>
                  <wp:extent cx="848360" cy="1320800"/>
                  <wp:effectExtent l="228600" t="0" r="218440" b="0"/>
                  <wp:wrapTight wrapText="bothSides">
                    <wp:wrapPolygon edited="0">
                      <wp:start x="-194" y="21475"/>
                      <wp:lineTo x="21147" y="21475"/>
                      <wp:lineTo x="21147" y="291"/>
                      <wp:lineTo x="-194" y="291"/>
                      <wp:lineTo x="-194" y="21475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836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73D2" w:rsidRPr="00EC686B" w:rsidTr="00DC227B">
        <w:tc>
          <w:tcPr>
            <w:tcW w:w="7054" w:type="dxa"/>
          </w:tcPr>
          <w:p w:rsidR="00874770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4E7BCA" w:rsidRPr="000F4EBD" w:rsidRDefault="000F4EBD" w:rsidP="000F4EB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ألسكرتارية </w:t>
            </w:r>
            <w:r w:rsidR="000F73D2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/der Sekretär</w:t>
            </w:r>
            <w:r w:rsidR="000F73D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heißt …</w:t>
            </w:r>
            <w:r w:rsidR="004E7BC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F4EBD" w:rsidRPr="0052209F" w:rsidRDefault="000F4EBD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</w:pP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ألسكرتيرة أسمها / ألسكرتير أسمه...</w:t>
            </w:r>
            <w:r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0F73D2" w:rsidRPr="00EC686B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 kannst du sie fragen: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Schülerausweis, Bustickets, Toilettenschlüssel, Krankmeldungen, Kühlpacks, Esse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nsmarken, allgemeine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Fragen …</w:t>
            </w:r>
            <w:r w:rsidR="00AE197A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0F4EB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سؤالهم عن ألتالي: هوية الطالب، وتذاكر الحافلات وعاء المرحاض، والإجازة المرضية، وحزم باردة، وطوابع الغذاء، أسئلة عامة...</w:t>
            </w:r>
          </w:p>
        </w:tc>
        <w:tc>
          <w:tcPr>
            <w:tcW w:w="2234" w:type="dxa"/>
          </w:tcPr>
          <w:p w:rsidR="000F73D2" w:rsidRPr="00EC686B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328295</wp:posOffset>
                  </wp:positionV>
                  <wp:extent cx="905510" cy="1012190"/>
                  <wp:effectExtent l="57150" t="0" r="27940" b="0"/>
                  <wp:wrapTight wrapText="bothSides">
                    <wp:wrapPolygon edited="0">
                      <wp:start x="21509" y="-81"/>
                      <wp:lineTo x="606" y="-81"/>
                      <wp:lineTo x="606" y="21058"/>
                      <wp:lineTo x="21509" y="21058"/>
                      <wp:lineTo x="21509" y="-81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551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Pr="000011BF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Sport</w:t>
            </w:r>
            <w:r w:rsidR="004B393E"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0011B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E7DED" w:rsidRPr="0052209F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ألرياضة و السباحة</w:t>
            </w: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E7DED" w:rsidRPr="005663D6" w:rsidRDefault="001325DE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E7DE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يجب عليك ألاشتراك في درس ألرياضة و ألسباحة.</w:t>
            </w:r>
          </w:p>
          <w:p w:rsidR="00BF7E7E" w:rsidRPr="007E7DED" w:rsidRDefault="001325DE" w:rsidP="007E7DE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E7DE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أنت تحتاج لذلك لملابس رياضة.</w:t>
            </w:r>
          </w:p>
        </w:tc>
        <w:tc>
          <w:tcPr>
            <w:tcW w:w="2234" w:type="dxa"/>
          </w:tcPr>
          <w:p w:rsidR="001325DE" w:rsidRPr="00ED2A1D" w:rsidRDefault="00D73C51" w:rsidP="0052209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1200000"/>
                  <wp:effectExtent l="0" t="0" r="0" b="635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7E7DED" w:rsidRPr="0052209F" w:rsidRDefault="007E7DED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</w:pPr>
            <w:r w:rsidRPr="0052209F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جدول المواعيد </w:t>
            </w:r>
          </w:p>
          <w:p w:rsidR="00BF7E7E" w:rsidRPr="005663D6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E7DED" w:rsidRPr="0052209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الجدول الزمني الخاص بك يوضح لك متى وأين لديك درس.</w:t>
            </w:r>
          </w:p>
        </w:tc>
        <w:tc>
          <w:tcPr>
            <w:tcW w:w="2234" w:type="dxa"/>
          </w:tcPr>
          <w:p w:rsidR="001325DE" w:rsidRPr="00ED2A1D" w:rsidRDefault="002A4853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76191" cy="742857"/>
                  <wp:effectExtent l="0" t="0" r="0" b="63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D3" w:rsidRPr="00ED2A1D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52209F" w:rsidRDefault="0052209F">
      <w:r>
        <w:br w:type="page"/>
      </w: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2C4839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BC68FE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P Q R S T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U</w:t>
            </w:r>
            <w:r w:rsidRPr="00BC68FE">
              <w:rPr>
                <w:rFonts w:ascii="Arial" w:hAnsi="Arial" w:cs="Arial"/>
                <w:lang w:val="es-ES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2C4839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Pr="002C4839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Umzug</w:t>
            </w:r>
            <w:proofErr w:type="spellEnd"/>
            <w:r w:rsidR="00A81CA2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E7DED" w:rsidRPr="00EE0E67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EE0E67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ألرحيل </w:t>
            </w:r>
          </w:p>
          <w:p w:rsidR="001043A2" w:rsidRPr="002C4839" w:rsidRDefault="001043A2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Sage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deinem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Klassenlehrer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/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Klassenlehrerin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wenn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sich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Adresse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oder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Telefonnummer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ändert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A81CA2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7E7DED" w:rsidRPr="00EE0E67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أخبر مدرسة الفصل/مدرس الفصل الخاص بك إذا تغير عنوانك أو رقم الهاتف ألخاص بك.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2C4839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5663D6" w:rsidRDefault="009D62AB" w:rsidP="00ED2A1D">
            <w:pPr>
              <w:autoSpaceDE w:val="0"/>
              <w:autoSpaceDN w:val="0"/>
              <w:adjustRightInd w:val="0"/>
              <w:spacing w:before="60" w:after="60"/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Unterrichtszeiten</w:t>
            </w:r>
            <w:r w:rsidR="005663D6"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9D62AB" w:rsidRPr="00ED2A1D" w:rsidTr="009D62AB">
              <w:tc>
                <w:tcPr>
                  <w:tcW w:w="4985" w:type="dxa"/>
                </w:tcPr>
                <w:p w:rsidR="007E7DED" w:rsidRPr="00EE0E67" w:rsidRDefault="007E7DED" w:rsidP="007E7DED">
                  <w:pPr>
                    <w:autoSpaceDE w:val="0"/>
                    <w:autoSpaceDN w:val="0"/>
                    <w:bidi/>
                    <w:adjustRightInd w:val="0"/>
                    <w:spacing w:before="60" w:after="60"/>
                    <w:jc w:val="right"/>
                    <w:rPr>
                      <w:color w:val="808080" w:themeColor="background1" w:themeShade="80"/>
                    </w:rPr>
                  </w:pPr>
                  <w:r w:rsidRPr="00EE0E67">
                    <w:rPr>
                      <w:rFonts w:ascii="Arial" w:hAnsi="Arial"/>
                      <w:color w:val="808080" w:themeColor="background1" w:themeShade="80"/>
                      <w:sz w:val="28"/>
                      <w:szCs w:val="28"/>
                      <w:rtl/>
                    </w:rPr>
                    <w:t>أوقات ألدرس</w:t>
                  </w:r>
                  <w:r w:rsidRPr="00EE0E67">
                    <w:rPr>
                      <w:color w:val="808080" w:themeColor="background1" w:themeShade="80"/>
                      <w:rtl/>
                    </w:rPr>
                    <w:t xml:space="preserve"> </w:t>
                  </w:r>
                </w:p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2147F" w:rsidRPr="00ED2A1D" w:rsidTr="009D62AB">
              <w:tc>
                <w:tcPr>
                  <w:tcW w:w="4985" w:type="dxa"/>
                </w:tcPr>
                <w:p w:rsidR="0012147F" w:rsidRPr="00EE5ED4" w:rsidRDefault="0012147F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7E7DED" w:rsidRPr="00EE0E67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E0E67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الحوادث والأمراض </w:t>
            </w:r>
          </w:p>
          <w:p w:rsidR="004C328E" w:rsidRPr="005663D6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E7DED" w:rsidRPr="00EE0E67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قم بالإبلاغ عن حادث أو مرض فورا لدى ألسكرتارية.</w:t>
            </w:r>
          </w:p>
          <w:p w:rsidR="001325DE" w:rsidRPr="00EE5ED4" w:rsidRDefault="004C328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EE0E67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E0E67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توفر الخدمة الطبية المدرسية ألاسعافات ألاولية.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2C4839" w:rsidTr="00FB6C71">
        <w:tc>
          <w:tcPr>
            <w:tcW w:w="9322" w:type="dxa"/>
          </w:tcPr>
          <w:p w:rsidR="00406E31" w:rsidRPr="00BC68FE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P Q R S T U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V</w:t>
            </w:r>
            <w:r w:rsidRPr="00BC68FE">
              <w:rPr>
                <w:rFonts w:ascii="Arial" w:hAnsi="Arial" w:cs="Arial"/>
                <w:lang w:val="es-ES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2C4839" w:rsidTr="009D62AB">
        <w:tc>
          <w:tcPr>
            <w:tcW w:w="7196" w:type="dxa"/>
          </w:tcPr>
          <w:p w:rsidR="00E263E0" w:rsidRPr="002C4839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Vertretungsplan</w:t>
            </w:r>
            <w:proofErr w:type="spellEnd"/>
            <w:r w:rsidR="00A81CA2" w:rsidRPr="002C4839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E7DED" w:rsidRPr="00EE0E67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EE0E67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جدول ألتناوب </w:t>
            </w:r>
          </w:p>
          <w:p w:rsidR="009D62AB" w:rsidRPr="002C4839" w:rsidRDefault="00A9462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kannst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aktuelle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Änderungen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des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Stundenplans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im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Vertretungsplan</w:t>
            </w:r>
            <w:proofErr w:type="spellEnd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nachlesen</w:t>
            </w:r>
            <w:proofErr w:type="spellEnd"/>
            <w:r w:rsidR="00182CD8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BF1689" w:rsidRPr="002C483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7E7DED" w:rsidRPr="00EE0E67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يمكنك قراءة أحدث التغييرات في الجدول الزمني في جدول ألتناوب</w:t>
            </w:r>
            <w:r w:rsidR="007E7DED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9D62AB" w:rsidRPr="002C4839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57515F" w:rsidRPr="002C4839" w:rsidRDefault="0057515F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2C4839" w:rsidTr="00FB6C71">
        <w:tc>
          <w:tcPr>
            <w:tcW w:w="9322" w:type="dxa"/>
          </w:tcPr>
          <w:p w:rsidR="00406E31" w:rsidRPr="00BC68FE" w:rsidRDefault="00406E31" w:rsidP="00FB6C71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es-ES"/>
              </w:rPr>
            </w:pPr>
            <w:r w:rsidRPr="00BC68FE">
              <w:rPr>
                <w:rFonts w:ascii="Arial" w:hAnsi="Arial" w:cs="Arial"/>
                <w:lang w:val="es-ES"/>
              </w:rPr>
              <w:t xml:space="preserve">A B C D E F G H I J K L M N O P Q R S T U V </w:t>
            </w:r>
            <w:r w:rsidRPr="00BC68FE">
              <w:rPr>
                <w:rFonts w:ascii="Arial" w:hAnsi="Arial" w:cs="Arial"/>
                <w:sz w:val="70"/>
                <w:szCs w:val="70"/>
                <w:lang w:val="es-ES"/>
              </w:rPr>
              <w:t>W</w:t>
            </w:r>
            <w:r w:rsidRPr="00BC68FE">
              <w:rPr>
                <w:rFonts w:ascii="Arial" w:hAnsi="Arial" w:cs="Arial"/>
                <w:lang w:val="es-ES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A06B11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7E7DED" w:rsidRPr="00EE0E67" w:rsidRDefault="007E7DED" w:rsidP="007E7DED">
            <w:pPr>
              <w:autoSpaceDE w:val="0"/>
              <w:autoSpaceDN w:val="0"/>
              <w:bidi/>
              <w:adjustRightInd w:val="0"/>
              <w:spacing w:before="60" w:after="60"/>
              <w:jc w:val="right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E0E67">
              <w:rPr>
                <w:rFonts w:ascii="Arial" w:hAnsi="Arial" w:cs="Arial"/>
                <w:b/>
                <w:bCs/>
                <w:color w:val="808080" w:themeColor="background1" w:themeShade="80"/>
                <w:sz w:val="28"/>
                <w:szCs w:val="28"/>
                <w:rtl/>
              </w:rPr>
              <w:t>ألاسلحة</w:t>
            </w:r>
          </w:p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bookmarkStart w:id="0" w:name="_GoBack"/>
            <w:r w:rsidR="007E7DED" w:rsidRPr="00EE0E67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يحظر تواجد الأسلحة وغيرها من المواد الخطرة (السكاكين، والقبضات الحديدية...) في المدرسة</w:t>
            </w:r>
            <w:bookmarkEnd w:id="0"/>
            <w:r w:rsidR="007E7DED">
              <w:rPr>
                <w:rFonts w:ascii="Arial" w:hAnsi="Arial" w:cs="Arial"/>
                <w:color w:val="00000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CA1" w:rsidRDefault="003F5CA1" w:rsidP="003864DF">
      <w:pPr>
        <w:spacing w:after="0" w:line="240" w:lineRule="auto"/>
      </w:pPr>
      <w:r>
        <w:separator/>
      </w:r>
    </w:p>
  </w:endnote>
  <w:endnote w:type="continuationSeparator" w:id="0">
    <w:p w:rsidR="003F5CA1" w:rsidRDefault="003F5CA1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CA1" w:rsidRDefault="003F5CA1" w:rsidP="003864DF">
      <w:pPr>
        <w:spacing w:after="0" w:line="240" w:lineRule="auto"/>
      </w:pPr>
      <w:r>
        <w:separator/>
      </w:r>
    </w:p>
  </w:footnote>
  <w:footnote w:type="continuationSeparator" w:id="0">
    <w:p w:rsidR="003F5CA1" w:rsidRDefault="003F5CA1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6B" w:rsidRDefault="006F3C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5F09"/>
    <w:rsid w:val="000011BF"/>
    <w:rsid w:val="00007B8F"/>
    <w:rsid w:val="00037B95"/>
    <w:rsid w:val="0006204A"/>
    <w:rsid w:val="00064286"/>
    <w:rsid w:val="00066003"/>
    <w:rsid w:val="00094D50"/>
    <w:rsid w:val="00095A15"/>
    <w:rsid w:val="000D23D8"/>
    <w:rsid w:val="000F106B"/>
    <w:rsid w:val="000F4EBD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D76"/>
    <w:rsid w:val="001B7274"/>
    <w:rsid w:val="001D0DF3"/>
    <w:rsid w:val="001D1543"/>
    <w:rsid w:val="002029EA"/>
    <w:rsid w:val="00252E8B"/>
    <w:rsid w:val="00264964"/>
    <w:rsid w:val="00265058"/>
    <w:rsid w:val="002823BE"/>
    <w:rsid w:val="00285EEA"/>
    <w:rsid w:val="002A4853"/>
    <w:rsid w:val="002B44D9"/>
    <w:rsid w:val="002C4839"/>
    <w:rsid w:val="002C49FF"/>
    <w:rsid w:val="002E536E"/>
    <w:rsid w:val="002F5303"/>
    <w:rsid w:val="00307F33"/>
    <w:rsid w:val="003107DB"/>
    <w:rsid w:val="00326A49"/>
    <w:rsid w:val="00346B5F"/>
    <w:rsid w:val="0037436B"/>
    <w:rsid w:val="003864DF"/>
    <w:rsid w:val="003B48ED"/>
    <w:rsid w:val="003E4DFD"/>
    <w:rsid w:val="003F5CA1"/>
    <w:rsid w:val="00406E31"/>
    <w:rsid w:val="00412150"/>
    <w:rsid w:val="00414DED"/>
    <w:rsid w:val="004202F1"/>
    <w:rsid w:val="004303ED"/>
    <w:rsid w:val="00446C3C"/>
    <w:rsid w:val="00457734"/>
    <w:rsid w:val="0046011B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7852"/>
    <w:rsid w:val="004E7BCA"/>
    <w:rsid w:val="0052209F"/>
    <w:rsid w:val="00537C25"/>
    <w:rsid w:val="0054767A"/>
    <w:rsid w:val="005663D6"/>
    <w:rsid w:val="0057515F"/>
    <w:rsid w:val="005A31D0"/>
    <w:rsid w:val="005B0154"/>
    <w:rsid w:val="005B2DAB"/>
    <w:rsid w:val="005C627B"/>
    <w:rsid w:val="005C6560"/>
    <w:rsid w:val="005F581A"/>
    <w:rsid w:val="006371B2"/>
    <w:rsid w:val="006548D2"/>
    <w:rsid w:val="006711DB"/>
    <w:rsid w:val="00691259"/>
    <w:rsid w:val="006A5696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E7DED"/>
    <w:rsid w:val="007F7BDE"/>
    <w:rsid w:val="008245CE"/>
    <w:rsid w:val="00825F09"/>
    <w:rsid w:val="008264ED"/>
    <w:rsid w:val="00827DC2"/>
    <w:rsid w:val="00847EC1"/>
    <w:rsid w:val="008560D3"/>
    <w:rsid w:val="0086312C"/>
    <w:rsid w:val="00867BD5"/>
    <w:rsid w:val="00874770"/>
    <w:rsid w:val="00880BBB"/>
    <w:rsid w:val="008837BA"/>
    <w:rsid w:val="00883E47"/>
    <w:rsid w:val="008C70F1"/>
    <w:rsid w:val="008D70C1"/>
    <w:rsid w:val="008E17AE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A12D0"/>
    <w:rsid w:val="009B662C"/>
    <w:rsid w:val="009D57FB"/>
    <w:rsid w:val="009D62AB"/>
    <w:rsid w:val="009D7638"/>
    <w:rsid w:val="00A03641"/>
    <w:rsid w:val="00A06B1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87FB3"/>
    <w:rsid w:val="00B926A9"/>
    <w:rsid w:val="00BB009E"/>
    <w:rsid w:val="00BB5708"/>
    <w:rsid w:val="00BC68FE"/>
    <w:rsid w:val="00BD417C"/>
    <w:rsid w:val="00BE607A"/>
    <w:rsid w:val="00BF1689"/>
    <w:rsid w:val="00BF7D42"/>
    <w:rsid w:val="00BF7E7E"/>
    <w:rsid w:val="00C10D71"/>
    <w:rsid w:val="00C13387"/>
    <w:rsid w:val="00C35E3D"/>
    <w:rsid w:val="00C47784"/>
    <w:rsid w:val="00C47A91"/>
    <w:rsid w:val="00C547DD"/>
    <w:rsid w:val="00C77BDB"/>
    <w:rsid w:val="00C91BC4"/>
    <w:rsid w:val="00C92F3F"/>
    <w:rsid w:val="00C95203"/>
    <w:rsid w:val="00C960FF"/>
    <w:rsid w:val="00CA0E21"/>
    <w:rsid w:val="00CA1825"/>
    <w:rsid w:val="00CC1F95"/>
    <w:rsid w:val="00CD02D9"/>
    <w:rsid w:val="00CE5E4C"/>
    <w:rsid w:val="00CF0C78"/>
    <w:rsid w:val="00CF6CC9"/>
    <w:rsid w:val="00D57914"/>
    <w:rsid w:val="00D73C51"/>
    <w:rsid w:val="00D771E5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7A56"/>
    <w:rsid w:val="00EB0D4C"/>
    <w:rsid w:val="00EB48BC"/>
    <w:rsid w:val="00EC686B"/>
    <w:rsid w:val="00ED2A1D"/>
    <w:rsid w:val="00EE0E67"/>
    <w:rsid w:val="00EE5388"/>
    <w:rsid w:val="00EE5ED4"/>
    <w:rsid w:val="00EE76F6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312C"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D67EF-175D-4499-9B3F-635CD7AA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AD5C7259.dotm</Template>
  <TotalTime>0</TotalTime>
  <Pages>7</Pages>
  <Words>1424</Words>
  <Characters>6484</Characters>
  <Application>Microsoft Office Word</Application>
  <DocSecurity>4</DocSecurity>
  <Lines>270</Lines>
  <Paragraphs>171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ABC-Sekundarstufe I</vt:lpstr>
    </vt:vector>
  </TitlesOfParts>
  <Company>MSW NRW</Company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Schule - Sekundarstufe I_arabisch</dc:title>
  <dc:subject>Informationen zur Schule - Sekundarstufe I_arabisch</dc:subject>
  <dc:creator>QUA-LiS NRW</dc:creator>
  <cp:keywords>Interkultur, Schule, Zuwanderung, Materialpaket</cp:keywords>
  <cp:lastModifiedBy>Missal, Dagmar</cp:lastModifiedBy>
  <cp:revision>2</cp:revision>
  <dcterms:created xsi:type="dcterms:W3CDTF">2017-10-24T13:54:00Z</dcterms:created>
  <dcterms:modified xsi:type="dcterms:W3CDTF">2017-10-24T13:54:00Z</dcterms:modified>
</cp:coreProperties>
</file>