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 wp14:anchorId="229A4050" wp14:editId="12A20D64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3D82682" wp14:editId="564A1F51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B813A4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D8268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    <v:textbox inset=",3mm,,2.5mm">
                  <w:txbxContent>
                    <w:p w:rsidR="007443BF" w:rsidRPr="00B813A4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mc:Fallback>
        </mc:AlternateContent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74A05B50" wp14:editId="46DBF3B0">
                <wp:simplePos x="0" y="0"/>
                <wp:positionH relativeFrom="column">
                  <wp:posOffset>1592580</wp:posOffset>
                </wp:positionH>
                <wp:positionV relativeFrom="paragraph">
                  <wp:posOffset>1769135</wp:posOffset>
                </wp:positionV>
                <wp:extent cx="3528000" cy="1890000"/>
                <wp:effectExtent l="0" t="0" r="15875" b="1524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00" cy="189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870151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7443BF" w:rsidRPr="00E92E52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7443BF" w:rsidRPr="00E92E52" w:rsidRDefault="007443BF" w:rsidP="007443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7443BF" w:rsidRPr="00B757F6" w:rsidRDefault="00B757F6" w:rsidP="00B757F6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Orientare</w:t>
                            </w:r>
                            <w:proofErr w:type="spellEnd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eleve</w:t>
                            </w:r>
                            <w:proofErr w:type="spellEnd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57F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elevi</w:t>
                            </w:r>
                            <w:proofErr w:type="spellEnd"/>
                          </w:p>
                          <w:p w:rsidR="007443BF" w:rsidRPr="00870151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2016/17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A05B50" id="Textfeld 14" o:spid="_x0000_s1027" type="#_x0000_t202" style="position:absolute;margin-left:125.4pt;margin-top:139.3pt;width:277.8pt;height:148.8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" strokecolor="#787878">
                <v:textbox>
                  <w:txbxContent>
                    <w:p w:rsidR="007443BF" w:rsidRPr="00870151" w:rsidRDefault="007443BF" w:rsidP="007443B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XY-Schule</w:t>
                      </w:r>
                    </w:p>
                    <w:p w:rsidR="007443BF" w:rsidRPr="00E92E52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7443BF" w:rsidRPr="00E92E52" w:rsidRDefault="007443BF" w:rsidP="007443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für Schülerinnen und Schüler</w:t>
                      </w:r>
                    </w:p>
                    <w:p w:rsidR="007443BF" w:rsidRPr="00B757F6" w:rsidRDefault="00B757F6" w:rsidP="00B757F6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Orientare</w:t>
                      </w:r>
                      <w:proofErr w:type="spellEnd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pentru</w:t>
                      </w:r>
                      <w:proofErr w:type="spellEnd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eleve</w:t>
                      </w:r>
                      <w:proofErr w:type="spellEnd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și</w:t>
                      </w:r>
                      <w:proofErr w:type="spellEnd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B757F6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elevi</w:t>
                      </w:r>
                      <w:proofErr w:type="spellEnd"/>
                    </w:p>
                    <w:p w:rsidR="007443BF" w:rsidRPr="00870151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Schuljahr</w:t>
                      </w:r>
                      <w:proofErr w:type="spellEnd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 xml:space="preserve"> 2016/17</w:t>
                      </w:r>
                    </w:p>
                  </w:txbxContent>
                </v:textbox>
              </v:shape>
            </w:pict>
          </mc:Fallback>
        </mc:AlternateContent>
      </w:r>
      <w:r w:rsidR="007443BF" w:rsidRPr="00B813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7F2088DE" wp14:editId="1E2F9600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:rsidR="007443BF" w:rsidRPr="0085548D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2088DE" id="Textfeld 15" o:spid="_x0000_s1028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AmXw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" fillcolor="window" strokecolor="#787878" strokeweight=".5pt">
                <v:textbox inset=",2.5mm,,2.5mm">
                  <w:txbxContent>
                    <w:p w:rsidR="007443BF" w:rsidRPr="0085548D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 I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C10D71"/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5B2F10" w:rsidRDefault="0098603A" w:rsidP="00825F09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>Liebe</w:t>
      </w:r>
      <w:r w:rsidR="008F3751" w:rsidRPr="00ED2A1D">
        <w:rPr>
          <w:rFonts w:ascii="Arial" w:hAnsi="Arial" w:cs="Arial"/>
          <w:sz w:val="20"/>
          <w:szCs w:val="20"/>
        </w:rPr>
        <w:t xml:space="preserve"> …</w:t>
      </w:r>
      <w:r w:rsidRPr="00ED2A1D">
        <w:rPr>
          <w:rFonts w:ascii="Arial" w:hAnsi="Arial" w:cs="Arial"/>
          <w:sz w:val="20"/>
          <w:szCs w:val="20"/>
        </w:rPr>
        <w:t xml:space="preserve">, </w:t>
      </w:r>
      <w:r w:rsidR="008F3751" w:rsidRPr="00ED2A1D">
        <w:rPr>
          <w:rFonts w:ascii="Arial" w:hAnsi="Arial" w:cs="Arial"/>
          <w:sz w:val="20"/>
          <w:szCs w:val="20"/>
        </w:rPr>
        <w:t xml:space="preserve">Lieber …, 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Dragă</w:t>
      </w:r>
      <w:proofErr w:type="spellEnd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 /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Dragule</w:t>
      </w:r>
      <w:proofErr w:type="spellEnd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:rsidR="00E41CCC" w:rsidRPr="005B2F10" w:rsidRDefault="00874770" w:rsidP="00825F09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ED2A1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 wp14:anchorId="09CC6CEA" wp14:editId="027B085B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03A" w:rsidRPr="00ED2A1D">
        <w:rPr>
          <w:rFonts w:ascii="Arial" w:hAnsi="Arial" w:cs="Arial"/>
          <w:sz w:val="20"/>
          <w:szCs w:val="20"/>
        </w:rPr>
        <w:t>herzlich willkommen</w:t>
      </w:r>
      <w:r w:rsidR="00326A49" w:rsidRPr="00ED2A1D">
        <w:rPr>
          <w:rFonts w:ascii="Arial" w:hAnsi="Arial" w:cs="Arial"/>
          <w:sz w:val="20"/>
          <w:szCs w:val="20"/>
        </w:rPr>
        <w:t xml:space="preserve"> an der XY-Schule</w:t>
      </w:r>
      <w:r w:rsidR="0098603A" w:rsidRPr="00ED2A1D">
        <w:rPr>
          <w:rFonts w:ascii="Arial" w:hAnsi="Arial" w:cs="Arial"/>
          <w:sz w:val="20"/>
          <w:szCs w:val="20"/>
        </w:rPr>
        <w:t xml:space="preserve">. </w:t>
      </w:r>
      <w:r w:rsidR="000F73D2" w:rsidRPr="00ED2A1D">
        <w:rPr>
          <w:rFonts w:ascii="Arial" w:hAnsi="Arial" w:cs="Arial"/>
          <w:sz w:val="20"/>
          <w:szCs w:val="20"/>
        </w:rPr>
        <w:t>D</w:t>
      </w:r>
      <w:r w:rsidR="00B11454" w:rsidRPr="00ED2A1D">
        <w:rPr>
          <w:rFonts w:ascii="Arial" w:hAnsi="Arial" w:cs="Arial"/>
          <w:sz w:val="20"/>
          <w:szCs w:val="20"/>
        </w:rPr>
        <w:t xml:space="preserve">as ABC </w:t>
      </w:r>
      <w:r w:rsidR="000F73D2" w:rsidRPr="00ED2A1D">
        <w:rPr>
          <w:rFonts w:ascii="Arial" w:hAnsi="Arial" w:cs="Arial"/>
          <w:sz w:val="20"/>
          <w:szCs w:val="20"/>
        </w:rPr>
        <w:t>h</w:t>
      </w:r>
      <w:r w:rsidR="00B11454" w:rsidRPr="00ED2A1D">
        <w:rPr>
          <w:rFonts w:ascii="Arial" w:hAnsi="Arial" w:cs="Arial"/>
          <w:sz w:val="20"/>
          <w:szCs w:val="20"/>
        </w:rPr>
        <w:t>ilft</w:t>
      </w:r>
      <w:r w:rsidR="000F73D2" w:rsidRPr="00ED2A1D">
        <w:rPr>
          <w:rFonts w:ascii="Arial" w:hAnsi="Arial" w:cs="Arial"/>
          <w:sz w:val="20"/>
          <w:szCs w:val="20"/>
        </w:rPr>
        <w:t xml:space="preserve"> dir</w:t>
      </w:r>
      <w:r w:rsidR="00B11454" w:rsidRPr="00ED2A1D">
        <w:rPr>
          <w:rFonts w:ascii="Arial" w:hAnsi="Arial" w:cs="Arial"/>
          <w:sz w:val="20"/>
          <w:szCs w:val="20"/>
        </w:rPr>
        <w:t xml:space="preserve"> bei der Orientierung</w:t>
      </w:r>
      <w:r w:rsidR="000F73D2" w:rsidRPr="00ED2A1D">
        <w:rPr>
          <w:rFonts w:ascii="Arial" w:hAnsi="Arial" w:cs="Arial"/>
          <w:sz w:val="20"/>
          <w:szCs w:val="20"/>
        </w:rPr>
        <w:t xml:space="preserve">. 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spellStart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>Bine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ai </w:t>
      </w:r>
      <w:proofErr w:type="spellStart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>venit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>în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școala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XY</w:t>
      </w:r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.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Aceste</w:t>
      </w:r>
      <w:proofErr w:type="spellEnd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informaţii</w:t>
      </w:r>
      <w:proofErr w:type="spellEnd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te</w:t>
      </w:r>
      <w:proofErr w:type="spellEnd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ajută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>s</w:t>
      </w:r>
      <w:r w:rsidR="008D2343" w:rsidRPr="005B2F10">
        <w:rPr>
          <w:rFonts w:ascii="Arial" w:hAnsi="Arial" w:cs="Arial"/>
          <w:color w:val="808080" w:themeColor="background1" w:themeShade="80"/>
          <w:sz w:val="20"/>
          <w:szCs w:val="20"/>
        </w:rPr>
        <w:t>ă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>te</w:t>
      </w:r>
      <w:proofErr w:type="spellEnd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8D2343">
        <w:rPr>
          <w:rFonts w:ascii="Arial" w:hAnsi="Arial" w:cs="Arial"/>
          <w:color w:val="808080" w:themeColor="background1" w:themeShade="80"/>
          <w:sz w:val="20"/>
          <w:szCs w:val="20"/>
        </w:rPr>
        <w:t>orientezi</w:t>
      </w:r>
      <w:proofErr w:type="spellEnd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326A49" w:rsidRPr="005B2F10" w:rsidRDefault="006C6BE2" w:rsidP="00825F09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>Hast du weitere Fragen? Dann w</w:t>
      </w:r>
      <w:r w:rsidR="00FD7882" w:rsidRPr="00ED2A1D">
        <w:rPr>
          <w:rFonts w:ascii="Arial" w:hAnsi="Arial" w:cs="Arial"/>
          <w:sz w:val="20"/>
          <w:szCs w:val="20"/>
        </w:rPr>
        <w:t>ende dich an …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 xml:space="preserve">Ai </w:t>
      </w:r>
      <w:proofErr w:type="spellStart"/>
      <w:r w:rsidR="005B2F10" w:rsidRPr="005B2F10">
        <w:rPr>
          <w:rFonts w:ascii="Arial" w:hAnsi="Arial" w:cs="Arial"/>
          <w:color w:val="808080" w:themeColor="background1" w:themeShade="80"/>
          <w:sz w:val="20"/>
          <w:szCs w:val="20"/>
        </w:rPr>
        <w:t>î</w:t>
      </w:r>
      <w:r w:rsidR="00271533">
        <w:rPr>
          <w:rFonts w:ascii="Arial" w:hAnsi="Arial" w:cs="Arial"/>
          <w:color w:val="808080" w:themeColor="background1" w:themeShade="80"/>
          <w:sz w:val="20"/>
          <w:szCs w:val="20"/>
        </w:rPr>
        <w:t>ntrebări</w:t>
      </w:r>
      <w:proofErr w:type="spellEnd"/>
      <w:r w:rsidR="00271533">
        <w:rPr>
          <w:rFonts w:ascii="Arial" w:hAnsi="Arial" w:cs="Arial"/>
          <w:color w:val="808080" w:themeColor="background1" w:themeShade="80"/>
          <w:sz w:val="20"/>
          <w:szCs w:val="20"/>
        </w:rPr>
        <w:t xml:space="preserve">? </w:t>
      </w:r>
      <w:proofErr w:type="spellStart"/>
      <w:r w:rsidR="00271533">
        <w:rPr>
          <w:rFonts w:ascii="Arial" w:hAnsi="Arial" w:cs="Arial"/>
          <w:color w:val="808080" w:themeColor="background1" w:themeShade="80"/>
          <w:sz w:val="20"/>
          <w:szCs w:val="20"/>
        </w:rPr>
        <w:t>Atunci</w:t>
      </w:r>
      <w:proofErr w:type="spellEnd"/>
      <w:r w:rsidR="0027153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271533">
        <w:rPr>
          <w:rFonts w:ascii="Arial" w:hAnsi="Arial" w:cs="Arial"/>
          <w:color w:val="808080" w:themeColor="background1" w:themeShade="80"/>
          <w:sz w:val="20"/>
          <w:szCs w:val="20"/>
        </w:rPr>
        <w:t>contactează</w:t>
      </w:r>
      <w:proofErr w:type="spellEnd"/>
      <w:r w:rsidR="0027153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… </w:t>
      </w:r>
    </w:p>
    <w:p w:rsidR="00E41CCC" w:rsidRPr="008D2343" w:rsidRDefault="00E41CCC" w:rsidP="00825F09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5B2F10">
        <w:rPr>
          <w:rFonts w:ascii="Arial" w:hAnsi="Arial" w:cs="Arial"/>
          <w:sz w:val="20"/>
          <w:szCs w:val="20"/>
        </w:rPr>
        <w:t xml:space="preserve">Wir wünschen </w:t>
      </w:r>
      <w:r w:rsidR="00326A49" w:rsidRPr="005B2F10">
        <w:rPr>
          <w:rFonts w:ascii="Arial" w:hAnsi="Arial" w:cs="Arial"/>
          <w:sz w:val="20"/>
          <w:szCs w:val="20"/>
        </w:rPr>
        <w:t>dir</w:t>
      </w:r>
      <w:r w:rsidRPr="005B2F10">
        <w:rPr>
          <w:rFonts w:ascii="Arial" w:hAnsi="Arial" w:cs="Arial"/>
          <w:sz w:val="20"/>
          <w:szCs w:val="20"/>
        </w:rPr>
        <w:t xml:space="preserve"> alles Gute! </w:t>
      </w:r>
      <w:r w:rsidR="009D7638" w:rsidRPr="005B2F10">
        <w:rPr>
          <w:rFonts w:ascii="Arial" w:hAnsi="Arial" w:cs="Arial"/>
          <w:sz w:val="20"/>
          <w:szCs w:val="20"/>
        </w:rPr>
        <w:br/>
      </w:r>
      <w:proofErr w:type="spellStart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>Îţi</w:t>
      </w:r>
      <w:proofErr w:type="spellEnd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>dorim</w:t>
      </w:r>
      <w:proofErr w:type="spellEnd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>numai</w:t>
      </w:r>
      <w:proofErr w:type="spellEnd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>bine</w:t>
      </w:r>
      <w:proofErr w:type="spellEnd"/>
      <w:r w:rsidR="005B2F10" w:rsidRPr="008D2343">
        <w:rPr>
          <w:rFonts w:ascii="Arial" w:hAnsi="Arial" w:cs="Arial"/>
          <w:color w:val="808080" w:themeColor="background1" w:themeShade="80"/>
          <w:sz w:val="20"/>
          <w:szCs w:val="20"/>
        </w:rPr>
        <w:t>!</w:t>
      </w:r>
    </w:p>
    <w:p w:rsidR="0006204A" w:rsidRPr="008D2343" w:rsidRDefault="0006204A" w:rsidP="0006204A">
      <w:pPr>
        <w:ind w:left="284"/>
        <w:rPr>
          <w:rFonts w:ascii="Arial" w:hAnsi="Arial" w:cs="Arial"/>
          <w:sz w:val="20"/>
          <w:szCs w:val="20"/>
        </w:rPr>
      </w:pPr>
    </w:p>
    <w:p w:rsidR="0006204A" w:rsidRPr="00870151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8D2343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06204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1D1543" w:rsidRPr="00E6174E" w:rsidRDefault="005B2F10" w:rsidP="000620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787878"/>
          <w:sz w:val="20"/>
          <w:szCs w:val="20"/>
        </w:rPr>
        <w:t xml:space="preserve">            </w:t>
      </w:r>
      <w:proofErr w:type="spellStart"/>
      <w:r w:rsidRPr="005B2F10">
        <w:rPr>
          <w:rFonts w:ascii="Arial" w:hAnsi="Arial" w:cs="Arial"/>
          <w:color w:val="787878"/>
          <w:sz w:val="20"/>
          <w:szCs w:val="20"/>
        </w:rPr>
        <w:t>Director</w:t>
      </w:r>
      <w:proofErr w:type="spellEnd"/>
      <w:r w:rsidRPr="005B2F10">
        <w:rPr>
          <w:rFonts w:ascii="Arial" w:hAnsi="Arial" w:cs="Arial"/>
          <w:color w:val="787878"/>
          <w:sz w:val="20"/>
          <w:szCs w:val="20"/>
        </w:rPr>
        <w:t>/</w:t>
      </w:r>
      <w:proofErr w:type="spellStart"/>
      <w:r w:rsidRPr="005B2F10">
        <w:rPr>
          <w:rFonts w:ascii="Arial" w:hAnsi="Arial" w:cs="Arial"/>
          <w:color w:val="787878"/>
          <w:sz w:val="20"/>
          <w:szCs w:val="20"/>
        </w:rPr>
        <w:t>Directoare</w:t>
      </w:r>
      <w:proofErr w:type="spellEnd"/>
      <w:r w:rsidR="0006204A" w:rsidRPr="00E6174E">
        <w:rPr>
          <w:rFonts w:ascii="Arial" w:hAnsi="Arial" w:cs="Arial"/>
          <w:color w:val="787878"/>
          <w:sz w:val="20"/>
          <w:szCs w:val="20"/>
        </w:rPr>
        <w:t xml:space="preserve">                                  </w:t>
      </w:r>
      <w:proofErr w:type="spellStart"/>
      <w:r w:rsidR="00271533">
        <w:rPr>
          <w:rFonts w:ascii="Arial" w:hAnsi="Arial" w:cs="Arial"/>
          <w:color w:val="787878"/>
          <w:sz w:val="20"/>
          <w:szCs w:val="20"/>
        </w:rPr>
        <w:t>Diriginte</w:t>
      </w:r>
      <w:proofErr w:type="spellEnd"/>
      <w:r w:rsidR="00271533">
        <w:rPr>
          <w:rFonts w:ascii="Arial" w:hAnsi="Arial" w:cs="Arial"/>
          <w:color w:val="787878"/>
          <w:sz w:val="20"/>
          <w:szCs w:val="20"/>
        </w:rPr>
        <w:t>/</w:t>
      </w:r>
      <w:proofErr w:type="spellStart"/>
      <w:r w:rsidR="00271533">
        <w:rPr>
          <w:rFonts w:ascii="Arial" w:hAnsi="Arial" w:cs="Arial"/>
          <w:color w:val="787878"/>
          <w:sz w:val="20"/>
          <w:szCs w:val="20"/>
        </w:rPr>
        <w:t>Dirigenta</w:t>
      </w:r>
      <w:proofErr w:type="spellEnd"/>
      <w:r w:rsidR="0006204A" w:rsidRPr="00E6174E">
        <w:rPr>
          <w:rFonts w:ascii="Arial" w:hAnsi="Arial" w:cs="Arial"/>
          <w:sz w:val="20"/>
          <w:szCs w:val="20"/>
        </w:rPr>
        <w:t xml:space="preserve"> </w:t>
      </w:r>
    </w:p>
    <w:p w:rsidR="00094D50" w:rsidRPr="00E6174E" w:rsidRDefault="00094D50" w:rsidP="000620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41CCC" w:rsidRPr="00E6174E" w:rsidRDefault="00E41CCC" w:rsidP="00825F09">
      <w:pPr>
        <w:rPr>
          <w:rFonts w:ascii="Arial" w:hAnsi="Arial" w:cs="Arial"/>
          <w:sz w:val="18"/>
          <w:szCs w:val="18"/>
        </w:rPr>
      </w:pPr>
    </w:p>
    <w:p w:rsidR="00714C1F" w:rsidRPr="00ED2A1D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</w:rPr>
      </w:pPr>
      <w:r w:rsidRPr="009109AF">
        <w:rPr>
          <w:rFonts w:ascii="Arial" w:hAnsi="Arial" w:cs="Arial"/>
          <w:b/>
          <w:sz w:val="36"/>
          <w:szCs w:val="36"/>
        </w:rPr>
        <w:t>Unsere Schule</w:t>
      </w:r>
      <w:r w:rsidR="00326A49" w:rsidRPr="009109AF">
        <w:rPr>
          <w:rFonts w:ascii="Arial" w:hAnsi="Arial" w:cs="Arial"/>
          <w:b/>
          <w:sz w:val="36"/>
          <w:szCs w:val="36"/>
        </w:rPr>
        <w:t xml:space="preserve"> von A-Z</w:t>
      </w:r>
      <w:r w:rsidR="00326A49" w:rsidRPr="00ED2A1D">
        <w:rPr>
          <w:rFonts w:ascii="Arial" w:hAnsi="Arial" w:cs="Arial"/>
          <w:b/>
          <w:color w:val="D53D20"/>
          <w:sz w:val="36"/>
          <w:szCs w:val="36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70"/>
        <w:gridCol w:w="3067"/>
      </w:tblGrid>
      <w:tr w:rsidR="00ED2A1D" w:rsidRPr="00E6174E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E6174E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</w:rPr>
            </w:pPr>
            <w:r w:rsidRPr="00E6174E">
              <w:rPr>
                <w:rFonts w:ascii="Arial" w:hAnsi="Arial" w:cs="Arial"/>
                <w:sz w:val="70"/>
                <w:szCs w:val="70"/>
              </w:rPr>
              <w:t>A</w:t>
            </w:r>
            <w:r w:rsidRPr="00E6174E">
              <w:rPr>
                <w:rFonts w:ascii="Arial" w:hAnsi="Arial" w:cs="Arial"/>
              </w:rPr>
              <w:t>B C D E F G H I J K L M N O P Q R S T U V W X Y Z</w:t>
            </w:r>
          </w:p>
        </w:tc>
      </w:tr>
      <w:tr w:rsidR="00B46C50" w:rsidRPr="00ED2A1D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  <w:r w:rsidR="00B46C50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5B2F10" w:rsidRDefault="005B2F10" w:rsidP="005B2F1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B2F1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Adresa</w:t>
            </w:r>
            <w:proofErr w:type="spellEnd"/>
            <w:r w:rsidRPr="005B2F1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ş</w:t>
            </w:r>
            <w:r w:rsidRPr="005B2F1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colii</w:t>
            </w:r>
            <w:proofErr w:type="spellEnd"/>
            <w:r w:rsidRPr="005B2F1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100A5C" w:rsidRPr="00ED2A1D" w:rsidRDefault="00724C54" w:rsidP="00406E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7F680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 w:cs="Arial"/>
                <w:color w:val="000000"/>
                <w:sz w:val="38"/>
                <w:szCs w:val="38"/>
              </w:rPr>
              <w:t xml:space="preserve">     </w:t>
            </w:r>
            <w:r>
              <w:rPr>
                <w:noProof/>
                <w:lang w:eastAsia="de-DE"/>
              </w:rPr>
              <w:drawing>
                <wp:inline distT="0" distB="0" distL="0" distR="0" wp14:anchorId="77E525B6" wp14:editId="2CE4BCDE">
                  <wp:extent cx="1076400" cy="1152000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4DB3">
              <w:rPr>
                <w:rFonts w:ascii="Arial" w:hAnsi="Arial" w:cs="Arial"/>
                <w:noProof/>
                <w:color w:val="000000"/>
                <w:sz w:val="38"/>
                <w:szCs w:val="3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3" behindDoc="0" locked="0" layoutInCell="1" allowOverlap="1" wp14:anchorId="49E5B2B8" wp14:editId="0C062C0A">
                      <wp:simplePos x="0" y="0"/>
                      <wp:positionH relativeFrom="column">
                        <wp:posOffset>-222885</wp:posOffset>
                      </wp:positionH>
                      <wp:positionV relativeFrom="paragraph">
                        <wp:posOffset>-59690</wp:posOffset>
                      </wp:positionV>
                      <wp:extent cx="1375410" cy="1351915"/>
                      <wp:effectExtent l="0" t="2540" r="0" b="0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1351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009E" w:rsidRDefault="00BB009E" w:rsidP="007F6807">
                                  <w:pPr>
                                    <w:spacing w:before="120" w:after="12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9" type="#_x0000_t202" style="position:absolute;margin-left:-17.55pt;margin-top:-4.7pt;width:108.3pt;height:106.4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xG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" filled="f" stroked="f">
                      <v:textbox>
                        <w:txbxContent>
                          <w:p w:rsidR="00BB009E" w:rsidRDefault="00BB009E" w:rsidP="007F6807">
                            <w:pPr>
                              <w:spacing w:before="120" w:after="12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6C50" w:rsidRPr="00ED2A1D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76500" w:rsidRDefault="00F7650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787878"/>
                <w:sz w:val="28"/>
                <w:szCs w:val="28"/>
              </w:rPr>
            </w:pPr>
            <w:proofErr w:type="spellStart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>Excursii</w:t>
            </w:r>
            <w:proofErr w:type="spellEnd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</w:p>
          <w:p w:rsidR="00B46C50" w:rsidRPr="008D2343" w:rsidRDefault="007B164D" w:rsidP="008D234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8D2343">
              <w:rPr>
                <w:rFonts w:ascii="Arial" w:hAnsi="Arial" w:cs="Arial"/>
                <w:sz w:val="20"/>
                <w:szCs w:val="20"/>
              </w:rPr>
              <w:t>Du musst daran teilnehmen.</w:t>
            </w:r>
            <w:r w:rsidR="001D1543" w:rsidRPr="008D2343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Toate</w:t>
            </w:r>
            <w:proofErr w:type="spellEnd"/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excursiile</w:t>
            </w:r>
            <w:proofErr w:type="spellEnd"/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fac</w:t>
            </w:r>
            <w:proofErr w:type="spellEnd"/>
            <w:r w:rsidR="008D2343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parte din</w:t>
            </w:r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programul</w:t>
            </w:r>
            <w:proofErr w:type="spellEnd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orar</w:t>
            </w:r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.T</w:t>
            </w:r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oate</w:t>
            </w:r>
            <w:proofErr w:type="spellEnd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elevele</w:t>
            </w:r>
            <w:proofErr w:type="spellEnd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şi</w:t>
            </w:r>
            <w:proofErr w:type="spellEnd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elevii</w:t>
            </w:r>
            <w:proofErr w:type="spellEnd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trebuie</w:t>
            </w:r>
            <w:proofErr w:type="spellEnd"/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s</w:t>
            </w:r>
            <w:r w:rsidR="008D2343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ă</w:t>
            </w:r>
            <w:proofErr w:type="spellEnd"/>
            <w:r w:rsid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participe</w:t>
            </w:r>
            <w:proofErr w:type="spellEnd"/>
            <w:r w:rsidR="00F76500" w:rsidRPr="008D234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C35E3D" w:rsidP="007F680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44584DD" wp14:editId="0A06F39F">
                  <wp:extent cx="946800" cy="1386000"/>
                  <wp:effectExtent l="228600" t="0" r="1962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ED2A1D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76500" w:rsidRDefault="00F7650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787878"/>
                <w:sz w:val="28"/>
                <w:szCs w:val="28"/>
              </w:rPr>
            </w:pPr>
            <w:proofErr w:type="spellStart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>Lucru</w:t>
            </w:r>
            <w:r w:rsidR="000278CA">
              <w:rPr>
                <w:rFonts w:ascii="Arial" w:hAnsi="Arial" w:cs="Arial"/>
                <w:b/>
                <w:color w:val="787878"/>
                <w:sz w:val="28"/>
                <w:szCs w:val="28"/>
              </w:rPr>
              <w:t>l</w:t>
            </w:r>
            <w:proofErr w:type="spellEnd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  <w:proofErr w:type="spellStart"/>
            <w:r w:rsidR="000278CA">
              <w:rPr>
                <w:rFonts w:ascii="Arial" w:hAnsi="Arial" w:cs="Arial"/>
                <w:b/>
                <w:color w:val="787878"/>
                <w:sz w:val="28"/>
                <w:szCs w:val="28"/>
              </w:rPr>
              <w:t>î</w:t>
            </w:r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>n</w:t>
            </w:r>
            <w:proofErr w:type="spellEnd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  <w:proofErr w:type="spellStart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>grup</w:t>
            </w:r>
            <w:proofErr w:type="spellEnd"/>
            <w:r w:rsidRPr="00F76500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</w:p>
          <w:p w:rsidR="00FA7466" w:rsidRPr="000278CA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an AGs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teilnehmen.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Dacă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dorești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poti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să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78CA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participi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la </w:t>
            </w:r>
            <w:r w:rsidR="000278CA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un </w:t>
            </w:r>
            <w:proofErr w:type="gramStart"/>
            <w:r w:rsidR="000278CA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curs</w:t>
            </w:r>
            <w:proofErr w:type="gramEnd"/>
            <w:r w:rsidR="000278CA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78CA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suplimentar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lucru</w:t>
            </w:r>
            <w:r w:rsid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l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în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grup</w:t>
            </w:r>
            <w:proofErr w:type="spellEnd"/>
            <w:r w:rsidR="00F76500" w:rsidRP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).</w:t>
            </w:r>
          </w:p>
          <w:p w:rsidR="00C547DD" w:rsidRPr="00F76500" w:rsidRDefault="00FA7466" w:rsidP="000278C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 gibt dir …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Informatii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 w:rsidR="000278CA">
              <w:rPr>
                <w:rFonts w:ascii="Arial" w:hAnsi="Arial" w:cs="Arial"/>
                <w:color w:val="787878"/>
                <w:sz w:val="20"/>
                <w:szCs w:val="20"/>
              </w:rPr>
              <w:t xml:space="preserve">le </w:t>
            </w:r>
            <w:proofErr w:type="spellStart"/>
            <w:r w:rsidR="000278CA">
              <w:rPr>
                <w:rFonts w:ascii="Arial" w:hAnsi="Arial" w:cs="Arial"/>
                <w:color w:val="787878"/>
                <w:sz w:val="20"/>
                <w:szCs w:val="20"/>
              </w:rPr>
              <w:t>ofer</w:t>
            </w:r>
            <w:r w:rsidR="000278CA" w:rsidRPr="005B2F1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….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517EF857" wp14:editId="0F0A0856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148590</wp:posOffset>
                  </wp:positionV>
                  <wp:extent cx="1066800" cy="962660"/>
                  <wp:effectExtent l="0" t="0" r="0" b="8890"/>
                  <wp:wrapTight wrapText="bothSides">
                    <wp:wrapPolygon edited="0">
                      <wp:start x="0" y="0"/>
                      <wp:lineTo x="0" y="21372"/>
                      <wp:lineTo x="21214" y="21372"/>
                      <wp:lineTo x="21214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2A1D" w:rsidRDefault="00ED2A1D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</w:rPr>
      </w:pPr>
    </w:p>
    <w:p w:rsidR="001835F7" w:rsidRPr="00ED2A1D" w:rsidRDefault="001835F7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7F6807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lastRenderedPageBreak/>
              <w:t xml:space="preserve">A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B</w:t>
            </w:r>
            <w:r w:rsidRPr="009109AF">
              <w:rPr>
                <w:rFonts w:ascii="Arial" w:hAnsi="Arial" w:cs="Arial"/>
                <w:lang w:val="en-US"/>
              </w:rPr>
              <w:t xml:space="preserve"> C D E F G H I J K L M N O P Q R S T U V W X Y Z</w:t>
            </w:r>
          </w:p>
        </w:tc>
      </w:tr>
      <w:tr w:rsidR="007B164D" w:rsidRPr="00410C2C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76500" w:rsidRDefault="00F76500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Biblioteca</w:t>
            </w:r>
            <w:proofErr w:type="spellEnd"/>
            <w:r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B164D" w:rsidRPr="00EE5ED4" w:rsidRDefault="00FD0AB4" w:rsidP="000278C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Hier kannst du Bücher ausleihen.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Aici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poți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78CA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î</w:t>
            </w:r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mprumuta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cărți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CA0E21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7B9EA182" wp14:editId="0FA6EEB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108585</wp:posOffset>
                  </wp:positionV>
                  <wp:extent cx="1075690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039" y="21174"/>
                      <wp:lineTo x="21039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410C2C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D0AB4" w:rsidRPr="00F76500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76500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1043A2" w:rsidRPr="00F76500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  <w:r w:rsidR="00173622" w:rsidRPr="00F76500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proofErr w:type="spellStart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Cărți</w:t>
            </w:r>
            <w:proofErr w:type="spellEnd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și</w:t>
            </w:r>
            <w:proofErr w:type="spellEnd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materiale </w:t>
            </w:r>
            <w:r w:rsidR="000278C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de </w:t>
            </w:r>
            <w:proofErr w:type="spellStart"/>
            <w:r w:rsidR="000278C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instruire</w:t>
            </w:r>
            <w:proofErr w:type="spellEnd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/Materiale</w:t>
            </w:r>
          </w:p>
          <w:p w:rsidR="005870BB" w:rsidRDefault="00FD0AB4" w:rsidP="005870BB">
            <w:pPr>
              <w:autoSpaceDE w:val="0"/>
              <w:autoSpaceDN w:val="0"/>
              <w:adjustRightInd w:val="0"/>
              <w:spacing w:after="195"/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AF784D">
              <w:rPr>
                <w:rFonts w:ascii="Arial" w:hAnsi="Arial" w:cs="Arial"/>
                <w:color w:val="000000"/>
                <w:sz w:val="20"/>
                <w:szCs w:val="20"/>
              </w:rPr>
              <w:t xml:space="preserve">Pass gut darauf auf! </w:t>
            </w:r>
            <w:r w:rsidR="00173622" w:rsidRPr="00AF784D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Şcoală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îţi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împrumută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cărţile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pentru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orele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şcolare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. Ai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grijă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 xml:space="preserve"> de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ele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  <w:lang w:val="x-none"/>
              </w:rPr>
              <w:t>!</w:t>
            </w:r>
          </w:p>
          <w:p w:rsidR="007B164D" w:rsidRPr="005870BB" w:rsidRDefault="00FD0AB4" w:rsidP="005870B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70BB">
              <w:rPr>
                <w:rFonts w:ascii="Arial" w:hAnsi="Arial" w:cs="Arial"/>
                <w:color w:val="000000"/>
                <w:sz w:val="20"/>
                <w:szCs w:val="20"/>
              </w:rPr>
              <w:t xml:space="preserve">Diese </w:t>
            </w:r>
            <w:r w:rsidR="004D4FC5" w:rsidRPr="005870BB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r w:rsidRPr="005870BB">
              <w:rPr>
                <w:rFonts w:ascii="Arial" w:hAnsi="Arial" w:cs="Arial"/>
                <w:color w:val="000000"/>
                <w:sz w:val="20"/>
                <w:szCs w:val="20"/>
              </w:rPr>
              <w:t xml:space="preserve"> musst du kaufen</w:t>
            </w:r>
            <w:r w:rsidRPr="005870B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AC0FCB" w:rsidRPr="005870BB">
              <w:rPr>
                <w:rFonts w:ascii="Arial" w:hAnsi="Arial" w:cs="Arial"/>
                <w:sz w:val="20"/>
                <w:szCs w:val="20"/>
              </w:rPr>
              <w:t>(siehe Materialliste)</w:t>
            </w:r>
            <w:r w:rsidR="00173622" w:rsidRPr="005870BB">
              <w:rPr>
                <w:rFonts w:ascii="Arial" w:hAnsi="Arial" w:cs="Arial"/>
                <w:color w:val="0070C0"/>
                <w:sz w:val="20"/>
                <w:szCs w:val="20"/>
              </w:rPr>
              <w:br/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Aceste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materiale </w:t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trebuie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să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le </w:t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cumperi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: (</w:t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Atentie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la </w:t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lista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cu</w:t>
            </w:r>
            <w:proofErr w:type="spellEnd"/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material</w:t>
            </w:r>
            <w:r w:rsidR="005870BB" w:rsidRPr="005870BB">
              <w:rPr>
                <w:rFonts w:ascii="Arial" w:hAnsi="Arial" w:cs="Arial"/>
                <w:color w:val="787878"/>
                <w:sz w:val="20"/>
                <w:szCs w:val="20"/>
              </w:rPr>
              <w:t>e</w:t>
            </w:r>
            <w:r w:rsidR="00F76500" w:rsidRPr="005870BB">
              <w:rPr>
                <w:rFonts w:ascii="Arial" w:hAnsi="Arial" w:cs="Arial"/>
                <w:color w:val="787878"/>
                <w:sz w:val="20"/>
                <w:szCs w:val="20"/>
              </w:rPr>
              <w:t>)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880BBB" w:rsidRPr="005870BB" w:rsidRDefault="00880BB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</w:p>
          <w:p w:rsidR="007B164D" w:rsidRPr="005870BB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42340006" wp14:editId="5FF1CF6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5715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ED2A1D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FD0AB4" w:rsidRPr="00ED2A1D" w:rsidRDefault="005870B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Bilet</w:t>
            </w:r>
            <w:proofErr w:type="spellEnd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de </w:t>
            </w:r>
            <w:proofErr w:type="spellStart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autobuz</w:t>
            </w:r>
            <w:proofErr w:type="spellEnd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si </w:t>
            </w:r>
            <w:proofErr w:type="spellStart"/>
            <w:r w:rsidR="00F76500" w:rsidRPr="00F765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tramvai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documente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transport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)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7B164D" w:rsidRPr="00F76500" w:rsidRDefault="00FD0AB4" w:rsidP="005870BB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 dem Sch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ülerticket kannst du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Bus und Bahn fahren.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Cu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biletul</w:t>
            </w:r>
            <w:proofErr w:type="spellEnd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>pentru</w:t>
            </w:r>
            <w:proofErr w:type="spellEnd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>elevi</w:t>
            </w:r>
            <w:proofErr w:type="spellEnd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>poți</w:t>
            </w:r>
            <w:proofErr w:type="spellEnd"/>
            <w:r w:rsid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să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călătorești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cu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autobuzul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și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cu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tramvaiul</w:t>
            </w:r>
            <w:proofErr w:type="spellEnd"/>
            <w:r w:rsidR="00F76500" w:rsidRPr="00F76500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D5DA606" wp14:editId="5CB6FCA2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7F6807" w:rsidTr="00406E31">
        <w:tc>
          <w:tcPr>
            <w:tcW w:w="9322" w:type="dxa"/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C</w:t>
            </w:r>
            <w:r w:rsidRPr="009109AF">
              <w:rPr>
                <w:rFonts w:ascii="Arial" w:hAnsi="Arial" w:cs="Arial"/>
                <w:lang w:val="en-US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800331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76500" w:rsidRPr="005870BB" w:rsidRDefault="005870B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870B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Cofe</w:t>
            </w:r>
            <w:r w:rsidR="00F76500" w:rsidRPr="005870B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</w:t>
            </w:r>
            <w:r w:rsidRPr="005870B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ăria</w:t>
            </w:r>
            <w:proofErr w:type="spellEnd"/>
            <w:r w:rsidR="00F76500" w:rsidRPr="005870B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34D9F" w:rsidRPr="00800331" w:rsidRDefault="00F34D9F" w:rsidP="005870B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kannst dort Essen und Getränke 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Cofet</w:t>
            </w:r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ă</w:t>
            </w:r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ria</w:t>
            </w:r>
            <w:proofErr w:type="spellEnd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ește</w:t>
            </w:r>
            <w:proofErr w:type="spellEnd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deschisă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de la … </w:t>
            </w:r>
            <w:proofErr w:type="spellStart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pâna</w:t>
            </w:r>
            <w:proofErr w:type="spellEnd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la …</w:t>
            </w:r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.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Acolo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poți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cumpăra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mâncare</w:t>
            </w:r>
            <w:proofErr w:type="spellEnd"/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și</w:t>
            </w:r>
            <w:proofErr w:type="spellEnd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băuturi</w:t>
            </w:r>
            <w:proofErr w:type="spellEnd"/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r w:rsidR="00F76500" w:rsidRPr="00800331">
              <w:rPr>
                <w:rFonts w:ascii="Arial" w:hAnsi="Arial" w:cs="Arial"/>
                <w:color w:val="787878"/>
                <w:sz w:val="20"/>
                <w:szCs w:val="20"/>
              </w:rPr>
              <w:tab/>
            </w:r>
          </w:p>
        </w:tc>
        <w:tc>
          <w:tcPr>
            <w:tcW w:w="1970" w:type="dxa"/>
          </w:tcPr>
          <w:p w:rsidR="00F34D9F" w:rsidRPr="00800331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1" locked="0" layoutInCell="1" allowOverlap="1" wp14:anchorId="44A9B866" wp14:editId="3E1408F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53340</wp:posOffset>
                  </wp:positionV>
                  <wp:extent cx="107569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039" y="21220"/>
                      <wp:lineTo x="21039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7A56" w:rsidRPr="00800331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7F6807" w:rsidTr="00874770">
        <w:tc>
          <w:tcPr>
            <w:tcW w:w="9322" w:type="dxa"/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E</w:t>
            </w:r>
            <w:r w:rsidRPr="009109AF">
              <w:rPr>
                <w:rFonts w:ascii="Arial" w:hAnsi="Arial" w:cs="Arial"/>
                <w:lang w:val="en-US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800331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Elternheft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800331" w:rsidRDefault="0080033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0033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Caietul</w:t>
            </w:r>
            <w:proofErr w:type="spellEnd"/>
            <w:r w:rsidRPr="0080033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0033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pentru</w:t>
            </w:r>
            <w:proofErr w:type="spellEnd"/>
            <w:r w:rsidRPr="0080033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0033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parinți</w:t>
            </w:r>
            <w:proofErr w:type="spellEnd"/>
            <w:r w:rsidRPr="0080033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3B48ED" w:rsidRPr="00800331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Trage alle wichtigen Informationen für dein</w:t>
            </w:r>
            <w:r w:rsidR="004D4FC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e Eltern in das </w:t>
            </w:r>
            <w:r w:rsidR="007275C2" w:rsidRPr="00EE5ED4">
              <w:rPr>
                <w:rFonts w:ascii="Arial" w:hAnsi="Arial" w:cs="Arial"/>
                <w:sz w:val="20"/>
                <w:szCs w:val="20"/>
              </w:rPr>
              <w:t>Elternheft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48ED" w:rsidRPr="00EE5ED4">
              <w:rPr>
                <w:rFonts w:ascii="Arial" w:hAnsi="Arial" w:cs="Arial"/>
                <w:color w:val="000000"/>
                <w:sz w:val="20"/>
                <w:szCs w:val="20"/>
              </w:rPr>
              <w:t>ein.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Notează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toate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informațiile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importante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pentru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părinții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tăi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în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caietul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pentru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părinți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  <w:p w:rsidR="00BE607A" w:rsidRPr="00800331" w:rsidRDefault="004D4FC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Părinții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trebuie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să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citeasc</w:t>
            </w:r>
            <w:r w:rsidR="005870BB">
              <w:rPr>
                <w:rFonts w:ascii="Arial" w:hAnsi="Arial" w:cs="Arial"/>
                <w:color w:val="787878"/>
                <w:sz w:val="20"/>
                <w:szCs w:val="20"/>
              </w:rPr>
              <w:t>ă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informațiile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și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să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semneze</w:t>
            </w:r>
            <w:proofErr w:type="spellEnd"/>
            <w:r w:rsidR="00800331" w:rsidRPr="00800331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800331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1" locked="0" layoutInCell="1" allowOverlap="1" wp14:anchorId="78FA06A7" wp14:editId="2ADE1D1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37465</wp:posOffset>
                  </wp:positionV>
                  <wp:extent cx="8667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63" y="21377"/>
                      <wp:lineTo x="21363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7F6807" w:rsidTr="002B44D9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F7A51" w:rsidRDefault="005870B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Î</w:t>
            </w:r>
            <w:r w:rsidR="00FF7A51" w:rsidRPr="00FF7A5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nvoiri</w:t>
            </w:r>
            <w:proofErr w:type="spellEnd"/>
            <w:r w:rsidR="00FF7A51" w:rsidRPr="00FF7A5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BE607A" w:rsidRPr="00FF7A51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fiecare</w:t>
            </w:r>
            <w:proofErr w:type="spellEnd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zi</w:t>
            </w:r>
            <w:proofErr w:type="spellEnd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trebuie</w:t>
            </w:r>
            <w:proofErr w:type="spellEnd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să</w:t>
            </w:r>
            <w:proofErr w:type="spellEnd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vii la </w:t>
            </w:r>
            <w:proofErr w:type="spellStart"/>
            <w:r w:rsidR="00FF7A51" w:rsidRP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școală</w:t>
            </w:r>
            <w:proofErr w:type="spellEnd"/>
            <w:r w:rsidR="00FF7A5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9F3540" w:rsidRDefault="00BE607A" w:rsidP="009F3540">
            <w:pPr>
              <w:autoSpaceDE w:val="0"/>
              <w:autoSpaceDN w:val="0"/>
              <w:adjustRightInd w:val="0"/>
              <w:spacing w:after="195"/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lastRenderedPageBreak/>
              <w:t>Dacă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ești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bolnav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,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părinţii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tăi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trebuie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să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sune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la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şcoală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.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Când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revi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la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şcoală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,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trebuie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să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predai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dirigintelui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tău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sau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dirigintei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tale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o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adeverinţă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de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motivare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 xml:space="preserve"> a </w:t>
            </w:r>
            <w:proofErr w:type="spellStart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absenţei</w:t>
            </w:r>
            <w:proofErr w:type="spellEnd"/>
            <w:r w:rsidR="009F3540">
              <w:rPr>
                <w:rFonts w:ascii="Arial" w:hAnsi="Arial" w:cs="Arial"/>
                <w:color w:val="808080"/>
                <w:sz w:val="20"/>
                <w:szCs w:val="20"/>
                <w:lang w:val="x-none"/>
              </w:rPr>
              <w:t>.</w:t>
            </w:r>
          </w:p>
          <w:p w:rsidR="00BE607A" w:rsidRPr="00AF784D" w:rsidRDefault="00BE607A" w:rsidP="009F3540">
            <w:pPr>
              <w:autoSpaceDE w:val="0"/>
              <w:autoSpaceDN w:val="0"/>
              <w:adjustRightInd w:val="0"/>
              <w:spacing w:after="195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cazuri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speciale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poți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fi </w:t>
            </w:r>
            <w:proofErr w:type="spellStart"/>
            <w:r w:rsidR="009F3540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învoit</w:t>
            </w:r>
            <w:proofErr w:type="spellEnd"/>
            <w:r w:rsidR="009F3540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9F3540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Întreabă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dirigintele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sau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diriginta</w:t>
            </w:r>
            <w:proofErr w:type="spellEnd"/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9F3540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din </w:t>
            </w:r>
            <w:proofErr w:type="spellStart"/>
            <w:r w:rsidR="009F3540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timp</w:t>
            </w:r>
            <w:r w:rsidR="00FF7A51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proofErr w:type="spellEnd"/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AF784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76671" behindDoc="1" locked="0" layoutInCell="1" allowOverlap="1" wp14:anchorId="01B91ED0" wp14:editId="35DFB6A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740410</wp:posOffset>
                  </wp:positionV>
                  <wp:extent cx="107569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689" w:rsidRPr="00AF784D" w:rsidRDefault="00BF1689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7F6807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F</w:t>
            </w:r>
            <w:r w:rsidRPr="009109AF">
              <w:rPr>
                <w:rFonts w:ascii="Arial" w:hAnsi="Arial" w:cs="Arial"/>
                <w:lang w:val="en-US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Pr="008D2343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D2343">
              <w:rPr>
                <w:rFonts w:ascii="Arial" w:hAnsi="Arial" w:cs="Arial"/>
                <w:b/>
                <w:color w:val="000000"/>
                <w:sz w:val="28"/>
                <w:szCs w:val="28"/>
              </w:rPr>
              <w:t>Fächer</w:t>
            </w:r>
            <w:r w:rsidR="00EB48BC" w:rsidRPr="008D2343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E23F02" w:rsidRPr="00E23F02" w:rsidRDefault="00E23F0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E23F0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Materii</w:t>
            </w:r>
            <w:proofErr w:type="spellEnd"/>
            <w:r w:rsidRPr="00E23F0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E23F02" w:rsidRPr="00E23F02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23F02">
              <w:rPr>
                <w:rFonts w:ascii="Arial" w:hAnsi="Arial" w:cs="Arial"/>
                <w:color w:val="000000"/>
                <w:sz w:val="20"/>
                <w:szCs w:val="20"/>
              </w:rPr>
              <w:t>An unserer Schule werden diese Fächer unterrichtet:</w:t>
            </w:r>
            <w:r w:rsidR="00EB48BC" w:rsidRPr="00E23F02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școala</w:t>
            </w:r>
            <w:proofErr w:type="spellEnd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noastră</w:t>
            </w:r>
            <w:proofErr w:type="spellEnd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se </w:t>
            </w:r>
            <w:proofErr w:type="spellStart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predau</w:t>
            </w:r>
            <w:proofErr w:type="spellEnd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urm</w:t>
            </w:r>
            <w:r w:rsidR="009F3540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toarele</w:t>
            </w:r>
            <w:proofErr w:type="spellEnd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materii</w:t>
            </w:r>
            <w:proofErr w:type="spellEnd"/>
            <w:r w:rsidR="00E23F02"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: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E23F02">
              <w:rPr>
                <w:rFonts w:ascii="Arial" w:hAnsi="Arial" w:cs="Arial"/>
                <w:color w:val="000000"/>
                <w:sz w:val="20"/>
                <w:szCs w:val="20"/>
              </w:rPr>
              <w:t xml:space="preserve">Erdkunde/ </w:t>
            </w:r>
            <w:r w:rsidR="00E23F02" w:rsidRPr="00E23F02">
              <w:rPr>
                <w:rFonts w:ascii="Arial" w:hAnsi="Arial" w:cs="Arial"/>
                <w:color w:val="808080"/>
                <w:sz w:val="20"/>
                <w:szCs w:val="20"/>
              </w:rPr>
              <w:t>Geografie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23F02">
              <w:rPr>
                <w:rFonts w:ascii="Arial" w:hAnsi="Arial" w:cs="Arial"/>
                <w:color w:val="000000"/>
                <w:sz w:val="20"/>
                <w:szCs w:val="20"/>
              </w:rPr>
              <w:t>Biologie/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F3540">
              <w:rPr>
                <w:rFonts w:ascii="Arial" w:hAnsi="Arial" w:cs="Arial"/>
                <w:color w:val="808080"/>
                <w:sz w:val="20"/>
                <w:szCs w:val="20"/>
              </w:rPr>
              <w:t>Biologie</w:t>
            </w:r>
          </w:p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2A1D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874770">
              <w:rPr>
                <w:rFonts w:ascii="Arial" w:hAnsi="Arial" w:cs="Arial"/>
                <w:color w:val="000000"/>
                <w:sz w:val="24"/>
                <w:szCs w:val="24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B529F" w:rsidRDefault="005B529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</w:t>
            </w:r>
            <w:r w:rsid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icicleta</w:t>
            </w:r>
            <w:proofErr w:type="spellEnd"/>
            <w:r w:rsidRPr="005B529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9B662C" w:rsidRPr="00EE5ED4" w:rsidRDefault="005C627B" w:rsidP="009F354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Bicicletele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F354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trebuie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parcate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numai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suporturile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pentru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biciclete</w:t>
            </w:r>
            <w:proofErr w:type="spellEnd"/>
            <w:r w:rsidR="005B529F" w:rsidRPr="005B529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7D7D589D" wp14:editId="4CBD8BC0">
                  <wp:extent cx="1076191" cy="695238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2C" w:rsidRPr="007F6807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8D2343" w:rsidRDefault="009F354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Î</w:t>
            </w:r>
            <w:r w:rsidR="00F47026"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ntreb</w:t>
            </w:r>
            <w:r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ă</w:t>
            </w:r>
            <w:r w:rsidR="00F47026"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ri</w:t>
            </w:r>
            <w:proofErr w:type="spellEnd"/>
            <w:r w:rsidR="00F47026"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ş</w:t>
            </w:r>
            <w:r w:rsidR="00F47026"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i</w:t>
            </w:r>
            <w:proofErr w:type="spellEnd"/>
            <w:r w:rsidR="00F47026"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F47026" w:rsidRPr="009F354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probleme</w:t>
            </w:r>
            <w:proofErr w:type="spellEnd"/>
            <w:r w:rsidR="009B662C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>Viele Personen helfen dir, wenn du Fragen oder Probleme hast.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pot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ajuta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multe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persoana</w:t>
            </w:r>
            <w:proofErr w:type="spellEnd"/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dacă</w:t>
            </w:r>
            <w:proofErr w:type="spellEnd"/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ai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</w:t>
            </w:r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ntreb</w:t>
            </w:r>
            <w:r w:rsidRPr="00E23F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ri</w:t>
            </w:r>
            <w:proofErr w:type="spellEnd"/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sau </w:t>
            </w:r>
            <w:proofErr w:type="spellStart"/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probleme</w:t>
            </w:r>
            <w:proofErr w:type="spellEnd"/>
            <w:r w:rsidR="00F47026" w:rsidRPr="008D23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A60FAD" w:rsidRPr="00DB1C89" w:rsidRDefault="009B662C" w:rsidP="00DB1C8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findest sie auf der Liste „Ansprechpersonen“</w:t>
            </w:r>
            <w:r w:rsidR="00AC0FC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(siehe Ansprechpersonen)</w:t>
            </w:r>
            <w:r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proofErr w:type="spellStart"/>
            <w:r w:rsidR="00F47026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</w:t>
            </w:r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ersoanele</w:t>
            </w:r>
            <w:proofErr w:type="spellEnd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le </w:t>
            </w:r>
            <w:proofErr w:type="spellStart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găsești</w:t>
            </w:r>
            <w:proofErr w:type="spellEnd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pe</w:t>
            </w:r>
            <w:proofErr w:type="spellEnd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lista</w:t>
            </w:r>
            <w:proofErr w:type="spellEnd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„</w:t>
            </w:r>
            <w:proofErr w:type="spellStart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Persoane</w:t>
            </w:r>
            <w:proofErr w:type="spellEnd"/>
            <w:r w:rsidR="00DB1C89" w:rsidRP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contact“</w:t>
            </w:r>
            <w:r w:rsid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 (</w:t>
            </w:r>
            <w:proofErr w:type="spellStart"/>
            <w:proofErr w:type="gramStart"/>
            <w:r w:rsid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vezi</w:t>
            </w:r>
            <w:proofErr w:type="spellEnd"/>
            <w:proofErr w:type="gramEnd"/>
            <w:r w:rsid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Persoane</w:t>
            </w:r>
            <w:proofErr w:type="spellEnd"/>
            <w:r w:rsidR="00DB1C8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contact).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DB1C89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 wp14:anchorId="6C74B880" wp14:editId="54D6F5F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47026" w:rsidRDefault="00F4702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4702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Micul</w:t>
            </w:r>
            <w:proofErr w:type="spellEnd"/>
            <w:r w:rsidRPr="00F4702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F4702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dejun</w:t>
            </w:r>
            <w:proofErr w:type="spellEnd"/>
            <w:r w:rsidRPr="00F4702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5C627B" w:rsidRPr="00855B05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Ia</w:t>
            </w:r>
            <w:r w:rsidR="00F47026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-ți</w:t>
            </w:r>
            <w:proofErr w:type="spellEnd"/>
            <w:r w:rsidR="00F47026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la tine </w:t>
            </w:r>
            <w:proofErr w:type="spellStart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micul</w:t>
            </w:r>
            <w:proofErr w:type="spellEnd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dejun</w:t>
            </w:r>
            <w:proofErr w:type="spellEnd"/>
            <w:r w:rsidR="00F47026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BF7E7E" w:rsidRPr="00F47026" w:rsidRDefault="009B662C" w:rsidP="00855B0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</w:t>
            </w:r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hifle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fructe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lapte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poți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cumperi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ş</w:t>
            </w:r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cofetărie</w:t>
            </w:r>
            <w:proofErr w:type="spellEnd"/>
            <w:r w:rsid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B243985" wp14:editId="77BF78F5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3E0" w:rsidRPr="008245CE" w:rsidRDefault="00E263E0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E6174E" w:rsidTr="00874770">
        <w:tc>
          <w:tcPr>
            <w:tcW w:w="9322" w:type="dxa"/>
          </w:tcPr>
          <w:p w:rsidR="00874770" w:rsidRPr="008560D3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</w:rPr>
            </w:pPr>
            <w:r w:rsidRPr="008560D3">
              <w:rPr>
                <w:rFonts w:ascii="Arial" w:hAnsi="Arial" w:cs="Arial"/>
              </w:rPr>
              <w:t xml:space="preserve">A B C D E F G </w:t>
            </w:r>
            <w:r w:rsidR="00E6174E" w:rsidRPr="008560D3">
              <w:rPr>
                <w:rFonts w:ascii="Arial" w:hAnsi="Arial" w:cs="Arial"/>
                <w:sz w:val="70"/>
                <w:szCs w:val="70"/>
              </w:rPr>
              <w:t>H</w:t>
            </w:r>
            <w:r w:rsidRPr="008560D3">
              <w:rPr>
                <w:rFonts w:ascii="Arial" w:hAnsi="Arial" w:cs="Arial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7F6807" w:rsidTr="002B44D9">
        <w:tc>
          <w:tcPr>
            <w:tcW w:w="7318" w:type="dxa"/>
          </w:tcPr>
          <w:p w:rsidR="00874770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sz w:val="28"/>
                <w:szCs w:val="28"/>
              </w:rPr>
              <w:t>Hausaufgaben</w:t>
            </w:r>
            <w:r w:rsidR="001043A2" w:rsidRPr="00ED2A1D">
              <w:rPr>
                <w:rFonts w:ascii="Arial" w:hAnsi="Arial" w:cs="Arial"/>
                <w:b/>
                <w:sz w:val="28"/>
                <w:szCs w:val="28"/>
              </w:rPr>
              <w:t>/Lernzeit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874770" w:rsidRDefault="00855B0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Teme</w:t>
            </w:r>
            <w:proofErr w:type="spellEnd"/>
            <w:r w:rsidR="008747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timp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855B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de </w:t>
            </w:r>
            <w:proofErr w:type="spellStart"/>
            <w:r w:rsidRPr="00855B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învăţare</w:t>
            </w:r>
            <w:proofErr w:type="spellEnd"/>
            <w:r w:rsidR="00F47026" w:rsidRPr="00855B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?</w:t>
            </w:r>
          </w:p>
          <w:p w:rsidR="001043A2" w:rsidRPr="00EE5ED4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 helfen dir, in der Schule Erfolg zu haben.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Temele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ajută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succes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școală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997EE3" w:rsidRPr="00EE5ED4" w:rsidRDefault="000F73D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Scrie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temele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caietul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teme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997EE3" w:rsidRPr="00F47026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Rezolvă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-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ți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temele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acasă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timpul</w:t>
            </w:r>
            <w:proofErr w:type="spellEnd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învăţare</w:t>
            </w:r>
            <w:proofErr w:type="spellEnd"/>
            <w:r w:rsidR="00F47026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?</w:t>
            </w:r>
          </w:p>
          <w:p w:rsidR="00997EE3" w:rsidRPr="00ED2A1D" w:rsidRDefault="0098352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4F81BD" w:themeColor="accent1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Zeige das A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ufgabenheft regelmäßig deinen Eltern.</w:t>
            </w:r>
            <w:r w:rsidR="00A61E27" w:rsidRPr="00ED2A1D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Arată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fiecare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dată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caietul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teme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părinților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tăi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1970" w:type="dxa"/>
          </w:tcPr>
          <w:p w:rsidR="00997EE3" w:rsidRPr="00CA0E21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1" locked="0" layoutInCell="1" allowOverlap="1" wp14:anchorId="4F9D4EB7" wp14:editId="60E1A51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413385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7F6807" w:rsidTr="00406E31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lastRenderedPageBreak/>
              <w:t xml:space="preserve">A B C D E F G H I J </w:t>
            </w:r>
            <w:r w:rsidR="00E263E0" w:rsidRPr="00E263E0">
              <w:rPr>
                <w:rFonts w:ascii="Arial" w:hAnsi="Arial" w:cs="Arial"/>
                <w:sz w:val="70"/>
                <w:szCs w:val="70"/>
                <w:lang w:val="en-US"/>
              </w:rPr>
              <w:t>K</w:t>
            </w:r>
            <w:r w:rsidRPr="009109AF">
              <w:rPr>
                <w:rFonts w:ascii="Arial" w:hAnsi="Arial" w:cs="Arial"/>
                <w:lang w:val="en-US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7F6807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47026" w:rsidRDefault="00F4702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4702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Clasele</w:t>
            </w:r>
            <w:proofErr w:type="spellEnd"/>
            <w:r w:rsidRPr="00F4702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9B662C" w:rsidRPr="00EE5ED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6E7B76" w:rsidRPr="00F47026" w:rsidRDefault="00855B05" w:rsidP="00F4702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Mergi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clasa</w:t>
            </w:r>
            <w:proofErr w:type="spellEnd"/>
            <w:r w:rsid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…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Înveți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limba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germană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grupa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promovare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a </w:t>
            </w:r>
            <w:proofErr w:type="spellStart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limbii</w:t>
            </w:r>
            <w:proofErr w:type="spellEnd"/>
            <w:r w:rsidR="00F47026" w:rsidRPr="00F4702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9B662C" w:rsidRPr="00ED2A1D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7F6807" w:rsidTr="00B84DB3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M</w:t>
            </w:r>
            <w:r w:rsidRPr="009109AF">
              <w:rPr>
                <w:rFonts w:ascii="Arial" w:hAnsi="Arial" w:cs="Arial"/>
                <w:lang w:val="en-US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C1F95" w:rsidRPr="00ED2A1D" w:rsidRDefault="005A5A4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5A5A4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Cantina</w:t>
            </w:r>
            <w:proofErr w:type="spellEnd"/>
            <w:r w:rsidRPr="005A5A4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/Masa de </w:t>
            </w:r>
            <w:proofErr w:type="spellStart"/>
            <w:r w:rsidRPr="005A5A4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pr</w:t>
            </w:r>
            <w:r w:rsidR="00855B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â</w:t>
            </w:r>
            <w:r w:rsidRPr="005A5A4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nz</w:t>
            </w:r>
            <w:proofErr w:type="spellEnd"/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CC1F95" w:rsidRPr="008D2343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8D2343">
              <w:rPr>
                <w:rFonts w:ascii="Arial" w:hAnsi="Arial" w:cs="Arial"/>
                <w:color w:val="000000"/>
                <w:sz w:val="20"/>
                <w:szCs w:val="20"/>
              </w:rPr>
              <w:t xml:space="preserve">Du musst das Essen </w:t>
            </w:r>
            <w:r w:rsidR="0012147F" w:rsidRPr="008D2343">
              <w:rPr>
                <w:rFonts w:ascii="Arial" w:hAnsi="Arial" w:cs="Arial"/>
                <w:color w:val="000000"/>
                <w:sz w:val="20"/>
                <w:szCs w:val="20"/>
              </w:rPr>
              <w:t>bezahlen.</w:t>
            </w:r>
          </w:p>
          <w:p w:rsidR="00CC1F95" w:rsidRPr="00855B05" w:rsidRDefault="005A5A4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pauza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</w:t>
            </w:r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â</w:t>
            </w:r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nz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la …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</w:t>
            </w:r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â</w:t>
            </w:r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</w:t>
            </w:r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la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ora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poți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mânca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cantină</w:t>
            </w:r>
            <w:proofErr w:type="spellEnd"/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masa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</w:t>
            </w:r>
            <w:r w:rsidR="00855B05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â</w:t>
            </w:r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nz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5A5A42" w:rsidRPr="00855B05" w:rsidRDefault="00855B05" w:rsidP="00855B0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Trebuie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să</w:t>
            </w:r>
            <w:proofErr w:type="spellEnd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plăteşti</w:t>
            </w:r>
            <w:proofErr w:type="spellEnd"/>
            <w:r w:rsidR="00271533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produsele </w:t>
            </w:r>
            <w:proofErr w:type="spellStart"/>
            <w:r w:rsidR="00271533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alimentare</w:t>
            </w:r>
            <w:proofErr w:type="spellEnd"/>
            <w:r w:rsidR="00271533" w:rsidRPr="00855B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5CBBC12" wp14:editId="73FAAC2B">
                  <wp:extent cx="1076191" cy="1047619"/>
                  <wp:effectExtent l="0" t="0" r="0" b="63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95" w:rsidRPr="00ED2A1D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7F6807" w:rsidTr="00B84DB3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P</w:t>
            </w:r>
            <w:r w:rsidRPr="009109AF">
              <w:rPr>
                <w:rFonts w:ascii="Arial" w:hAnsi="Arial" w:cs="Arial"/>
                <w:lang w:val="en-US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D1399C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215B64" w:rsidRDefault="00215B6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215B64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Pauzele</w:t>
            </w:r>
            <w:proofErr w:type="spellEnd"/>
            <w:r w:rsidRPr="00215B64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D1399C" w:rsidRPr="00D1399C" w:rsidRDefault="0012147F" w:rsidP="00D3603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Es gibt auch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C1F95" w:rsidRPr="008D2343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Informationen dazu gibt </w:t>
            </w:r>
            <w:r w:rsidR="00874770" w:rsidRPr="008D2343">
              <w:rPr>
                <w:rFonts w:ascii="Arial" w:hAnsi="Arial" w:cs="Arial"/>
                <w:color w:val="000000"/>
                <w:sz w:val="20"/>
                <w:szCs w:val="20"/>
              </w:rPr>
              <w:t>dir …</w:t>
            </w:r>
            <w:r w:rsidR="00867BD5" w:rsidRPr="008D2343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Toate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elevele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toți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elevii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merg</w:t>
            </w:r>
            <w:proofErr w:type="spellEnd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pauz</w:t>
            </w:r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</w:t>
            </w:r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curtea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școlii</w:t>
            </w:r>
            <w:proofErr w:type="spellEnd"/>
            <w:r w:rsidR="00215B64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  <w:r w:rsidR="00D1399C" w:rsidRPr="00D3603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Există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ş</w:t>
            </w:r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oferte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pentru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masa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</w:t>
            </w:r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â</w:t>
            </w:r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nz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jocuri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fotbal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s.a.</w:t>
            </w:r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m.d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).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Informații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</w:t>
            </w:r>
            <w:proofErr w:type="spellEnd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privire</w:t>
            </w:r>
            <w:proofErr w:type="spellEnd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la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oferte</w:t>
            </w:r>
            <w:proofErr w:type="spellEnd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le </w:t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oferă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…</w:t>
            </w:r>
            <w:r w:rsidR="00D1399C" w:rsidRPr="00D1399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D1399C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D1399C" w:rsidRDefault="00D1399C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D139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Punctualitate</w:t>
            </w:r>
            <w:proofErr w:type="spellEnd"/>
            <w:r w:rsidRPr="00D139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BF7E7E" w:rsidRPr="00D3603C" w:rsidRDefault="00CC1F95" w:rsidP="00D3603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Prezintă-te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dimineața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după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pauze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mereu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punctual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la </w:t>
            </w:r>
            <w:proofErr w:type="spellStart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</w:t>
            </w:r>
            <w:r w:rsidR="00D3603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proofErr w:type="spellEnd"/>
            <w:r w:rsidR="00D1399C" w:rsidRPr="00D360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C4C60EC" wp14:editId="792F2176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263E0" w:rsidTr="00874770">
        <w:tc>
          <w:tcPr>
            <w:tcW w:w="9180" w:type="dxa"/>
          </w:tcPr>
          <w:p w:rsidR="00874770" w:rsidRPr="00E263E0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</w:rPr>
            </w:pPr>
            <w:r w:rsidRPr="00E263E0">
              <w:rPr>
                <w:rFonts w:ascii="Arial" w:hAnsi="Arial" w:cs="Arial"/>
              </w:rPr>
              <w:t xml:space="preserve">A B C D E F G H I J K L M N O P Q </w:t>
            </w:r>
            <w:r w:rsidRPr="00E263E0">
              <w:rPr>
                <w:rFonts w:ascii="Arial" w:hAnsi="Arial" w:cs="Arial"/>
                <w:sz w:val="70"/>
                <w:szCs w:val="70"/>
              </w:rPr>
              <w:t>R</w:t>
            </w:r>
            <w:r w:rsidRPr="00E263E0">
              <w:rPr>
                <w:rFonts w:ascii="Arial" w:hAnsi="Arial" w:cs="Arial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8D2343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2147F" w:rsidRPr="00EE5ED4" w:rsidRDefault="0056323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6323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Reguli</w:t>
            </w:r>
            <w:proofErr w:type="spellEnd"/>
            <w:r w:rsidR="00E97A5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E97A56" w:rsidRPr="00E263E0" w:rsidRDefault="00D3603C" w:rsidP="00D3603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Respectă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regulile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clasei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și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ale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școlii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r w:rsid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Toată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lumea</w:t>
            </w:r>
            <w:proofErr w:type="spellEnd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trebui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</w:t>
            </w:r>
            <w:proofErr w:type="spellEnd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să</w:t>
            </w:r>
            <w:proofErr w:type="spellEnd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se </w:t>
            </w:r>
            <w:proofErr w:type="spellStart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simtă</w:t>
            </w:r>
            <w:proofErr w:type="spellEnd"/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bine</w:t>
            </w:r>
            <w:r w:rsidR="00271533" w:rsidRPr="00271533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E97A56" w:rsidRPr="00ED2A1D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BF1689" w:rsidRDefault="00BF1689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en-US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en-US"/>
        </w:rPr>
      </w:pPr>
    </w:p>
    <w:p w:rsidR="008560D3" w:rsidRPr="008245CE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7F6807" w:rsidTr="00FB6C71">
        <w:tc>
          <w:tcPr>
            <w:tcW w:w="9322" w:type="dxa"/>
          </w:tcPr>
          <w:p w:rsidR="00B84DB3" w:rsidRPr="004237BF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</w:t>
            </w:r>
            <w:r w:rsidR="00406E31" w:rsidRPr="00E263E0">
              <w:rPr>
                <w:rFonts w:ascii="Arial" w:hAnsi="Arial" w:cs="Arial"/>
                <w:sz w:val="70"/>
                <w:szCs w:val="70"/>
                <w:lang w:val="en-US"/>
              </w:rPr>
              <w:t>S</w:t>
            </w:r>
            <w:r w:rsidRPr="009109AF">
              <w:rPr>
                <w:rFonts w:ascii="Arial" w:hAnsi="Arial" w:cs="Arial"/>
                <w:lang w:val="en-US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563230" w:rsidTr="00DC227B">
        <w:tc>
          <w:tcPr>
            <w:tcW w:w="7054" w:type="dxa"/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63230" w:rsidRDefault="0056323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6323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Curtea</w:t>
            </w:r>
            <w:proofErr w:type="spellEnd"/>
            <w:r w:rsidRPr="0056323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6323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școlii</w:t>
            </w:r>
            <w:proofErr w:type="spellEnd"/>
            <w:r w:rsidRPr="0056323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325DE" w:rsidRPr="00563230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darfst das Schulgelände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während der Unte</w:t>
            </w:r>
            <w:r w:rsidR="00A94627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rrichtszeit und in den 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>Pausen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nicht verlassen.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timpul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orelor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în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pauze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nu ai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voie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să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parăsești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curtea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școlii</w:t>
            </w:r>
            <w:proofErr w:type="spellEnd"/>
            <w:r w:rsidR="00563230" w:rsidRPr="005632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1325DE" w:rsidRPr="00563230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Pr="007F6807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7F6807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12147F" w:rsidRPr="007F6807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</w:t>
            </w:r>
            <w:r w:rsidRPr="007F6807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  <w:r w:rsidR="0012147F" w:rsidRPr="007F6807">
              <w:rPr>
                <w:rFonts w:ascii="Arial" w:hAnsi="Arial" w:cs="Arial"/>
                <w:b/>
                <w:color w:val="000000"/>
                <w:sz w:val="28"/>
                <w:szCs w:val="28"/>
              </w:rPr>
              <w:t>/Schülerpaten</w:t>
            </w:r>
            <w:r w:rsidR="00867BD5" w:rsidRPr="007F6807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63230" w:rsidRPr="007F6807" w:rsidRDefault="00AF784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Elevi</w:t>
            </w:r>
            <w:proofErr w:type="spellEnd"/>
            <w:r w:rsidR="00EE689B"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eleve</w:t>
            </w:r>
            <w:proofErr w:type="spellEnd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care </w:t>
            </w:r>
            <w:proofErr w:type="spellStart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ajut</w:t>
            </w:r>
            <w:r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ă</w:t>
            </w:r>
            <w:proofErr w:type="spellEnd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elevii</w:t>
            </w:r>
            <w:proofErr w:type="spellEnd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mai</w:t>
            </w:r>
            <w:proofErr w:type="spellEnd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7F680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mici</w:t>
            </w:r>
            <w:proofErr w:type="spellEnd"/>
          </w:p>
          <w:p w:rsidR="00D73C51" w:rsidRPr="00563230" w:rsidRDefault="00D73C51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r w:rsidRPr="008D2343">
              <w:rPr>
                <w:rFonts w:ascii="Arial" w:hAnsi="Arial" w:cs="Arial"/>
                <w:color w:val="000000"/>
                <w:sz w:val="20"/>
                <w:szCs w:val="20"/>
              </w:rPr>
              <w:t>Sprich sie an.</w:t>
            </w:r>
            <w:r w:rsidR="00867BD5" w:rsidRPr="008D2343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Absolventele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absolven</w:t>
            </w:r>
            <w:r w:rsidR="004603B7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ţ</w:t>
            </w:r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ii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ajută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pl</w:t>
            </w:r>
            <w:r w:rsidR="004603B7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cere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Poți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vorbi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ei</w:t>
            </w:r>
            <w:proofErr w:type="spellEnd"/>
            <w:r w:rsidR="00563230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35694C4" wp14:editId="4B95DE2C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7F6807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EE689B" w:rsidRDefault="00EE689B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EE689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Reprezentantul</w:t>
            </w:r>
            <w:proofErr w:type="spellEnd"/>
            <w:r w:rsidRPr="00EE689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EE689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elevilor</w:t>
            </w:r>
            <w:proofErr w:type="spellEnd"/>
            <w:r w:rsidRPr="00EE689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B84DB3" w:rsidRPr="008D2343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r w:rsidRPr="008D2343">
              <w:rPr>
                <w:rFonts w:ascii="Arial" w:hAnsi="Arial" w:cs="Arial"/>
                <w:color w:val="000000"/>
                <w:sz w:val="20"/>
                <w:szCs w:val="20"/>
              </w:rPr>
              <w:t>Sie plant Aktionen und Veranstaltungen.</w:t>
            </w:r>
          </w:p>
          <w:p w:rsidR="00EE689B" w:rsidRPr="00AF784D" w:rsidRDefault="00EE689B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Reprezentantul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elevilor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ş</w:t>
            </w:r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al </w:t>
            </w:r>
            <w:proofErr w:type="spellStart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elevelor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apără</w:t>
            </w:r>
            <w:proofErr w:type="spellEnd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interesele</w:t>
            </w:r>
            <w:proofErr w:type="spellEnd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acestora</w:t>
            </w:r>
            <w:proofErr w:type="spellEnd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Acesta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organizează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activit</w:t>
            </w:r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ti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int</w:t>
            </w:r>
            <w:r w:rsidR="004603B7"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â</w:t>
            </w:r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lniri</w:t>
            </w:r>
            <w:proofErr w:type="spellEnd"/>
            <w:r w:rsidRPr="00AF784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CE5E4C" w:rsidRPr="004603B7" w:rsidRDefault="00CE5E4C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reprezentan</w:t>
            </w:r>
            <w:r w:rsidR="004603B7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ţ</w:t>
            </w:r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elevilor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poți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și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tu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să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603B7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participi</w:t>
            </w:r>
            <w:proofErr w:type="spellEnd"/>
            <w:r w:rsidR="00EE689B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234" w:type="dxa"/>
          </w:tcPr>
          <w:p w:rsidR="00CE5E4C" w:rsidRPr="004603B7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val="en-US"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 wp14:anchorId="1D315BA4" wp14:editId="0995572E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173990</wp:posOffset>
                  </wp:positionV>
                  <wp:extent cx="936625" cy="1457960"/>
                  <wp:effectExtent l="6033" t="0" r="2857" b="2858"/>
                  <wp:wrapTight wrapText="bothSides">
                    <wp:wrapPolygon edited="0">
                      <wp:start x="139" y="21689"/>
                      <wp:lineTo x="21227" y="21689"/>
                      <wp:lineTo x="21227" y="240"/>
                      <wp:lineTo x="139" y="240"/>
                      <wp:lineTo x="139" y="21689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662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3000EA" w:rsidTr="00DC227B">
        <w:tc>
          <w:tcPr>
            <w:tcW w:w="7054" w:type="dxa"/>
          </w:tcPr>
          <w:p w:rsidR="00874770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Sekretariat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4E7BCA" w:rsidRDefault="00EE689B" w:rsidP="003000E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E689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Secretariat</w:t>
            </w:r>
            <w:proofErr w:type="spellEnd"/>
            <w:r w:rsidR="000F73D2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/der Sekretär</w:t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heißt …</w:t>
            </w:r>
            <w:r w:rsidR="004E7B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3000EA" w:rsidRPr="008D2343" w:rsidRDefault="003000E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proofErr w:type="spellStart"/>
            <w:r w:rsidRPr="008D2343">
              <w:rPr>
                <w:rFonts w:ascii="Arial" w:hAnsi="Arial" w:cs="Arial"/>
                <w:color w:val="787878"/>
                <w:sz w:val="20"/>
                <w:szCs w:val="20"/>
              </w:rPr>
              <w:t>Secretara</w:t>
            </w:r>
            <w:proofErr w:type="spellEnd"/>
            <w:r w:rsidRPr="008D2343">
              <w:rPr>
                <w:rFonts w:ascii="Arial" w:hAnsi="Arial" w:cs="Arial"/>
                <w:color w:val="787878"/>
                <w:sz w:val="20"/>
                <w:szCs w:val="20"/>
              </w:rPr>
              <w:t xml:space="preserve"> se </w:t>
            </w:r>
            <w:proofErr w:type="spellStart"/>
            <w:r w:rsidRPr="008D2343">
              <w:rPr>
                <w:rFonts w:ascii="Arial" w:hAnsi="Arial" w:cs="Arial"/>
                <w:color w:val="787878"/>
                <w:sz w:val="20"/>
                <w:szCs w:val="20"/>
              </w:rPr>
              <w:t>numește</w:t>
            </w:r>
            <w:proofErr w:type="spellEnd"/>
            <w:r w:rsidRPr="008D2343">
              <w:rPr>
                <w:rFonts w:ascii="Arial" w:hAnsi="Arial" w:cs="Arial"/>
                <w:color w:val="787878"/>
                <w:sz w:val="20"/>
                <w:szCs w:val="20"/>
              </w:rPr>
              <w:t xml:space="preserve"> … </w:t>
            </w:r>
          </w:p>
          <w:p w:rsidR="000F73D2" w:rsidRPr="003000EA" w:rsidRDefault="001369FA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 kannst du sie fragen: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Schülerausweis, Bustickets, Toilettenschlüssel, Krankmeldungen, Kühlpacks, Esse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>nsmarken, allgemeinen Fragen …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Tu o</w:t>
            </w:r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poți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</w:t>
            </w:r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ntreba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privire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la</w:t>
            </w:r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: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legitimatia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elev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bilet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autobuz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cheia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la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toaletă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scutire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medicală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pungi</w:t>
            </w:r>
            <w:proofErr w:type="spellEnd"/>
            <w:r w:rsidR="003000EA" w:rsidRP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de </w:t>
            </w:r>
            <w:proofErr w:type="spellStart"/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gheată</w:t>
            </w:r>
            <w:proofErr w:type="spellEnd"/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</w:t>
            </w:r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ntreb</w:t>
            </w:r>
            <w:r w:rsidR="004603B7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ri</w:t>
            </w:r>
            <w:proofErr w:type="spellEnd"/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generale</w:t>
            </w:r>
            <w:proofErr w:type="spellEnd"/>
            <w:r w:rsidR="003000E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…</w:t>
            </w:r>
          </w:p>
        </w:tc>
        <w:tc>
          <w:tcPr>
            <w:tcW w:w="2234" w:type="dxa"/>
          </w:tcPr>
          <w:p w:rsidR="000F73D2" w:rsidRPr="003000EA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 wp14:anchorId="04D111EF" wp14:editId="63A9B066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351155</wp:posOffset>
                  </wp:positionV>
                  <wp:extent cx="1104900" cy="1234440"/>
                  <wp:effectExtent l="0" t="7620" r="0" b="0"/>
                  <wp:wrapTight wrapText="bothSides">
                    <wp:wrapPolygon edited="0">
                      <wp:start x="21749" y="133"/>
                      <wp:lineTo x="521" y="133"/>
                      <wp:lineTo x="521" y="21133"/>
                      <wp:lineTo x="21749" y="21133"/>
                      <wp:lineTo x="21749" y="133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1325DE" w:rsidRPr="00ED2A1D" w:rsidTr="00DC227B">
        <w:tc>
          <w:tcPr>
            <w:tcW w:w="7054" w:type="dxa"/>
          </w:tcPr>
          <w:p w:rsidR="00B84DB3" w:rsidRPr="008D234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D2343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</w:t>
            </w:r>
            <w:r w:rsidR="004B393E" w:rsidRPr="008D2343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und Schwimmen</w:t>
            </w:r>
            <w:r w:rsidR="00B84DB3" w:rsidRPr="008D234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149BD" w:rsidRPr="00F149BD" w:rsidRDefault="00F149B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Sport </w:t>
            </w:r>
            <w:proofErr w:type="spellStart"/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și</w:t>
            </w:r>
            <w:proofErr w:type="spellEnd"/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î</w:t>
            </w:r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not</w:t>
            </w:r>
            <w:proofErr w:type="spellEnd"/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2029EA" w:rsidRPr="00EE5ED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Trebuie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să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participi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periodic</w:t>
            </w:r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la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orele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sport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şi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de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</w:t>
            </w:r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not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BF7E7E" w:rsidRPr="00ED2A1D" w:rsidRDefault="001325DE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Pentru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asta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nev</w:t>
            </w:r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</w:t>
            </w:r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</w:t>
            </w:r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echipament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sport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şi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înot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234" w:type="dxa"/>
          </w:tcPr>
          <w:p w:rsidR="001325DE" w:rsidRPr="00ED2A1D" w:rsidRDefault="00D73C51" w:rsidP="007F680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38CD1FA" wp14:editId="5C604CA5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Stundenplan </w:t>
            </w:r>
          </w:p>
          <w:p w:rsidR="00F149BD" w:rsidRDefault="00F149BD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Or</w:t>
            </w:r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arul</w:t>
            </w:r>
            <w:proofErr w:type="spellEnd"/>
          </w:p>
          <w:p w:rsidR="00BF7E7E" w:rsidRPr="00F149BD" w:rsidRDefault="001325DE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Orarul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tău</w:t>
            </w:r>
            <w:proofErr w:type="spellEnd"/>
            <w:proofErr w:type="gram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î</w:t>
            </w:r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ți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arată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când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și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unde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ai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cursuri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1325DE" w:rsidRPr="00ED2A1D" w:rsidRDefault="002A4853" w:rsidP="007F680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43A1CCD8" wp14:editId="313C5343">
                  <wp:extent cx="1076191" cy="742857"/>
                  <wp:effectExtent l="0" t="0" r="0" b="63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1B4" w:rsidRDefault="004801B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Pr="00ED2A1D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7F6807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lastRenderedPageBreak/>
              <w:t xml:space="preserve">A B C D E F G H I J K L M N O P Q R S T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U</w:t>
            </w:r>
            <w:r w:rsidRPr="009109AF">
              <w:rPr>
                <w:rFonts w:ascii="Arial" w:hAnsi="Arial" w:cs="Arial"/>
                <w:lang w:val="en-US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F149BD" w:rsidTr="00F758C0">
        <w:tc>
          <w:tcPr>
            <w:tcW w:w="7196" w:type="dxa"/>
            <w:tcBorders>
              <w:bottom w:val="single" w:sz="4" w:space="0" w:color="787878"/>
            </w:tcBorders>
          </w:tcPr>
          <w:p w:rsidR="00B84DB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Umzug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149BD" w:rsidRDefault="00F149BD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Modificarea</w:t>
            </w:r>
            <w:proofErr w:type="spellEnd"/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F149B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adresei</w:t>
            </w:r>
            <w:proofErr w:type="spellEnd"/>
          </w:p>
          <w:p w:rsidR="001043A2" w:rsidRPr="00F149BD" w:rsidRDefault="001043A2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Sage deinem Klassenlehrer/deiner Klassenlehrerin, wenn sich deine Adresse oder Telefonnummer ändert.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Comunic</w:t>
            </w:r>
            <w:r w:rsidR="004603B7" w:rsidRP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ă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dirigintelui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/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dirigintei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modificarea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adresei</w:t>
            </w:r>
            <w:proofErr w:type="spellEnd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sau </w:t>
            </w:r>
            <w:proofErr w:type="spellStart"/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num</w:t>
            </w:r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ărului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de </w:t>
            </w:r>
            <w:proofErr w:type="spellStart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telefon</w:t>
            </w:r>
            <w:proofErr w:type="spellEnd"/>
            <w:r w:rsidR="00F149BD" w:rsidRPr="00F149B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:rsidR="001043A2" w:rsidRPr="00F149BD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62AB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DB7DA9" w:rsidRDefault="009D62AB" w:rsidP="00DB7DA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D62AB" w:rsidRPr="00DB7DA9" w:rsidRDefault="004603B7" w:rsidP="00DB7DA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Orar</w:t>
            </w:r>
            <w:proofErr w:type="spellEnd"/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2147F" w:rsidRPr="00ED2A1D" w:rsidTr="009D62AB">
              <w:tc>
                <w:tcPr>
                  <w:tcW w:w="4985" w:type="dxa"/>
                </w:tcPr>
                <w:p w:rsidR="0012147F" w:rsidRPr="00EE5ED4" w:rsidRDefault="0012147F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</w:tbl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325DE" w:rsidRPr="004603B7" w:rsidRDefault="00A81C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Ac</w:t>
            </w:r>
            <w:r w:rsidR="004603B7"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cidente</w:t>
            </w:r>
            <w:proofErr w:type="spellEnd"/>
            <w:r w:rsidR="004603B7"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4603B7"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şi</w:t>
            </w:r>
            <w:proofErr w:type="spellEnd"/>
            <w:r w:rsidR="004603B7"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4603B7"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îmbolnăviri</w:t>
            </w:r>
            <w:proofErr w:type="spellEnd"/>
            <w:r w:rsidRPr="004603B7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4C328E" w:rsidRPr="00EE5ED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B7DA9" w:rsidRPr="004603B7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Anun</w:t>
            </w:r>
            <w:r w:rsidR="004603B7" w:rsidRPr="004603B7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ţ</w:t>
            </w:r>
            <w:r w:rsidR="00DB7DA9" w:rsidRPr="004603B7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ă</w:t>
            </w:r>
            <w:proofErr w:type="spellEnd"/>
            <w:r w:rsidR="00DB7DA9" w:rsidRPr="004603B7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un accident</w:t>
            </w:r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sau</w:t>
            </w:r>
            <w:proofErr w:type="spellEnd"/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o </w:t>
            </w:r>
            <w:proofErr w:type="spellStart"/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boală</w:t>
            </w:r>
            <w:proofErr w:type="spellEnd"/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imediat</w:t>
            </w:r>
            <w:proofErr w:type="spellEnd"/>
            <w:r w:rsidR="00DB7DA9"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la secretariat</w:t>
            </w:r>
            <w:r w:rsid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.</w:t>
            </w:r>
          </w:p>
          <w:p w:rsidR="001325DE" w:rsidRPr="00EE5ED4" w:rsidRDefault="004C328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2E536E" w:rsidRPr="00EE5ED4">
              <w:rPr>
                <w:rFonts w:ascii="Arial" w:hAnsi="Arial" w:cs="Arial"/>
                <w:sz w:val="20"/>
                <w:szCs w:val="20"/>
              </w:rPr>
              <w:t xml:space="preserve">Schulsanitätsdienst </w:t>
            </w:r>
            <w:r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Erste Hilfe.</w:t>
            </w:r>
          </w:p>
          <w:p w:rsidR="00A81CA2" w:rsidRPr="00DB7DA9" w:rsidRDefault="00DB7DA9" w:rsidP="004603B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Cabinetul</w:t>
            </w:r>
            <w:proofErr w:type="spellEnd"/>
            <w:r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medical </w:t>
            </w:r>
            <w:proofErr w:type="spellStart"/>
            <w:r w:rsidR="004603B7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asigur</w:t>
            </w:r>
            <w:r w:rsidR="004603B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ă</w:t>
            </w:r>
            <w:proofErr w:type="spellEnd"/>
            <w:r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primul</w:t>
            </w:r>
            <w:proofErr w:type="spellEnd"/>
            <w:r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ajutor</w:t>
            </w:r>
            <w:proofErr w:type="spellEnd"/>
            <w:r w:rsidRPr="00DB7DA9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B338A26" wp14:editId="53478B40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ED2A1D" w:rsidRDefault="00A81CA2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7F6807" w:rsidTr="00FB6C71">
        <w:tc>
          <w:tcPr>
            <w:tcW w:w="9322" w:type="dxa"/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U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V</w:t>
            </w:r>
            <w:r w:rsidRPr="009109AF">
              <w:rPr>
                <w:rFonts w:ascii="Arial" w:hAnsi="Arial" w:cs="Arial"/>
                <w:lang w:val="en-US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7F6807" w:rsidTr="009D62AB">
        <w:tc>
          <w:tcPr>
            <w:tcW w:w="7196" w:type="dxa"/>
          </w:tcPr>
          <w:p w:rsidR="00E263E0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Vertretungsplan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DB7DA9" w:rsidRPr="001F35B4" w:rsidRDefault="00DB7DA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1F35B4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Plan de </w:t>
            </w:r>
            <w:proofErr w:type="spellStart"/>
            <w:r w:rsidR="001F35B4" w:rsidRPr="00AF784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înlocuire</w:t>
            </w:r>
            <w:proofErr w:type="spellEnd"/>
            <w:r w:rsidRPr="001F35B4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9D62AB" w:rsidRPr="00EE5ED4" w:rsidRDefault="00A94627" w:rsidP="001F35B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aktuelle Änderungen des Stundenplans im Vertretungsplan nachlesen</w:t>
            </w:r>
            <w:r w:rsidR="00182CD8"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Poţi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să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consulţi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modificările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actuale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ale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orarului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planul</w:t>
            </w:r>
            <w:proofErr w:type="spellEnd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1F35B4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înlocuire</w:t>
            </w:r>
            <w:proofErr w:type="spellEnd"/>
            <w:r w:rsidR="00DB7DA9" w:rsidRP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?</w:t>
            </w:r>
          </w:p>
        </w:tc>
        <w:tc>
          <w:tcPr>
            <w:tcW w:w="2016" w:type="dxa"/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57515F" w:rsidRPr="00ED2A1D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7F6807" w:rsidTr="00FB6C71">
        <w:tc>
          <w:tcPr>
            <w:tcW w:w="9322" w:type="dxa"/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U V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W</w:t>
            </w:r>
            <w:r w:rsidRPr="009109AF">
              <w:rPr>
                <w:rFonts w:ascii="Arial" w:hAnsi="Arial" w:cs="Arial"/>
                <w:lang w:val="en-US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410C2C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DB7DA9" w:rsidRDefault="00DB7DA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Arme</w:t>
            </w:r>
          </w:p>
          <w:p w:rsidR="00E97A56" w:rsidRPr="00EE5ED4" w:rsidRDefault="00E97A56" w:rsidP="001F35B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Arme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și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alte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obiecte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periculoase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cuțit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inele</w:t>
            </w:r>
            <w:proofErr w:type="spellEnd"/>
            <w:r w:rsid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…</w:t>
            </w:r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)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sunt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în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școală</w:t>
            </w:r>
            <w:proofErr w:type="spellEnd"/>
            <w:r w:rsidR="001F35B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interzise</w:t>
            </w:r>
            <w:proofErr w:type="spellEnd"/>
            <w:r w:rsidR="00DB7DA9" w:rsidRPr="00DB7DA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E97A56" w:rsidRPr="00ED2A1D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E97A56" w:rsidRPr="00ED2A1D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</w:p>
    <w:sectPr w:rsidR="00E97A56" w:rsidRPr="00ED2A1D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EAE" w:rsidRDefault="00C21EAE" w:rsidP="003864DF">
      <w:pPr>
        <w:spacing w:after="0" w:line="240" w:lineRule="auto"/>
      </w:pPr>
      <w:r>
        <w:separator/>
      </w:r>
    </w:p>
  </w:endnote>
  <w:endnote w:type="continuationSeparator" w:id="0">
    <w:p w:rsidR="00C21EAE" w:rsidRDefault="00C21EAE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EAE" w:rsidRDefault="00C21EAE" w:rsidP="003864DF">
      <w:pPr>
        <w:spacing w:after="0" w:line="240" w:lineRule="auto"/>
      </w:pPr>
      <w:r>
        <w:separator/>
      </w:r>
    </w:p>
  </w:footnote>
  <w:footnote w:type="continuationSeparator" w:id="0">
    <w:p w:rsidR="00C21EAE" w:rsidRDefault="00C21EAE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278CA"/>
    <w:rsid w:val="00037B95"/>
    <w:rsid w:val="0006204A"/>
    <w:rsid w:val="00064286"/>
    <w:rsid w:val="00066003"/>
    <w:rsid w:val="00094D50"/>
    <w:rsid w:val="00095A15"/>
    <w:rsid w:val="000D23D8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7D76"/>
    <w:rsid w:val="001B7274"/>
    <w:rsid w:val="001D0DF3"/>
    <w:rsid w:val="001D1543"/>
    <w:rsid w:val="001F35B4"/>
    <w:rsid w:val="002029EA"/>
    <w:rsid w:val="00215B64"/>
    <w:rsid w:val="00264964"/>
    <w:rsid w:val="00265058"/>
    <w:rsid w:val="00271533"/>
    <w:rsid w:val="002823BE"/>
    <w:rsid w:val="002A4853"/>
    <w:rsid w:val="002B44D9"/>
    <w:rsid w:val="002C49FF"/>
    <w:rsid w:val="002E536E"/>
    <w:rsid w:val="002F5303"/>
    <w:rsid w:val="003000EA"/>
    <w:rsid w:val="00307F33"/>
    <w:rsid w:val="003107DB"/>
    <w:rsid w:val="00326A49"/>
    <w:rsid w:val="00346B5F"/>
    <w:rsid w:val="0037436B"/>
    <w:rsid w:val="003864DF"/>
    <w:rsid w:val="003B48ED"/>
    <w:rsid w:val="003E4DFD"/>
    <w:rsid w:val="00406E31"/>
    <w:rsid w:val="00410C2C"/>
    <w:rsid w:val="00412150"/>
    <w:rsid w:val="00414DED"/>
    <w:rsid w:val="004202F1"/>
    <w:rsid w:val="004303ED"/>
    <w:rsid w:val="00446C3C"/>
    <w:rsid w:val="00457734"/>
    <w:rsid w:val="0046011B"/>
    <w:rsid w:val="004603B7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7852"/>
    <w:rsid w:val="004E7BCA"/>
    <w:rsid w:val="00500AEE"/>
    <w:rsid w:val="0054767A"/>
    <w:rsid w:val="00563230"/>
    <w:rsid w:val="0057515F"/>
    <w:rsid w:val="005870BB"/>
    <w:rsid w:val="005A31D0"/>
    <w:rsid w:val="005A5A42"/>
    <w:rsid w:val="005B0154"/>
    <w:rsid w:val="005B2DAB"/>
    <w:rsid w:val="005B2F10"/>
    <w:rsid w:val="005B529F"/>
    <w:rsid w:val="005C627B"/>
    <w:rsid w:val="005F581A"/>
    <w:rsid w:val="006371B2"/>
    <w:rsid w:val="006548D2"/>
    <w:rsid w:val="006711DB"/>
    <w:rsid w:val="00691259"/>
    <w:rsid w:val="006A5696"/>
    <w:rsid w:val="006B2C3D"/>
    <w:rsid w:val="006C6BE2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B126F"/>
    <w:rsid w:val="007B164D"/>
    <w:rsid w:val="007F6807"/>
    <w:rsid w:val="007F7BDE"/>
    <w:rsid w:val="00800331"/>
    <w:rsid w:val="008245CE"/>
    <w:rsid w:val="00825F09"/>
    <w:rsid w:val="008264ED"/>
    <w:rsid w:val="00827DC2"/>
    <w:rsid w:val="00847EC1"/>
    <w:rsid w:val="00855B05"/>
    <w:rsid w:val="008560D3"/>
    <w:rsid w:val="00867BD5"/>
    <w:rsid w:val="00874770"/>
    <w:rsid w:val="00880BBB"/>
    <w:rsid w:val="008837BA"/>
    <w:rsid w:val="008C70F1"/>
    <w:rsid w:val="008D2343"/>
    <w:rsid w:val="008D70C1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B3039"/>
    <w:rsid w:val="009B662C"/>
    <w:rsid w:val="009D57FB"/>
    <w:rsid w:val="009D62AB"/>
    <w:rsid w:val="009D7638"/>
    <w:rsid w:val="009F3540"/>
    <w:rsid w:val="00A03641"/>
    <w:rsid w:val="00A15DDF"/>
    <w:rsid w:val="00A33173"/>
    <w:rsid w:val="00A335E6"/>
    <w:rsid w:val="00A36DA4"/>
    <w:rsid w:val="00A60FAD"/>
    <w:rsid w:val="00A61E27"/>
    <w:rsid w:val="00A81CA2"/>
    <w:rsid w:val="00A84F99"/>
    <w:rsid w:val="00A94627"/>
    <w:rsid w:val="00A97B8D"/>
    <w:rsid w:val="00AC0FCB"/>
    <w:rsid w:val="00AD2EBD"/>
    <w:rsid w:val="00AE197A"/>
    <w:rsid w:val="00AF4360"/>
    <w:rsid w:val="00AF784D"/>
    <w:rsid w:val="00B11454"/>
    <w:rsid w:val="00B46C50"/>
    <w:rsid w:val="00B52A13"/>
    <w:rsid w:val="00B6757F"/>
    <w:rsid w:val="00B757F6"/>
    <w:rsid w:val="00B84DB3"/>
    <w:rsid w:val="00B926A9"/>
    <w:rsid w:val="00BB009E"/>
    <w:rsid w:val="00BB5708"/>
    <w:rsid w:val="00BD417C"/>
    <w:rsid w:val="00BE607A"/>
    <w:rsid w:val="00BF1689"/>
    <w:rsid w:val="00BF7D42"/>
    <w:rsid w:val="00BF7E7E"/>
    <w:rsid w:val="00C10D71"/>
    <w:rsid w:val="00C13387"/>
    <w:rsid w:val="00C21EAE"/>
    <w:rsid w:val="00C35E3D"/>
    <w:rsid w:val="00C47A91"/>
    <w:rsid w:val="00C547DD"/>
    <w:rsid w:val="00C77BDB"/>
    <w:rsid w:val="00C81AEA"/>
    <w:rsid w:val="00C91BC4"/>
    <w:rsid w:val="00C92F3F"/>
    <w:rsid w:val="00C95203"/>
    <w:rsid w:val="00C960FF"/>
    <w:rsid w:val="00CA0E21"/>
    <w:rsid w:val="00CA1825"/>
    <w:rsid w:val="00CC1F95"/>
    <w:rsid w:val="00CE5E4C"/>
    <w:rsid w:val="00CF0C78"/>
    <w:rsid w:val="00CF6CC9"/>
    <w:rsid w:val="00D1399C"/>
    <w:rsid w:val="00D3603C"/>
    <w:rsid w:val="00D57914"/>
    <w:rsid w:val="00D73C51"/>
    <w:rsid w:val="00D771E5"/>
    <w:rsid w:val="00D92DD5"/>
    <w:rsid w:val="00DB1C89"/>
    <w:rsid w:val="00DB60C2"/>
    <w:rsid w:val="00DB7DA9"/>
    <w:rsid w:val="00DC227B"/>
    <w:rsid w:val="00DC2B0D"/>
    <w:rsid w:val="00DD17F4"/>
    <w:rsid w:val="00DE07A6"/>
    <w:rsid w:val="00E15039"/>
    <w:rsid w:val="00E16EE3"/>
    <w:rsid w:val="00E23F02"/>
    <w:rsid w:val="00E263E0"/>
    <w:rsid w:val="00E31E9A"/>
    <w:rsid w:val="00E4183E"/>
    <w:rsid w:val="00E41CCC"/>
    <w:rsid w:val="00E6174E"/>
    <w:rsid w:val="00E636A9"/>
    <w:rsid w:val="00E903F4"/>
    <w:rsid w:val="00E97A56"/>
    <w:rsid w:val="00EB0D4C"/>
    <w:rsid w:val="00EB48BC"/>
    <w:rsid w:val="00ED2A1D"/>
    <w:rsid w:val="00EE5388"/>
    <w:rsid w:val="00EE5ED4"/>
    <w:rsid w:val="00EE689B"/>
    <w:rsid w:val="00EE76F6"/>
    <w:rsid w:val="00F06696"/>
    <w:rsid w:val="00F12FEE"/>
    <w:rsid w:val="00F149BD"/>
    <w:rsid w:val="00F3431A"/>
    <w:rsid w:val="00F34D9F"/>
    <w:rsid w:val="00F47026"/>
    <w:rsid w:val="00F52AE3"/>
    <w:rsid w:val="00F67736"/>
    <w:rsid w:val="00F758C0"/>
    <w:rsid w:val="00F76500"/>
    <w:rsid w:val="00F82B66"/>
    <w:rsid w:val="00F952AB"/>
    <w:rsid w:val="00FA0904"/>
    <w:rsid w:val="00FA3BB8"/>
    <w:rsid w:val="00FA63DE"/>
    <w:rsid w:val="00FA7466"/>
    <w:rsid w:val="00FD0AB4"/>
    <w:rsid w:val="00FD7882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67B31-7EFC-437C-9D2B-AB32A5CB9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1910923.dotm</Template>
  <TotalTime>0</TotalTime>
  <Pages>7</Pages>
  <Words>1513</Words>
  <Characters>7007</Characters>
  <Application>Microsoft Office Word</Application>
  <DocSecurity>4</DocSecurity>
  <Lines>280</Lines>
  <Paragraphs>173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Materialpaket Schule und Zuwanderung - ABC-Sekundarstufe I</vt:lpstr>
      <vt:lpstr>Materialpaket Schule und Zuwanderung - ABC-Sekundarstufe I</vt:lpstr>
    </vt:vector>
  </TitlesOfParts>
  <Company>MSW NRW</Company>
  <LinksUpToDate>false</LinksUpToDate>
  <CharactersWithSpaces>8347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- Sekundarstufe I- rumänisch</dc:title>
  <dc:subject>Informationen zur Schule - Sekundarstufe I- rumänisch</dc:subject>
  <dc:creator>QUA-LiS NRW</dc:creator>
  <cp:keywords>Interkultur, Schule, Zuwanderung, Materialpaket</cp:keywords>
  <cp:lastModifiedBy>Missal, Dagmar</cp:lastModifiedBy>
  <cp:revision>2</cp:revision>
  <dcterms:created xsi:type="dcterms:W3CDTF">2017-10-24T13:16:00Z</dcterms:created>
  <dcterms:modified xsi:type="dcterms:W3CDTF">2017-10-24T13:16:00Z</dcterms:modified>
</cp:coreProperties>
</file>