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A5C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308.9pt;margin-top:603.45pt;width:168.65pt;height:87.9pt;z-index:25168486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<v:textbox inset=",3mm,,2.5mm">
              <w:txbxContent>
                <w:p w:rsidR="007443BF" w:rsidRDefault="007443BF" w:rsidP="007443B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D0D0D" w:themeColor="text1" w:themeTint="F2"/>
                      <w:sz w:val="20"/>
                      <w:szCs w:val="20"/>
                    </w:rPr>
                  </w:pPr>
                  <w:r w:rsidRPr="00B813A4">
                    <w:rPr>
                      <w:rFonts w:ascii="Arial" w:hAnsi="Arial" w:cs="Arial"/>
                      <w:i/>
                      <w:color w:val="0D0D0D" w:themeColor="text1" w:themeTint="F2"/>
                      <w:sz w:val="20"/>
                      <w:szCs w:val="20"/>
                    </w:rPr>
                    <w:t>Schul-Logo</w:t>
                  </w:r>
                </w:p>
                <w:p w:rsidR="00D37FE4" w:rsidRPr="00D37FE4" w:rsidRDefault="00D37FE4" w:rsidP="007443B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A6A6A6" w:themeColor="background1" w:themeShade="A6"/>
                      <w:sz w:val="20"/>
                      <w:szCs w:val="20"/>
                    </w:rPr>
                  </w:pPr>
                  <w:proofErr w:type="spellStart"/>
                  <w:r w:rsidRPr="00D37FE4">
                    <w:rPr>
                      <w:rFonts w:ascii="Arial" w:hAnsi="Arial" w:cs="Arial"/>
                      <w:i/>
                      <w:color w:val="A6A6A6" w:themeColor="background1" w:themeShade="A6"/>
                      <w:sz w:val="20"/>
                      <w:szCs w:val="20"/>
                    </w:rPr>
                    <w:t>Okul</w:t>
                  </w:r>
                  <w:proofErr w:type="spellEnd"/>
                  <w:r w:rsidRPr="00D37FE4">
                    <w:rPr>
                      <w:rFonts w:ascii="Arial" w:hAnsi="Arial" w:cs="Arial"/>
                      <w:i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37FE4">
                    <w:rPr>
                      <w:rFonts w:ascii="Arial" w:hAnsi="Arial" w:cs="Arial"/>
                      <w:i/>
                      <w:color w:val="A6A6A6" w:themeColor="background1" w:themeShade="A6"/>
                      <w:sz w:val="20"/>
                      <w:szCs w:val="20"/>
                    </w:rPr>
                    <w:t>Logo'su</w:t>
                  </w:r>
                  <w:proofErr w:type="spellEnd"/>
                </w:p>
              </w:txbxContent>
            </v:textbox>
          </v:shape>
        </w:pict>
      </w:r>
      <w:r w:rsidR="00A35A5C">
        <w:rPr>
          <w:noProof/>
          <w:lang w:eastAsia="de-DE"/>
        </w:rPr>
        <w:pict>
          <v:shape id="Textfeld 14" o:spid="_x0000_s1027" type="#_x0000_t202" style="position:absolute;margin-left:125.4pt;margin-top:139.3pt;width:277.8pt;height:148.8pt;z-index:25168076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" strokecolor="#787878">
            <v:textbox>
              <w:txbxContent>
                <w:p w:rsidR="007443BF" w:rsidRPr="00870151" w:rsidRDefault="007443BF" w:rsidP="007443BF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  <w:r w:rsidRPr="00870151"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  <w:t>ABC der XY-Schule</w:t>
                  </w:r>
                </w:p>
                <w:p w:rsidR="007443BF" w:rsidRPr="00E92E52" w:rsidRDefault="007443BF" w:rsidP="007443B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92E52">
                    <w:rPr>
                      <w:rFonts w:ascii="Arial" w:hAnsi="Arial" w:cs="Arial"/>
                      <w:sz w:val="28"/>
                      <w:szCs w:val="28"/>
                    </w:rPr>
                    <w:t>Orientierung</w:t>
                  </w:r>
                </w:p>
                <w:p w:rsidR="007443BF" w:rsidRPr="00E92E52" w:rsidRDefault="007443BF" w:rsidP="007443BF">
                  <w:pPr>
                    <w:spacing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92E52">
                    <w:rPr>
                      <w:rFonts w:ascii="Arial" w:hAnsi="Arial" w:cs="Arial"/>
                      <w:sz w:val="28"/>
                      <w:szCs w:val="28"/>
                    </w:rPr>
                    <w:t>für Schülerinnen und Schüler</w:t>
                  </w:r>
                </w:p>
                <w:p w:rsidR="001700DB" w:rsidRDefault="001700DB" w:rsidP="001700DB">
                  <w:pPr>
                    <w:jc w:val="center"/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</w:pPr>
                  <w:r w:rsidRPr="00724916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XY-</w:t>
                  </w:r>
                  <w:proofErr w:type="spellStart"/>
                  <w:r w:rsidRPr="00724916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Okulu</w:t>
                  </w:r>
                  <w:proofErr w:type="spellEnd"/>
                  <w:r w:rsidRPr="00724916"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  <w:t xml:space="preserve"> </w:t>
                  </w:r>
                </w:p>
                <w:p w:rsidR="001700DB" w:rsidRPr="00724916" w:rsidRDefault="001700DB" w:rsidP="001700DB">
                  <w:pPr>
                    <w:jc w:val="center"/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</w:pPr>
                  <w:proofErr w:type="spellStart"/>
                  <w:r w:rsidRPr="00724916"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  <w:t>için</w:t>
                  </w:r>
                  <w:proofErr w:type="spellEnd"/>
                  <w:r w:rsidRPr="00724916"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24916"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  <w:t>Öğrenci</w:t>
                  </w:r>
                  <w:proofErr w:type="spellEnd"/>
                  <w:r w:rsidRPr="00724916"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24916">
                    <w:rPr>
                      <w:rFonts w:ascii="Arial" w:hAnsi="Arial" w:cs="Arial"/>
                      <w:color w:val="787878"/>
                      <w:sz w:val="28"/>
                      <w:szCs w:val="28"/>
                    </w:rPr>
                    <w:t>Bilgilendirme</w:t>
                  </w:r>
                  <w:proofErr w:type="spellEnd"/>
                </w:p>
                <w:p w:rsidR="007443BF" w:rsidRPr="00A35A5C" w:rsidRDefault="001700DB" w:rsidP="007443B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proofErr w:type="spellStart"/>
                  <w:r w:rsidRPr="00A35A5C">
                    <w:rPr>
                      <w:rFonts w:ascii="Arial" w:hAnsi="Arial" w:cs="Arial"/>
                      <w:i/>
                      <w:color w:val="808080" w:themeColor="background1" w:themeShade="80"/>
                      <w:sz w:val="28"/>
                      <w:szCs w:val="28"/>
                    </w:rPr>
                    <w:t>Okul</w:t>
                  </w:r>
                  <w:proofErr w:type="spellEnd"/>
                  <w:r w:rsidRPr="00A35A5C">
                    <w:rPr>
                      <w:rFonts w:ascii="Arial" w:hAnsi="Arial" w:cs="Arial"/>
                      <w:i/>
                      <w:color w:val="808080" w:themeColor="background1" w:themeShade="80"/>
                      <w:sz w:val="28"/>
                      <w:szCs w:val="28"/>
                    </w:rPr>
                    <w:t xml:space="preserve"> Yılı</w:t>
                  </w:r>
                  <w:r w:rsidR="007443BF" w:rsidRPr="00A35A5C">
                    <w:rPr>
                      <w:rFonts w:ascii="Arial" w:hAnsi="Arial" w:cs="Arial"/>
                      <w:i/>
                      <w:color w:val="808080" w:themeColor="background1" w:themeShade="80"/>
                      <w:sz w:val="28"/>
                      <w:szCs w:val="28"/>
                    </w:rPr>
                    <w:t xml:space="preserve"> 2016/17</w:t>
                  </w:r>
                </w:p>
              </w:txbxContent>
            </v:textbox>
          </v:shape>
        </w:pict>
      </w:r>
      <w:r w:rsidR="00A35A5C">
        <w:rPr>
          <w:noProof/>
          <w:lang w:eastAsia="de-DE"/>
        </w:rPr>
        <w:pict>
          <v:shape id="Textfeld 15" o:spid="_x0000_s1028" type="#_x0000_t202" style="position:absolute;margin-left:28.05pt;margin-top:25.3pt;width:99.75pt;height:24.4pt;z-index:25168281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AmXw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" fillcolor="window" strokecolor="#787878" strokeweight=".5pt">
            <v:textbox inset=",2.5mm,,2.5mm">
              <w:txbxContent>
                <w:p w:rsidR="007443BF" w:rsidRPr="0085548D" w:rsidRDefault="007443BF" w:rsidP="007443BF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Sekundarstufe I</w:t>
                  </w:r>
                </w:p>
              </w:txbxContent>
            </v:textbox>
          </v:shape>
        </w:pict>
      </w:r>
    </w:p>
    <w:p w:rsidR="00C10D71" w:rsidRDefault="00C10D71"/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262FA8" w:rsidRDefault="00262FA8" w:rsidP="00262FA8">
      <w:pPr>
        <w:ind w:left="284"/>
        <w:rPr>
          <w:rFonts w:ascii="Arial" w:hAnsi="Arial" w:cs="Arial"/>
          <w:sz w:val="20"/>
          <w:szCs w:val="20"/>
        </w:rPr>
      </w:pPr>
      <w:r w:rsidRPr="004237BF">
        <w:rPr>
          <w:rFonts w:ascii="Arial" w:hAnsi="Arial" w:cs="Arial"/>
          <w:sz w:val="20"/>
          <w:szCs w:val="20"/>
        </w:rPr>
        <w:t xml:space="preserve">Liebe …, Lieber …, </w:t>
      </w:r>
    </w:p>
    <w:p w:rsidR="00262FA8" w:rsidRDefault="00262FA8" w:rsidP="00262FA8">
      <w:pPr>
        <w:ind w:left="284"/>
        <w:rPr>
          <w:rFonts w:ascii="Arial" w:hAnsi="Arial" w:cs="Arial"/>
          <w:color w:val="787878"/>
          <w:sz w:val="20"/>
          <w:szCs w:val="20"/>
        </w:rPr>
      </w:pP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Sevgili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r w:rsidRPr="004237BF">
        <w:rPr>
          <w:rFonts w:ascii="Arial" w:hAnsi="Arial" w:cs="Arial"/>
          <w:color w:val="787878"/>
          <w:sz w:val="20"/>
          <w:szCs w:val="20"/>
        </w:rPr>
        <w:t>…,</w:t>
      </w:r>
    </w:p>
    <w:p w:rsidR="00262FA8" w:rsidRPr="00792EE1" w:rsidRDefault="00262FA8" w:rsidP="00262FA8">
      <w:pPr>
        <w:ind w:left="284"/>
        <w:rPr>
          <w:rFonts w:ascii="Arial" w:hAnsi="Arial" w:cs="Arial"/>
          <w:color w:val="787878"/>
          <w:sz w:val="20"/>
          <w:szCs w:val="20"/>
        </w:rPr>
      </w:pPr>
      <w:r w:rsidRPr="004237BF">
        <w:rPr>
          <w:rFonts w:ascii="Arial" w:hAnsi="Arial" w:cs="Arial"/>
          <w:sz w:val="20"/>
          <w:szCs w:val="20"/>
        </w:rPr>
        <w:t>herzlich willkommen an der XY-Schule. Das ABC hilft dir beim Start.</w:t>
      </w:r>
      <w:r w:rsidRPr="004237BF">
        <w:rPr>
          <w:rFonts w:ascii="Arial" w:hAnsi="Arial" w:cs="Arial"/>
          <w:sz w:val="20"/>
          <w:szCs w:val="20"/>
        </w:rPr>
        <w:br/>
      </w:r>
      <w:r w:rsidRPr="00792EE1">
        <w:rPr>
          <w:rFonts w:ascii="Arial" w:hAnsi="Arial" w:cs="Arial"/>
          <w:color w:val="787878"/>
          <w:sz w:val="20"/>
          <w:szCs w:val="20"/>
        </w:rPr>
        <w:t xml:space="preserve">XY-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okulumuza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hos</w:t>
      </w:r>
      <w:proofErr w:type="spellEnd"/>
      <w:r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geldin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.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Öğrenci-ABC´si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sana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okul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tanıtımında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yardımcı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olacaktır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>.</w:t>
      </w:r>
    </w:p>
    <w:p w:rsidR="00262FA8" w:rsidRPr="0041466A" w:rsidRDefault="00262FA8" w:rsidP="00262FA8">
      <w:pPr>
        <w:ind w:left="284"/>
        <w:rPr>
          <w:rFonts w:ascii="Arial" w:hAnsi="Arial" w:cs="Arial"/>
          <w:sz w:val="20"/>
          <w:szCs w:val="20"/>
        </w:rPr>
      </w:pPr>
      <w:r w:rsidRPr="004237BF">
        <w:rPr>
          <w:rFonts w:ascii="Arial" w:hAnsi="Arial" w:cs="Arial"/>
          <w:sz w:val="20"/>
          <w:szCs w:val="20"/>
        </w:rPr>
        <w:t xml:space="preserve">Hast du weitere Fragen? </w:t>
      </w:r>
      <w:r w:rsidRPr="0041466A">
        <w:rPr>
          <w:rFonts w:ascii="Arial" w:hAnsi="Arial" w:cs="Arial"/>
          <w:sz w:val="20"/>
          <w:szCs w:val="20"/>
        </w:rPr>
        <w:t>Dann wende dich an ____________.</w:t>
      </w:r>
    </w:p>
    <w:p w:rsidR="00262FA8" w:rsidRPr="0041466A" w:rsidRDefault="00262FA8" w:rsidP="00262FA8">
      <w:pPr>
        <w:ind w:left="284"/>
        <w:rPr>
          <w:rFonts w:ascii="Arial" w:hAnsi="Arial" w:cs="Arial"/>
          <w:color w:val="787878"/>
          <w:sz w:val="20"/>
          <w:szCs w:val="20"/>
        </w:rPr>
      </w:pP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Tüm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sorularında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sana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........................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yardımcı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792EE1">
        <w:rPr>
          <w:rFonts w:ascii="Arial" w:hAnsi="Arial" w:cs="Arial"/>
          <w:color w:val="787878"/>
          <w:sz w:val="20"/>
          <w:szCs w:val="20"/>
        </w:rPr>
        <w:t>olacaktır</w:t>
      </w:r>
      <w:proofErr w:type="spellEnd"/>
      <w:r w:rsidRPr="00792EE1">
        <w:rPr>
          <w:rFonts w:ascii="Arial" w:hAnsi="Arial" w:cs="Arial"/>
          <w:color w:val="787878"/>
          <w:sz w:val="20"/>
          <w:szCs w:val="20"/>
        </w:rPr>
        <w:t>.</w:t>
      </w:r>
      <w:r w:rsidRPr="0041466A">
        <w:rPr>
          <w:rFonts w:ascii="Arial" w:hAnsi="Arial" w:cs="Arial"/>
          <w:color w:val="787878"/>
          <w:sz w:val="20"/>
          <w:szCs w:val="20"/>
        </w:rPr>
        <w:t>_______________.</w:t>
      </w:r>
    </w:p>
    <w:p w:rsidR="00262FA8" w:rsidRDefault="00262FA8" w:rsidP="00262FA8">
      <w:pPr>
        <w:ind w:left="284"/>
        <w:rPr>
          <w:rFonts w:ascii="Arial" w:hAnsi="Arial" w:cs="Arial"/>
          <w:sz w:val="20"/>
          <w:szCs w:val="20"/>
        </w:rPr>
      </w:pPr>
      <w:r w:rsidRPr="00870151">
        <w:rPr>
          <w:rFonts w:ascii="Arial" w:hAnsi="Arial" w:cs="Arial"/>
          <w:sz w:val="20"/>
          <w:szCs w:val="20"/>
        </w:rPr>
        <w:t xml:space="preserve">Wir wünschen dir alles Gute! </w:t>
      </w:r>
    </w:p>
    <w:p w:rsidR="00262FA8" w:rsidRPr="00B64A06" w:rsidRDefault="00262FA8" w:rsidP="00262FA8">
      <w:pPr>
        <w:ind w:left="284"/>
        <w:rPr>
          <w:rFonts w:ascii="Arial" w:hAnsi="Arial" w:cs="Arial"/>
          <w:sz w:val="20"/>
          <w:szCs w:val="20"/>
        </w:rPr>
      </w:pPr>
      <w:r w:rsidRPr="004237BF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87935" behindDoc="1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-1641475</wp:posOffset>
            </wp:positionV>
            <wp:extent cx="1993900" cy="1687195"/>
            <wp:effectExtent l="952" t="0" r="7303" b="7302"/>
            <wp:wrapThrough wrapText="bothSides">
              <wp:wrapPolygon edited="0">
                <wp:start x="21590" y="-12"/>
                <wp:lineTo x="127" y="-12"/>
                <wp:lineTo x="127" y="21450"/>
                <wp:lineTo x="21590" y="21450"/>
                <wp:lineTo x="21590" y="-12"/>
              </wp:wrapPolygon>
            </wp:wrapThrough>
            <wp:docPr id="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39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64A06">
        <w:rPr>
          <w:rFonts w:ascii="Arial" w:hAnsi="Arial" w:cs="Arial"/>
          <w:color w:val="787878"/>
          <w:sz w:val="20"/>
          <w:szCs w:val="20"/>
        </w:rPr>
        <w:t>Okulda</w:t>
      </w:r>
      <w:proofErr w:type="spellEnd"/>
      <w:r w:rsidRPr="00B64A06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B64A06">
        <w:rPr>
          <w:rFonts w:ascii="Arial" w:hAnsi="Arial" w:cs="Arial"/>
          <w:color w:val="787878"/>
          <w:sz w:val="20"/>
          <w:szCs w:val="20"/>
        </w:rPr>
        <w:t>başarılar</w:t>
      </w:r>
      <w:proofErr w:type="spellEnd"/>
      <w:r w:rsidRPr="00B64A06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B64A06">
        <w:rPr>
          <w:rFonts w:ascii="Arial" w:hAnsi="Arial" w:cs="Arial"/>
          <w:color w:val="787878"/>
          <w:sz w:val="20"/>
          <w:szCs w:val="20"/>
        </w:rPr>
        <w:t>dileriz</w:t>
      </w:r>
      <w:proofErr w:type="spellEnd"/>
      <w:r w:rsidRPr="00B64A06">
        <w:rPr>
          <w:rFonts w:ascii="Arial" w:hAnsi="Arial" w:cs="Arial"/>
          <w:color w:val="787878"/>
          <w:sz w:val="20"/>
          <w:szCs w:val="20"/>
        </w:rPr>
        <w:t xml:space="preserve">! </w:t>
      </w:r>
    </w:p>
    <w:p w:rsidR="00262FA8" w:rsidRPr="00B64A06" w:rsidRDefault="00262FA8" w:rsidP="00262FA8">
      <w:pPr>
        <w:ind w:left="284"/>
        <w:rPr>
          <w:rFonts w:ascii="Arial" w:hAnsi="Arial" w:cs="Arial"/>
          <w:sz w:val="20"/>
          <w:szCs w:val="20"/>
        </w:rPr>
      </w:pPr>
    </w:p>
    <w:p w:rsidR="00262FA8" w:rsidRPr="00870151" w:rsidRDefault="00262FA8" w:rsidP="00262FA8">
      <w:pPr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B64A06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262FA8" w:rsidRDefault="00262FA8" w:rsidP="00262FA8">
      <w:pPr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094D50" w:rsidRPr="00E6174E" w:rsidRDefault="00262FA8" w:rsidP="00262FA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6861">
        <w:rPr>
          <w:rFonts w:ascii="Arial" w:hAnsi="Arial" w:cs="Arial"/>
          <w:color w:val="787878"/>
          <w:sz w:val="20"/>
          <w:szCs w:val="20"/>
        </w:rPr>
        <w:t xml:space="preserve">         </w:t>
      </w:r>
      <w:r>
        <w:rPr>
          <w:rFonts w:ascii="Arial" w:hAnsi="Arial" w:cs="Arial"/>
          <w:color w:val="787878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787878"/>
          <w:sz w:val="20"/>
          <w:szCs w:val="20"/>
        </w:rPr>
        <w:t>Okul</w:t>
      </w:r>
      <w:proofErr w:type="spellEnd"/>
      <w:r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87878"/>
          <w:sz w:val="20"/>
          <w:szCs w:val="20"/>
        </w:rPr>
        <w:t>M</w:t>
      </w:r>
      <w:r w:rsidRPr="00B20435">
        <w:rPr>
          <w:rFonts w:ascii="Arial" w:hAnsi="Arial" w:cs="Arial"/>
          <w:color w:val="787878"/>
          <w:sz w:val="20"/>
          <w:szCs w:val="20"/>
        </w:rPr>
        <w:t>üdürü</w:t>
      </w:r>
      <w:proofErr w:type="spellEnd"/>
      <w:r w:rsidRPr="00B20435">
        <w:rPr>
          <w:rFonts w:ascii="Arial" w:hAnsi="Arial" w:cs="Arial"/>
          <w:color w:val="787878"/>
          <w:sz w:val="20"/>
          <w:szCs w:val="20"/>
        </w:rPr>
        <w:t xml:space="preserve"> </w:t>
      </w:r>
      <w:r>
        <w:rPr>
          <w:rFonts w:ascii="Arial" w:hAnsi="Arial" w:cs="Arial"/>
          <w:color w:val="787878"/>
          <w:sz w:val="20"/>
          <w:szCs w:val="20"/>
        </w:rPr>
        <w:t xml:space="preserve">                                     </w:t>
      </w:r>
      <w:proofErr w:type="spellStart"/>
      <w:r>
        <w:rPr>
          <w:rFonts w:ascii="Arial" w:hAnsi="Arial" w:cs="Arial"/>
          <w:color w:val="787878"/>
          <w:sz w:val="20"/>
          <w:szCs w:val="20"/>
        </w:rPr>
        <w:t>Sınıf</w:t>
      </w:r>
      <w:proofErr w:type="spellEnd"/>
      <w:r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87878"/>
          <w:sz w:val="20"/>
          <w:szCs w:val="20"/>
        </w:rPr>
        <w:t>Öğretmeni</w:t>
      </w:r>
      <w:proofErr w:type="spellEnd"/>
    </w:p>
    <w:p w:rsidR="00E41CCC" w:rsidRPr="00E6174E" w:rsidRDefault="00E41CCC" w:rsidP="00825F09">
      <w:pPr>
        <w:rPr>
          <w:rFonts w:ascii="Arial" w:hAnsi="Arial" w:cs="Arial"/>
          <w:sz w:val="18"/>
          <w:szCs w:val="18"/>
        </w:rPr>
      </w:pPr>
    </w:p>
    <w:p w:rsidR="009E023E" w:rsidRDefault="001D1543" w:rsidP="00A35A5C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9109AF">
        <w:rPr>
          <w:rFonts w:ascii="Arial" w:hAnsi="Arial" w:cs="Arial"/>
          <w:b/>
          <w:sz w:val="36"/>
          <w:szCs w:val="36"/>
        </w:rPr>
        <w:t>Unsere Schule</w:t>
      </w:r>
      <w:r w:rsidR="00326A49" w:rsidRPr="009109AF">
        <w:rPr>
          <w:rFonts w:ascii="Arial" w:hAnsi="Arial" w:cs="Arial"/>
          <w:b/>
          <w:sz w:val="36"/>
          <w:szCs w:val="36"/>
        </w:rPr>
        <w:t xml:space="preserve"> von A-Z</w:t>
      </w:r>
    </w:p>
    <w:p w:rsidR="00714C1F" w:rsidRPr="009E023E" w:rsidRDefault="009E023E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A6A6A6" w:themeColor="background1" w:themeShade="A6"/>
          <w:sz w:val="36"/>
          <w:szCs w:val="36"/>
        </w:rPr>
      </w:pPr>
      <w:proofErr w:type="spellStart"/>
      <w:r w:rsidRPr="009E023E">
        <w:rPr>
          <w:rFonts w:ascii="Arial" w:hAnsi="Arial" w:cs="Arial"/>
          <w:b/>
          <w:color w:val="A6A6A6" w:themeColor="background1" w:themeShade="A6"/>
          <w:sz w:val="36"/>
          <w:szCs w:val="36"/>
        </w:rPr>
        <w:t>A'dan</w:t>
      </w:r>
      <w:proofErr w:type="spellEnd"/>
      <w:r w:rsidRPr="009E023E">
        <w:rPr>
          <w:rFonts w:ascii="Arial" w:hAnsi="Arial" w:cs="Arial"/>
          <w:b/>
          <w:color w:val="A6A6A6" w:themeColor="background1" w:themeShade="A6"/>
          <w:sz w:val="36"/>
          <w:szCs w:val="36"/>
        </w:rPr>
        <w:t xml:space="preserve"> </w:t>
      </w:r>
      <w:proofErr w:type="spellStart"/>
      <w:r w:rsidRPr="009E023E">
        <w:rPr>
          <w:rFonts w:ascii="Arial" w:hAnsi="Arial" w:cs="Arial"/>
          <w:b/>
          <w:color w:val="A6A6A6" w:themeColor="background1" w:themeShade="A6"/>
          <w:sz w:val="36"/>
          <w:szCs w:val="36"/>
        </w:rPr>
        <w:t>Z'ye</w:t>
      </w:r>
      <w:proofErr w:type="spellEnd"/>
      <w:r w:rsidRPr="009E023E">
        <w:rPr>
          <w:rFonts w:ascii="Arial" w:hAnsi="Arial" w:cs="Arial"/>
          <w:b/>
          <w:color w:val="A6A6A6" w:themeColor="background1" w:themeShade="A6"/>
          <w:sz w:val="36"/>
          <w:szCs w:val="36"/>
        </w:rPr>
        <w:t xml:space="preserve"> </w:t>
      </w:r>
      <w:proofErr w:type="spellStart"/>
      <w:r w:rsidRPr="009E023E">
        <w:rPr>
          <w:rFonts w:ascii="Arial" w:hAnsi="Arial" w:cs="Arial"/>
          <w:b/>
          <w:color w:val="A6A6A6" w:themeColor="background1" w:themeShade="A6"/>
          <w:sz w:val="36"/>
          <w:szCs w:val="36"/>
        </w:rPr>
        <w:t>Okulumuz</w:t>
      </w:r>
      <w:proofErr w:type="spellEnd"/>
      <w:r w:rsidR="00326A49" w:rsidRPr="009E023E">
        <w:rPr>
          <w:rFonts w:ascii="Arial" w:hAnsi="Arial" w:cs="Arial"/>
          <w:b/>
          <w:color w:val="A6A6A6" w:themeColor="background1" w:themeShade="A6"/>
          <w:sz w:val="36"/>
          <w:szCs w:val="36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  <w:gridCol w:w="122"/>
        <w:gridCol w:w="1970"/>
        <w:gridCol w:w="284"/>
      </w:tblGrid>
      <w:tr w:rsidR="00ED2A1D" w:rsidRPr="00E6174E" w:rsidTr="002B44D9">
        <w:trPr>
          <w:trHeight w:val="170"/>
        </w:trPr>
        <w:tc>
          <w:tcPr>
            <w:tcW w:w="9572" w:type="dxa"/>
            <w:gridSpan w:val="4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E6174E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</w:rPr>
            </w:pPr>
            <w:r w:rsidRPr="00E6174E">
              <w:rPr>
                <w:rFonts w:ascii="Arial" w:hAnsi="Arial" w:cs="Arial"/>
                <w:sz w:val="70"/>
                <w:szCs w:val="70"/>
              </w:rPr>
              <w:t>A</w:t>
            </w:r>
            <w:r w:rsidRPr="00E6174E">
              <w:rPr>
                <w:rFonts w:ascii="Arial" w:hAnsi="Arial" w:cs="Arial"/>
              </w:rPr>
              <w:t>B C D E F G H I J K L M N O P Q R S T U V W X Y Z</w:t>
            </w:r>
          </w:p>
        </w:tc>
      </w:tr>
      <w:tr w:rsidR="00B46C50" w:rsidRPr="00ED2A1D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  <w:r w:rsidR="00B46C50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537C25" w:rsidRDefault="00537C25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37C2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Pr="00537C2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37C2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adresi</w:t>
            </w:r>
            <w:proofErr w:type="spellEnd"/>
            <w:r w:rsidRPr="00537C2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100A5C" w:rsidRDefault="00724C54" w:rsidP="00406E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</w:p>
          <w:p w:rsidR="00A44F1F" w:rsidRPr="00F62414" w:rsidRDefault="00A44F1F" w:rsidP="00A44F1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kul</w:t>
            </w:r>
            <w:proofErr w:type="spellEnd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adı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cadde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şehir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,</w:t>
            </w:r>
          </w:p>
          <w:p w:rsidR="00D515C5" w:rsidRDefault="00A44F1F" w:rsidP="00D515C5">
            <w:pPr>
              <w:autoSpaceDE w:val="0"/>
              <w:autoSpaceDN w:val="0"/>
              <w:adjustRightInd w:val="0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telefon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, E-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Posta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internet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sitesi</w:t>
            </w:r>
            <w:proofErr w:type="spellEnd"/>
          </w:p>
          <w:p w:rsidR="00A44F1F" w:rsidRPr="00ED2A1D" w:rsidRDefault="00A44F1F" w:rsidP="00D515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proofErr w:type="spellStart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Otobüs</w:t>
            </w:r>
            <w:proofErr w:type="spellEnd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durağı</w:t>
            </w:r>
            <w:proofErr w:type="spellEnd"/>
          </w:p>
        </w:tc>
        <w:tc>
          <w:tcPr>
            <w:tcW w:w="2376" w:type="dxa"/>
            <w:gridSpan w:val="3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A35A5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color w:val="000000"/>
                <w:sz w:val="38"/>
                <w:szCs w:val="38"/>
                <w:lang w:eastAsia="de-DE"/>
              </w:rPr>
              <w:pict>
                <v:shape id="Text Box 6" o:spid="_x0000_s1029" type="#_x0000_t202" style="position:absolute;margin-left:-17.55pt;margin-top:-4.7pt;width:108.3pt;height:106.45pt;z-index:25166438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xG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" filled="f" stroked="f">
                  <v:textbox>
                    <w:txbxContent>
                      <w:p w:rsidR="00BB009E" w:rsidRDefault="00346B5F" w:rsidP="00346B5F">
                        <w:pPr>
                          <w:spacing w:before="120" w:after="120"/>
                          <w:jc w:val="right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02D673A3" wp14:editId="781ED99A">
                              <wp:extent cx="1076400" cy="1152000"/>
                              <wp:effectExtent l="0" t="0" r="0" b="0"/>
                              <wp:docPr id="93" name="Grafik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6400" cy="115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B46C50" w:rsidRPr="00ED2A1D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37C25" w:rsidRDefault="00537C2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787878"/>
                <w:sz w:val="28"/>
                <w:szCs w:val="28"/>
              </w:rPr>
            </w:pPr>
            <w:proofErr w:type="spellStart"/>
            <w:r w:rsidRPr="00537C25">
              <w:rPr>
                <w:rFonts w:ascii="Arial" w:hAnsi="Arial" w:cs="Arial"/>
                <w:b/>
                <w:color w:val="787878"/>
                <w:sz w:val="28"/>
                <w:szCs w:val="28"/>
              </w:rPr>
              <w:t>Okul</w:t>
            </w:r>
            <w:proofErr w:type="spellEnd"/>
            <w:r w:rsidRPr="00537C25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  <w:proofErr w:type="spellStart"/>
            <w:r w:rsidRPr="00537C25">
              <w:rPr>
                <w:rFonts w:ascii="Arial" w:hAnsi="Arial" w:cs="Arial"/>
                <w:b/>
                <w:color w:val="787878"/>
                <w:sz w:val="28"/>
                <w:szCs w:val="28"/>
              </w:rPr>
              <w:t>gezileri</w:t>
            </w:r>
            <w:proofErr w:type="spellEnd"/>
            <w:r w:rsidRPr="00537C25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</w:p>
          <w:p w:rsidR="00B46C50" w:rsidRPr="00537C25" w:rsidRDefault="007B164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1700DB">
              <w:rPr>
                <w:rFonts w:ascii="Arial" w:hAnsi="Arial" w:cs="Arial"/>
                <w:sz w:val="20"/>
                <w:szCs w:val="20"/>
              </w:rPr>
              <w:t>Du musst daran teilnehmen.</w:t>
            </w:r>
            <w:r w:rsidR="001D1543" w:rsidRPr="001700DB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>gezileri</w:t>
            </w:r>
            <w:proofErr w:type="spellEnd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>derse</w:t>
            </w:r>
            <w:proofErr w:type="spellEnd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D515C5">
              <w:rPr>
                <w:rFonts w:ascii="Arial" w:hAnsi="Arial" w:cs="Arial"/>
                <w:color w:val="787878"/>
                <w:sz w:val="20"/>
                <w:szCs w:val="20"/>
              </w:rPr>
              <w:t>dahildir</w:t>
            </w:r>
            <w:proofErr w:type="spellEnd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 xml:space="preserve"> - </w:t>
            </w:r>
            <w:proofErr w:type="spellStart"/>
            <w:r w:rsidR="00D515C5">
              <w:rPr>
                <w:rFonts w:ascii="Arial" w:hAnsi="Arial" w:cs="Arial"/>
                <w:color w:val="787878"/>
                <w:sz w:val="20"/>
                <w:szCs w:val="20"/>
              </w:rPr>
              <w:t>katılım</w:t>
            </w:r>
            <w:proofErr w:type="spellEnd"/>
            <w:r w:rsidR="00D515C5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D515C5">
              <w:rPr>
                <w:rFonts w:ascii="Arial" w:hAnsi="Arial" w:cs="Arial"/>
                <w:color w:val="787878"/>
                <w:sz w:val="20"/>
                <w:szCs w:val="20"/>
              </w:rPr>
              <w:t>zorunluluğu</w:t>
            </w:r>
            <w:proofErr w:type="spellEnd"/>
            <w:r w:rsidR="00D515C5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D515C5">
              <w:rPr>
                <w:rFonts w:ascii="Arial" w:hAnsi="Arial" w:cs="Arial"/>
                <w:color w:val="787878"/>
                <w:sz w:val="20"/>
                <w:szCs w:val="20"/>
              </w:rPr>
              <w:t>vardır</w:t>
            </w:r>
            <w:proofErr w:type="spellEnd"/>
            <w:r w:rsidR="00D515C5" w:rsidRPr="00E21E1F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2376" w:type="dxa"/>
            <w:gridSpan w:val="3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C35E3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4D35634" wp14:editId="2A9ECC8D">
                  <wp:extent cx="829798" cy="1214723"/>
                  <wp:effectExtent l="190500" t="0" r="18034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1855" cy="121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ED2A1D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37C25" w:rsidRDefault="00862AA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787878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787878"/>
                <w:sz w:val="28"/>
                <w:szCs w:val="28"/>
              </w:rPr>
              <w:t>Çalışma</w:t>
            </w:r>
            <w:proofErr w:type="spellEnd"/>
            <w:r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87878"/>
                <w:sz w:val="28"/>
                <w:szCs w:val="28"/>
              </w:rPr>
              <w:t>Toplulukları</w:t>
            </w:r>
            <w:proofErr w:type="spellEnd"/>
          </w:p>
          <w:p w:rsidR="00FA7466" w:rsidRPr="00537C25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an AGs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teilnehmen.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62AAF">
              <w:rPr>
                <w:rFonts w:ascii="Arial" w:hAnsi="Arial" w:cs="Arial"/>
                <w:color w:val="787878"/>
                <w:sz w:val="20"/>
                <w:szCs w:val="20"/>
              </w:rPr>
              <w:t>Çalışma</w:t>
            </w:r>
            <w:proofErr w:type="spellEnd"/>
            <w:r w:rsidR="00862AA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862AAF">
              <w:rPr>
                <w:rFonts w:ascii="Arial" w:hAnsi="Arial" w:cs="Arial"/>
                <w:color w:val="787878"/>
                <w:sz w:val="20"/>
                <w:szCs w:val="20"/>
              </w:rPr>
              <w:t>topuluklarına</w:t>
            </w:r>
            <w:proofErr w:type="spellEnd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>katılabilirsin</w:t>
            </w:r>
            <w:proofErr w:type="spellEnd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  <w:p w:rsidR="00C547DD" w:rsidRPr="00537C25" w:rsidRDefault="00FA7466" w:rsidP="00862AA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 gibt dir …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62AAF">
              <w:rPr>
                <w:rFonts w:ascii="Arial" w:hAnsi="Arial" w:cs="Arial"/>
                <w:color w:val="787878"/>
                <w:sz w:val="20"/>
                <w:szCs w:val="20"/>
              </w:rPr>
              <w:t xml:space="preserve">Sana </w:t>
            </w:r>
            <w:proofErr w:type="spellStart"/>
            <w:r w:rsidR="00862AAF">
              <w:rPr>
                <w:rFonts w:ascii="Arial" w:hAnsi="Arial" w:cs="Arial"/>
                <w:color w:val="787878"/>
                <w:sz w:val="20"/>
                <w:szCs w:val="20"/>
              </w:rPr>
              <w:t>gerekli</w:t>
            </w:r>
            <w:proofErr w:type="spellEnd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>bilgileri</w:t>
            </w:r>
            <w:proofErr w:type="spellEnd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 xml:space="preserve"> ... </w:t>
            </w:r>
            <w:proofErr w:type="spellStart"/>
            <w:r w:rsidR="00862AAF">
              <w:rPr>
                <w:rFonts w:ascii="Arial" w:hAnsi="Arial" w:cs="Arial"/>
                <w:color w:val="787878"/>
                <w:sz w:val="20"/>
                <w:szCs w:val="20"/>
              </w:rPr>
              <w:t>verecektir</w:t>
            </w:r>
            <w:proofErr w:type="spellEnd"/>
            <w:r w:rsidR="00537C25" w:rsidRPr="00537C25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2376" w:type="dxa"/>
            <w:gridSpan w:val="3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291A17E3" wp14:editId="6913310F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236855</wp:posOffset>
                  </wp:positionV>
                  <wp:extent cx="932180" cy="841375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2A1D" w:rsidRPr="00A35A5C" w:rsidTr="008245CE">
        <w:trPr>
          <w:gridAfter w:val="1"/>
          <w:wAfter w:w="284" w:type="dxa"/>
        </w:trPr>
        <w:tc>
          <w:tcPr>
            <w:tcW w:w="9288" w:type="dxa"/>
            <w:gridSpan w:val="3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2A7496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en-US"/>
              </w:rPr>
            </w:pPr>
            <w:r w:rsidRPr="002A7496">
              <w:rPr>
                <w:rFonts w:ascii="Arial" w:hAnsi="Arial" w:cs="Arial"/>
                <w:lang w:val="en-US"/>
              </w:rPr>
              <w:lastRenderedPageBreak/>
              <w:t xml:space="preserve">A </w:t>
            </w:r>
            <w:r w:rsidRPr="002A7496">
              <w:rPr>
                <w:rFonts w:ascii="Arial" w:hAnsi="Arial" w:cs="Arial"/>
                <w:sz w:val="70"/>
                <w:szCs w:val="70"/>
                <w:lang w:val="en-US"/>
              </w:rPr>
              <w:t>B</w:t>
            </w:r>
            <w:r w:rsidRPr="002A7496">
              <w:rPr>
                <w:rFonts w:ascii="Arial" w:hAnsi="Arial" w:cs="Arial"/>
                <w:lang w:val="en-US"/>
              </w:rPr>
              <w:t xml:space="preserve"> C D E F G H I J K L M N O P Q R S T U V W X Y Z</w:t>
            </w:r>
          </w:p>
        </w:tc>
      </w:tr>
      <w:tr w:rsidR="007B164D" w:rsidRPr="00285EEA" w:rsidTr="008245CE">
        <w:trPr>
          <w:gridAfter w:val="1"/>
          <w:wAfter w:w="284" w:type="dxa"/>
        </w:trPr>
        <w:tc>
          <w:tcPr>
            <w:tcW w:w="7318" w:type="dxa"/>
            <w:gridSpan w:val="2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07B8F" w:rsidRDefault="00007B8F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Kütüphane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B164D" w:rsidRPr="00EE5ED4" w:rsidRDefault="00FD0AB4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Hier kannst du Bücher ausleihen.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BE6377">
              <w:rPr>
                <w:rFonts w:ascii="Arial" w:hAnsi="Arial" w:cs="Arial"/>
                <w:color w:val="787878"/>
                <w:sz w:val="20"/>
                <w:szCs w:val="20"/>
              </w:rPr>
              <w:t>Kütüphaneden</w:t>
            </w:r>
            <w:proofErr w:type="spellEnd"/>
            <w:r w:rsidR="00BE6377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BE6377">
              <w:rPr>
                <w:rFonts w:ascii="Arial" w:hAnsi="Arial" w:cs="Arial"/>
                <w:color w:val="787878"/>
                <w:sz w:val="20"/>
                <w:szCs w:val="20"/>
              </w:rPr>
              <w:t>ödünç</w:t>
            </w:r>
            <w:proofErr w:type="spellEnd"/>
            <w:r w:rsidR="00BE6377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2A7496">
              <w:rPr>
                <w:rFonts w:ascii="Arial" w:hAnsi="Arial" w:cs="Arial"/>
                <w:color w:val="787878"/>
                <w:sz w:val="20"/>
                <w:szCs w:val="20"/>
              </w:rPr>
              <w:t>kitap</w:t>
            </w:r>
            <w:proofErr w:type="spellEnd"/>
            <w:r w:rsidR="00BE6377" w:rsidRPr="00E21E1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BE6377" w:rsidRPr="00E21E1F">
              <w:rPr>
                <w:rFonts w:ascii="Arial" w:hAnsi="Arial" w:cs="Arial"/>
                <w:color w:val="787878"/>
                <w:sz w:val="20"/>
                <w:szCs w:val="20"/>
              </w:rPr>
              <w:t>alabilirsin</w:t>
            </w:r>
            <w:proofErr w:type="spellEnd"/>
            <w:r w:rsidR="00BE6377" w:rsidRPr="00E21E1F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CA0E21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21AEE0B8" wp14:editId="4CEFC37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32385</wp:posOffset>
                  </wp:positionV>
                  <wp:extent cx="1075690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039" y="21174"/>
                      <wp:lineTo x="21039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164D" w:rsidRPr="00007B8F" w:rsidTr="002B44D9">
        <w:trPr>
          <w:gridAfter w:val="1"/>
          <w:wAfter w:w="284" w:type="dxa"/>
        </w:trPr>
        <w:tc>
          <w:tcPr>
            <w:tcW w:w="7318" w:type="dxa"/>
            <w:gridSpan w:val="2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D0AB4" w:rsidRPr="00007B8F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1043A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  <w:r w:rsidR="0017362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proofErr w:type="spellStart"/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kitapları</w:t>
            </w:r>
            <w:proofErr w:type="spellEnd"/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/</w:t>
            </w:r>
            <w:proofErr w:type="spellStart"/>
            <w:r w:rsidR="00A8526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</w:t>
            </w:r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ğitim</w:t>
            </w:r>
            <w:proofErr w:type="spellEnd"/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Malzemeleri</w:t>
            </w:r>
            <w:proofErr w:type="spellEnd"/>
          </w:p>
          <w:p w:rsidR="007B164D" w:rsidRPr="00007B8F" w:rsidRDefault="00FD0AB4" w:rsidP="00A35A5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1700DB">
              <w:rPr>
                <w:rFonts w:ascii="Arial" w:hAnsi="Arial" w:cs="Arial"/>
                <w:color w:val="000000"/>
                <w:sz w:val="20"/>
                <w:szCs w:val="20"/>
              </w:rPr>
              <w:t xml:space="preserve">Pass gut darauf auf! </w:t>
            </w:r>
            <w:r w:rsidR="00173622" w:rsidRPr="001700D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85263" w:rsidRPr="00B64A06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="00A85263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sana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ders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kitaplarını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ödünç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verecektir</w:t>
            </w:r>
            <w:proofErr w:type="spellEnd"/>
            <w:r w:rsidR="00A85263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.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Lütfen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bunları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</w:rPr>
              <w:t>dikkatli</w:t>
            </w:r>
            <w:proofErr w:type="spellEnd"/>
            <w:r w:rsidR="00A85263" w:rsidRPr="005532C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A85263" w:rsidRPr="005532CA">
              <w:rPr>
                <w:rFonts w:ascii="Arial" w:hAnsi="Arial" w:cs="Arial"/>
                <w:color w:val="787878"/>
                <w:sz w:val="20"/>
                <w:szCs w:val="20"/>
              </w:rPr>
              <w:t>kullan!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proofErr w:type="spellEnd"/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4D4FC5" w:rsidRPr="00007B8F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 xml:space="preserve"> musst du kaufen</w:t>
            </w:r>
            <w:r w:rsidRPr="00007B8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(siehe Materialliste)</w:t>
            </w:r>
            <w:r w:rsidR="00173622" w:rsidRPr="00007B8F">
              <w:rPr>
                <w:rFonts w:ascii="Arial" w:hAnsi="Arial" w:cs="Arial"/>
                <w:color w:val="0070C0"/>
                <w:sz w:val="20"/>
                <w:szCs w:val="20"/>
              </w:rPr>
              <w:br/>
            </w:r>
            <w:r w:rsidR="00A85263">
              <w:rPr>
                <w:rFonts w:ascii="Arial" w:hAnsi="Arial" w:cs="Arial"/>
                <w:i/>
                <w:color w:val="787878"/>
                <w:sz w:val="20"/>
                <w:szCs w:val="20"/>
                <w:lang w:val="tr-TR"/>
              </w:rPr>
              <w:t>Malzemeleri alman gerekiyor: (bakınız Malzeme listesi)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A35A5C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20"/>
                <w:szCs w:val="20"/>
              </w:rPr>
            </w:pPr>
            <w:r w:rsidRPr="00A35A5C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0BC63AB1" wp14:editId="4EC65F5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210185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164D" w:rsidRPr="00ED2A1D" w:rsidTr="002B44D9">
        <w:trPr>
          <w:gridAfter w:val="1"/>
          <w:wAfter w:w="284" w:type="dxa"/>
          <w:trHeight w:val="1211"/>
        </w:trPr>
        <w:tc>
          <w:tcPr>
            <w:tcW w:w="7318" w:type="dxa"/>
            <w:gridSpan w:val="2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FD0AB4" w:rsidRPr="00ED2A1D" w:rsidRDefault="00007B8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Otobüs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-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tramvay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bileti</w:t>
            </w:r>
            <w:proofErr w:type="spellEnd"/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7B164D" w:rsidRPr="00EE5ED4" w:rsidRDefault="00FD0AB4" w:rsidP="00ED2A1D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 dem Sch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ülerticket kannst du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Bus und Bahn fahren.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Öğrenci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bileti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ile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otobüs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ve</w:t>
            </w:r>
            <w:proofErr w:type="spellEnd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85263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tramvayı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kullanabilirsin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7701C1B" wp14:editId="12F30882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A35A5C" w:rsidTr="00406E31">
        <w:tc>
          <w:tcPr>
            <w:tcW w:w="9322" w:type="dxa"/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C</w:t>
            </w:r>
            <w:r w:rsidRPr="009109AF">
              <w:rPr>
                <w:rFonts w:ascii="Arial" w:hAnsi="Arial" w:cs="Arial"/>
                <w:lang w:val="en-US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007B8F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07B8F" w:rsidRDefault="00007B8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Kafeterya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34D9F" w:rsidRPr="00007B8F" w:rsidRDefault="00F34D9F" w:rsidP="00007B8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kannst dort Essen und Getränke 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kaf</w:t>
            </w:r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>eteryası</w:t>
            </w:r>
            <w:proofErr w:type="spellEnd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gramStart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>...…..</w:t>
            </w:r>
            <w:proofErr w:type="gramEnd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>ile</w:t>
            </w:r>
            <w:proofErr w:type="spellEnd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gramStart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>……..</w:t>
            </w:r>
            <w:proofErr w:type="gramEnd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>arası</w:t>
            </w:r>
            <w:proofErr w:type="spellEnd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>saatlerde</w:t>
            </w:r>
            <w:proofErr w:type="spellEnd"/>
            <w:r w:rsidR="00C3439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007B8F">
              <w:rPr>
                <w:rFonts w:ascii="Arial" w:hAnsi="Arial" w:cs="Arial"/>
                <w:color w:val="787878"/>
                <w:sz w:val="20"/>
                <w:szCs w:val="20"/>
              </w:rPr>
              <w:t>açıktır</w:t>
            </w:r>
            <w:proofErr w:type="spellEnd"/>
            <w:r w:rsid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.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Oradan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yiyecek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veya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içecek</w:t>
            </w:r>
            <w:proofErr w:type="spellEnd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  </w:t>
            </w:r>
            <w:proofErr w:type="spell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alabilirsin</w:t>
            </w:r>
            <w:proofErr w:type="spellEnd"/>
            <w:proofErr w:type="gramStart"/>
            <w:r w:rsidR="00007B8F" w:rsidRPr="00007B8F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r w:rsidR="00880BBB" w:rsidRPr="00007B8F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970" w:type="dxa"/>
          </w:tcPr>
          <w:p w:rsidR="00F34D9F" w:rsidRPr="00007B8F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53340</wp:posOffset>
                  </wp:positionV>
                  <wp:extent cx="107569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039" y="21220"/>
                      <wp:lineTo x="21039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7A56" w:rsidRPr="00007B8F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A35A5C" w:rsidTr="00874770">
        <w:tc>
          <w:tcPr>
            <w:tcW w:w="9322" w:type="dxa"/>
          </w:tcPr>
          <w:p w:rsidR="00ED2A1D" w:rsidRPr="002A7496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2A7496">
              <w:rPr>
                <w:rFonts w:ascii="Arial" w:hAnsi="Arial" w:cs="Arial"/>
                <w:lang w:val="en-US"/>
              </w:rPr>
              <w:t xml:space="preserve">A B C D </w:t>
            </w:r>
            <w:r w:rsidRPr="002A7496">
              <w:rPr>
                <w:rFonts w:ascii="Arial" w:hAnsi="Arial" w:cs="Arial"/>
                <w:sz w:val="70"/>
                <w:szCs w:val="70"/>
                <w:lang w:val="en-US"/>
              </w:rPr>
              <w:t>E</w:t>
            </w:r>
            <w:r w:rsidRPr="002A7496">
              <w:rPr>
                <w:rFonts w:ascii="Arial" w:hAnsi="Arial" w:cs="Arial"/>
                <w:lang w:val="en-US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FB2970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Elternheft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B2970" w:rsidRDefault="00FB29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FB29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Veli </w:t>
            </w:r>
            <w:proofErr w:type="spellStart"/>
            <w:r w:rsidRPr="00FB29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defteri</w:t>
            </w:r>
            <w:proofErr w:type="spellEnd"/>
            <w:r w:rsidRPr="00FB29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B2970" w:rsidRPr="00FB2970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Trage alle wichtigen Informationen für dein</w:t>
            </w:r>
            <w:r w:rsidR="004D4FC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e Eltern in das </w:t>
            </w:r>
            <w:r w:rsidR="007275C2" w:rsidRPr="00EE5ED4">
              <w:rPr>
                <w:rFonts w:ascii="Arial" w:hAnsi="Arial" w:cs="Arial"/>
                <w:sz w:val="20"/>
                <w:szCs w:val="20"/>
              </w:rPr>
              <w:t>Elternheft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48ED" w:rsidRPr="00EE5ED4">
              <w:rPr>
                <w:rFonts w:ascii="Arial" w:hAnsi="Arial" w:cs="Arial"/>
                <w:color w:val="000000"/>
                <w:sz w:val="20"/>
                <w:szCs w:val="20"/>
              </w:rPr>
              <w:t>ein.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Tüm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önemli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bilgileri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lütfen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veli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defterine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yaz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  <w:p w:rsidR="00BE607A" w:rsidRPr="00FB2970" w:rsidRDefault="004D4FC5" w:rsidP="00CF0F0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>Ebeveynlerin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bu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önemli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bilgiler</w:t>
            </w:r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>i</w:t>
            </w:r>
            <w:proofErr w:type="spellEnd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>okuyup</w:t>
            </w:r>
            <w:proofErr w:type="spellEnd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>imzaları</w:t>
            </w:r>
            <w:proofErr w:type="spellEnd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>ile</w:t>
            </w:r>
            <w:proofErr w:type="spellEnd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CF0F0F">
              <w:rPr>
                <w:rFonts w:ascii="Arial" w:hAnsi="Arial" w:cs="Arial"/>
                <w:color w:val="787878"/>
                <w:sz w:val="20"/>
                <w:szCs w:val="20"/>
              </w:rPr>
              <w:t>onaylamalıdır</w:t>
            </w:r>
            <w:proofErr w:type="spellEnd"/>
            <w:r w:rsidR="00FB2970" w:rsidRPr="00FB2970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FB2970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1" locked="0" layoutInCell="1" allowOverlap="1" wp14:anchorId="4C7B5A94" wp14:editId="334EC392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37465</wp:posOffset>
                  </wp:positionV>
                  <wp:extent cx="8667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63" y="21377"/>
                      <wp:lineTo x="21363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07A" w:rsidRPr="00ED2A1D" w:rsidTr="000F106B">
        <w:trPr>
          <w:trHeight w:val="98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F106B" w:rsidRDefault="00793A9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Özür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Beyanları</w:t>
            </w:r>
            <w:proofErr w:type="spellEnd"/>
          </w:p>
          <w:p w:rsidR="00BE607A" w:rsidRPr="000F106B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Her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gün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okula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gelmen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gerekir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0F106B" w:rsidRPr="000F106B" w:rsidRDefault="00BE607A" w:rsidP="000F10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Hasta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isen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ebeveynlerinin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sekreterini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arayıp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konu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hakkında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bilgilendirme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yapmalıdır</w:t>
            </w:r>
            <w:proofErr w:type="spellEnd"/>
            <w:r w:rsidR="00793A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E607A" w:rsidRPr="001700DB" w:rsidRDefault="000F106B" w:rsidP="000F10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Tekrar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okula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geldiğinde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özür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beyanını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öğretmenine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ver</w:t>
            </w:r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melisin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E607A" w:rsidRPr="000F106B" w:rsidRDefault="00BE607A" w:rsidP="00D4366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Özel</w:t>
            </w:r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durumlarda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izin</w:t>
            </w:r>
            <w:proofErr w:type="spellEnd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F106B" w:rsidRPr="000F10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alabilirsin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Lüften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böyle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durumda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öğretmenine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zamanında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danış</w:t>
            </w:r>
            <w:proofErr w:type="spellEnd"/>
            <w:r w:rsidR="00D4366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6671" behindDoc="1" locked="0" layoutInCell="1" allowOverlap="1" wp14:anchorId="54603A4D" wp14:editId="0AA97F6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403860</wp:posOffset>
                  </wp:positionV>
                  <wp:extent cx="1075690" cy="98996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A35A5C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F</w:t>
            </w:r>
            <w:r w:rsidRPr="009109AF">
              <w:rPr>
                <w:rFonts w:ascii="Arial" w:hAnsi="Arial" w:cs="Arial"/>
                <w:lang w:val="en-US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Pr="001700DB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1700DB">
              <w:rPr>
                <w:rFonts w:ascii="Arial" w:hAnsi="Arial" w:cs="Arial"/>
                <w:b/>
                <w:color w:val="000000"/>
                <w:sz w:val="28"/>
                <w:szCs w:val="28"/>
              </w:rPr>
              <w:t>Fächer</w:t>
            </w:r>
            <w:r w:rsidR="00EB48BC" w:rsidRPr="001700DB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187D" w:rsidRPr="00FD187D" w:rsidRDefault="00FD187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Dersler</w:t>
            </w:r>
            <w:proofErr w:type="spellEnd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8837BA" w:rsidRPr="00FD187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7D">
              <w:rPr>
                <w:rFonts w:ascii="Arial" w:hAnsi="Arial" w:cs="Arial"/>
                <w:color w:val="000000"/>
                <w:sz w:val="20"/>
                <w:szCs w:val="20"/>
              </w:rPr>
              <w:t>An unserer Schule werden diese Fächer unterrichtet:</w:t>
            </w:r>
            <w:r w:rsidR="00EB48BC" w:rsidRPr="00FD187D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Okulumuzda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aşağıdaki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dersler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verilir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: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>Biologie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(</w:t>
            </w:r>
            <w:proofErr w:type="spellStart"/>
            <w:r w:rsidR="00FD187D" w:rsidRPr="00FD187D">
              <w:rPr>
                <w:rFonts w:ascii="Arial" w:hAnsi="Arial" w:cs="Arial"/>
                <w:color w:val="808080"/>
                <w:sz w:val="20"/>
                <w:szCs w:val="20"/>
              </w:rPr>
              <w:t>Bi</w:t>
            </w:r>
            <w:r w:rsidR="001F14F5">
              <w:rPr>
                <w:rFonts w:ascii="Arial" w:hAnsi="Arial" w:cs="Arial"/>
                <w:color w:val="808080"/>
                <w:sz w:val="20"/>
                <w:szCs w:val="20"/>
              </w:rPr>
              <w:t>y</w:t>
            </w:r>
            <w:r w:rsidR="00FD187D" w:rsidRPr="00FD187D">
              <w:rPr>
                <w:rFonts w:ascii="Arial" w:hAnsi="Arial" w:cs="Arial"/>
                <w:color w:val="808080"/>
                <w:sz w:val="20"/>
                <w:szCs w:val="20"/>
              </w:rPr>
              <w:t>oloji</w:t>
            </w:r>
            <w:proofErr w:type="spellEnd"/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Spanisch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(</w:t>
            </w:r>
            <w:proofErr w:type="spellStart"/>
            <w:r w:rsidR="001F14F5">
              <w:rPr>
                <w:rFonts w:ascii="Arial" w:hAnsi="Arial" w:cs="Arial"/>
                <w:color w:val="808080"/>
                <w:sz w:val="20"/>
                <w:szCs w:val="20"/>
              </w:rPr>
              <w:t>İspanyolca</w:t>
            </w:r>
            <w:proofErr w:type="spellEnd"/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2A1D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874770">
              <w:rPr>
                <w:rFonts w:ascii="Arial" w:hAnsi="Arial" w:cs="Arial"/>
                <w:color w:val="000000"/>
                <w:sz w:val="24"/>
                <w:szCs w:val="24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187D" w:rsidRDefault="00FD187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Bisiklet</w:t>
            </w:r>
            <w:proofErr w:type="spellEnd"/>
          </w:p>
          <w:p w:rsidR="009B662C" w:rsidRPr="00FD187D" w:rsidRDefault="005C627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Bisikletini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lütfen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bisiklet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parkına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park et.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A35A5C">
            <w:pPr>
              <w:autoSpaceDE w:val="0"/>
              <w:autoSpaceDN w:val="0"/>
              <w:adjustRightInd w:val="0"/>
              <w:spacing w:before="12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695238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1700DB" w:rsidRDefault="00FD187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Sorular</w:t>
            </w:r>
            <w:proofErr w:type="spellEnd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sorunlar</w:t>
            </w:r>
            <w:proofErr w:type="spellEnd"/>
            <w:r w:rsidR="009B662C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>Viele Personen helfen dir, wenn du Fragen oder Probleme hast.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Birçok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kişi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sana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soru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veya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sorunlar</w:t>
            </w:r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ın</w:t>
            </w:r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destek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olacaktır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A60FAD" w:rsidRPr="00ED2A1D" w:rsidRDefault="009B662C" w:rsidP="009D49F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findest sie auf der Liste „Ansprechpersonen“</w:t>
            </w:r>
            <w:r w:rsidR="00AC0FC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(siehe Ansprechpersonen)</w:t>
            </w:r>
            <w:r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Yardımcı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şahısları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"</w:t>
            </w:r>
            <w:proofErr w:type="spellStart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İletişim</w:t>
            </w:r>
            <w:proofErr w:type="spellEnd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Ortakları</w:t>
            </w:r>
            <w:proofErr w:type="spellEnd"/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"</w:t>
            </w:r>
            <w:r w:rsidR="009D49F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("Ansprechpersonen"</w:t>
            </w:r>
            <w:r w:rsidR="001F14F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)</w:t>
            </w:r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9F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listesinde</w:t>
            </w:r>
            <w:proofErr w:type="spellEnd"/>
            <w:r w:rsidR="009D49F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9F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bulabilirsin</w:t>
            </w:r>
            <w:proofErr w:type="spellEnd"/>
            <w:r w:rsidR="009D49F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187D" w:rsidRDefault="00FD187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Kahvaltı</w:t>
            </w:r>
            <w:proofErr w:type="spellEnd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A2384B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Kahvaltını</w:t>
            </w:r>
            <w:proofErr w:type="spellEnd"/>
            <w:r w:rsid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kendin</w:t>
            </w:r>
            <w:proofErr w:type="spellEnd"/>
            <w:r w:rsid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getir</w:t>
            </w:r>
            <w:proofErr w:type="spellEnd"/>
            <w:r w:rsid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F7E7E" w:rsidRPr="00FD187D" w:rsidRDefault="00A2384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Kafeteryadan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sandviç</w:t>
            </w:r>
            <w:proofErr w:type="spellEnd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meyve</w:t>
            </w:r>
            <w:proofErr w:type="spellEnd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ve</w:t>
            </w:r>
            <w:proofErr w:type="spellEnd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süt</w:t>
            </w:r>
            <w:proofErr w:type="spellEnd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alabilirsin</w:t>
            </w:r>
            <w:proofErr w:type="spellEnd"/>
            <w:r w:rsidR="00FD187D" w:rsidRPr="00A2384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3E0" w:rsidRPr="008245CE" w:rsidRDefault="00E263E0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E6174E" w:rsidTr="00874770">
        <w:tc>
          <w:tcPr>
            <w:tcW w:w="9322" w:type="dxa"/>
          </w:tcPr>
          <w:p w:rsidR="00874770" w:rsidRPr="008560D3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</w:rPr>
            </w:pPr>
            <w:r w:rsidRPr="008560D3">
              <w:rPr>
                <w:rFonts w:ascii="Arial" w:hAnsi="Arial" w:cs="Arial"/>
              </w:rPr>
              <w:t xml:space="preserve">A B C D E F G </w:t>
            </w:r>
            <w:r w:rsidR="00E6174E" w:rsidRPr="008560D3">
              <w:rPr>
                <w:rFonts w:ascii="Arial" w:hAnsi="Arial" w:cs="Arial"/>
                <w:sz w:val="70"/>
                <w:szCs w:val="70"/>
              </w:rPr>
              <w:t>H</w:t>
            </w:r>
            <w:r w:rsidRPr="008560D3">
              <w:rPr>
                <w:rFonts w:ascii="Arial" w:hAnsi="Arial" w:cs="Arial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285EEA" w:rsidTr="002B44D9">
        <w:tc>
          <w:tcPr>
            <w:tcW w:w="7318" w:type="dxa"/>
          </w:tcPr>
          <w:p w:rsidR="00874770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sz w:val="28"/>
                <w:szCs w:val="28"/>
              </w:rPr>
              <w:t>Hausaufgaben</w:t>
            </w:r>
            <w:r w:rsidR="001043A2" w:rsidRPr="00ED2A1D">
              <w:rPr>
                <w:rFonts w:ascii="Arial" w:hAnsi="Arial" w:cs="Arial"/>
                <w:b/>
                <w:sz w:val="28"/>
                <w:szCs w:val="28"/>
              </w:rPr>
              <w:t>/Lernzeit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FD187D" w:rsidRDefault="00FD187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Ev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ödevi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="00AB1EE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Ç</w:t>
            </w:r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alışma</w:t>
            </w:r>
            <w:proofErr w:type="spellEnd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saati</w:t>
            </w:r>
            <w:proofErr w:type="spellEnd"/>
            <w:r w:rsidRPr="00FD187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043A2" w:rsidRPr="00FD187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 helfen dir, in der Schule Erfolg zu haben.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Ödevler</w:t>
            </w:r>
            <w:proofErr w:type="spellEnd"/>
            <w:r w:rsidR="00AB1EE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okulda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başarılı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olmanı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sağlayacaktır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997EE3" w:rsidRPr="00B87FB3" w:rsidRDefault="000F73D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D187D" w:rsidRPr="00B87FB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Ödevlerini</w:t>
            </w:r>
            <w:proofErr w:type="spellEnd"/>
            <w:r w:rsidR="00FD187D" w:rsidRPr="00B87FB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B1EE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ödev</w:t>
            </w:r>
            <w:proofErr w:type="spellEnd"/>
            <w:r w:rsidR="00AB1EE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B87FB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defterine</w:t>
            </w:r>
            <w:proofErr w:type="spellEnd"/>
            <w:r w:rsidR="00FD187D" w:rsidRPr="00B87FB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B87FB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yaz</w:t>
            </w:r>
            <w:proofErr w:type="spellEnd"/>
            <w:r w:rsidR="00FD187D" w:rsidRPr="00B87FB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5C6560" w:rsidRDefault="00E97A56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B87FB3" w:rsidRPr="00EE5ED4">
              <w:rPr>
                <w:rFonts w:ascii="Arial" w:hAnsi="Arial" w:cs="Arial"/>
                <w:sz w:val="20"/>
                <w:szCs w:val="20"/>
              </w:rPr>
              <w:t xml:space="preserve"> Zeige das Aufgabenheft regelmäßig deinen Eltern.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Ödevini</w:t>
            </w:r>
            <w:proofErr w:type="spellEnd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öğleden</w:t>
            </w:r>
            <w:proofErr w:type="spellEnd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sonra</w:t>
            </w:r>
            <w:proofErr w:type="spellEnd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evde</w:t>
            </w:r>
            <w:proofErr w:type="spellEnd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/ </w:t>
            </w:r>
            <w:proofErr w:type="spellStart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calışma</w:t>
            </w:r>
            <w:proofErr w:type="spellEnd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saatlerinde</w:t>
            </w:r>
            <w:proofErr w:type="spellEnd"/>
            <w:r w:rsidR="001953F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yapmalısın</w:t>
            </w:r>
            <w:proofErr w:type="spellEnd"/>
            <w:r w:rsidR="00FD187D"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Ödev</w:t>
            </w:r>
            <w:proofErr w:type="spellEnd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defterini</w:t>
            </w:r>
            <w:proofErr w:type="spellEnd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düzenli</w:t>
            </w:r>
            <w:proofErr w:type="spellEnd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olarak</w:t>
            </w:r>
            <w:proofErr w:type="spellEnd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ebeveynlerine</w:t>
            </w:r>
            <w:proofErr w:type="spellEnd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göstermelisin</w:t>
            </w:r>
            <w:proofErr w:type="spellEnd"/>
            <w:r w:rsidR="0027603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5C6560" w:rsidRPr="00B87FB3" w:rsidRDefault="005C6560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</w:tcPr>
          <w:p w:rsidR="00997EE3" w:rsidRPr="00276037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70527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413385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A35A5C" w:rsidTr="00406E31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lastRenderedPageBreak/>
              <w:t xml:space="preserve">A B C D E F G H I J </w:t>
            </w:r>
            <w:r w:rsidR="00E263E0" w:rsidRPr="00E263E0">
              <w:rPr>
                <w:rFonts w:ascii="Arial" w:hAnsi="Arial" w:cs="Arial"/>
                <w:sz w:val="70"/>
                <w:szCs w:val="70"/>
                <w:lang w:val="en-US"/>
              </w:rPr>
              <w:t>K</w:t>
            </w:r>
            <w:r w:rsidRPr="009109AF">
              <w:rPr>
                <w:rFonts w:ascii="Arial" w:hAnsi="Arial" w:cs="Arial"/>
                <w:lang w:val="en-US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5C6560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C6560" w:rsidRDefault="009D113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Sınıflar</w:t>
            </w:r>
            <w:proofErr w:type="spellEnd"/>
          </w:p>
          <w:p w:rsidR="009B662C" w:rsidRPr="00EE5ED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6E7B76" w:rsidRPr="005C6560" w:rsidRDefault="005C6560" w:rsidP="0005173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... 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sınıfına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gideceksin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Dil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desteği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grubunda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Almanca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öğreneceksin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9B662C" w:rsidRPr="005C656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F1689" w:rsidRPr="005C6560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A35A5C" w:rsidTr="00B84DB3">
        <w:tc>
          <w:tcPr>
            <w:tcW w:w="9180" w:type="dxa"/>
          </w:tcPr>
          <w:p w:rsidR="00874770" w:rsidRPr="001700D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1700DB">
              <w:rPr>
                <w:rFonts w:ascii="Arial" w:hAnsi="Arial" w:cs="Arial"/>
                <w:lang w:val="en-US"/>
              </w:rPr>
              <w:t xml:space="preserve">A B C D E F G H I J K L </w:t>
            </w:r>
            <w:r w:rsidRPr="001700DB">
              <w:rPr>
                <w:rFonts w:ascii="Arial" w:hAnsi="Arial" w:cs="Arial"/>
                <w:sz w:val="70"/>
                <w:szCs w:val="70"/>
                <w:lang w:val="en-US"/>
              </w:rPr>
              <w:t>M</w:t>
            </w:r>
            <w:r w:rsidRPr="001700DB">
              <w:rPr>
                <w:rFonts w:ascii="Arial" w:hAnsi="Arial" w:cs="Arial"/>
                <w:lang w:val="en-US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5C6560" w:rsidTr="002B44D9">
        <w:tc>
          <w:tcPr>
            <w:tcW w:w="7196" w:type="dxa"/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C1F95" w:rsidRPr="00ED2A1D" w:rsidRDefault="0005173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Yemekhane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</w:t>
            </w:r>
            <w:r w:rsidR="005C6560"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ğle</w:t>
            </w:r>
            <w:proofErr w:type="spellEnd"/>
            <w:r w:rsidR="005C6560"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5C6560"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yemeği</w:t>
            </w:r>
            <w:proofErr w:type="spellEnd"/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CC1F95" w:rsidRPr="001700DB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1700DB">
              <w:rPr>
                <w:rFonts w:ascii="Arial" w:hAnsi="Arial" w:cs="Arial"/>
                <w:color w:val="000000"/>
                <w:sz w:val="20"/>
                <w:szCs w:val="20"/>
              </w:rPr>
              <w:t xml:space="preserve">Du musst das Essen </w:t>
            </w:r>
            <w:r w:rsidR="0012147F" w:rsidRPr="001700DB">
              <w:rPr>
                <w:rFonts w:ascii="Arial" w:hAnsi="Arial" w:cs="Arial"/>
                <w:color w:val="000000"/>
                <w:sz w:val="20"/>
                <w:szCs w:val="20"/>
              </w:rPr>
              <w:t>bezahlen.</w:t>
            </w:r>
          </w:p>
          <w:p w:rsidR="005C6560" w:rsidRPr="001700DB" w:rsidRDefault="005C6560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Öğle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yemeği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saat</w:t>
            </w:r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inde</w:t>
            </w:r>
            <w:proofErr w:type="spellEnd"/>
            <w:r w:rsidR="003A26D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...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ile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...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saatleri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arası</w:t>
            </w:r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nda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yemekhanede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yemek</w:t>
            </w:r>
            <w:proofErr w:type="spellEnd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5173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yiyebilirsin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:rsidR="00CC1F95" w:rsidRPr="00ED2A1D" w:rsidRDefault="005C6560" w:rsidP="003A26D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 w:rsidRPr="005C656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Öğ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le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yemeği</w:t>
            </w:r>
            <w:proofErr w:type="spellEnd"/>
            <w:r w:rsidR="003A26D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A26D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ücretlidir</w:t>
            </w:r>
            <w:proofErr w:type="spellEnd"/>
            <w:r w:rsidR="003A26D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CC1F95" w:rsidRPr="005C6560" w:rsidRDefault="00D73C51" w:rsidP="00A35A5C">
            <w:pPr>
              <w:autoSpaceDE w:val="0"/>
              <w:autoSpaceDN w:val="0"/>
              <w:adjustRightInd w:val="0"/>
              <w:spacing w:before="24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1047619"/>
                  <wp:effectExtent l="0" t="0" r="0" b="63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95" w:rsidRPr="005C6560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A35A5C" w:rsidTr="00B84DB3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P</w:t>
            </w:r>
            <w:r w:rsidRPr="009109AF">
              <w:rPr>
                <w:rFonts w:ascii="Arial" w:hAnsi="Arial" w:cs="Arial"/>
                <w:lang w:val="en-US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Pr="001700DB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1700DB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5C6560" w:rsidRPr="005C6560" w:rsidRDefault="005C656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Tenefüs</w:t>
            </w:r>
            <w:proofErr w:type="spellEnd"/>
          </w:p>
          <w:p w:rsidR="005C6560" w:rsidRPr="001700DB" w:rsidRDefault="0012147F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1700DB">
              <w:rPr>
                <w:rFonts w:ascii="Arial" w:hAnsi="Arial" w:cs="Arial"/>
                <w:color w:val="000000"/>
                <w:sz w:val="20"/>
                <w:szCs w:val="20"/>
              </w:rPr>
              <w:t>Es gibt au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C1F95" w:rsidRPr="001700DB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Informationen dazu gibt </w:t>
            </w:r>
            <w:r w:rsidR="00874770" w:rsidRPr="001700DB">
              <w:rPr>
                <w:rFonts w:ascii="Arial" w:hAnsi="Arial" w:cs="Arial"/>
                <w:color w:val="000000"/>
                <w:sz w:val="20"/>
                <w:szCs w:val="20"/>
              </w:rPr>
              <w:t>dir …</w:t>
            </w:r>
            <w:r w:rsidR="00867BD5" w:rsidRPr="001700D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Tenefüste</w:t>
            </w:r>
            <w:proofErr w:type="spellEnd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bahçesine</w:t>
            </w:r>
            <w:proofErr w:type="spellEnd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çıkabilirsin</w:t>
            </w:r>
            <w:proofErr w:type="spellEnd"/>
            <w:r w:rsidR="005C6560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5C6560" w:rsidRPr="001700DB" w:rsidRDefault="005C6560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Tenefüste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çeşitli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imkânlardan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faydalanabilirsin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(</w:t>
            </w:r>
            <w:proofErr w:type="spellStart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çeşitli</w:t>
            </w:r>
            <w:proofErr w:type="spellEnd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oyunlar</w:t>
            </w:r>
            <w:proofErr w:type="spellEnd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vb</w:t>
            </w:r>
            <w:proofErr w:type="spellEnd"/>
            <w:r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.). </w:t>
            </w:r>
          </w:p>
          <w:p w:rsidR="00CC1F95" w:rsidRPr="005C6560" w:rsidRDefault="005C6560" w:rsidP="0006341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konuda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</w:t>
            </w:r>
            <w:proofErr w:type="spellEnd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alabileceğin</w:t>
            </w:r>
            <w:proofErr w:type="spellEnd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kişi</w:t>
            </w:r>
            <w:proofErr w:type="spellEnd"/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...</w:t>
            </w:r>
            <w:r w:rsidR="0006341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..</w:t>
            </w:r>
            <w:r w:rsidRPr="005C656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5C6560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EC686B" w:rsidRDefault="00EC686B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Dakiklik</w:t>
            </w:r>
            <w:proofErr w:type="spellEnd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5D015C" w:rsidRPr="00C35FD4" w:rsidRDefault="00CC1F95" w:rsidP="005D015C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D015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Derse</w:t>
            </w:r>
            <w:proofErr w:type="spellEnd"/>
            <w:r w:rsidR="005D015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D015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sabah</w:t>
            </w:r>
            <w:proofErr w:type="spellEnd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tenefüslerden</w:t>
            </w:r>
            <w:proofErr w:type="spellEnd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sonra</w:t>
            </w:r>
            <w:proofErr w:type="spellEnd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D015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vaktinde</w:t>
            </w:r>
            <w:proofErr w:type="spellEnd"/>
            <w:r w:rsidR="005D015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D015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gelmelisin</w:t>
            </w:r>
            <w:proofErr w:type="spellEnd"/>
            <w:r w:rsidR="005D015C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F7E7E" w:rsidRPr="00EC686B" w:rsidRDefault="00BF7E7E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263E0" w:rsidTr="00874770">
        <w:tc>
          <w:tcPr>
            <w:tcW w:w="9180" w:type="dxa"/>
          </w:tcPr>
          <w:p w:rsidR="00874770" w:rsidRPr="00E263E0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</w:rPr>
            </w:pPr>
            <w:r w:rsidRPr="00E263E0">
              <w:rPr>
                <w:rFonts w:ascii="Arial" w:hAnsi="Arial" w:cs="Arial"/>
              </w:rPr>
              <w:t xml:space="preserve">A B C D E F G H I J K L M N O P Q </w:t>
            </w:r>
            <w:r w:rsidRPr="00E263E0">
              <w:rPr>
                <w:rFonts w:ascii="Arial" w:hAnsi="Arial" w:cs="Arial"/>
                <w:sz w:val="70"/>
                <w:szCs w:val="70"/>
              </w:rPr>
              <w:t>R</w:t>
            </w:r>
            <w:r w:rsidRPr="00E263E0">
              <w:rPr>
                <w:rFonts w:ascii="Arial" w:hAnsi="Arial" w:cs="Arial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EC686B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2147F" w:rsidRPr="00EE5ED4" w:rsidRDefault="00EC686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Kurallar</w:t>
            </w:r>
            <w:proofErr w:type="spellEnd"/>
            <w:r w:rsidR="00E97A5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0823FE" w:rsidRPr="00B64A06" w:rsidRDefault="000823FE" w:rsidP="000823F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kurallarına</w:t>
            </w:r>
            <w:proofErr w:type="spellEnd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uymalısın</w:t>
            </w:r>
            <w:proofErr w:type="spellEnd"/>
            <w:r w:rsidRPr="00B64A0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Herkes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kendini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iyi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hissetmeli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E97A56" w:rsidRPr="00EC686B" w:rsidRDefault="00E97A56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016" w:type="dxa"/>
          </w:tcPr>
          <w:p w:rsidR="00E97A56" w:rsidRPr="00EC686B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8560D3" w:rsidRPr="00EC686B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A35A5C" w:rsidTr="00FB6C71">
        <w:tc>
          <w:tcPr>
            <w:tcW w:w="9322" w:type="dxa"/>
          </w:tcPr>
          <w:p w:rsidR="00B84DB3" w:rsidRPr="004237BF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</w:t>
            </w:r>
            <w:r w:rsidR="00406E31" w:rsidRPr="00E263E0">
              <w:rPr>
                <w:rFonts w:ascii="Arial" w:hAnsi="Arial" w:cs="Arial"/>
                <w:sz w:val="70"/>
                <w:szCs w:val="70"/>
                <w:lang w:val="en-US"/>
              </w:rPr>
              <w:t>S</w:t>
            </w:r>
            <w:r w:rsidRPr="009109AF">
              <w:rPr>
                <w:rFonts w:ascii="Arial" w:hAnsi="Arial" w:cs="Arial"/>
                <w:lang w:val="en-US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285EEA" w:rsidTr="00DC227B">
        <w:tc>
          <w:tcPr>
            <w:tcW w:w="7054" w:type="dxa"/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EC686B" w:rsidRDefault="00EC686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alanı</w:t>
            </w:r>
            <w:proofErr w:type="spellEnd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325DE" w:rsidRPr="00EE5ED4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darfst das Schulgelände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während der Unte</w:t>
            </w:r>
            <w:r w:rsidR="00A94627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rrichtszeit und in den 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>Pausen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nicht verlassen.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alanını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okulda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olduğun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sürece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terk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etmemelisin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r w:rsidR="005B543A" w:rsidRPr="000A7EEA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</w:t>
            </w:r>
          </w:p>
        </w:tc>
        <w:tc>
          <w:tcPr>
            <w:tcW w:w="2234" w:type="dxa"/>
          </w:tcPr>
          <w:p w:rsidR="001325DE" w:rsidRPr="00ED2A1D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/Schülerpaten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EC686B" w:rsidRDefault="006A2BA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Destek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öğrenci</w:t>
            </w:r>
            <w:proofErr w:type="spellEnd"/>
          </w:p>
          <w:p w:rsidR="00D73C51" w:rsidRPr="005B543A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r w:rsidRPr="001700DB">
              <w:rPr>
                <w:rFonts w:ascii="Arial" w:hAnsi="Arial" w:cs="Arial"/>
                <w:color w:val="000000"/>
                <w:sz w:val="20"/>
                <w:szCs w:val="20"/>
              </w:rPr>
              <w:t>Sprich sie an.</w:t>
            </w:r>
            <w:r w:rsidR="00867BD5" w:rsidRPr="001700D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Destek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öğrenciler</w:t>
            </w:r>
            <w:proofErr w:type="spellEnd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sana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>okulda</w:t>
            </w:r>
            <w:proofErr w:type="spellEnd"/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destek</w:t>
            </w:r>
            <w:proofErr w:type="spellEnd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olacaktır</w:t>
            </w:r>
            <w:proofErr w:type="spellEnd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r w:rsidR="005B54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Lütfen</w:t>
            </w:r>
            <w:proofErr w:type="spellEnd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onlarla</w:t>
            </w:r>
            <w:proofErr w:type="spellEnd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konuş</w:t>
            </w:r>
            <w:proofErr w:type="spellEnd"/>
            <w:r w:rsidR="005B543A" w:rsidRPr="00B64A06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285EEA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EC686B" w:rsidRDefault="00D83C17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Öğrenci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</w:t>
            </w:r>
            <w:r w:rsidR="00EC686B"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emsilciliği</w:t>
            </w:r>
            <w:proofErr w:type="spellEnd"/>
            <w:r w:rsidR="00EC686B"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B84DB3" w:rsidRPr="001700DB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r w:rsidRPr="001700DB">
              <w:rPr>
                <w:rFonts w:ascii="Arial" w:hAnsi="Arial" w:cs="Arial"/>
                <w:color w:val="000000"/>
                <w:sz w:val="20"/>
                <w:szCs w:val="20"/>
              </w:rPr>
              <w:t>Sie plant Aktionen und Veranstaltungen.</w:t>
            </w:r>
          </w:p>
          <w:p w:rsidR="00EC686B" w:rsidRDefault="00D83C17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Öğrenci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</w:t>
            </w:r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emsilciliği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</w:t>
            </w:r>
            <w:proofErr w:type="spellStart"/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öğrencilerin</w:t>
            </w:r>
            <w:proofErr w:type="spellEnd"/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hakkını</w:t>
            </w:r>
            <w:proofErr w:type="spellEnd"/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savunur</w:t>
            </w:r>
            <w:proofErr w:type="spellEnd"/>
            <w:r w:rsidR="00EC686B" w:rsidRPr="001700D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Etkinlikler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planlayıp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sunar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CE5E4C" w:rsidRPr="00ED2A1D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83C1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Öğrenci</w:t>
            </w:r>
            <w:proofErr w:type="spellEnd"/>
            <w:r w:rsidR="00D83C1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83C1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emsilc</w:t>
            </w:r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iliği</w:t>
            </w:r>
            <w:r w:rsidR="00D83C1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'</w:t>
            </w:r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ne</w:t>
            </w:r>
            <w:proofErr w:type="spellEnd"/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sen</w:t>
            </w:r>
            <w:proofErr w:type="spellEnd"/>
            <w:r w:rsidR="00D83C1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de </w:t>
            </w:r>
            <w:proofErr w:type="spellStart"/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katılabilirsin</w:t>
            </w:r>
            <w:proofErr w:type="spellEnd"/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234" w:type="dxa"/>
          </w:tcPr>
          <w:p w:rsidR="00CE5E4C" w:rsidRPr="00CA0E21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val="en-US"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173990</wp:posOffset>
                  </wp:positionV>
                  <wp:extent cx="936625" cy="1457960"/>
                  <wp:effectExtent l="6033" t="0" r="2857" b="2858"/>
                  <wp:wrapTight wrapText="bothSides">
                    <wp:wrapPolygon edited="0">
                      <wp:start x="139" y="21689"/>
                      <wp:lineTo x="21227" y="21689"/>
                      <wp:lineTo x="21227" y="240"/>
                      <wp:lineTo x="139" y="240"/>
                      <wp:lineTo x="139" y="21689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662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73D2" w:rsidRPr="00EC686B" w:rsidTr="00DC227B">
        <w:tc>
          <w:tcPr>
            <w:tcW w:w="7054" w:type="dxa"/>
          </w:tcPr>
          <w:p w:rsidR="00874770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Sekretariat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4E7BCA" w:rsidRDefault="00EC686B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Pr="00EC686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2E716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Sekreterliği</w:t>
            </w:r>
            <w:proofErr w:type="spellEnd"/>
            <w:r w:rsidR="000F73D2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/der Sekretär</w:t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heißt …</w:t>
            </w:r>
            <w:r w:rsidR="004E7B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C686B" w:rsidRPr="00EC686B" w:rsidRDefault="00EC686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proofErr w:type="spellStart"/>
            <w:r w:rsidRPr="00EC686B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Pr="00EC686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EC686B">
              <w:rPr>
                <w:rFonts w:ascii="Arial" w:hAnsi="Arial" w:cs="Arial"/>
                <w:color w:val="787878"/>
                <w:sz w:val="20"/>
                <w:szCs w:val="20"/>
              </w:rPr>
              <w:t>sekreterinin</w:t>
            </w:r>
            <w:proofErr w:type="spellEnd"/>
            <w:r w:rsidRPr="00EC686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2E7165">
              <w:rPr>
                <w:rFonts w:ascii="Arial" w:hAnsi="Arial" w:cs="Arial"/>
                <w:color w:val="787878"/>
                <w:sz w:val="20"/>
                <w:szCs w:val="20"/>
              </w:rPr>
              <w:t>adı</w:t>
            </w:r>
            <w:proofErr w:type="spellEnd"/>
            <w:r w:rsidRPr="00EC686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87878"/>
                <w:sz w:val="20"/>
                <w:szCs w:val="20"/>
              </w:rPr>
              <w:t>…</w:t>
            </w:r>
            <w:r w:rsidRPr="00EC686B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</w:p>
          <w:p w:rsidR="000F73D2" w:rsidRPr="00EC686B" w:rsidRDefault="001369FA" w:rsidP="002E716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 kannst du sie fragen: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Schülerausweis, Bustickets, Toilettenschlüssel, Krankmeldungen, Kühlpacks, Esse</w:t>
            </w:r>
            <w:r w:rsidR="00EC686B">
              <w:rPr>
                <w:rFonts w:ascii="Arial" w:hAnsi="Arial" w:cs="Arial"/>
                <w:color w:val="000000"/>
                <w:sz w:val="20"/>
                <w:szCs w:val="20"/>
              </w:rPr>
              <w:t>nsmarken, allgemeine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Fragen …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sekreterin</w:t>
            </w:r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</w:t>
            </w:r>
            <w:proofErr w:type="spellEnd"/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danışabileceğin</w:t>
            </w:r>
            <w:proofErr w:type="spellEnd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konular</w:t>
            </w:r>
            <w:proofErr w:type="spellEnd"/>
            <w:r w:rsid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: </w:t>
            </w:r>
            <w:proofErr w:type="spellStart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Öğrenci</w:t>
            </w:r>
            <w:proofErr w:type="spellEnd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kimliği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otobüs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bileti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lavoba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anahtarı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hastalık</w:t>
            </w:r>
            <w:proofErr w:type="spellEnd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özür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E716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beyanı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yara</w:t>
            </w:r>
            <w:proofErr w:type="spellEnd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soğutucu</w:t>
            </w:r>
            <w:proofErr w:type="spellEnd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pedler</w:t>
            </w:r>
            <w:proofErr w:type="spellEnd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yemek</w:t>
            </w:r>
            <w:proofErr w:type="spellEnd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F0AB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biletleri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genel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sorular</w:t>
            </w:r>
            <w:proofErr w:type="spellEnd"/>
            <w:r w:rsidR="00EC686B" w:rsidRPr="00EC686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</w:p>
        </w:tc>
        <w:tc>
          <w:tcPr>
            <w:tcW w:w="2234" w:type="dxa"/>
          </w:tcPr>
          <w:p w:rsidR="000F73D2" w:rsidRPr="00EC686B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351155</wp:posOffset>
                  </wp:positionV>
                  <wp:extent cx="1104900" cy="1234440"/>
                  <wp:effectExtent l="0" t="7620" r="0" b="0"/>
                  <wp:wrapTight wrapText="bothSides">
                    <wp:wrapPolygon edited="0">
                      <wp:start x="21749" y="133"/>
                      <wp:lineTo x="521" y="133"/>
                      <wp:lineTo x="521" y="21133"/>
                      <wp:lineTo x="21749" y="21133"/>
                      <wp:lineTo x="21749" y="133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Pr="001700DB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1700DB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</w:t>
            </w:r>
            <w:r w:rsidR="004B393E" w:rsidRPr="001700DB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und Schwimmen</w:t>
            </w:r>
            <w:r w:rsidR="00B84DB3" w:rsidRPr="001700D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5663D6" w:rsidRPr="005663D6" w:rsidRDefault="000A4A2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Beden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eğitimi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Y</w:t>
            </w:r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üzme</w:t>
            </w:r>
            <w:proofErr w:type="spellEnd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dersi</w:t>
            </w:r>
            <w:proofErr w:type="spellEnd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535613" w:rsidRDefault="001325DE" w:rsidP="005356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Düzenli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olarak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spor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ve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yüzme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eğitimine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katılmak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zorundasın</w:t>
            </w:r>
            <w:proofErr w:type="spellEnd"/>
            <w:r w:rsidR="00535613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  <w:p w:rsidR="00BF7E7E" w:rsidRPr="005663D6" w:rsidRDefault="001325DE" w:rsidP="005356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Bunun</w:t>
            </w:r>
            <w:proofErr w:type="spellEnd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için</w:t>
            </w:r>
            <w:proofErr w:type="spellEnd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spor</w:t>
            </w:r>
            <w:proofErr w:type="spellEnd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kıyafetlerine</w:t>
            </w:r>
            <w:proofErr w:type="spellEnd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ihtiyacın</w:t>
            </w:r>
            <w:proofErr w:type="spellEnd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olacak</w:t>
            </w:r>
            <w:proofErr w:type="spellEnd"/>
            <w:r w:rsidR="00535613" w:rsidRPr="0036799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1325DE" w:rsidRPr="00ED2A1D" w:rsidRDefault="00D73C51" w:rsidP="00A35A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Stundenplan </w:t>
            </w:r>
          </w:p>
          <w:p w:rsidR="005663D6" w:rsidRDefault="000A4A20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Ders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Çizegesi</w:t>
            </w:r>
            <w:proofErr w:type="spellEnd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BF7E7E" w:rsidRPr="005663D6" w:rsidRDefault="001325DE" w:rsidP="000A4A2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</w:t>
            </w:r>
            <w:proofErr w:type="spellEnd"/>
            <w:r w:rsidR="005663D6" w:rsidRPr="005663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çizelgesinde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dersi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nerede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ne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zaman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alacağın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yazılıdır</w:t>
            </w:r>
            <w:proofErr w:type="spellEnd"/>
            <w:r w:rsidR="000A4A20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  <w:r w:rsidR="005663D6" w:rsidRPr="005663D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2234" w:type="dxa"/>
          </w:tcPr>
          <w:p w:rsidR="001325DE" w:rsidRPr="00ED2A1D" w:rsidRDefault="002A4853" w:rsidP="00A35A5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742857"/>
                  <wp:effectExtent l="0" t="0" r="0" b="63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1B4" w:rsidRDefault="004801B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Pr="00ED2A1D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A35A5C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U</w:t>
            </w:r>
            <w:r w:rsidRPr="009109AF">
              <w:rPr>
                <w:rFonts w:ascii="Arial" w:hAnsi="Arial" w:cs="Arial"/>
                <w:lang w:val="en-US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285EEA" w:rsidTr="00F758C0">
        <w:tc>
          <w:tcPr>
            <w:tcW w:w="7196" w:type="dxa"/>
            <w:tcBorders>
              <w:bottom w:val="single" w:sz="4" w:space="0" w:color="787878"/>
            </w:tcBorders>
          </w:tcPr>
          <w:p w:rsidR="00B84DB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Umzug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663D6" w:rsidRDefault="005663D6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Adres</w:t>
            </w:r>
            <w:proofErr w:type="spellEnd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değişimi</w:t>
            </w:r>
            <w:proofErr w:type="spellEnd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043A2" w:rsidRPr="00EB2CB5" w:rsidRDefault="001043A2" w:rsidP="00EB2CB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Sage deinem Klassenlehrer/deiner Klassenlehrerin, wenn sich deine Adresse oder Telefonnummer ändert.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5663D6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Adres</w:t>
            </w:r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inde</w:t>
            </w:r>
            <w:proofErr w:type="spellEnd"/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veya</w:t>
            </w:r>
            <w:proofErr w:type="spellEnd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telefon</w:t>
            </w:r>
            <w:proofErr w:type="spellEnd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numaranda</w:t>
            </w:r>
            <w:proofErr w:type="spellEnd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değişiklik</w:t>
            </w:r>
            <w:proofErr w:type="spellEnd"/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olduğunda</w:t>
            </w:r>
            <w:proofErr w:type="spellEnd"/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EB2CB5" w:rsidRP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öğretmenini</w:t>
            </w:r>
            <w:proofErr w:type="spellEnd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bilgilendirmelisin</w:t>
            </w:r>
            <w:proofErr w:type="spellEnd"/>
            <w:r w:rsidR="00EB2CB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:rsidR="001043A2" w:rsidRPr="00EB2CB5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62AB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5663D6" w:rsidRDefault="009D62AB" w:rsidP="00ED2A1D">
            <w:pPr>
              <w:autoSpaceDE w:val="0"/>
              <w:autoSpaceDN w:val="0"/>
              <w:adjustRightInd w:val="0"/>
              <w:spacing w:before="60" w:after="60"/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r w:rsidR="005663D6">
              <w:t xml:space="preserve"> </w:t>
            </w:r>
          </w:p>
          <w:p w:rsidR="009D62AB" w:rsidRPr="005663D6" w:rsidRDefault="00EB2CB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Ders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Saatleri</w:t>
            </w:r>
            <w:proofErr w:type="spellEnd"/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532BC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1. </w:t>
                  </w:r>
                  <w:proofErr w:type="spellStart"/>
                  <w:r w:rsidR="00EB2CB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Ders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saat</w:t>
                  </w:r>
                  <w:proofErr w:type="spellEnd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ile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  <w:proofErr w:type="gram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..</w:t>
                  </w:r>
                  <w:proofErr w:type="gram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arası</w:t>
                  </w:r>
                  <w:proofErr w:type="spellEnd"/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532BC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Ders</w:t>
                  </w:r>
                  <w:proofErr w:type="spellEnd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saat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ile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  <w:proofErr w:type="gram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..</w:t>
                  </w:r>
                  <w:proofErr w:type="gram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arası</w:t>
                  </w:r>
                  <w:proofErr w:type="spellEnd"/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3.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Ders</w:t>
                  </w:r>
                  <w:proofErr w:type="spell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saat</w:t>
                  </w:r>
                  <w:proofErr w:type="spellEnd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ile</w:t>
                  </w:r>
                  <w:proofErr w:type="spell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  <w:proofErr w:type="gramStart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..</w:t>
                  </w:r>
                  <w:proofErr w:type="gram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arası</w:t>
                  </w:r>
                  <w:proofErr w:type="spellEnd"/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4.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Ders</w:t>
                  </w:r>
                  <w:proofErr w:type="spell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saat</w:t>
                  </w:r>
                  <w:proofErr w:type="spellEnd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ile</w:t>
                  </w:r>
                  <w:proofErr w:type="spell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  <w:proofErr w:type="gramStart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..</w:t>
                  </w:r>
                  <w:proofErr w:type="gram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arası</w:t>
                  </w:r>
                  <w:proofErr w:type="spellEnd"/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5.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Ders</w:t>
                  </w:r>
                  <w:proofErr w:type="spell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saat</w:t>
                  </w:r>
                  <w:proofErr w:type="spellEnd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ile</w:t>
                  </w:r>
                  <w:proofErr w:type="spell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  <w:proofErr w:type="gramStart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..</w:t>
                  </w:r>
                  <w:proofErr w:type="gramEnd"/>
                  <w:r w:rsidR="00532BC9"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32BC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arası</w:t>
                  </w:r>
                  <w:proofErr w:type="spellEnd"/>
                </w:p>
              </w:tc>
            </w:tr>
            <w:tr w:rsidR="0012147F" w:rsidRPr="00ED2A1D" w:rsidTr="009D62AB">
              <w:tc>
                <w:tcPr>
                  <w:tcW w:w="4985" w:type="dxa"/>
                </w:tcPr>
                <w:p w:rsidR="0012147F" w:rsidRPr="00EE5ED4" w:rsidRDefault="0012147F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</w:tbl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663D6" w:rsidRDefault="00BE416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Kazalar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H</w:t>
            </w:r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astalık</w:t>
            </w:r>
            <w:proofErr w:type="spellEnd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durumu</w:t>
            </w:r>
            <w:proofErr w:type="spellEnd"/>
            <w:r w:rsidR="005663D6"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4C328E" w:rsidRPr="005663D6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>Kaza</w:t>
            </w:r>
            <w:proofErr w:type="spellEnd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>veya</w:t>
            </w:r>
            <w:proofErr w:type="spellEnd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>hastalık</w:t>
            </w:r>
            <w:proofErr w:type="spellEnd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>durumunda</w:t>
            </w:r>
            <w:proofErr w:type="spellEnd"/>
            <w:r w:rsidR="00BE416D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>derhal</w:t>
            </w:r>
            <w:proofErr w:type="spellEnd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>okul</w:t>
            </w:r>
            <w:proofErr w:type="spellEnd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>sekreterini</w:t>
            </w:r>
            <w:proofErr w:type="spellEnd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>bilgilenir</w:t>
            </w:r>
            <w:proofErr w:type="spellEnd"/>
            <w:r w:rsidR="005663D6" w:rsidRPr="005663D6">
              <w:rPr>
                <w:rFonts w:ascii="Arial" w:hAnsi="Arial" w:cs="Arial"/>
                <w:color w:val="808080"/>
                <w:sz w:val="20"/>
                <w:szCs w:val="20"/>
              </w:rPr>
              <w:t>.</w:t>
            </w:r>
          </w:p>
          <w:p w:rsidR="001325DE" w:rsidRPr="00EE5ED4" w:rsidRDefault="004C328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2E536E" w:rsidRPr="00EE5ED4">
              <w:rPr>
                <w:rFonts w:ascii="Arial" w:hAnsi="Arial" w:cs="Arial"/>
                <w:sz w:val="20"/>
                <w:szCs w:val="20"/>
              </w:rPr>
              <w:t xml:space="preserve">Schulsanitätsdienst </w:t>
            </w:r>
            <w:r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Erste Hilfe.</w:t>
            </w:r>
          </w:p>
          <w:p w:rsidR="00A81CA2" w:rsidRPr="005663D6" w:rsidRDefault="00BE416D" w:rsidP="00C92D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808080"/>
                <w:sz w:val="20"/>
                <w:szCs w:val="20"/>
              </w:rPr>
              <w:t>Okulun</w:t>
            </w:r>
            <w:proofErr w:type="spellEnd"/>
            <w:r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/>
                <w:sz w:val="20"/>
                <w:szCs w:val="20"/>
              </w:rPr>
              <w:t>İlk</w:t>
            </w:r>
            <w:proofErr w:type="spellEnd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/>
                <w:sz w:val="20"/>
                <w:szCs w:val="20"/>
              </w:rPr>
              <w:t>yardım</w:t>
            </w:r>
            <w:proofErr w:type="spellEnd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>birimi</w:t>
            </w:r>
            <w:proofErr w:type="spellEnd"/>
            <w:r w:rsidR="008F4704">
              <w:rPr>
                <w:rFonts w:ascii="Arial" w:hAnsi="Arial" w:cs="Arial"/>
                <w:color w:val="808080"/>
                <w:sz w:val="20"/>
                <w:szCs w:val="20"/>
              </w:rPr>
              <w:t>,</w:t>
            </w:r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>ilk</w:t>
            </w:r>
            <w:proofErr w:type="spellEnd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>yardım</w:t>
            </w:r>
            <w:proofErr w:type="spellEnd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>hizmeti</w:t>
            </w:r>
            <w:proofErr w:type="spellEnd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>verir</w:t>
            </w:r>
            <w:proofErr w:type="spellEnd"/>
            <w:r w:rsidR="00C92D75">
              <w:rPr>
                <w:rFonts w:ascii="Arial" w:hAnsi="Arial" w:cs="Arial"/>
                <w:color w:val="8080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0" w:name="_GoBack"/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81CA2" w:rsidRPr="00ED2A1D" w:rsidRDefault="00A81CA2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A35A5C" w:rsidTr="00FB6C71">
        <w:tc>
          <w:tcPr>
            <w:tcW w:w="9322" w:type="dxa"/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U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V</w:t>
            </w:r>
            <w:r w:rsidRPr="009109AF">
              <w:rPr>
                <w:rFonts w:ascii="Arial" w:hAnsi="Arial" w:cs="Arial"/>
                <w:lang w:val="en-US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285EEA" w:rsidTr="009D62AB">
        <w:tc>
          <w:tcPr>
            <w:tcW w:w="7196" w:type="dxa"/>
          </w:tcPr>
          <w:p w:rsidR="00E263E0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Vertretungsplan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A06B11" w:rsidRDefault="00A06B1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06B1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Temsil</w:t>
            </w:r>
            <w:proofErr w:type="spellEnd"/>
            <w:r w:rsidRPr="00A06B1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06B1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planı</w:t>
            </w:r>
            <w:proofErr w:type="spellEnd"/>
            <w:r w:rsidRPr="00A06B1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9D62AB" w:rsidRPr="00EE5ED4" w:rsidRDefault="00A94627" w:rsidP="00CB7AE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aktuelle Änderungen des Stundenplans im Vertretungsplan nachlesen</w:t>
            </w:r>
            <w:r w:rsidR="00182CD8"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B7AE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Ders</w:t>
            </w:r>
            <w:proofErr w:type="spellEnd"/>
            <w:r w:rsidR="00CB7AE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B7AE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çizelgesindeki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B7AE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güncel</w:t>
            </w:r>
            <w:proofErr w:type="spellEnd"/>
            <w:r w:rsidR="00CB7AE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B7AE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değişiklikleri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temsil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planından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takip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edebilirsin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57515F" w:rsidRPr="00ED2A1D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A35A5C" w:rsidTr="00FB6C71">
        <w:tc>
          <w:tcPr>
            <w:tcW w:w="9322" w:type="dxa"/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U V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W</w:t>
            </w:r>
            <w:r w:rsidRPr="009109AF">
              <w:rPr>
                <w:rFonts w:ascii="Arial" w:hAnsi="Arial" w:cs="Arial"/>
                <w:lang w:val="en-US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A06B11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A06B11" w:rsidRDefault="00A06B1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06B1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Silahlar</w:t>
            </w:r>
            <w:proofErr w:type="spellEnd"/>
            <w:r w:rsidRPr="00A06B1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E97A56" w:rsidRPr="00A06B11" w:rsidRDefault="00E97A56" w:rsidP="00C92D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Okulda</w:t>
            </w:r>
            <w:proofErr w:type="spellEnd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h</w:t>
            </w:r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er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tür</w:t>
            </w:r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lü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silah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tehlikeli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nesneler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bıçak</w:t>
            </w:r>
            <w:proofErr w:type="spellEnd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döğüş</w:t>
            </w:r>
            <w:proofErr w:type="spellEnd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halkaları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vb</w:t>
            </w:r>
            <w:proofErr w:type="spellEnd"/>
            <w:r w:rsidR="00A06B11"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.) </w:t>
            </w:r>
            <w:proofErr w:type="spellStart"/>
            <w:r w:rsidR="00C92D7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yasaktır</w:t>
            </w:r>
            <w:proofErr w:type="spellEnd"/>
            <w:r w:rsidR="00941F4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97A56" w:rsidRPr="00A06B11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97A56" w:rsidRPr="00A06B11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607" w:rsidRDefault="002D6607" w:rsidP="003864DF">
      <w:pPr>
        <w:spacing w:after="0" w:line="240" w:lineRule="auto"/>
      </w:pPr>
      <w:r>
        <w:separator/>
      </w:r>
    </w:p>
  </w:endnote>
  <w:endnote w:type="continuationSeparator" w:id="0">
    <w:p w:rsidR="002D6607" w:rsidRDefault="002D6607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607" w:rsidRDefault="002D6607" w:rsidP="003864DF">
      <w:pPr>
        <w:spacing w:after="0" w:line="240" w:lineRule="auto"/>
      </w:pPr>
      <w:r>
        <w:separator/>
      </w:r>
    </w:p>
  </w:footnote>
  <w:footnote w:type="continuationSeparator" w:id="0">
    <w:p w:rsidR="002D6607" w:rsidRDefault="002D6607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F09"/>
    <w:rsid w:val="00007B8F"/>
    <w:rsid w:val="00037B95"/>
    <w:rsid w:val="00051730"/>
    <w:rsid w:val="0006204A"/>
    <w:rsid w:val="00063419"/>
    <w:rsid w:val="00064286"/>
    <w:rsid w:val="00066003"/>
    <w:rsid w:val="000823FE"/>
    <w:rsid w:val="00094D50"/>
    <w:rsid w:val="00095A15"/>
    <w:rsid w:val="000A4A20"/>
    <w:rsid w:val="000D23D8"/>
    <w:rsid w:val="000F106B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0DB"/>
    <w:rsid w:val="00170D9B"/>
    <w:rsid w:val="00173622"/>
    <w:rsid w:val="001825FE"/>
    <w:rsid w:val="00182CD8"/>
    <w:rsid w:val="001835F7"/>
    <w:rsid w:val="00187D76"/>
    <w:rsid w:val="001953F2"/>
    <w:rsid w:val="001B7274"/>
    <w:rsid w:val="001D0DF3"/>
    <w:rsid w:val="001D1543"/>
    <w:rsid w:val="001F14F5"/>
    <w:rsid w:val="002029EA"/>
    <w:rsid w:val="00262FA8"/>
    <w:rsid w:val="00264964"/>
    <w:rsid w:val="00265058"/>
    <w:rsid w:val="00276037"/>
    <w:rsid w:val="002823BE"/>
    <w:rsid w:val="00285EEA"/>
    <w:rsid w:val="002A4853"/>
    <w:rsid w:val="002A7496"/>
    <w:rsid w:val="002B44D9"/>
    <w:rsid w:val="002C49FF"/>
    <w:rsid w:val="002D6607"/>
    <w:rsid w:val="002E536E"/>
    <w:rsid w:val="002E7165"/>
    <w:rsid w:val="002F5303"/>
    <w:rsid w:val="00307F33"/>
    <w:rsid w:val="003107DB"/>
    <w:rsid w:val="00326A49"/>
    <w:rsid w:val="00346B5F"/>
    <w:rsid w:val="0037436B"/>
    <w:rsid w:val="003864DF"/>
    <w:rsid w:val="003A26D1"/>
    <w:rsid w:val="003B48ED"/>
    <w:rsid w:val="003E4DFD"/>
    <w:rsid w:val="00406E31"/>
    <w:rsid w:val="00412150"/>
    <w:rsid w:val="00414DED"/>
    <w:rsid w:val="004202F1"/>
    <w:rsid w:val="004303ED"/>
    <w:rsid w:val="00446C3C"/>
    <w:rsid w:val="00457734"/>
    <w:rsid w:val="0046011B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7852"/>
    <w:rsid w:val="004E7BCA"/>
    <w:rsid w:val="00532BC9"/>
    <w:rsid w:val="00535613"/>
    <w:rsid w:val="00537C25"/>
    <w:rsid w:val="0054767A"/>
    <w:rsid w:val="005663D6"/>
    <w:rsid w:val="0057515F"/>
    <w:rsid w:val="005A31D0"/>
    <w:rsid w:val="005B0154"/>
    <w:rsid w:val="005B2DAB"/>
    <w:rsid w:val="005B543A"/>
    <w:rsid w:val="005C627B"/>
    <w:rsid w:val="005C6560"/>
    <w:rsid w:val="005D015C"/>
    <w:rsid w:val="005F581A"/>
    <w:rsid w:val="006371B2"/>
    <w:rsid w:val="006548D2"/>
    <w:rsid w:val="006711DB"/>
    <w:rsid w:val="00691259"/>
    <w:rsid w:val="006A2BA9"/>
    <w:rsid w:val="006A5696"/>
    <w:rsid w:val="006C6BE2"/>
    <w:rsid w:val="006D494B"/>
    <w:rsid w:val="006E7B76"/>
    <w:rsid w:val="006F3C6B"/>
    <w:rsid w:val="006F6209"/>
    <w:rsid w:val="00714C1F"/>
    <w:rsid w:val="00723F1B"/>
    <w:rsid w:val="00724A46"/>
    <w:rsid w:val="00724C54"/>
    <w:rsid w:val="007275C2"/>
    <w:rsid w:val="00741F33"/>
    <w:rsid w:val="007443BF"/>
    <w:rsid w:val="00793A9F"/>
    <w:rsid w:val="007B126F"/>
    <w:rsid w:val="007B164D"/>
    <w:rsid w:val="007F7BDE"/>
    <w:rsid w:val="008245CE"/>
    <w:rsid w:val="00824804"/>
    <w:rsid w:val="00825F09"/>
    <w:rsid w:val="008264ED"/>
    <w:rsid w:val="00827DC2"/>
    <w:rsid w:val="00847EC1"/>
    <w:rsid w:val="008560D3"/>
    <w:rsid w:val="00862AAF"/>
    <w:rsid w:val="00867BD5"/>
    <w:rsid w:val="00874770"/>
    <w:rsid w:val="00880BBB"/>
    <w:rsid w:val="008837BA"/>
    <w:rsid w:val="008C70F1"/>
    <w:rsid w:val="008D70C1"/>
    <w:rsid w:val="008E43BE"/>
    <w:rsid w:val="008E6990"/>
    <w:rsid w:val="008F3751"/>
    <w:rsid w:val="008F4704"/>
    <w:rsid w:val="0090649E"/>
    <w:rsid w:val="00906E3D"/>
    <w:rsid w:val="009109AF"/>
    <w:rsid w:val="00913A2A"/>
    <w:rsid w:val="00916259"/>
    <w:rsid w:val="00941F42"/>
    <w:rsid w:val="00983526"/>
    <w:rsid w:val="00984E5A"/>
    <w:rsid w:val="0098603A"/>
    <w:rsid w:val="00987CC5"/>
    <w:rsid w:val="00997EE3"/>
    <w:rsid w:val="009A2C44"/>
    <w:rsid w:val="009B662C"/>
    <w:rsid w:val="009D113A"/>
    <w:rsid w:val="009D49FF"/>
    <w:rsid w:val="009D57FB"/>
    <w:rsid w:val="009D62AB"/>
    <w:rsid w:val="009D7638"/>
    <w:rsid w:val="009E023E"/>
    <w:rsid w:val="00A03641"/>
    <w:rsid w:val="00A06B11"/>
    <w:rsid w:val="00A15DDF"/>
    <w:rsid w:val="00A2384B"/>
    <w:rsid w:val="00A33173"/>
    <w:rsid w:val="00A335E6"/>
    <w:rsid w:val="00A35A5C"/>
    <w:rsid w:val="00A36DA4"/>
    <w:rsid w:val="00A44F1F"/>
    <w:rsid w:val="00A60FAD"/>
    <w:rsid w:val="00A61E27"/>
    <w:rsid w:val="00A81CA2"/>
    <w:rsid w:val="00A84F99"/>
    <w:rsid w:val="00A85263"/>
    <w:rsid w:val="00A94627"/>
    <w:rsid w:val="00A97B8D"/>
    <w:rsid w:val="00AB1EE2"/>
    <w:rsid w:val="00AC0FCB"/>
    <w:rsid w:val="00AD2EBD"/>
    <w:rsid w:val="00AE197A"/>
    <w:rsid w:val="00AF4360"/>
    <w:rsid w:val="00B11454"/>
    <w:rsid w:val="00B46C50"/>
    <w:rsid w:val="00B52A13"/>
    <w:rsid w:val="00B6757F"/>
    <w:rsid w:val="00B84DB3"/>
    <w:rsid w:val="00B87FB3"/>
    <w:rsid w:val="00B926A9"/>
    <w:rsid w:val="00BB009E"/>
    <w:rsid w:val="00BB37D3"/>
    <w:rsid w:val="00BB5708"/>
    <w:rsid w:val="00BD417C"/>
    <w:rsid w:val="00BE416D"/>
    <w:rsid w:val="00BE607A"/>
    <w:rsid w:val="00BE6377"/>
    <w:rsid w:val="00BF1689"/>
    <w:rsid w:val="00BF55C8"/>
    <w:rsid w:val="00BF7D42"/>
    <w:rsid w:val="00BF7E7E"/>
    <w:rsid w:val="00C10D71"/>
    <w:rsid w:val="00C13387"/>
    <w:rsid w:val="00C3439F"/>
    <w:rsid w:val="00C35E3D"/>
    <w:rsid w:val="00C47A91"/>
    <w:rsid w:val="00C547DD"/>
    <w:rsid w:val="00C77BDB"/>
    <w:rsid w:val="00C91BC4"/>
    <w:rsid w:val="00C92D75"/>
    <w:rsid w:val="00C92F3F"/>
    <w:rsid w:val="00C95203"/>
    <w:rsid w:val="00C960FF"/>
    <w:rsid w:val="00CA0E21"/>
    <w:rsid w:val="00CA1825"/>
    <w:rsid w:val="00CB7AEF"/>
    <w:rsid w:val="00CC12EB"/>
    <w:rsid w:val="00CC1F95"/>
    <w:rsid w:val="00CE5E4C"/>
    <w:rsid w:val="00CF0C78"/>
    <w:rsid w:val="00CF0F0F"/>
    <w:rsid w:val="00CF6CC9"/>
    <w:rsid w:val="00D37FE4"/>
    <w:rsid w:val="00D4366A"/>
    <w:rsid w:val="00D515C5"/>
    <w:rsid w:val="00D57914"/>
    <w:rsid w:val="00D73C51"/>
    <w:rsid w:val="00D771E5"/>
    <w:rsid w:val="00D83C17"/>
    <w:rsid w:val="00D92DD5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4183E"/>
    <w:rsid w:val="00E41CCC"/>
    <w:rsid w:val="00E6174E"/>
    <w:rsid w:val="00E636A9"/>
    <w:rsid w:val="00E903F4"/>
    <w:rsid w:val="00E97A56"/>
    <w:rsid w:val="00EB0D4C"/>
    <w:rsid w:val="00EB2CB5"/>
    <w:rsid w:val="00EB48BC"/>
    <w:rsid w:val="00EC686B"/>
    <w:rsid w:val="00ED2A1D"/>
    <w:rsid w:val="00EE5388"/>
    <w:rsid w:val="00EE5ED4"/>
    <w:rsid w:val="00EE76F6"/>
    <w:rsid w:val="00EF0AB8"/>
    <w:rsid w:val="00F06696"/>
    <w:rsid w:val="00F12FEE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B2970"/>
    <w:rsid w:val="00FD0AB4"/>
    <w:rsid w:val="00FD187D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37D3"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1E181-645C-4074-9707-30C9F390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C1EF6AD6.dotm</Template>
  <TotalTime>0</TotalTime>
  <Pages>7</Pages>
  <Words>1382</Words>
  <Characters>7135</Characters>
  <Application>Microsoft Office Word</Application>
  <DocSecurity>4</DocSecurity>
  <Lines>285</Lines>
  <Paragraphs>181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Materialpaket Schule und Zuwanderung - ABC-Sekundarstufe I</vt:lpstr>
      <vt:lpstr>Materialpaket Schule und Zuwanderung - ABC-Sekundarstufe I</vt:lpstr>
    </vt:vector>
  </TitlesOfParts>
  <Company>MSW NRW</Company>
  <LinksUpToDate>false</LinksUpToDate>
  <CharactersWithSpaces>8336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- Sekundarstufe I</dc:title>
  <dc:subject>Informationen zur Schule - Sekundarstufe I</dc:subject>
  <dc:creator>QUA-LiS NRW</dc:creator>
  <cp:keywords>Interkultur, Schule, Zuwanderung, Materialpaket</cp:keywords>
  <cp:lastModifiedBy>Missal, Dagmar</cp:lastModifiedBy>
  <cp:revision>2</cp:revision>
  <dcterms:created xsi:type="dcterms:W3CDTF">2017-10-24T13:10:00Z</dcterms:created>
  <dcterms:modified xsi:type="dcterms:W3CDTF">2017-10-24T13:10:00Z</dcterms:modified>
</cp:coreProperties>
</file>