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B813A4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7443BF" w:rsidRPr="00B813A4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B813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39CE1F8D" wp14:editId="339D343F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7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GCXg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" fillcolor="window" strokecolor="#787878" strokeweight=".5pt">
                <v:textbox inset=",2.5mm,,2.5mm">
                  <w:txbxContent>
                    <w:p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034B4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18C926E2" wp14:editId="77E55C5A">
                <wp:simplePos x="0" y="0"/>
                <wp:positionH relativeFrom="column">
                  <wp:posOffset>1218536</wp:posOffset>
                </wp:positionH>
                <wp:positionV relativeFrom="paragraph">
                  <wp:posOffset>1455420</wp:posOffset>
                </wp:positionV>
                <wp:extent cx="4045306" cy="2333625"/>
                <wp:effectExtent l="0" t="0" r="12700" b="2857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306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371" w:rsidRPr="00663371" w:rsidRDefault="00663371" w:rsidP="0066337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7443BF" w:rsidRPr="00870151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7443BF" w:rsidRPr="00E92E52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9E5B64" w:rsidRDefault="007443BF" w:rsidP="009E5B6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  <w:r w:rsidR="009E5B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E5B64" w:rsidRPr="005743C1" w:rsidRDefault="009E5B64" w:rsidP="009E5B6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Ориентация</w:t>
                            </w:r>
                            <w:proofErr w:type="spellEnd"/>
                          </w:p>
                          <w:p w:rsidR="007443BF" w:rsidRPr="005743C1" w:rsidRDefault="009E5B64" w:rsidP="009E5B6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ученички</w:t>
                            </w:r>
                            <w:proofErr w:type="spellEnd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5743C1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ученици</w:t>
                            </w:r>
                            <w:proofErr w:type="spellEnd"/>
                          </w:p>
                          <w:p w:rsidR="009E5B64" w:rsidRPr="009E5B64" w:rsidRDefault="009E5B64" w:rsidP="009E5B6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443BF" w:rsidRPr="005743C1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5743C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Schuljahr </w:t>
                            </w:r>
                            <w:r w:rsidR="005743C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95.95pt;margin-top:114.6pt;width:318.55pt;height:183.7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" strokecolor="#787878">
                <v:textbox>
                  <w:txbxContent>
                    <w:p w:rsidR="00663371" w:rsidRPr="00663371" w:rsidRDefault="00663371" w:rsidP="0066337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bookmarkStart w:id="1" w:name="_GoBack"/>
                    </w:p>
                    <w:p w:rsidR="007443BF" w:rsidRPr="00870151" w:rsidRDefault="007443BF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:rsidR="007443BF" w:rsidRPr="00E92E52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9E5B64" w:rsidRDefault="007443BF" w:rsidP="009E5B6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  <w:r w:rsidR="009E5B64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  <w:p w:rsidR="009E5B64" w:rsidRPr="005743C1" w:rsidRDefault="009E5B64" w:rsidP="009E5B6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proofErr w:type="spellStart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Ориентация</w:t>
                      </w:r>
                      <w:proofErr w:type="spellEnd"/>
                    </w:p>
                    <w:p w:rsidR="007443BF" w:rsidRPr="005743C1" w:rsidRDefault="009E5B64" w:rsidP="009E5B6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proofErr w:type="spellStart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ученички</w:t>
                      </w:r>
                      <w:proofErr w:type="spellEnd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5743C1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ученици</w:t>
                      </w:r>
                      <w:proofErr w:type="spellEnd"/>
                    </w:p>
                    <w:p w:rsidR="009E5B64" w:rsidRPr="009E5B64" w:rsidRDefault="009E5B64" w:rsidP="009E5B6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443BF" w:rsidRPr="005743C1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5743C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Schuljahr </w:t>
                      </w:r>
                      <w:r w:rsidR="005743C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9E5B64" w:rsidRDefault="0098603A" w:rsidP="00825F09">
      <w:pPr>
        <w:rPr>
          <w:rFonts w:ascii="Arial" w:hAnsi="Arial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Уважаема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…,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Уважаем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…, </w:t>
      </w:r>
    </w:p>
    <w:p w:rsidR="009E5B64" w:rsidRDefault="00034B45" w:rsidP="00825F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874770"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09CC6CEA" wp14:editId="027B085B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03A"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="0098603A"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добре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дошла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/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дошъл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в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училище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XY.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Основните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правила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ти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помагат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да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се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ориентираш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. </w:t>
      </w:r>
    </w:p>
    <w:p w:rsidR="00326A49" w:rsidRPr="00CA115A" w:rsidRDefault="006C6BE2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</w:pPr>
      <w:r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Имаш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ли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още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въпроси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?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Тогава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се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обърни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>към</w:t>
      </w:r>
      <w:proofErr w:type="spellEnd"/>
      <w:r w:rsidR="009E5B64" w:rsidRPr="009E5B64">
        <w:rPr>
          <w:rFonts w:ascii="Arial" w:hAnsi="Arial"/>
          <w:color w:val="808080" w:themeColor="background1" w:themeShade="80"/>
          <w:sz w:val="20"/>
          <w:szCs w:val="20"/>
        </w:rPr>
        <w:t xml:space="preserve"> …</w:t>
      </w:r>
    </w:p>
    <w:p w:rsidR="009E5B64" w:rsidRPr="005743C1" w:rsidRDefault="00E41CCC" w:rsidP="009E5B64">
      <w:pPr>
        <w:rPr>
          <w:rFonts w:ascii="Arial" w:hAnsi="Arial"/>
          <w:sz w:val="20"/>
          <w:szCs w:val="20"/>
          <w:lang w:val="ru-RU"/>
        </w:rPr>
      </w:pPr>
      <w:r w:rsidRPr="000011BF">
        <w:rPr>
          <w:rFonts w:ascii="Arial" w:hAnsi="Arial" w:cs="Arial"/>
          <w:sz w:val="20"/>
          <w:szCs w:val="20"/>
        </w:rPr>
        <w:t>Wir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w</w:t>
      </w:r>
      <w:r w:rsidRPr="00CA115A">
        <w:rPr>
          <w:rFonts w:ascii="Arial" w:hAnsi="Arial" w:cs="Arial"/>
          <w:sz w:val="20"/>
          <w:szCs w:val="20"/>
          <w:lang w:val="ru-RU"/>
        </w:rPr>
        <w:t>ü</w:t>
      </w:r>
      <w:r w:rsidRPr="000011BF">
        <w:rPr>
          <w:rFonts w:ascii="Arial" w:hAnsi="Arial" w:cs="Arial"/>
          <w:sz w:val="20"/>
          <w:szCs w:val="20"/>
        </w:rPr>
        <w:t>nschen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="00326A49" w:rsidRPr="000011BF">
        <w:rPr>
          <w:rFonts w:ascii="Arial" w:hAnsi="Arial" w:cs="Arial"/>
          <w:sz w:val="20"/>
          <w:szCs w:val="20"/>
        </w:rPr>
        <w:t>dir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alles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Gute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! </w:t>
      </w:r>
      <w:r w:rsidR="009D7638" w:rsidRPr="00CA115A">
        <w:rPr>
          <w:rFonts w:ascii="Arial" w:hAnsi="Arial" w:cs="Arial"/>
          <w:sz w:val="20"/>
          <w:szCs w:val="20"/>
          <w:lang w:val="ru-RU"/>
        </w:rPr>
        <w:br/>
      </w:r>
      <w:r w:rsidR="009E5B64" w:rsidRPr="009E5B64">
        <w:rPr>
          <w:rFonts w:ascii="Arial" w:hAnsi="Arial"/>
          <w:color w:val="808080" w:themeColor="background1" w:themeShade="80"/>
          <w:sz w:val="20"/>
          <w:szCs w:val="20"/>
          <w:lang w:val="ru-RU"/>
        </w:rPr>
        <w:t xml:space="preserve">Пожелаваме ти всичко най-хубаво! </w:t>
      </w:r>
    </w:p>
    <w:p w:rsidR="0006204A" w:rsidRPr="00CA115A" w:rsidRDefault="009E5B64" w:rsidP="009E5B64">
      <w:pPr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  <w:r w:rsidRPr="009E5B64">
        <w:rPr>
          <w:rFonts w:ascii="Arial" w:hAnsi="Arial"/>
          <w:sz w:val="20"/>
          <w:szCs w:val="20"/>
          <w:lang w:val="ru-RU"/>
        </w:rPr>
        <w:br/>
      </w:r>
      <w:r w:rsidR="0006204A"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_____________________             _______________________</w:t>
      </w:r>
    </w:p>
    <w:p w:rsidR="0006204A" w:rsidRPr="00CA115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Schulleitung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 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Klassenlehrerin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>/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</w:t>
      </w:r>
    </w:p>
    <w:p w:rsidR="00E41CCC" w:rsidRPr="005743C1" w:rsidRDefault="0006204A" w:rsidP="009E5B64">
      <w:pPr>
        <w:spacing w:after="0" w:line="240" w:lineRule="auto"/>
        <w:rPr>
          <w:rFonts w:ascii="Arial" w:hAnsi="Arial"/>
          <w:color w:val="0D0D0D" w:themeColor="text1" w:themeTint="F2"/>
          <w:sz w:val="20"/>
          <w:szCs w:val="20"/>
          <w:lang w:val="ru-RU"/>
        </w:rPr>
      </w:pPr>
      <w:r w:rsidRPr="00CA115A">
        <w:rPr>
          <w:rFonts w:ascii="Arial" w:hAnsi="Arial" w:cs="Arial"/>
          <w:color w:val="787878"/>
          <w:sz w:val="20"/>
          <w:szCs w:val="20"/>
          <w:lang w:val="ru-RU"/>
        </w:rPr>
        <w:tab/>
        <w:t xml:space="preserve">  </w:t>
      </w:r>
      <w:r w:rsidR="00285EEA" w:rsidRPr="00CA115A">
        <w:rPr>
          <w:rFonts w:ascii="Arial" w:hAnsi="Arial" w:cs="Arial"/>
          <w:color w:val="787878"/>
          <w:sz w:val="20"/>
          <w:szCs w:val="20"/>
          <w:lang w:val="ru-RU"/>
        </w:rPr>
        <w:t xml:space="preserve"> </w:t>
      </w:r>
      <w:r w:rsidR="00285EEA" w:rsidRPr="009E5B64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 xml:space="preserve"> </w:t>
      </w:r>
      <w:r w:rsidR="009E5B64" w:rsidRPr="009E5B64">
        <w:rPr>
          <w:rFonts w:ascii="Arial" w:hAnsi="Arial"/>
          <w:color w:val="808080" w:themeColor="background1" w:themeShade="80"/>
          <w:sz w:val="20"/>
          <w:szCs w:val="20"/>
          <w:lang w:val="ru-RU"/>
        </w:rPr>
        <w:t>Учил</w:t>
      </w:r>
      <w:r w:rsidR="009E5B64">
        <w:rPr>
          <w:rFonts w:ascii="Arial" w:hAnsi="Arial"/>
          <w:color w:val="808080" w:themeColor="background1" w:themeShade="80"/>
          <w:sz w:val="20"/>
          <w:szCs w:val="20"/>
          <w:lang w:val="ru-RU"/>
        </w:rPr>
        <w:t xml:space="preserve">ищно ръководство     </w:t>
      </w:r>
      <w:r w:rsidR="009E5B64" w:rsidRPr="009E5B64">
        <w:rPr>
          <w:rFonts w:ascii="Arial" w:hAnsi="Arial"/>
          <w:color w:val="808080" w:themeColor="background1" w:themeShade="80"/>
          <w:sz w:val="20"/>
          <w:szCs w:val="20"/>
          <w:lang w:val="ru-RU"/>
        </w:rPr>
        <w:t xml:space="preserve"> </w:t>
      </w:r>
      <w:r w:rsidR="009E5B64" w:rsidRPr="005743C1">
        <w:rPr>
          <w:rFonts w:ascii="Arial" w:hAnsi="Arial"/>
          <w:color w:val="808080" w:themeColor="background1" w:themeShade="80"/>
          <w:sz w:val="20"/>
          <w:szCs w:val="20"/>
          <w:lang w:val="ru-RU"/>
        </w:rPr>
        <w:t>Класна учителка/класен учител</w:t>
      </w:r>
    </w:p>
    <w:p w:rsidR="009E5B64" w:rsidRPr="005743C1" w:rsidRDefault="009E5B64" w:rsidP="009E5B64">
      <w:pPr>
        <w:spacing w:after="0" w:line="240" w:lineRule="auto"/>
        <w:rPr>
          <w:rFonts w:ascii="Arial" w:hAnsi="Arial"/>
          <w:color w:val="0D0D0D" w:themeColor="text1" w:themeTint="F2"/>
          <w:sz w:val="20"/>
          <w:szCs w:val="20"/>
          <w:lang w:val="ru-RU"/>
        </w:rPr>
      </w:pPr>
    </w:p>
    <w:p w:rsidR="009E5B64" w:rsidRPr="005743C1" w:rsidRDefault="009E5B64" w:rsidP="009E5B64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</w:pPr>
    </w:p>
    <w:p w:rsidR="00714C1F" w:rsidRPr="00CA115A" w:rsidRDefault="001D1543" w:rsidP="005743C1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  <w:lang w:val="ru-RU"/>
        </w:rPr>
      </w:pPr>
      <w:r w:rsidRPr="009109AF">
        <w:rPr>
          <w:rFonts w:ascii="Arial" w:hAnsi="Arial" w:cs="Arial"/>
          <w:b/>
          <w:sz w:val="36"/>
          <w:szCs w:val="36"/>
        </w:rPr>
        <w:t>Unsere</w:t>
      </w:r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Schule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von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A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>-</w:t>
      </w:r>
      <w:r w:rsidR="00326A49" w:rsidRPr="009109AF">
        <w:rPr>
          <w:rFonts w:ascii="Arial" w:hAnsi="Arial" w:cs="Arial"/>
          <w:b/>
          <w:sz w:val="36"/>
          <w:szCs w:val="36"/>
        </w:rPr>
        <w:t>Z</w:t>
      </w:r>
      <w:r w:rsidR="00326A49" w:rsidRPr="00CA115A">
        <w:rPr>
          <w:rFonts w:ascii="Arial" w:hAnsi="Arial" w:cs="Arial"/>
          <w:b/>
          <w:color w:val="808080" w:themeColor="background1" w:themeShade="80"/>
          <w:sz w:val="36"/>
          <w:szCs w:val="36"/>
          <w:lang w:val="ru-RU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70"/>
        <w:gridCol w:w="3067"/>
      </w:tblGrid>
      <w:tr w:rsidR="00ED2A1D" w:rsidRPr="009E5B64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9E5B64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  <w:lang w:val="ru-RU"/>
              </w:rPr>
            </w:pPr>
            <w:r w:rsidRPr="00CA115A">
              <w:rPr>
                <w:rFonts w:ascii="Arial" w:hAnsi="Arial" w:cs="Arial"/>
                <w:sz w:val="70"/>
                <w:szCs w:val="70"/>
                <w:lang w:val="pt-PT"/>
              </w:rPr>
              <w:t>A</w:t>
            </w:r>
            <w:r w:rsidRPr="00CA115A">
              <w:rPr>
                <w:rFonts w:ascii="Arial" w:hAnsi="Arial" w:cs="Arial"/>
                <w:lang w:val="pt-PT"/>
              </w:rPr>
              <w:t>B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C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D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E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F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G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H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I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J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K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L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M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N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O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P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Q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R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S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T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U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V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W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X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Y</w:t>
            </w:r>
            <w:r w:rsidRPr="009E5B64">
              <w:rPr>
                <w:rFonts w:ascii="Arial" w:hAnsi="Arial" w:cs="Arial"/>
                <w:lang w:val="ru-RU"/>
              </w:rPr>
              <w:t xml:space="preserve"> </w:t>
            </w:r>
            <w:r w:rsidRPr="00CA115A">
              <w:rPr>
                <w:rFonts w:ascii="Arial" w:hAnsi="Arial" w:cs="Arial"/>
                <w:lang w:val="pt-PT"/>
              </w:rPr>
              <w:t>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9E5B64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</w:t>
            </w:r>
            <w:r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der</w:t>
            </w:r>
            <w:r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Schule</w:t>
            </w:r>
            <w:r w:rsidR="00B46C50" w:rsidRPr="009E5B64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9E5B64" w:rsidRPr="005743C1" w:rsidRDefault="009E5B64" w:rsidP="00ED2A1D">
            <w:pPr>
              <w:autoSpaceDE w:val="0"/>
              <w:autoSpaceDN w:val="0"/>
              <w:adjustRightInd w:val="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Адрес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на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училището</w:t>
            </w:r>
            <w:proofErr w:type="spellEnd"/>
          </w:p>
          <w:p w:rsidR="009E5B64" w:rsidRDefault="009E5B64" w:rsidP="00ED2A1D">
            <w:pPr>
              <w:autoSpaceDE w:val="0"/>
              <w:autoSpaceDN w:val="0"/>
              <w:adjustRightInd w:val="0"/>
              <w:rPr>
                <w:rFonts w:ascii="Arial" w:hAnsi="Arial"/>
                <w:b/>
                <w:color w:val="000000"/>
                <w:sz w:val="28"/>
                <w:szCs w:val="28"/>
              </w:rPr>
            </w:pP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9E5B64" w:rsidRPr="009E5B64" w:rsidRDefault="00724C54" w:rsidP="009E5B6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</w:p>
          <w:p w:rsidR="00100A5C" w:rsidRPr="00ED2A1D" w:rsidRDefault="00100A5C" w:rsidP="00034B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5743C1" w:rsidP="005743C1">
            <w:pPr>
              <w:autoSpaceDE w:val="0"/>
              <w:autoSpaceDN w:val="0"/>
              <w:adjustRightInd w:val="0"/>
              <w:spacing w:before="60" w:after="60"/>
              <w:ind w:left="301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6911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135890</wp:posOffset>
                  </wp:positionV>
                  <wp:extent cx="1076325" cy="1151890"/>
                  <wp:effectExtent l="0" t="0" r="9525" b="0"/>
                  <wp:wrapThrough wrapText="bothSides">
                    <wp:wrapPolygon edited="0">
                      <wp:start x="0" y="0"/>
                      <wp:lineTo x="0" y="21076"/>
                      <wp:lineTo x="21409" y="21076"/>
                      <wp:lineTo x="21409" y="0"/>
                      <wp:lineTo x="0" y="0"/>
                    </wp:wrapPolygon>
                  </wp:wrapThrough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46C50" w:rsidRPr="009E5B64" w:rsidRDefault="009E5B6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Излети</w:t>
            </w:r>
            <w:proofErr w:type="spellEnd"/>
            <w:r>
              <w:rPr>
                <w:rFonts w:ascii="Arial" w:hAnsi="Arial"/>
                <w:b/>
                <w:color w:val="000000"/>
                <w:sz w:val="28"/>
                <w:szCs w:val="28"/>
              </w:rPr>
              <w:t xml:space="preserve"> </w:t>
            </w:r>
            <w:r w:rsidR="00034B45" w:rsidRPr="00034B4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br/>
            </w:r>
            <w:r w:rsidR="007B164D"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0011BF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0011B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Излетите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част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учебната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програма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участваш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тях</w:t>
            </w:r>
            <w:proofErr w:type="spellEnd"/>
            <w:r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44584DD" wp14:editId="0A06F39F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37C25" w:rsidRPr="005743C1" w:rsidRDefault="009E5B64" w:rsidP="009E5B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Работни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групи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/AGs </w:t>
            </w:r>
            <w:r w:rsidR="00034B45" w:rsidRPr="005743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 </w:t>
            </w:r>
          </w:p>
          <w:p w:rsidR="00FA7466" w:rsidRPr="00537C25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работни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групи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C547DD" w:rsidRPr="00537C25" w:rsidRDefault="00FA7466" w:rsidP="009E5B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Информация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предостави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517EF857" wp14:editId="0F0A085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117475</wp:posOffset>
                  </wp:positionV>
                  <wp:extent cx="1076325" cy="970915"/>
                  <wp:effectExtent l="0" t="0" r="9525" b="635"/>
                  <wp:wrapTight wrapText="bothSides">
                    <wp:wrapPolygon edited="0">
                      <wp:start x="0" y="0"/>
                      <wp:lineTo x="0" y="21190"/>
                      <wp:lineTo x="21409" y="21190"/>
                      <wp:lineTo x="21409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Default="00ED2A1D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D56A96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B</w:t>
            </w:r>
            <w:r w:rsidRPr="00034B45">
              <w:rPr>
                <w:rFonts w:ascii="Arial" w:hAnsi="Arial" w:cs="Arial"/>
                <w:lang w:val="pt-PT"/>
              </w:rPr>
              <w:t xml:space="preserve"> C D E F G H I J K L M N O P Q R S T U V W X Y Z</w:t>
            </w:r>
          </w:p>
        </w:tc>
      </w:tr>
      <w:tr w:rsidR="007B164D" w:rsidRPr="00285EEA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07B8F" w:rsidRDefault="00CA115A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Библиотека</w:t>
            </w:r>
            <w:r w:rsidRPr="00CA115A">
              <w:rPr>
                <w:rFonts w:ascii="Arial" w:hAnsi="Arial" w:cs="Arial"/>
                <w:noProof/>
                <w:color w:val="808080" w:themeColor="background1" w:themeShade="80"/>
                <w:sz w:val="28"/>
                <w:szCs w:val="28"/>
                <w:lang w:val="ru-RU" w:eastAsia="de-DE"/>
              </w:rPr>
              <w:t xml:space="preserve"> </w:t>
            </w:r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B164D" w:rsidRPr="000011BF" w:rsidRDefault="00FD0AB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Hier kannst du Bücher ausleihen.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Тук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заемаш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книги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011BF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26E3BFE1" wp14:editId="0A44E24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32385</wp:posOffset>
                  </wp:positionV>
                  <wp:extent cx="1075690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039" y="21174"/>
                      <wp:lineTo x="21039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9E5B64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9E5B64" w:rsidRDefault="00FD0AB4" w:rsidP="00CA115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CA115A"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Книги и учебные принадлежности</w:t>
            </w:r>
            <w:r w:rsidR="00CA115A" w:rsidRPr="008263DE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заема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учебници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занятията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Пази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внимателно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! </w:t>
            </w:r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br/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D4FC5"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musst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kaufen</w:t>
            </w:r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: 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siehe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Materialliste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="00173622" w:rsidRPr="00CA115A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закупиш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следните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материали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: (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виж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списъка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с </w:t>
            </w:r>
            <w:proofErr w:type="spellStart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материалите</w:t>
            </w:r>
            <w:proofErr w:type="spellEnd"/>
            <w:r w:rsidR="00024DB9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24DB9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2C3A417E" wp14:editId="51EF4CD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361315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D56A96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9E5B64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-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und</w:t>
            </w:r>
            <w:r w:rsidR="004D4FC5"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</w:t>
            </w:r>
            <w:r w:rsidR="001043A2"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(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Fahrausweise</w:t>
            </w:r>
            <w:r w:rsidR="001043A2"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)</w:t>
            </w:r>
            <w:r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ab/>
            </w:r>
          </w:p>
          <w:p w:rsidR="009E5B64" w:rsidRPr="009E5B64" w:rsidRDefault="009E5B64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ru-RU"/>
              </w:rPr>
              <w:t>Билети за пътуване с автобус и влак (абонаментни карти)</w:t>
            </w:r>
          </w:p>
          <w:p w:rsidR="007B164D" w:rsidRPr="009E5B64" w:rsidRDefault="00FD0AB4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dem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Sch</w:t>
            </w:r>
            <w:proofErr w:type="spellEnd"/>
            <w:r w:rsidR="007275C2"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proofErr w:type="spellStart"/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lerticket</w:t>
            </w:r>
            <w:proofErr w:type="spellEnd"/>
            <w:r w:rsidR="007275C2"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kannst</w:t>
            </w:r>
            <w:r w:rsidR="007275C2"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="007275C2"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Bahn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fahren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="00173622" w:rsidRPr="009E5B64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  <w:lang w:val="ru-RU"/>
              </w:rPr>
              <w:t xml:space="preserve">С ученическия билет можеш да пътуваш с автобуси и влакове. 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D56A96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7935" behindDoc="0" locked="0" layoutInCell="1" allowOverlap="1" wp14:anchorId="3C4FD138" wp14:editId="5D1A288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137160</wp:posOffset>
                  </wp:positionV>
                  <wp:extent cx="1075690" cy="761365"/>
                  <wp:effectExtent l="0" t="0" r="0" b="635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164D" w:rsidRPr="00D56A96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D56A96" w:rsidTr="00406E31">
        <w:tc>
          <w:tcPr>
            <w:tcW w:w="9322" w:type="dxa"/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C</w:t>
            </w:r>
            <w:r w:rsidRPr="00034B45">
              <w:rPr>
                <w:rFonts w:ascii="Arial" w:hAnsi="Arial" w:cs="Arial"/>
                <w:lang w:val="pt-PT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007B8F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E5B64" w:rsidRPr="009E5B64" w:rsidRDefault="009E5B64" w:rsidP="009E5B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Кафетерия</w:t>
            </w:r>
            <w:proofErr w:type="spellEnd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34D9F" w:rsidRPr="00007B8F" w:rsidRDefault="00F34D9F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Кафетерията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е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отворена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gram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… .</w:t>
            </w:r>
            <w:proofErr w:type="gram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Там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купиш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храна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напитки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 wp14:anchorId="44A9B866" wp14:editId="3E1408F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53340</wp:posOffset>
                  </wp:positionV>
                  <wp:extent cx="107569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39" y="21220"/>
                      <wp:lineTo x="21039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007B8F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D56A96" w:rsidTr="00874770">
        <w:tc>
          <w:tcPr>
            <w:tcW w:w="9322" w:type="dxa"/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E</w:t>
            </w:r>
            <w:r w:rsidRPr="00034B45">
              <w:rPr>
                <w:rFonts w:ascii="Arial" w:hAnsi="Arial" w:cs="Arial"/>
                <w:lang w:val="pt-PT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FB2970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30C1" w:rsidRDefault="009B30C1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Тетрадь для родителей </w:t>
            </w:r>
          </w:p>
          <w:p w:rsidR="009E5B64" w:rsidRDefault="00BE607A" w:rsidP="009E5B64">
            <w:pPr>
              <w:tabs>
                <w:tab w:val="left" w:pos="6094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 alle wichtigen Informationen für dein</w:t>
            </w:r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e Eltern in das </w:t>
            </w:r>
            <w:r w:rsidR="007275C2"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48ED" w:rsidRPr="00EE5ED4">
              <w:rPr>
                <w:rFonts w:ascii="Arial" w:hAnsi="Arial" w:cs="Arial"/>
                <w:color w:val="000000"/>
                <w:sz w:val="20"/>
                <w:szCs w:val="20"/>
              </w:rPr>
              <w:t>ein.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Записвай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всички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важни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сведения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твоите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родителския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бележник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E607A" w:rsidRPr="009B30C1" w:rsidRDefault="004D4FC5" w:rsidP="009E5B64">
            <w:pPr>
              <w:tabs>
                <w:tab w:val="left" w:pos="6094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5B64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Родителите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прочетат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информацията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подпишат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FB2970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0" locked="0" layoutInCell="1" allowOverlap="1" wp14:anchorId="78FA06A7" wp14:editId="2ADE1D1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183515</wp:posOffset>
                  </wp:positionV>
                  <wp:extent cx="866775" cy="923925"/>
                  <wp:effectExtent l="0" t="0" r="9525" b="952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D2A1D" w:rsidTr="00CD02D9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E5B64" w:rsidRPr="009E5B64" w:rsidRDefault="009E5B64" w:rsidP="009E5B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Извинителни</w:t>
            </w:r>
            <w:proofErr w:type="spellEnd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бележки</w:t>
            </w:r>
            <w:proofErr w:type="spellEnd"/>
            <w:r w:rsidRPr="009E5B6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9E5B64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идваш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всеки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ден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9E5B64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lastRenderedPageBreak/>
              <w:t>Когато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болен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сутринта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твоите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обадят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Когато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върнеш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предаваш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извинителна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бележка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при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твоята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класен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  <w:r w:rsidR="009E5B64" w:rsidRPr="009E5B6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E607A" w:rsidRPr="000F106B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извънредни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случаи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освободиш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Попитай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предварително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класен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76671" behindDoc="1" locked="0" layoutInCell="1" allowOverlap="1" wp14:anchorId="77AEE71F" wp14:editId="0BE591D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740410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D56A96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F</w:t>
            </w:r>
            <w:r w:rsidRPr="00034B45">
              <w:rPr>
                <w:rFonts w:ascii="Arial" w:hAnsi="Arial" w:cs="Arial"/>
                <w:lang w:val="pt-PT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9B30C1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9E5B6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>Fächer</w:t>
            </w:r>
            <w:r w:rsidR="00EB48BC" w:rsidRPr="009E5B64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 xml:space="preserve"> </w:t>
            </w:r>
          </w:p>
          <w:p w:rsidR="009B30C1" w:rsidRPr="009B30C1" w:rsidRDefault="009B30C1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Предметы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An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unserer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Schule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werden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diese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F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cher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unterrichtet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  <w:lang w:val="ru-RU"/>
              </w:rPr>
              <w:t>В нашето училище се преподават следните предмети:</w:t>
            </w:r>
            <w:r w:rsidR="00C53DDC" w:rsidRPr="00C53DDC">
              <w:rPr>
                <w:rFonts w:ascii="Arial" w:hAnsi="Arial"/>
                <w:color w:val="000000"/>
                <w:sz w:val="20"/>
                <w:szCs w:val="20"/>
                <w:lang w:val="ru-RU"/>
              </w:rPr>
              <w:br/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8E6990"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Biologie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(</w:t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биология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)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8E6990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Spanisch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B48BC" w:rsidRPr="00C53DD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(</w:t>
            </w:r>
            <w:proofErr w:type="spellStart"/>
            <w:r w:rsid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испански</w:t>
            </w:r>
            <w:proofErr w:type="spellEnd"/>
            <w:r w:rsid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език</w:t>
            </w:r>
            <w:proofErr w:type="spellEnd"/>
            <w:r w:rsidR="00EB48BC" w:rsidRPr="00C53DD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)</w:t>
            </w:r>
          </w:p>
          <w:p w:rsidR="008837BA" w:rsidRPr="00D56A96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D56A96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874770" w:rsidRPr="00D56A96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DC6EDB" w:rsidRDefault="00C05ACF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Велосипед</w:t>
            </w:r>
            <w:r w:rsidRPr="00DC6EDB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9B662C" w:rsidRPr="00C53DDC" w:rsidRDefault="005C627B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паркираш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велосипеда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стойката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велосипеди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8959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125095</wp:posOffset>
                  </wp:positionV>
                  <wp:extent cx="1076191" cy="695238"/>
                  <wp:effectExtent l="0" t="0" r="0" b="0"/>
                  <wp:wrapNone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Въпроси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проблеми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53DDC" w:rsidRPr="000011BF" w:rsidRDefault="009B662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Много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хора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помогнат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ако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имаш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въпроси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или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проблеми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C53DDC">
              <w:rPr>
                <w:rFonts w:ascii="Arial" w:hAnsi="Arial"/>
                <w:color w:val="000000"/>
                <w:sz w:val="20"/>
                <w:szCs w:val="20"/>
              </w:rPr>
              <w:br/>
            </w:r>
          </w:p>
          <w:p w:rsidR="00A60FAD" w:rsidRPr="00C53DDC" w:rsidRDefault="009B662C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намериш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списъка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„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Лица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контакт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“ (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виж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Лица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контакт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). </w:t>
            </w:r>
            <w:r w:rsidR="00C53DDC">
              <w:rPr>
                <w:rFonts w:ascii="Arial" w:hAnsi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6C74B880" wp14:editId="54D6F5F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D56A96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Закуска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53DDC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</w:p>
          <w:p w:rsidR="00BF7E7E" w:rsidRPr="009D4D2D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Носи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закуска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br/>
            </w:r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  <w:lang w:val="ru-RU"/>
              </w:rPr>
              <w:t>Хлебчета, плодове и прясно мляко можеш да купиш в кафетерията</w:t>
            </w:r>
            <w:r w:rsidR="009D4D2D" w:rsidRPr="009D4D2D">
              <w:rPr>
                <w:rFonts w:ascii="Arial" w:hAnsi="Arial"/>
                <w:color w:val="808080" w:themeColor="background1" w:themeShade="80"/>
                <w:sz w:val="20"/>
                <w:szCs w:val="20"/>
                <w:lang w:val="ru-RU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D56A96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9983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170815</wp:posOffset>
                  </wp:positionV>
                  <wp:extent cx="1076191" cy="942857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015F47" w:rsidRPr="00015F47" w:rsidRDefault="00015F47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  <w:bookmarkStart w:id="0" w:name="_GoBack"/>
      <w:bookmarkEnd w:id="0"/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D56A96" w:rsidTr="00874770">
        <w:tc>
          <w:tcPr>
            <w:tcW w:w="9322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B C D E F G </w:t>
            </w:r>
            <w:r w:rsidR="00E6174E" w:rsidRPr="00034B45">
              <w:rPr>
                <w:rFonts w:ascii="Arial" w:hAnsi="Arial" w:cs="Arial"/>
                <w:sz w:val="70"/>
                <w:szCs w:val="70"/>
                <w:lang w:val="pt-PT"/>
              </w:rPr>
              <w:t>H</w:t>
            </w:r>
            <w:r w:rsidRPr="00034B45">
              <w:rPr>
                <w:rFonts w:ascii="Arial" w:hAnsi="Arial" w:cs="Arial"/>
                <w:lang w:val="pt-PT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285EEA" w:rsidTr="00C47784">
        <w:trPr>
          <w:trHeight w:val="2647"/>
        </w:trPr>
        <w:tc>
          <w:tcPr>
            <w:tcW w:w="7318" w:type="dxa"/>
          </w:tcPr>
          <w:p w:rsidR="00874770" w:rsidRPr="009E5B64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9E5B64">
              <w:rPr>
                <w:rFonts w:ascii="Arial" w:hAnsi="Arial" w:cs="Arial"/>
                <w:b/>
                <w:sz w:val="28"/>
                <w:szCs w:val="28"/>
                <w:lang w:val="pt-PT"/>
              </w:rPr>
              <w:t>Hausaufgaben</w:t>
            </w:r>
            <w:r w:rsidR="001043A2" w:rsidRPr="009E5B64">
              <w:rPr>
                <w:rFonts w:ascii="Arial" w:hAnsi="Arial" w:cs="Arial"/>
                <w:b/>
                <w:sz w:val="28"/>
                <w:szCs w:val="28"/>
                <w:lang w:val="pt-PT"/>
              </w:rPr>
              <w:t>/Lernzeit</w:t>
            </w:r>
            <w:r w:rsidRPr="009E5B64">
              <w:rPr>
                <w:rFonts w:ascii="Arial" w:hAnsi="Arial" w:cs="Arial"/>
                <w:b/>
                <w:sz w:val="28"/>
                <w:szCs w:val="28"/>
                <w:lang w:val="pt-PT"/>
              </w:rPr>
              <w:t xml:space="preserve"> </w:t>
            </w:r>
            <w:r w:rsidRPr="009E5B64">
              <w:rPr>
                <w:rFonts w:ascii="Arial" w:hAnsi="Arial" w:cs="Arial"/>
                <w:b/>
                <w:sz w:val="28"/>
                <w:szCs w:val="28"/>
                <w:lang w:val="pt-PT"/>
              </w:rPr>
              <w:tab/>
            </w:r>
          </w:p>
          <w:p w:rsidR="00C53DDC" w:rsidRPr="00D56A96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D56A9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Домашни работи/учебно време </w:t>
            </w:r>
            <w:r w:rsidRPr="00D56A9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ru-RU"/>
              </w:rPr>
              <w:tab/>
            </w:r>
          </w:p>
          <w:p w:rsidR="001043A2" w:rsidRPr="00C53DDC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Домашните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работи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помагат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имаш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успех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C53DDC">
              <w:rPr>
                <w:rFonts w:ascii="Arial" w:hAnsi="Arial"/>
                <w:sz w:val="20"/>
                <w:szCs w:val="20"/>
              </w:rPr>
              <w:br/>
            </w:r>
          </w:p>
          <w:p w:rsidR="005C6560" w:rsidRPr="00B87FB3" w:rsidRDefault="000F73D2" w:rsidP="00F23E0D">
            <w:pPr>
              <w:autoSpaceDE w:val="0"/>
              <w:autoSpaceDN w:val="0"/>
              <w:adjustRightInd w:val="0"/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Пиши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домашните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</w:t>
            </w:r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</w:t>
            </w:r>
            <w:proofErr w:type="spellEnd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тетрадка</w:t>
            </w:r>
            <w:proofErr w:type="spellEnd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домашни</w:t>
            </w:r>
            <w:proofErr w:type="spellEnd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задачи</w:t>
            </w:r>
            <w:proofErr w:type="spellEnd"/>
            <w:r w:rsidR="00314B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C53DDC">
              <w:rPr>
                <w:rFonts w:ascii="Arial" w:hAnsi="Arial"/>
                <w:sz w:val="20"/>
                <w:szCs w:val="20"/>
              </w:rPr>
              <w:br/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B87FB3" w:rsidRPr="00EE5ED4">
              <w:rPr>
                <w:rFonts w:ascii="Arial" w:hAnsi="Arial" w:cs="Arial"/>
                <w:sz w:val="20"/>
                <w:szCs w:val="20"/>
              </w:rPr>
              <w:t xml:space="preserve"> Zeige das Aufgabenheft regelmäßig deinen Eltern.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Изпълнявай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домашните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вкъщи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/в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време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показвай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тетрадката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със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задачи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твоите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родители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997EE3" w:rsidRPr="00C47784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1" locked="0" layoutInCell="1" allowOverlap="1" wp14:anchorId="485A96AD" wp14:editId="5653486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327660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14BF4" w:rsidRPr="00314BF4" w:rsidRDefault="00314BF4" w:rsidP="00314BF4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D56A96" w:rsidTr="00406E31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</w:t>
            </w:r>
            <w:r w:rsidR="00E263E0" w:rsidRPr="00034B45">
              <w:rPr>
                <w:rFonts w:ascii="Arial" w:hAnsi="Arial" w:cs="Arial"/>
                <w:sz w:val="70"/>
                <w:szCs w:val="70"/>
                <w:lang w:val="pt-PT"/>
              </w:rPr>
              <w:t>K</w:t>
            </w:r>
            <w:r w:rsidRPr="00034B45">
              <w:rPr>
                <w:rFonts w:ascii="Arial" w:hAnsi="Arial" w:cs="Arial"/>
                <w:lang w:val="pt-PT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5C6560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C53DDC" w:rsidRDefault="00C53DD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Класове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C05AC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5C6560" w:rsidRDefault="00C53DDC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Посещаваш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 …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Учиш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немски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език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групата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изучаване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езици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D56A96" w:rsidTr="00B84DB3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M</w:t>
            </w:r>
            <w:r w:rsidRPr="00034B45">
              <w:rPr>
                <w:rFonts w:ascii="Arial" w:hAnsi="Arial" w:cs="Arial"/>
                <w:lang w:val="pt-PT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5C6560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Училищен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стол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обяд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C1F95" w:rsidRPr="000011BF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0011BF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CC1F95" w:rsidRPr="00BA0F46" w:rsidRDefault="00C53DDC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обедната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почивка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часа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обядваш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училищния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стол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платиш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храната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CC1F95" w:rsidRPr="005C6560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7A5D9F8" wp14:editId="00A7BE1D">
                  <wp:extent cx="1076191" cy="1047619"/>
                  <wp:effectExtent l="0" t="0" r="0" b="63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D56A96" w:rsidTr="00B84DB3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P</w:t>
            </w:r>
            <w:r w:rsidRPr="00034B45">
              <w:rPr>
                <w:rFonts w:ascii="Arial" w:hAnsi="Arial" w:cs="Arial"/>
                <w:lang w:val="pt-PT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0011BF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Междучасия</w:t>
            </w:r>
            <w:proofErr w:type="spellEnd"/>
          </w:p>
          <w:p w:rsidR="00CC1F95" w:rsidRPr="00BA0F46" w:rsidRDefault="0012147F" w:rsidP="00BA0F46">
            <w:pPr>
              <w:spacing w:before="60" w:after="60" w:line="276" w:lineRule="auto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>Es gibt au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0011BF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междучасието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отидеш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двора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Предлагат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също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занимания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обедната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почивка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игри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футбол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маса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т.н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.).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Информация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това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предостави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Точност</w:t>
            </w:r>
            <w:proofErr w:type="spellEnd"/>
          </w:p>
          <w:p w:rsidR="00BF7E7E" w:rsidRPr="00F23E0D" w:rsidRDefault="00CC1F95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Сутрин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междучасията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идвай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навреме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учебните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91007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42545</wp:posOffset>
                  </wp:positionV>
                  <wp:extent cx="770249" cy="865679"/>
                  <wp:effectExtent l="0" t="0" r="0" b="0"/>
                  <wp:wrapThrough wrapText="bothSides">
                    <wp:wrapPolygon edited="0">
                      <wp:start x="0" y="0"/>
                      <wp:lineTo x="0" y="20919"/>
                      <wp:lineTo x="20851" y="20919"/>
                      <wp:lineTo x="20851" y="0"/>
                      <wp:lineTo x="0" y="0"/>
                    </wp:wrapPolygon>
                  </wp:wrapThrough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49" cy="86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9E5B64" w:rsidTr="00874770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B C D E F G H I J K L M N O P Q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R</w:t>
            </w:r>
            <w:r w:rsidRPr="00034B45">
              <w:rPr>
                <w:rFonts w:ascii="Arial" w:hAnsi="Arial" w:cs="Arial"/>
                <w:lang w:val="pt-PT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D56A96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C05ACF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Правила </w:t>
            </w:r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C53DDC" w:rsidRDefault="00C53DDC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  <w:lang w:val="ru-RU"/>
              </w:rPr>
              <w:t>Спазвай правилата в класната стая и в училище. Всички трябва да се чувстват добре.</w:t>
            </w:r>
          </w:p>
        </w:tc>
        <w:tc>
          <w:tcPr>
            <w:tcW w:w="2016" w:type="dxa"/>
          </w:tcPr>
          <w:p w:rsidR="00E97A56" w:rsidRPr="00C53DDC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C47784" w:rsidRPr="00D56A96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D56A96" w:rsidTr="00FB6C71">
        <w:tc>
          <w:tcPr>
            <w:tcW w:w="9322" w:type="dxa"/>
          </w:tcPr>
          <w:p w:rsidR="00B84DB3" w:rsidRPr="00034B45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</w:t>
            </w:r>
            <w:r w:rsidR="00406E31" w:rsidRPr="00034B45">
              <w:rPr>
                <w:rFonts w:ascii="Arial" w:hAnsi="Arial" w:cs="Arial"/>
                <w:sz w:val="70"/>
                <w:szCs w:val="70"/>
                <w:lang w:val="pt-PT"/>
              </w:rPr>
              <w:t>S</w:t>
            </w:r>
            <w:r w:rsidRPr="00034B45">
              <w:rPr>
                <w:rFonts w:ascii="Arial" w:hAnsi="Arial" w:cs="Arial"/>
                <w:lang w:val="pt-PT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285EEA" w:rsidTr="00DC227B">
        <w:tc>
          <w:tcPr>
            <w:tcW w:w="7054" w:type="dxa"/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Училищен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комплекс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325DE" w:rsidRPr="00C47784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darfst das Schulgelände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während der Unte</w:t>
            </w:r>
            <w:r w:rsidR="00A94627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rrichtszeit und in den 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>Pausen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nicht verlassen.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време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междучасията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напускаш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територията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C4778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9D4D2D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Доброволци</w:t>
            </w:r>
            <w:proofErr w:type="spellEnd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в </w:t>
            </w:r>
            <w:proofErr w:type="spellStart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училище</w:t>
            </w:r>
            <w:proofErr w:type="spellEnd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53DDC" w:rsidRDefault="00C53DD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05ACF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</w:p>
          <w:p w:rsidR="00D73C51" w:rsidRPr="00F23E0D" w:rsidRDefault="00C53DD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Доброволците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твоето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ще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помогнат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с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удоволствие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Обърни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към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тях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7BCE967" wp14:editId="1552E08C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9E5B64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Ученически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съвет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47784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  <w:r w:rsidR="00C47784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E5E4C" w:rsidRPr="00F23E0D" w:rsidRDefault="00CE5E4C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Ученическият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съвет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защитава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интересите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ученичките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учениците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Представителите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учениците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планират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провеждането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различни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мероприятия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участваш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ученическия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съвет</w:t>
            </w:r>
            <w:proofErr w:type="spellEnd"/>
            <w:r w:rsidR="00C53DDC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CE5E4C" w:rsidRPr="00C05ACF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ru-RU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277D2351" wp14:editId="06C0A6B5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208915</wp:posOffset>
                  </wp:positionV>
                  <wp:extent cx="803910" cy="1251585"/>
                  <wp:effectExtent l="4762" t="0" r="953" b="952"/>
                  <wp:wrapTight wrapText="bothSides">
                    <wp:wrapPolygon edited="0">
                      <wp:start x="128" y="21682"/>
                      <wp:lineTo x="21114" y="21682"/>
                      <wp:lineTo x="21114" y="312"/>
                      <wp:lineTo x="128" y="312"/>
                      <wp:lineTo x="128" y="21682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391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9E5B64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Секретариат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4E7BCA" w:rsidRDefault="000F73D2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53DDC" w:rsidRPr="00C53DDC" w:rsidRDefault="00C53DDC" w:rsidP="00C53DD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Секретарката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секретарят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казва</w:t>
            </w:r>
            <w:proofErr w:type="spellEnd"/>
            <w:r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 </w:t>
            </w:r>
          </w:p>
          <w:p w:rsidR="000F73D2" w:rsidRPr="00F23E0D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nsmarken, allgemeine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ги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попиташ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следното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: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ученическа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лична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карта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билети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пътуване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ключ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тоалетната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отсъствия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болест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студени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компреси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купони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храна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общи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въпроси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</w:t>
            </w:r>
          </w:p>
        </w:tc>
        <w:tc>
          <w:tcPr>
            <w:tcW w:w="2234" w:type="dxa"/>
          </w:tcPr>
          <w:p w:rsidR="000F73D2" w:rsidRPr="00C05ACF" w:rsidRDefault="005B2DAB" w:rsidP="009D4D2D">
            <w:pPr>
              <w:autoSpaceDE w:val="0"/>
              <w:autoSpaceDN w:val="0"/>
              <w:adjustRightInd w:val="0"/>
              <w:spacing w:before="60" w:after="60"/>
              <w:ind w:left="317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27C81DC9" wp14:editId="432B6C0E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359410</wp:posOffset>
                  </wp:positionV>
                  <wp:extent cx="922655" cy="1030605"/>
                  <wp:effectExtent l="3175" t="0" r="0" b="0"/>
                  <wp:wrapTight wrapText="bothSides">
                    <wp:wrapPolygon edited="0">
                      <wp:start x="21526" y="-67"/>
                      <wp:lineTo x="565" y="-67"/>
                      <wp:lineTo x="565" y="21094"/>
                      <wp:lineTo x="21526" y="21094"/>
                      <wp:lineTo x="21526" y="-67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265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Pr="000011BF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</w:t>
            </w:r>
            <w:r w:rsidR="004B393E"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0011B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C53DDC" w:rsidRPr="00C53DDC" w:rsidRDefault="00C53DD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Спорт</w:t>
            </w:r>
            <w:proofErr w:type="spellEnd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C53DDC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плуване</w:t>
            </w:r>
            <w:proofErr w:type="spellEnd"/>
          </w:p>
          <w:p w:rsidR="00C53DDC" w:rsidRPr="00C53DDC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Трябва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участваш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редовно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занятията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физическо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възпитание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плуване</w:t>
            </w:r>
            <w:proofErr w:type="spellEnd"/>
            <w:r w:rsidR="00C53DDC" w:rsidRPr="00C53DDC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BF7E7E" w:rsidRPr="005663D6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тази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цел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нуждаеш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спортно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облекло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екипировка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плуване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ED2A1D" w:rsidRDefault="00D73C51" w:rsidP="009D4D2D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3DD2C3A" wp14:editId="06F6906E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9D4D2D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Stundenplan</w:t>
            </w:r>
          </w:p>
          <w:p w:rsidR="00B84DB3" w:rsidRPr="009D4D2D" w:rsidRDefault="009D4D2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разписание</w:t>
            </w:r>
            <w:r w:rsidR="001325DE"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BF7E7E" w:rsidRPr="005663D6" w:rsidRDefault="001325DE" w:rsidP="00C428E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Учебният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план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показва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кога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къде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имаш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занятия</w:t>
            </w:r>
            <w:proofErr w:type="spellEnd"/>
            <w:r w:rsidR="00C428E7" w:rsidRPr="009D4D2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234" w:type="dxa"/>
          </w:tcPr>
          <w:p w:rsidR="001325DE" w:rsidRPr="00ED2A1D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C0F79E4" wp14:editId="38C406EE">
                  <wp:extent cx="1076191" cy="742857"/>
                  <wp:effectExtent l="0" t="0" r="0" b="63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D3" w:rsidRPr="00F23E0D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D56A96" w:rsidTr="00F21771">
        <w:tc>
          <w:tcPr>
            <w:tcW w:w="9322" w:type="dxa"/>
            <w:tcBorders>
              <w:top w:val="nil"/>
              <w:bottom w:val="single" w:sz="4" w:space="0" w:color="787878"/>
            </w:tcBorders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U</w:t>
            </w:r>
            <w:r w:rsidRPr="00034B45">
              <w:rPr>
                <w:rFonts w:ascii="Arial" w:hAnsi="Arial" w:cs="Arial"/>
                <w:lang w:val="pt-PT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126"/>
      </w:tblGrid>
      <w:tr w:rsidR="001043A2" w:rsidRPr="00285EEA" w:rsidTr="00F21771">
        <w:tc>
          <w:tcPr>
            <w:tcW w:w="7196" w:type="dxa"/>
            <w:tcBorders>
              <w:bottom w:val="single" w:sz="4" w:space="0" w:color="787878"/>
            </w:tcBorders>
          </w:tcPr>
          <w:p w:rsidR="00B84DB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428E7" w:rsidRPr="009D4D2D" w:rsidRDefault="00C428E7" w:rsidP="00C428E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Преместване</w:t>
            </w:r>
            <w:proofErr w:type="spellEnd"/>
            <w:r w:rsidRPr="009D4D2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043A2" w:rsidRPr="00C47784" w:rsidRDefault="001043A2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Sage deinem Klassenlehrer/deiner Klassenlehrerin, wenn sich deine Adresse oder Telefonnummer ändert.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Информирай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класен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твоята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ако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адресът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или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телефонният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номер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променят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787878"/>
            </w:tcBorders>
          </w:tcPr>
          <w:p w:rsidR="001043A2" w:rsidRPr="00C47784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62AB" w:rsidRPr="00ED2A1D" w:rsidTr="00F21771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5663D6" w:rsidRDefault="009D62AB" w:rsidP="00ED2A1D">
            <w:pPr>
              <w:autoSpaceDE w:val="0"/>
              <w:autoSpaceDN w:val="0"/>
              <w:adjustRightInd w:val="0"/>
              <w:spacing w:before="60" w:after="60"/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5663D6">
              <w:t xml:space="preserve"> </w:t>
            </w:r>
          </w:p>
          <w:p w:rsidR="0031282D" w:rsidRPr="00C428E7" w:rsidRDefault="0031282D" w:rsidP="0031282D">
            <w:pPr>
              <w:autoSpaceDE w:val="0"/>
              <w:autoSpaceDN w:val="0"/>
              <w:adjustRightInd w:val="0"/>
              <w:spacing w:before="60" w:after="60"/>
              <w:rPr>
                <w:color w:val="808080" w:themeColor="background1" w:themeShade="80"/>
              </w:rPr>
            </w:pP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Учебни</w:t>
            </w:r>
            <w:proofErr w:type="spellEnd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часове</w:t>
            </w:r>
            <w:proofErr w:type="spellEnd"/>
            <w:r w:rsidRPr="00C428E7">
              <w:rPr>
                <w:color w:val="808080" w:themeColor="background1" w:themeShade="80"/>
              </w:rPr>
              <w:t xml:space="preserve"> </w:t>
            </w:r>
          </w:p>
          <w:p w:rsidR="0031282D" w:rsidRDefault="0031282D" w:rsidP="0031282D">
            <w:pPr>
              <w:autoSpaceDE w:val="0"/>
              <w:autoSpaceDN w:val="0"/>
              <w:adjustRightInd w:val="0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2835"/>
            </w:tblGrid>
            <w:tr w:rsidR="00F23E0D" w:rsidRPr="00ED2A1D" w:rsidTr="00293BA1"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 bis …</w:t>
                  </w: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Uhr</w:t>
                  </w:r>
                </w:p>
              </w:tc>
              <w:tc>
                <w:tcPr>
                  <w:tcW w:w="2835" w:type="dxa"/>
                </w:tcPr>
                <w:p w:rsidR="00F23E0D" w:rsidRPr="00C428E7" w:rsidRDefault="00F23E0D" w:rsidP="00C428E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F23E0D" w:rsidRPr="00ED2A1D" w:rsidTr="00293BA1"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 bis …</w:t>
                  </w: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Uhr</w:t>
                  </w:r>
                </w:p>
              </w:tc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F23E0D" w:rsidRPr="00ED2A1D" w:rsidTr="00293BA1"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 bis ..</w:t>
                  </w: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 Uhr</w:t>
                  </w:r>
                </w:p>
              </w:tc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F23E0D" w:rsidRPr="00ED2A1D" w:rsidTr="00293BA1"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 bis .</w:t>
                  </w: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.. Uhr</w:t>
                  </w:r>
                </w:p>
              </w:tc>
              <w:tc>
                <w:tcPr>
                  <w:tcW w:w="2835" w:type="dxa"/>
                </w:tcPr>
                <w:p w:rsidR="00F23E0D" w:rsidRPr="00EE5ED4" w:rsidRDefault="00F23E0D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  <w:tr w:rsidR="00F23E0D" w:rsidRPr="00ED2A1D" w:rsidTr="00293BA1">
              <w:tc>
                <w:tcPr>
                  <w:tcW w:w="2835" w:type="dxa"/>
                </w:tcPr>
                <w:p w:rsidR="00F23E0D" w:rsidRPr="009D4D2D" w:rsidRDefault="00F23E0D" w:rsidP="00D63D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F23E0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 bis … Uhr</w:t>
                  </w:r>
                </w:p>
              </w:tc>
              <w:tc>
                <w:tcPr>
                  <w:tcW w:w="2835" w:type="dxa"/>
                </w:tcPr>
                <w:p w:rsidR="00F23E0D" w:rsidRPr="009D4D2D" w:rsidRDefault="00F23E0D" w:rsidP="00D63D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5.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….. </w:t>
                  </w:r>
                  <w:proofErr w:type="spellStart"/>
                  <w:r w:rsidRPr="009D4D2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часа</w:t>
                  </w:r>
                  <w:proofErr w:type="spellEnd"/>
                </w:p>
              </w:tc>
            </w:tr>
          </w:tbl>
          <w:p w:rsidR="009D62AB" w:rsidRPr="00F23E0D" w:rsidRDefault="009D62AB" w:rsidP="00F23E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212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21771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428E7" w:rsidRPr="00C428E7" w:rsidRDefault="00C428E7" w:rsidP="00C428E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Злополуки</w:t>
            </w:r>
            <w:proofErr w:type="spellEnd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и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заболявания</w:t>
            </w:r>
            <w:proofErr w:type="spellEnd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325DE" w:rsidRPr="00EE5ED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злополука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или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заболяване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незабавно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информирай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секретариата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C428E7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="004C328E"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="004C328E"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AB66BE" w:rsidRDefault="00C428E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Училищната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медицинска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служба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оказва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първа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долекарска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помощ</w:t>
            </w:r>
            <w:proofErr w:type="spellEnd"/>
            <w:r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115D43B1" wp14:editId="41FA8995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D56A96" w:rsidTr="00FB6C71">
        <w:tc>
          <w:tcPr>
            <w:tcW w:w="9322" w:type="dxa"/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U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V</w:t>
            </w:r>
            <w:r w:rsidRPr="00034B45">
              <w:rPr>
                <w:rFonts w:ascii="Arial" w:hAnsi="Arial" w:cs="Arial"/>
                <w:lang w:val="pt-PT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285EEA" w:rsidTr="009D62AB">
        <w:tc>
          <w:tcPr>
            <w:tcW w:w="7196" w:type="dxa"/>
          </w:tcPr>
          <w:p w:rsidR="00E263E0" w:rsidRPr="005743C1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5743C1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Vertretungsplan</w:t>
            </w:r>
            <w:proofErr w:type="spellEnd"/>
            <w:r w:rsidR="00A81CA2" w:rsidRPr="005743C1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C428E7" w:rsidRPr="005743C1" w:rsidRDefault="00C428E7" w:rsidP="00C428E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Програма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заместване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на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отсъстващи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учители</w:t>
            </w:r>
            <w:proofErr w:type="spellEnd"/>
            <w:r w:rsidRPr="005743C1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</w:p>
          <w:p w:rsidR="009D62AB" w:rsidRPr="00C47784" w:rsidRDefault="00A9462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aktuelle Änderungen des Stundenplans im Vertretungsplan nachlesen</w:t>
            </w:r>
            <w:r w:rsidR="00182CD8"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Актуални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промени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учебния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план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можеш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прочетеш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програмата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заместване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отсъстващи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9D62AB" w:rsidRPr="00C47784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7515F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AB66BE" w:rsidRDefault="00AB66BE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AB66BE" w:rsidRDefault="00AB66BE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AB66BE" w:rsidRDefault="00AB66BE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AB66BE" w:rsidRPr="00C47784" w:rsidRDefault="00AB66BE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D56A96" w:rsidTr="00FB6C71">
        <w:tc>
          <w:tcPr>
            <w:tcW w:w="9322" w:type="dxa"/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B C D E F G H I J K L M N O P Q R S T U V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W</w:t>
            </w:r>
            <w:r w:rsidRPr="00034B45">
              <w:rPr>
                <w:rFonts w:ascii="Arial" w:hAnsi="Arial" w:cs="Arial"/>
                <w:lang w:val="pt-PT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A06B11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C428E7" w:rsidRPr="00C428E7" w:rsidRDefault="00C428E7" w:rsidP="00C428E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C428E7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Оръжия</w:t>
            </w:r>
            <w:proofErr w:type="spellEnd"/>
          </w:p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Оръжия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и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други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опасни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премети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ножове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боксове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…)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са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забранени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училището</w:t>
            </w:r>
            <w:proofErr w:type="spellEnd"/>
            <w:r w:rsidR="00C428E7" w:rsidRPr="00C428E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</w:tc>
        <w:tc>
          <w:tcPr>
            <w:tcW w:w="2016" w:type="dxa"/>
          </w:tcPr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AB" w:rsidRDefault="00F952AB" w:rsidP="003864DF">
      <w:pPr>
        <w:spacing w:after="0" w:line="240" w:lineRule="auto"/>
      </w:pPr>
      <w:r>
        <w:separator/>
      </w:r>
    </w:p>
  </w:endnote>
  <w:end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AB" w:rsidRDefault="00F952AB" w:rsidP="003864DF">
      <w:pPr>
        <w:spacing w:after="0" w:line="240" w:lineRule="auto"/>
      </w:pPr>
      <w:r>
        <w:separator/>
      </w:r>
    </w:p>
  </w:footnote>
  <w:foot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011BF"/>
    <w:rsid w:val="00007B8F"/>
    <w:rsid w:val="00015F47"/>
    <w:rsid w:val="00024DB9"/>
    <w:rsid w:val="00034B45"/>
    <w:rsid w:val="00037B95"/>
    <w:rsid w:val="0006204A"/>
    <w:rsid w:val="00064286"/>
    <w:rsid w:val="00066003"/>
    <w:rsid w:val="00094D50"/>
    <w:rsid w:val="00095A15"/>
    <w:rsid w:val="000D23D8"/>
    <w:rsid w:val="000F106B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D76"/>
    <w:rsid w:val="001B7274"/>
    <w:rsid w:val="001D0DF3"/>
    <w:rsid w:val="001D1543"/>
    <w:rsid w:val="002029EA"/>
    <w:rsid w:val="00252E8B"/>
    <w:rsid w:val="00264964"/>
    <w:rsid w:val="00265058"/>
    <w:rsid w:val="002823BE"/>
    <w:rsid w:val="00285EEA"/>
    <w:rsid w:val="002A4853"/>
    <w:rsid w:val="002B44D9"/>
    <w:rsid w:val="002C2062"/>
    <w:rsid w:val="002C49FF"/>
    <w:rsid w:val="002E536E"/>
    <w:rsid w:val="002F5303"/>
    <w:rsid w:val="00307F33"/>
    <w:rsid w:val="003107DB"/>
    <w:rsid w:val="0031282D"/>
    <w:rsid w:val="00314BF4"/>
    <w:rsid w:val="00323275"/>
    <w:rsid w:val="00326A49"/>
    <w:rsid w:val="00346B5F"/>
    <w:rsid w:val="0037436B"/>
    <w:rsid w:val="003864DF"/>
    <w:rsid w:val="003B48ED"/>
    <w:rsid w:val="003E4DFD"/>
    <w:rsid w:val="00406E31"/>
    <w:rsid w:val="00412150"/>
    <w:rsid w:val="00414DED"/>
    <w:rsid w:val="004202F1"/>
    <w:rsid w:val="004303ED"/>
    <w:rsid w:val="00446C3C"/>
    <w:rsid w:val="00457734"/>
    <w:rsid w:val="0046011B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37C25"/>
    <w:rsid w:val="0054767A"/>
    <w:rsid w:val="005663D6"/>
    <w:rsid w:val="005743C1"/>
    <w:rsid w:val="0057515F"/>
    <w:rsid w:val="005A31D0"/>
    <w:rsid w:val="005B0154"/>
    <w:rsid w:val="005B2DAB"/>
    <w:rsid w:val="005C627B"/>
    <w:rsid w:val="005C6560"/>
    <w:rsid w:val="005F581A"/>
    <w:rsid w:val="00611265"/>
    <w:rsid w:val="006371B2"/>
    <w:rsid w:val="006548D2"/>
    <w:rsid w:val="00663371"/>
    <w:rsid w:val="006711DB"/>
    <w:rsid w:val="00691259"/>
    <w:rsid w:val="006A5696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C0C68"/>
    <w:rsid w:val="007F7BDE"/>
    <w:rsid w:val="008245CE"/>
    <w:rsid w:val="00825F09"/>
    <w:rsid w:val="008264ED"/>
    <w:rsid w:val="00827DC2"/>
    <w:rsid w:val="00847EC1"/>
    <w:rsid w:val="008560D3"/>
    <w:rsid w:val="00867BD5"/>
    <w:rsid w:val="00874770"/>
    <w:rsid w:val="00880BBB"/>
    <w:rsid w:val="008837BA"/>
    <w:rsid w:val="008C70F1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B30C1"/>
    <w:rsid w:val="009B662C"/>
    <w:rsid w:val="009D4D2D"/>
    <w:rsid w:val="009D57FB"/>
    <w:rsid w:val="009D62AB"/>
    <w:rsid w:val="009D7638"/>
    <w:rsid w:val="009E5B64"/>
    <w:rsid w:val="00A03641"/>
    <w:rsid w:val="00A06B1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A2C25"/>
    <w:rsid w:val="00AB66BE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87FB3"/>
    <w:rsid w:val="00B926A9"/>
    <w:rsid w:val="00BA0F46"/>
    <w:rsid w:val="00BB009E"/>
    <w:rsid w:val="00BB5708"/>
    <w:rsid w:val="00BD417C"/>
    <w:rsid w:val="00BE607A"/>
    <w:rsid w:val="00BF1689"/>
    <w:rsid w:val="00BF7D42"/>
    <w:rsid w:val="00BF7E7E"/>
    <w:rsid w:val="00C05ACF"/>
    <w:rsid w:val="00C10D71"/>
    <w:rsid w:val="00C13387"/>
    <w:rsid w:val="00C35E3D"/>
    <w:rsid w:val="00C428E7"/>
    <w:rsid w:val="00C47784"/>
    <w:rsid w:val="00C47A91"/>
    <w:rsid w:val="00C53DDC"/>
    <w:rsid w:val="00C547DD"/>
    <w:rsid w:val="00C77BDB"/>
    <w:rsid w:val="00C91BC4"/>
    <w:rsid w:val="00C92F3F"/>
    <w:rsid w:val="00C95203"/>
    <w:rsid w:val="00C960FF"/>
    <w:rsid w:val="00CA0E21"/>
    <w:rsid w:val="00CA115A"/>
    <w:rsid w:val="00CA1825"/>
    <w:rsid w:val="00CC1F95"/>
    <w:rsid w:val="00CD02D9"/>
    <w:rsid w:val="00CE5E4C"/>
    <w:rsid w:val="00CF0C78"/>
    <w:rsid w:val="00CF6CC9"/>
    <w:rsid w:val="00D12171"/>
    <w:rsid w:val="00D56A96"/>
    <w:rsid w:val="00D57914"/>
    <w:rsid w:val="00D73C51"/>
    <w:rsid w:val="00D771E5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7A56"/>
    <w:rsid w:val="00EA5F7D"/>
    <w:rsid w:val="00EB0D4C"/>
    <w:rsid w:val="00EB48BC"/>
    <w:rsid w:val="00EC686B"/>
    <w:rsid w:val="00ED2A1D"/>
    <w:rsid w:val="00EE5388"/>
    <w:rsid w:val="00EE5ED4"/>
    <w:rsid w:val="00EE76F6"/>
    <w:rsid w:val="00F06696"/>
    <w:rsid w:val="00F12FEE"/>
    <w:rsid w:val="00F21771"/>
    <w:rsid w:val="00F23E0D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096">
      <w:bodyDiv w:val="1"/>
      <w:marLeft w:val="450"/>
      <w:marRight w:val="45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8ABE2-B21D-43F4-AA8E-259D7A36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61A68B9F.dotm</Template>
  <TotalTime>0</TotalTime>
  <Pages>8</Pages>
  <Words>1554</Words>
  <Characters>7243</Characters>
  <Application>Microsoft Office Word</Application>
  <DocSecurity>0</DocSecurity>
  <Lines>301</Lines>
  <Paragraphs>169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ABC-Sekundarstufe I</vt:lpstr>
    </vt:vector>
  </TitlesOfParts>
  <Company>- - -</Company>
  <LinksUpToDate>false</LinksUpToDate>
  <CharactersWithSpaces>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creator>QUA-LiS NRW</dc:creator>
  <cp:keywords>Zuwanderung, Orientierung, Information, bulgarisch</cp:keywords>
  <cp:lastModifiedBy>Cappenberg, Claudia</cp:lastModifiedBy>
  <cp:revision>19</cp:revision>
  <dcterms:created xsi:type="dcterms:W3CDTF">2018-01-02T12:36:00Z</dcterms:created>
  <dcterms:modified xsi:type="dcterms:W3CDTF">2018-01-03T14:19:00Z</dcterms:modified>
</cp:coreProperties>
</file>