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1985738"/>
        <w:docPartObj>
          <w:docPartGallery w:val="Cover Pages"/>
          <w:docPartUnique/>
        </w:docPartObj>
      </w:sdtPr>
      <w:sdtEndPr>
        <w:rPr>
          <w:rFonts w:ascii="TodaySB-Medium" w:hAnsi="TodaySB-Medium" w:cs="TodaySB-Medium"/>
          <w:color w:val="000000"/>
          <w:sz w:val="18"/>
          <w:szCs w:val="18"/>
        </w:rPr>
      </w:sdtEndPr>
      <w:sdtContent>
        <w:p w:rsidR="0083112C" w:rsidRDefault="00F2708E">
          <w:r>
            <w:rPr>
              <w:noProof/>
              <w:lang w:eastAsia="de-DE"/>
            </w:rPr>
            <w:drawing>
              <wp:anchor distT="0" distB="0" distL="114300" distR="114300" simplePos="0" relativeHeight="251677695" behindDoc="1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-933208</wp:posOffset>
                </wp:positionV>
                <wp:extent cx="7572375" cy="10737547"/>
                <wp:effectExtent l="0" t="0" r="0" b="698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chstabensalat-Titel_h'orang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171" cy="10737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401E1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6671" behindDoc="0" locked="0" layoutInCell="1" allowOverlap="1" wp14:anchorId="2412C412" wp14:editId="7EF8B9EE">
                    <wp:simplePos x="0" y="0"/>
                    <wp:positionH relativeFrom="column">
                      <wp:posOffset>3895725</wp:posOffset>
                    </wp:positionH>
                    <wp:positionV relativeFrom="paragraph">
                      <wp:posOffset>7636510</wp:posOffset>
                    </wp:positionV>
                    <wp:extent cx="2141674" cy="1116281"/>
                    <wp:effectExtent l="0" t="0" r="11430" b="27305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41674" cy="1116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8787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1E1" w:rsidRPr="00B813A4" w:rsidRDefault="009401E1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0D0D0D" w:themeColor="text1" w:themeTint="F2"/>
                                    <w:sz w:val="20"/>
                                    <w:szCs w:val="20"/>
                                  </w:rPr>
                                </w:pPr>
                                <w:r w:rsidRPr="00B813A4">
                                  <w:rPr>
                                    <w:rFonts w:ascii="Arial" w:hAnsi="Arial" w:cs="Arial"/>
                                    <w:i/>
                                    <w:color w:val="0D0D0D" w:themeColor="text1" w:themeTint="F2"/>
                                    <w:sz w:val="20"/>
                                    <w:szCs w:val="20"/>
                                  </w:rPr>
                                  <w:t>Schul-Logo</w:t>
                                </w:r>
                              </w:p>
                            </w:txbxContent>
                          </wps:txbx>
                          <wps:bodyPr rot="0" vert="horz" wrap="square" lIns="91440" tIns="108000" rIns="91440" bIns="90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306.75pt;margin-top:601.3pt;width:168.65pt;height:87.9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KAd1CHkAAAADQEAAA8AAABkcnMvZG93bnJl&#10;di54bWxMj8FOwzAQRO9I/IO1SFxQazelIYQ4FUKq4FAhmnLguE22SURsh9htQ7+e5QTHnXmancmW&#10;o+nEkQbfOqthNlUgyJauam2t4X27miQgfEBbYecsafgmD8v88iLDtHInu6FjEWrBIdanqKEJoU+l&#10;9GVDBv3U9WTZ27vBYOBzqGU14InDTScjpWJpsLX8ocGenhoqP4uD0bBPYnrB83r1HBU3b6/d+ct9&#10;bFDr66vx8QFEoDH8wfBbn6tDzp127mArLzoN8Wy+YJSNSEUxCEbuF4rX7Fia3yW3IPNM/l+R/w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CgHdQh5AAAAA0BAAAPAAAAAAAAAAAAAAAA&#10;AIUEAABkcnMvZG93bnJldi54bWxQSwUGAAAAAAQABADzAAAAlgUAAAAA&#10;" strokecolor="#787878">
                    <v:textbox inset=",3mm,,2.5mm">
                      <w:txbxContent>
                        <w:p w:rsidR="009401E1" w:rsidRPr="00B813A4" w:rsidRDefault="009401E1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color w:val="0D0D0D" w:themeColor="text1" w:themeTint="F2"/>
                              <w:sz w:val="20"/>
                              <w:szCs w:val="20"/>
                            </w:rPr>
                          </w:pPr>
                          <w:r w:rsidRPr="00B813A4">
                            <w:rPr>
                              <w:rFonts w:ascii="Arial" w:hAnsi="Arial" w:cs="Arial"/>
                              <w:i/>
                              <w:color w:val="0D0D0D" w:themeColor="text1" w:themeTint="F2"/>
                              <w:sz w:val="20"/>
                              <w:szCs w:val="20"/>
                            </w:rPr>
                            <w:t>Schul-Logo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3112C" w:rsidRDefault="0083112C"/>
        <w:p w:rsidR="0083112C" w:rsidRDefault="0083112C"/>
        <w:p w:rsidR="0083112C" w:rsidRDefault="0083112C"/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8A5AC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4623" behindDoc="0" locked="0" layoutInCell="1" allowOverlap="1" wp14:anchorId="2701E609" wp14:editId="0EE2A371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93658</wp:posOffset>
                    </wp:positionV>
                    <wp:extent cx="3527425" cy="1889760"/>
                    <wp:effectExtent l="0" t="0" r="15875" b="15240"/>
                    <wp:wrapNone/>
                    <wp:docPr id="14" name="Textfeld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27425" cy="1889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8787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1E1" w:rsidRPr="00870151" w:rsidRDefault="00594255" w:rsidP="009401E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Informationen</w:t>
                                </w:r>
                                <w:r w:rsidR="009401E1" w:rsidRPr="00870151"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XY-Schule</w:t>
                                </w:r>
                              </w:p>
                              <w:p w:rsidR="009401E1" w:rsidRPr="00E92E52" w:rsidRDefault="009401E1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92E52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Orientierung</w:t>
                                </w:r>
                              </w:p>
                              <w:p w:rsidR="009401E1" w:rsidRPr="00E92E52" w:rsidRDefault="009401E1" w:rsidP="009401E1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92E52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für </w:t>
                                </w:r>
                                <w:r w:rsidR="00594255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Eltern und Erziehungsberechtigte</w:t>
                                </w:r>
                              </w:p>
                              <w:p w:rsidR="00A56135" w:rsidRPr="004E5EAA" w:rsidRDefault="00A56135" w:rsidP="00A56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>Ориентация</w:t>
                                </w:r>
                                <w:proofErr w:type="spellEnd"/>
                              </w:p>
                              <w:p w:rsidR="00A56135" w:rsidRPr="004E5EAA" w:rsidRDefault="00A56135" w:rsidP="00A56135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>за</w:t>
                                </w:r>
                                <w:proofErr w:type="spellEnd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>родители</w:t>
                                </w:r>
                                <w:proofErr w:type="spellEnd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 xml:space="preserve"> и </w:t>
                                </w:r>
                                <w:proofErr w:type="spellStart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>законни</w:t>
                                </w:r>
                                <w:proofErr w:type="spellEnd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E5EAA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  <w:t>настойници</w:t>
                                </w:r>
                                <w:proofErr w:type="spellEnd"/>
                              </w:p>
                              <w:p w:rsidR="009401E1" w:rsidRPr="000F1B0C" w:rsidRDefault="009401E1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0F1B0C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Schuljahr </w:t>
                                </w:r>
                                <w:r w:rsidR="004E5EAA" w:rsidRPr="000F1B0C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feld 14" o:spid="_x0000_s1027" type="#_x0000_t202" style="position:absolute;margin-left:87.75pt;margin-top:7.35pt;width:277.75pt;height:148.8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" strokecolor="#787878">
                    <v:textbox>
                      <w:txbxContent>
                        <w:p w:rsidR="009401E1" w:rsidRPr="00870151" w:rsidRDefault="00594255" w:rsidP="009401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  <w:t>Informationen</w:t>
                          </w:r>
                          <w:r w:rsidR="009401E1" w:rsidRPr="00870151"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  <w:t xml:space="preserve"> XY-Schule</w:t>
                          </w:r>
                        </w:p>
                        <w:p w:rsidR="009401E1" w:rsidRPr="00E92E52" w:rsidRDefault="009401E1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92E5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Orientierung</w:t>
                          </w:r>
                        </w:p>
                        <w:p w:rsidR="009401E1" w:rsidRPr="00E92E52" w:rsidRDefault="009401E1" w:rsidP="009401E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92E5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für </w:t>
                          </w:r>
                          <w:r w:rsidR="00594255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Eltern und Erziehungsberechtigte</w:t>
                          </w:r>
                        </w:p>
                        <w:p w:rsidR="00A56135" w:rsidRPr="004E5EAA" w:rsidRDefault="00A56135" w:rsidP="00A561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>Ориентация</w:t>
                          </w:r>
                          <w:proofErr w:type="spellEnd"/>
                        </w:p>
                        <w:p w:rsidR="00A56135" w:rsidRPr="004E5EAA" w:rsidRDefault="00A56135" w:rsidP="00A56135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>за</w:t>
                          </w:r>
                          <w:proofErr w:type="spellEnd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>родители</w:t>
                          </w:r>
                          <w:proofErr w:type="spellEnd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 и </w:t>
                          </w:r>
                          <w:proofErr w:type="spellStart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>законни</w:t>
                          </w:r>
                          <w:proofErr w:type="spellEnd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E5EAA">
                            <w:rPr>
                              <w:rFonts w:ascii="Arial" w:hAnsi="Arial"/>
                              <w:color w:val="808080" w:themeColor="background1" w:themeShade="80"/>
                              <w:sz w:val="28"/>
                              <w:szCs w:val="28"/>
                            </w:rPr>
                            <w:t>настойници</w:t>
                          </w:r>
                          <w:proofErr w:type="spellEnd"/>
                        </w:p>
                        <w:p w:rsidR="009401E1" w:rsidRPr="000F1B0C" w:rsidRDefault="009401E1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0F1B0C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Schuljahr </w:t>
                          </w:r>
                          <w:r w:rsidR="004E5EAA" w:rsidRPr="000F1B0C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402EAF" w:rsidRDefault="0083112C" w:rsidP="00402EA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rFonts w:ascii="TodaySB-Medium" w:hAnsi="TodaySB-Medium" w:cs="TodaySB-Medium"/>
              <w:color w:val="000000"/>
              <w:sz w:val="18"/>
              <w:szCs w:val="18"/>
            </w:rPr>
            <w:br w:type="page"/>
          </w:r>
        </w:p>
      </w:sdtContent>
    </w:sdt>
    <w:p w:rsidR="00B80798" w:rsidRPr="00402EAF" w:rsidRDefault="00E61A33" w:rsidP="00C45F53">
      <w:pPr>
        <w:spacing w:after="0" w:line="240" w:lineRule="auto"/>
        <w:rPr>
          <w:rFonts w:ascii="TodaySB-Medium" w:hAnsi="TodaySB-Medium" w:cs="TodaySB-Medium"/>
          <w:color w:val="000000"/>
          <w:sz w:val="18"/>
          <w:szCs w:val="18"/>
        </w:rPr>
      </w:pPr>
      <w:r w:rsidRPr="00367299">
        <w:rPr>
          <w:rFonts w:ascii="Arial" w:hAnsi="Arial" w:cs="Arial"/>
          <w:sz w:val="20"/>
          <w:szCs w:val="20"/>
        </w:rPr>
        <w:lastRenderedPageBreak/>
        <w:t>Sehr geehrter Frau</w:t>
      </w:r>
      <w:r w:rsidR="00A51F60" w:rsidRPr="00367299">
        <w:rPr>
          <w:rFonts w:ascii="Arial" w:hAnsi="Arial" w:cs="Arial"/>
          <w:sz w:val="20"/>
          <w:szCs w:val="20"/>
        </w:rPr>
        <w:t xml:space="preserve"> </w:t>
      </w:r>
      <w:r w:rsidR="00C73D9C" w:rsidRPr="00367299">
        <w:rPr>
          <w:rFonts w:ascii="Arial" w:hAnsi="Arial" w:cs="Arial"/>
          <w:sz w:val="20"/>
          <w:szCs w:val="20"/>
        </w:rPr>
        <w:t>…</w:t>
      </w:r>
      <w:r w:rsidR="00A51F60" w:rsidRPr="00367299">
        <w:rPr>
          <w:rFonts w:ascii="Arial" w:hAnsi="Arial" w:cs="Arial"/>
          <w:sz w:val="20"/>
          <w:szCs w:val="20"/>
        </w:rPr>
        <w:t xml:space="preserve">, sehr geehrter </w:t>
      </w:r>
      <w:r w:rsidRPr="00367299">
        <w:rPr>
          <w:rFonts w:ascii="Arial" w:hAnsi="Arial" w:cs="Arial"/>
          <w:sz w:val="20"/>
          <w:szCs w:val="20"/>
        </w:rPr>
        <w:t>Herr</w:t>
      </w:r>
      <w:r w:rsidR="00C73D9C" w:rsidRPr="00367299">
        <w:rPr>
          <w:rFonts w:ascii="Arial" w:hAnsi="Arial" w:cs="Arial"/>
          <w:sz w:val="20"/>
          <w:szCs w:val="20"/>
        </w:rPr>
        <w:t>…,</w:t>
      </w:r>
      <w:r w:rsidR="0098603A" w:rsidRPr="00367299">
        <w:rPr>
          <w:rFonts w:ascii="Arial" w:hAnsi="Arial" w:cs="Arial"/>
          <w:sz w:val="20"/>
          <w:szCs w:val="20"/>
        </w:rPr>
        <w:t xml:space="preserve"> </w:t>
      </w:r>
    </w:p>
    <w:p w:rsidR="00A56135" w:rsidRPr="00A56135" w:rsidRDefault="00A56135" w:rsidP="00A56135">
      <w:pPr>
        <w:spacing w:after="0" w:line="240" w:lineRule="auto"/>
        <w:rPr>
          <w:rFonts w:ascii="Arial" w:hAnsi="Arial"/>
          <w:color w:val="808080" w:themeColor="background1" w:themeShade="80"/>
          <w:sz w:val="20"/>
          <w:szCs w:val="20"/>
        </w:rPr>
      </w:pP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Уважаема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госпожо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…,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уважаеми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господин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…, </w:t>
      </w:r>
    </w:p>
    <w:p w:rsidR="00A56135" w:rsidRPr="00402EAF" w:rsidRDefault="00A56135" w:rsidP="00A56135">
      <w:pPr>
        <w:spacing w:after="0" w:line="240" w:lineRule="auto"/>
        <w:rPr>
          <w:rFonts w:ascii="TodaySB-Medium" w:hAnsi="TodaySB-Medium" w:cs="TodaySB-Medium"/>
          <w:color w:val="000000"/>
          <w:sz w:val="18"/>
          <w:szCs w:val="18"/>
        </w:rPr>
      </w:pPr>
    </w:p>
    <w:p w:rsidR="00367299" w:rsidRDefault="00A710A8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8479" behindDoc="1" locked="0" layoutInCell="1" allowOverlap="1" wp14:anchorId="79AFE378" wp14:editId="6BB66442">
            <wp:simplePos x="0" y="0"/>
            <wp:positionH relativeFrom="column">
              <wp:posOffset>4386580</wp:posOffset>
            </wp:positionH>
            <wp:positionV relativeFrom="paragraph">
              <wp:posOffset>84455</wp:posOffset>
            </wp:positionV>
            <wp:extent cx="1734820" cy="1468755"/>
            <wp:effectExtent l="0" t="318" r="0" b="0"/>
            <wp:wrapThrough wrapText="bothSides">
              <wp:wrapPolygon edited="0">
                <wp:start x="21604" y="5"/>
                <wp:lineTo x="257" y="5"/>
                <wp:lineTo x="257" y="21296"/>
                <wp:lineTo x="21604" y="21297"/>
                <wp:lineTo x="21604" y="5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60" w:rsidRPr="00367299">
        <w:rPr>
          <w:rFonts w:ascii="Arial" w:hAnsi="Arial" w:cs="Arial"/>
          <w:sz w:val="20"/>
          <w:szCs w:val="20"/>
        </w:rPr>
        <w:t>wir begrüßen Ihre Familie und Ihre Tochter/Ihren Sohn an der</w:t>
      </w:r>
      <w:r w:rsidR="00326A49" w:rsidRPr="00367299">
        <w:rPr>
          <w:rFonts w:ascii="Arial" w:hAnsi="Arial" w:cs="Arial"/>
          <w:sz w:val="20"/>
          <w:szCs w:val="20"/>
        </w:rPr>
        <w:t xml:space="preserve"> XY-Schule</w:t>
      </w:r>
      <w:r w:rsidR="00367299">
        <w:rPr>
          <w:rFonts w:ascii="Arial" w:hAnsi="Arial" w:cs="Arial"/>
          <w:sz w:val="20"/>
          <w:szCs w:val="20"/>
        </w:rPr>
        <w:t>.</w:t>
      </w:r>
    </w:p>
    <w:p w:rsidR="00C45F53" w:rsidRPr="00A56135" w:rsidRDefault="00A56135" w:rsidP="00B80798">
      <w:pPr>
        <w:spacing w:after="0" w:line="240" w:lineRule="auto"/>
        <w:rPr>
          <w:rFonts w:ascii="Arial" w:hAnsi="Arial"/>
          <w:color w:val="808080" w:themeColor="background1" w:themeShade="80"/>
          <w:sz w:val="20"/>
          <w:szCs w:val="20"/>
        </w:rPr>
      </w:pP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приветстваме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Вашето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семейство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и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дъщеря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Ви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>/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сина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Ви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в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училище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XY.</w:t>
      </w:r>
    </w:p>
    <w:p w:rsidR="00A56135" w:rsidRDefault="00A56135" w:rsidP="00B80798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B80798" w:rsidRDefault="00326A49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Das ABC hilft </w:t>
      </w:r>
      <w:r w:rsidR="008B3283" w:rsidRPr="00367299">
        <w:rPr>
          <w:rFonts w:ascii="Arial" w:hAnsi="Arial" w:cs="Arial"/>
          <w:sz w:val="20"/>
          <w:szCs w:val="20"/>
        </w:rPr>
        <w:t>Ihnen bei der Orientierung</w:t>
      </w:r>
      <w:r w:rsidRPr="00367299">
        <w:rPr>
          <w:rFonts w:ascii="Arial" w:hAnsi="Arial" w:cs="Arial"/>
          <w:sz w:val="20"/>
          <w:szCs w:val="20"/>
        </w:rPr>
        <w:t>.</w:t>
      </w:r>
    </w:p>
    <w:p w:rsidR="00A56135" w:rsidRPr="00A56135" w:rsidRDefault="00A56135" w:rsidP="00A56135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Основните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правила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Ви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помагат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да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се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ориентирате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>.</w:t>
      </w:r>
    </w:p>
    <w:p w:rsidR="00C45F53" w:rsidRDefault="00C45F53" w:rsidP="00825F09">
      <w:pPr>
        <w:rPr>
          <w:rFonts w:ascii="Arial" w:hAnsi="Arial" w:cs="Arial"/>
          <w:color w:val="787878"/>
          <w:sz w:val="20"/>
          <w:szCs w:val="20"/>
        </w:rPr>
      </w:pPr>
      <w:r w:rsidRPr="00C45F53">
        <w:rPr>
          <w:rFonts w:ascii="Arial" w:hAnsi="Arial" w:cs="Arial"/>
          <w:color w:val="787878"/>
          <w:sz w:val="20"/>
          <w:szCs w:val="20"/>
        </w:rPr>
        <w:t xml:space="preserve"> </w:t>
      </w:r>
    </w:p>
    <w:p w:rsidR="00A56135" w:rsidRDefault="00C73D9C" w:rsidP="00A56135">
      <w:pPr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>Die</w:t>
      </w:r>
      <w:r w:rsidR="008B3283" w:rsidRPr="00367299">
        <w:rPr>
          <w:rFonts w:ascii="Arial" w:hAnsi="Arial" w:cs="Arial"/>
          <w:sz w:val="20"/>
          <w:szCs w:val="20"/>
        </w:rPr>
        <w:t xml:space="preserve"> Klassenlehrer</w:t>
      </w:r>
      <w:r w:rsidRPr="00367299">
        <w:rPr>
          <w:rFonts w:ascii="Arial" w:hAnsi="Arial" w:cs="Arial"/>
          <w:sz w:val="20"/>
          <w:szCs w:val="20"/>
        </w:rPr>
        <w:t>in/der Klassenlehrer Ihrer Tochter/Ihres Sohnes</w:t>
      </w:r>
      <w:r w:rsidR="008B3283" w:rsidRPr="00367299">
        <w:rPr>
          <w:rFonts w:ascii="Arial" w:hAnsi="Arial" w:cs="Arial"/>
          <w:sz w:val="20"/>
          <w:szCs w:val="20"/>
        </w:rPr>
        <w:t xml:space="preserve"> heißt … und beantwortet weitere Fragen.</w:t>
      </w:r>
      <w:r w:rsidR="004C3B34" w:rsidRPr="00367299">
        <w:rPr>
          <w:rFonts w:ascii="Arial" w:hAnsi="Arial" w:cs="Arial"/>
          <w:sz w:val="20"/>
          <w:szCs w:val="20"/>
        </w:rPr>
        <w:br/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Класната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учителка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/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класният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учител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на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дъщеря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Ви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/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сина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Ви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се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казва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... и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ще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отговори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на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други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Ваши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въпроси</w:t>
      </w:r>
      <w:proofErr w:type="spellEnd"/>
      <w:r w:rsidR="00A56135" w:rsidRPr="00A56135">
        <w:rPr>
          <w:rFonts w:ascii="Arial" w:hAnsi="Arial"/>
          <w:color w:val="808080" w:themeColor="background1" w:themeShade="80"/>
          <w:sz w:val="20"/>
          <w:szCs w:val="20"/>
        </w:rPr>
        <w:t>.</w:t>
      </w:r>
      <w:r w:rsidR="00A56135">
        <w:rPr>
          <w:rFonts w:ascii="Arial" w:hAnsi="Arial"/>
          <w:sz w:val="20"/>
          <w:szCs w:val="20"/>
        </w:rPr>
        <w:br/>
      </w:r>
    </w:p>
    <w:p w:rsidR="00E41CCC" w:rsidRDefault="00E41CCC" w:rsidP="00D4598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Wir </w:t>
      </w:r>
      <w:r w:rsidR="008B3283" w:rsidRPr="00367299">
        <w:rPr>
          <w:rFonts w:ascii="Arial" w:hAnsi="Arial" w:cs="Arial"/>
          <w:sz w:val="20"/>
          <w:szCs w:val="20"/>
        </w:rPr>
        <w:t>freuen uns auf eine gute Zusammenarbeit</w:t>
      </w:r>
      <w:r w:rsidRPr="00367299">
        <w:rPr>
          <w:rFonts w:ascii="Arial" w:hAnsi="Arial" w:cs="Arial"/>
          <w:sz w:val="20"/>
          <w:szCs w:val="20"/>
        </w:rPr>
        <w:t xml:space="preserve">! </w:t>
      </w:r>
    </w:p>
    <w:p w:rsidR="00A56135" w:rsidRPr="00A56135" w:rsidRDefault="00A56135" w:rsidP="00A56135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Надяваме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се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на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добро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A56135">
        <w:rPr>
          <w:rFonts w:ascii="Arial" w:hAnsi="Arial"/>
          <w:color w:val="808080" w:themeColor="background1" w:themeShade="80"/>
          <w:sz w:val="20"/>
          <w:szCs w:val="20"/>
        </w:rPr>
        <w:t>сътрудничество</w:t>
      </w:r>
      <w:proofErr w:type="spellEnd"/>
      <w:r w:rsidRPr="00A56135">
        <w:rPr>
          <w:rFonts w:ascii="Arial" w:hAnsi="Arial"/>
          <w:color w:val="808080" w:themeColor="background1" w:themeShade="80"/>
          <w:sz w:val="20"/>
          <w:szCs w:val="20"/>
        </w:rPr>
        <w:t xml:space="preserve">! </w:t>
      </w:r>
    </w:p>
    <w:p w:rsidR="00E46879" w:rsidRPr="000D0C6B" w:rsidRDefault="00E46879" w:rsidP="00620146">
      <w:pPr>
        <w:spacing w:after="0" w:line="240" w:lineRule="auto"/>
        <w:ind w:left="284" w:hanging="284"/>
        <w:rPr>
          <w:rFonts w:ascii="Arial" w:hAnsi="Arial" w:cs="Arial"/>
          <w:color w:val="787878"/>
          <w:sz w:val="20"/>
          <w:szCs w:val="20"/>
        </w:rPr>
      </w:pPr>
    </w:p>
    <w:p w:rsidR="00620146" w:rsidRPr="00870151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0D0C6B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620146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A56135" w:rsidRPr="004E5EAA" w:rsidRDefault="004004DD" w:rsidP="00A56135">
      <w:pPr>
        <w:spacing w:after="0" w:line="240" w:lineRule="auto"/>
        <w:ind w:left="284" w:hanging="284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787878"/>
          <w:sz w:val="20"/>
          <w:szCs w:val="20"/>
        </w:rPr>
        <w:t xml:space="preserve">    </w:t>
      </w:r>
      <w:proofErr w:type="spellStart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Училищно</w:t>
      </w:r>
      <w:proofErr w:type="spellEnd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ръководство</w:t>
      </w:r>
      <w:proofErr w:type="spellEnd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 xml:space="preserve">      </w:t>
      </w:r>
      <w:r>
        <w:rPr>
          <w:rFonts w:ascii="Arial" w:hAnsi="Arial"/>
          <w:color w:val="808080" w:themeColor="background1" w:themeShade="80"/>
          <w:sz w:val="20"/>
          <w:szCs w:val="20"/>
        </w:rPr>
        <w:t xml:space="preserve">    </w:t>
      </w:r>
      <w:proofErr w:type="spellStart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Класна</w:t>
      </w:r>
      <w:proofErr w:type="spellEnd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учителка</w:t>
      </w:r>
      <w:proofErr w:type="spellEnd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/</w:t>
      </w:r>
      <w:proofErr w:type="spellStart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класен</w:t>
      </w:r>
      <w:proofErr w:type="spellEnd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A56135" w:rsidRPr="004E5EAA">
        <w:rPr>
          <w:rFonts w:ascii="Arial" w:hAnsi="Arial"/>
          <w:color w:val="808080" w:themeColor="background1" w:themeShade="80"/>
          <w:sz w:val="20"/>
          <w:szCs w:val="20"/>
        </w:rPr>
        <w:t>учител</w:t>
      </w:r>
      <w:proofErr w:type="spellEnd"/>
    </w:p>
    <w:p w:rsidR="00714C1F" w:rsidRPr="00620146" w:rsidRDefault="00714C1F" w:rsidP="00A56135">
      <w:pPr>
        <w:spacing w:after="0" w:line="240" w:lineRule="auto"/>
        <w:ind w:hanging="284"/>
        <w:rPr>
          <w:rFonts w:ascii="Arial" w:hAnsi="Arial" w:cs="Arial"/>
        </w:rPr>
      </w:pPr>
    </w:p>
    <w:p w:rsidR="000154A9" w:rsidRDefault="000154A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714C1F" w:rsidRPr="000154A9" w:rsidRDefault="00F75CB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Die XY-Schule von A bis </w:t>
      </w:r>
      <w:r w:rsidR="00B71F44">
        <w:rPr>
          <w:rFonts w:ascii="Arial" w:hAnsi="Arial" w:cs="Arial"/>
          <w:b/>
          <w:sz w:val="36"/>
          <w:szCs w:val="36"/>
        </w:rPr>
        <w:t>Z</w:t>
      </w:r>
    </w:p>
    <w:p w:rsidR="005D2EE8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6"/>
        <w:gridCol w:w="2052"/>
      </w:tblGrid>
      <w:tr w:rsidR="00FB046D" w:rsidRPr="00212005" w:rsidTr="0011161D">
        <w:trPr>
          <w:trHeight w:val="1343"/>
        </w:trPr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Адрес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на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училището</w:t>
            </w:r>
            <w:proofErr w:type="spellEnd"/>
          </w:p>
          <w:p w:rsidR="001A1706" w:rsidRDefault="00F10297" w:rsidP="001A1706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Name der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A56D7F" w:rsidRPr="00212005" w:rsidRDefault="00F10297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Telefon,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A51F60" w:rsidRPr="00212005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FB046D" w:rsidRPr="00212005" w:rsidRDefault="00A56D7F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9743" behindDoc="1" locked="0" layoutInCell="1" allowOverlap="1">
                  <wp:simplePos x="0" y="0"/>
                  <wp:positionH relativeFrom="column">
                    <wp:posOffset>148961</wp:posOffset>
                  </wp:positionH>
                  <wp:positionV relativeFrom="paragraph">
                    <wp:posOffset>34925</wp:posOffset>
                  </wp:positionV>
                  <wp:extent cx="861455" cy="921959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55" cy="92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0F2" w:rsidRPr="00212005" w:rsidTr="0011161D">
        <w:trPr>
          <w:trHeight w:val="1232"/>
        </w:trPr>
        <w:tc>
          <w:tcPr>
            <w:tcW w:w="7318" w:type="dxa"/>
          </w:tcPr>
          <w:p w:rsidR="00212005" w:rsidRPr="00212005" w:rsidRDefault="001410F2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Änderung der Adresse/Telefonnummer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Промяна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на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адрес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телефонен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номер</w:t>
            </w:r>
            <w:proofErr w:type="spellEnd"/>
          </w:p>
          <w:p w:rsidR="001A1706" w:rsidRDefault="001410F2" w:rsidP="0056297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Bitte informieren Sie </w:t>
            </w:r>
            <w:r w:rsidR="0005255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Klassenlehrerin bzw. den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Klassenlehrer sofort über eine geänderte Adresse oder Telefonnummer</w:t>
            </w:r>
            <w:r w:rsidR="00D83F3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Моля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веднага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информирайте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класната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респ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класния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смяна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адрес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или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телефонен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номер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1410F2" w:rsidRPr="00A60761" w:rsidRDefault="001410F2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</w:tcPr>
          <w:p w:rsidR="001410F2" w:rsidRPr="00212005" w:rsidRDefault="000B082C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8719" behindDoc="1" locked="0" layoutInCell="1" allowOverlap="1" wp14:anchorId="3A8DB585" wp14:editId="6979878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105146</wp:posOffset>
                  </wp:positionV>
                  <wp:extent cx="561975" cy="991235"/>
                  <wp:effectExtent l="0" t="5080" r="4445" b="444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197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1F60" w:rsidRPr="00212005" w:rsidTr="0011161D">
        <w:trPr>
          <w:trHeight w:val="697"/>
        </w:trPr>
        <w:tc>
          <w:tcPr>
            <w:tcW w:w="7318" w:type="dxa"/>
          </w:tcPr>
          <w:p w:rsidR="00212005" w:rsidRDefault="00A51F60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</w:p>
          <w:p w:rsidR="00A56135" w:rsidRPr="00A56135" w:rsidRDefault="00A56135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Излети</w:t>
            </w:r>
            <w:proofErr w:type="spellEnd"/>
          </w:p>
          <w:p w:rsidR="00A51F60" w:rsidRPr="00E46879" w:rsidRDefault="00A51F60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sz w:val="20"/>
                <w:szCs w:val="20"/>
              </w:rPr>
              <w:t>Ausflüge gehören zum Unterricht. Ihr Kind muss daran teilnehmen.</w:t>
            </w:r>
            <w:r w:rsidR="004C3B34" w:rsidRPr="00212005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Излетите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са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част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учебната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програма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тях</w:t>
            </w:r>
            <w:proofErr w:type="spellEnd"/>
            <w:r w:rsidR="00A56135" w:rsidRPr="004E5EA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A51F60" w:rsidRPr="00212005" w:rsidRDefault="00F93EE4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38F968F" wp14:editId="168FC784">
                  <wp:extent cx="791923" cy="1159278"/>
                  <wp:effectExtent l="6985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6788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c>
          <w:tcPr>
            <w:tcW w:w="7318" w:type="dxa"/>
          </w:tcPr>
          <w:p w:rsidR="00212005" w:rsidRPr="00212005" w:rsidRDefault="00D1785F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 (AGs)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Работни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групи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(AGs)</w:t>
            </w:r>
          </w:p>
          <w:p w:rsidR="00A51F60" w:rsidRPr="00A60761" w:rsidRDefault="00A51F60" w:rsidP="00A5613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kann nachmittags an einer AG teilnehmen.</w:t>
            </w:r>
            <w:r w:rsidR="00C707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Informationen erhalten Sie 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/bei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Следобед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работна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група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Информация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получите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класната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класния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A51F60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1791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139700</wp:posOffset>
                  </wp:positionV>
                  <wp:extent cx="932180" cy="841375"/>
                  <wp:effectExtent l="0" t="0" r="1270" b="0"/>
                  <wp:wrapThrough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hrough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1785F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lastRenderedPageBreak/>
        <w:t>B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c>
          <w:tcPr>
            <w:tcW w:w="7318" w:type="dxa"/>
          </w:tcPr>
          <w:p w:rsidR="00212005" w:rsidRPr="00212005" w:rsidRDefault="00D1785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</w:p>
          <w:p w:rsidR="00A56135" w:rsidRPr="002E6AB3" w:rsidRDefault="00A56135" w:rsidP="002E6A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Библиотека</w:t>
            </w:r>
            <w:proofErr w:type="spellEnd"/>
          </w:p>
          <w:p w:rsidR="00FB046D" w:rsidRPr="00E46879" w:rsidRDefault="00D77DF5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Bücher ausleihen.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Тук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заема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книги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A56D7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1165256" wp14:editId="60619A43">
                  <wp:extent cx="948906" cy="822944"/>
                  <wp:effectExtent l="0" t="0" r="381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17" cy="82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DF5" w:rsidRPr="00212005" w:rsidTr="00433AF3">
        <w:tc>
          <w:tcPr>
            <w:tcW w:w="7318" w:type="dxa"/>
          </w:tcPr>
          <w:p w:rsidR="00212005" w:rsidRPr="000D0C6B" w:rsidRDefault="00FB046D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D1785F"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</w:p>
          <w:p w:rsidR="00A56135" w:rsidRDefault="00A56135" w:rsidP="00E4687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00000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Книги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учебни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средства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материали</w:t>
            </w:r>
            <w:proofErr w:type="spellEnd"/>
          </w:p>
          <w:p w:rsidR="00D4319C" w:rsidRDefault="00A56135" w:rsidP="00E4687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15AB">
              <w:rPr>
                <w:rFonts w:ascii="Arial" w:hAnsi="Arial"/>
                <w:b/>
                <w:color w:val="000000"/>
                <w:sz w:val="4"/>
                <w:szCs w:val="4"/>
              </w:rPr>
              <w:br/>
            </w:r>
            <w:r w:rsidR="00D77DF5" w:rsidRPr="00212005">
              <w:rPr>
                <w:rFonts w:ascii="Arial" w:hAnsi="Arial" w:cs="Arial"/>
                <w:color w:val="000000"/>
                <w:sz w:val="20"/>
                <w:szCs w:val="20"/>
              </w:rPr>
              <w:t>Die Schule verleiht Bücher für den Unterricht. Diese müss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en sorgfältig behandelt werden.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заема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учебници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поддържат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грижливо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B046D" w:rsidRPr="00A60761" w:rsidRDefault="00362FD6" w:rsidP="00A61F7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bekommt eine Liste mit Sachen, die Sie kaufen müssen.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получава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списък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с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матер</w:t>
            </w:r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иали</w:t>
            </w:r>
            <w:proofErr w:type="spellEnd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които</w:t>
            </w:r>
            <w:proofErr w:type="spellEnd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закупите</w:t>
            </w:r>
            <w:proofErr w:type="spellEnd"/>
            <w:r w:rsidR="006D0648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FB046D" w:rsidRDefault="00FB046D" w:rsidP="004E5EAA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E5EAA" w:rsidRDefault="004E5EAA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E5EAA" w:rsidRPr="00212005" w:rsidRDefault="006D0648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0767" behindDoc="1" locked="0" layoutInCell="1" allowOverlap="1" wp14:anchorId="57A3CA32" wp14:editId="4190CF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-24130</wp:posOffset>
                  </wp:positionV>
                  <wp:extent cx="1075690" cy="618490"/>
                  <wp:effectExtent l="0" t="0" r="0" b="0"/>
                  <wp:wrapThrough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hrough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46D" w:rsidRPr="00212005" w:rsidTr="00433AF3"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1410F2"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Билети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пътуване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(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абонаментни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карти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)</w:t>
            </w:r>
          </w:p>
          <w:p w:rsidR="00FB046D" w:rsidRPr="00A60761" w:rsidRDefault="00D77DF5" w:rsidP="00660C6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Mit dem Schülerticket kann Ihr Kind Bus und Bahn fahren. 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С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ученическия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билет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пътува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автобуси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влакове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98FE268" wp14:editId="3FED65BB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A61F75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1785F" w:rsidRPr="00E05482" w:rsidRDefault="00714C1F" w:rsidP="00A61F75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C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rPr>
          <w:trHeight w:val="1083"/>
        </w:trPr>
        <w:tc>
          <w:tcPr>
            <w:tcW w:w="7318" w:type="dxa"/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Кафетерия</w:t>
            </w:r>
            <w:proofErr w:type="spellEnd"/>
          </w:p>
          <w:p w:rsidR="00D77DF5" w:rsidRPr="00212005" w:rsidRDefault="00D77DF5" w:rsidP="00D77D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Ihr Kind kann dort Essen und Getränke kaufen.</w:t>
            </w:r>
          </w:p>
          <w:p w:rsidR="00D77DF5" w:rsidRPr="006D0648" w:rsidRDefault="00A56135" w:rsidP="00EF0E24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Кафетерията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е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отворена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gram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… .</w:t>
            </w:r>
            <w:proofErr w:type="gram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Там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купи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храна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напитки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D77DF5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A0FFA48" wp14:editId="12018043">
                  <wp:extent cx="1076191" cy="1047619"/>
                  <wp:effectExtent l="0" t="0" r="0" b="63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C1F" w:rsidRDefault="00714C1F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1785F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D3790E" w:rsidTr="00A61F75">
        <w:trPr>
          <w:trHeight w:val="1343"/>
        </w:trPr>
        <w:tc>
          <w:tcPr>
            <w:tcW w:w="7318" w:type="dxa"/>
            <w:tcBorders>
              <w:bottom w:val="single" w:sz="4" w:space="0" w:color="787878"/>
            </w:tcBorders>
          </w:tcPr>
          <w:p w:rsidR="00735D9D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Eltern/Erziehungsberechtigte </w:t>
            </w:r>
            <w:r w:rsidR="00FC71C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–</w:t>
            </w: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Zusammenarbeit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Родители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настойници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–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съвместна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работа</w:t>
            </w:r>
            <w:proofErr w:type="spellEnd"/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Alle wichtigen Informationen stehen im Elternheft. Lesen Sie regelmäßig die Eintragungen und unterschreiben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ie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Всички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важни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сведения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намерите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родителския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бележник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Редовно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четете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вписаната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информация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подписвайте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Eltern sind eingeladen,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am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leb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en mitzuwirken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(z.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B. Schulfeste, Klassenpflegschaftssitzungen)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77DF5" w:rsidRPr="006D0648" w:rsidRDefault="00A56135" w:rsidP="006D0648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Родителите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поканени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живот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напр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празненства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събрания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).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D77DF5" w:rsidRPr="00D3790E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C45F53" w:rsidTr="00A61F75">
        <w:trPr>
          <w:trHeight w:val="425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F47433" w:rsidP="00F4743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Elternsprechtage</w:t>
            </w:r>
          </w:p>
          <w:p w:rsidR="00A56135" w:rsidRPr="00A56135" w:rsidRDefault="00A56135" w:rsidP="006D06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Родителски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срещи</w:t>
            </w:r>
            <w:proofErr w:type="spellEnd"/>
          </w:p>
          <w:p w:rsidR="00F47433" w:rsidRPr="000D0C6B" w:rsidRDefault="00F47433" w:rsidP="00735D9D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Zweimal im Schuljahr können Sie mit den Lehrerinnen und Lehrern über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hr Kind sprechen. </w:t>
            </w:r>
            <w:r w:rsidRPr="000D0C6B">
              <w:rPr>
                <w:rFonts w:ascii="Arial" w:hAnsi="Arial" w:cs="Arial"/>
                <w:color w:val="000000"/>
                <w:sz w:val="20"/>
                <w:szCs w:val="20"/>
              </w:rPr>
              <w:t>Vereinbaren Sie einen Termin und kommen Sie zum Elternsprechtag.</w:t>
            </w:r>
          </w:p>
          <w:p w:rsidR="004718F0" w:rsidRPr="006D0648" w:rsidRDefault="00A56135" w:rsidP="006D0648">
            <w:pPr>
              <w:autoSpaceDE w:val="0"/>
              <w:autoSpaceDN w:val="0"/>
              <w:adjustRightInd w:val="0"/>
              <w:ind w:right="-556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Два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пъти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през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учебната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година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разговаряте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с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учителките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учителите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Вашето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Уговорете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час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елате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родителската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среща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F47433" w:rsidRPr="00687159" w:rsidRDefault="00F47433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7DF5" w:rsidRPr="00212005" w:rsidTr="00A61F75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Entschuldigungen</w:t>
            </w:r>
          </w:p>
          <w:p w:rsidR="004E5EAA" w:rsidRPr="004E5EAA" w:rsidRDefault="004E5EAA" w:rsidP="004E5EAA">
            <w:pPr>
              <w:autoSpaceDE w:val="0"/>
              <w:autoSpaceDN w:val="0"/>
              <w:adjustRightInd w:val="0"/>
              <w:spacing w:before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4E5EA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извинение</w:t>
            </w:r>
          </w:p>
          <w:p w:rsidR="00433E62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krank ist, müssen Sie</w:t>
            </w:r>
            <w:r w:rsidR="00433E6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morgens in der Schule anrufen.</w:t>
            </w:r>
          </w:p>
          <w:p w:rsidR="00F47433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Bei der Rückkehr Ihres Kindes geben Sie diesem eine schriftliche Entschuldigung mit.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Когато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е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болно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сутринта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обадите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Когато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върне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дайте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му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донесе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писмена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извинителна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бележка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D77DF5" w:rsidRPr="00212005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besonderen Fällen kann Ihr Kind beurlaubt werden.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Erkundigen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Sie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sich dazu bei der Schulleitung.</w:t>
            </w:r>
          </w:p>
          <w:p w:rsidR="00C01A03" w:rsidRPr="006D0648" w:rsidRDefault="00A56135" w:rsidP="006D0648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извънредни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случаи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бъде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освободено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Информирайте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тази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тема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училищното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ръководство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D77DF5" w:rsidRPr="00212005" w:rsidRDefault="00A56D7F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2815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378460</wp:posOffset>
                  </wp:positionV>
                  <wp:extent cx="1075690" cy="989965"/>
                  <wp:effectExtent l="0" t="0" r="0" b="635"/>
                  <wp:wrapThrough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hrough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Въпроси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проблеми</w:t>
            </w:r>
            <w:proofErr w:type="spellEnd"/>
          </w:p>
          <w:p w:rsidR="00D1785F" w:rsidRPr="00212005" w:rsidRDefault="00F47433" w:rsidP="00A56D7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Viele Personen helfen Ihnen und Ihrem Kind, wenn Sie Fragen oder Probleme haben.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finden sie auf der </w:t>
            </w:r>
            <w:r w:rsidRPr="00212005">
              <w:rPr>
                <w:rFonts w:ascii="Arial" w:hAnsi="Arial" w:cs="Arial"/>
                <w:sz w:val="20"/>
                <w:szCs w:val="20"/>
              </w:rPr>
              <w:t xml:space="preserve">Liste </w:t>
            </w:r>
            <w:r w:rsidR="0095235A" w:rsidRPr="00212005">
              <w:rPr>
                <w:rFonts w:ascii="Arial" w:hAnsi="Arial" w:cs="Arial"/>
                <w:sz w:val="20"/>
                <w:szCs w:val="20"/>
              </w:rPr>
              <w:t xml:space="preserve">„Ansprechpersonen“ 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(siehe 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Ansprechpersonen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der Schule)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</w:t>
            </w:r>
          </w:p>
          <w:p w:rsidR="001E7D12" w:rsidRPr="006D0648" w:rsidRDefault="00A56135" w:rsidP="006D064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Много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хора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могат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помогнат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Вас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Вашето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когато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имате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въпроси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или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проблеми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намерите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списъка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„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Лица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контакт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“ </w:t>
            </w:r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(</w:t>
            </w:r>
            <w:proofErr w:type="spellStart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виж</w:t>
            </w:r>
            <w:proofErr w:type="spellEnd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Лица</w:t>
            </w:r>
            <w:proofErr w:type="spellEnd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контакт</w:t>
            </w:r>
            <w:proofErr w:type="spellEnd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Pr="00A56135">
              <w:rPr>
                <w:rFonts w:ascii="Arial" w:hAnsi="Arial"/>
                <w:i/>
                <w:color w:val="808080" w:themeColor="background1" w:themeShade="80"/>
                <w:sz w:val="20"/>
                <w:szCs w:val="20"/>
              </w:rPr>
              <w:t>).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3839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306705</wp:posOffset>
                  </wp:positionV>
                  <wp:extent cx="1075690" cy="847090"/>
                  <wp:effectExtent l="0" t="0" r="0" b="0"/>
                  <wp:wrapThrough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</w:p>
          <w:p w:rsidR="00A56135" w:rsidRDefault="00A56135" w:rsidP="00A56135">
            <w:pPr>
              <w:tabs>
                <w:tab w:val="left" w:pos="1575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Закуска</w:t>
            </w:r>
            <w:proofErr w:type="spellEnd"/>
            <w:r>
              <w:rPr>
                <w:rFonts w:ascii="Arial" w:hAnsi="Arial"/>
                <w:b/>
                <w:color w:val="000000"/>
                <w:sz w:val="28"/>
                <w:szCs w:val="28"/>
              </w:rPr>
              <w:tab/>
            </w:r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Bitte geben Sie Ihrem Kind täglich ein gesundes Frühstück mit.</w:t>
            </w:r>
          </w:p>
          <w:p w:rsidR="001E7D12" w:rsidRPr="00D4319C" w:rsidRDefault="00A56135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Моля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всеки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ден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давайте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Вашето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здравословна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закуска</w:t>
            </w:r>
            <w:proofErr w:type="spellEnd"/>
            <w:r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4863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42174</wp:posOffset>
                  </wp:positionV>
                  <wp:extent cx="915670" cy="802005"/>
                  <wp:effectExtent l="0" t="0" r="0" b="0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7D12" w:rsidRPr="00654FC1" w:rsidRDefault="001E7D12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5D2EE8" w:rsidRPr="00E05482" w:rsidRDefault="0010728C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C45F53" w:rsidTr="00433AF3">
        <w:trPr>
          <w:trHeight w:val="421"/>
        </w:trPr>
        <w:tc>
          <w:tcPr>
            <w:tcW w:w="7196" w:type="dxa"/>
          </w:tcPr>
          <w:p w:rsidR="00A05D6A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Goldene Regeln</w:t>
            </w:r>
          </w:p>
          <w:p w:rsidR="00A56135" w:rsidRPr="00A56135" w:rsidRDefault="00A56135" w:rsidP="00A561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Златни</w:t>
            </w:r>
            <w:proofErr w:type="spellEnd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56135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правила</w:t>
            </w:r>
            <w:proofErr w:type="spellEnd"/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in der Schule folgende Klassen- und Schulregeln beachten: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обръща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внимание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следните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училищни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правила</w:t>
            </w:r>
            <w:proofErr w:type="spellEnd"/>
            <w:r w:rsidR="00A56135" w:rsidRPr="00A56135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: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1. Wir nehmen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>Rücksicht und haben Respekt vor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einander.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1.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Ние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съобразяваме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един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с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друг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уважаваме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взаимно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2454D0" w:rsidRPr="008E32C9" w:rsidRDefault="002454D0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2. Wir hören einander zu.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2.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Изслушваме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47433" w:rsidRPr="00D4319C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3. Wir lösen Probleme ohne Waffen und Gewalt.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3.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Решаваме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проблеми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без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оръжия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насилие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8E32C9"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4. Wir achten darauf, dass nichts zerstört wird.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4.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Внимаваме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нищо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разрушава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8E32C9"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5. Wir kommen pünktlich und regelmäßig zum Unterricht.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5.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Точно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редовно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посещаваме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учебните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47433" w:rsidRPr="00212005" w:rsidRDefault="00F4743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6. Wir bringen unsere Materialien mit.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6.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Носим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нашите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материали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8B2B27" w:rsidRDefault="008B2B27" w:rsidP="008B2B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D50DB8" w:rsidRPr="008B2B27" w:rsidRDefault="00D50DB8" w:rsidP="008B2B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F3431A" w:rsidRPr="004337E9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lastRenderedPageBreak/>
        <w:t>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D4319C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Класове</w:t>
            </w:r>
            <w:proofErr w:type="spellEnd"/>
          </w:p>
          <w:p w:rsidR="002454D0" w:rsidRPr="00D4319C" w:rsidRDefault="00F47433" w:rsidP="00D4319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geht in die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3785C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Es lernt Deutsch in der Sprachfördergruppe…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Вашето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посещава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… 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немски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език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групата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изучаване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езици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… </w:t>
            </w:r>
          </w:p>
        </w:tc>
        <w:tc>
          <w:tcPr>
            <w:tcW w:w="2016" w:type="dxa"/>
          </w:tcPr>
          <w:p w:rsidR="00F47433" w:rsidRPr="00D4319C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3431A" w:rsidRPr="00D4319C" w:rsidRDefault="00F3431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Училищен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стол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обяд</w:t>
            </w:r>
            <w:proofErr w:type="spellEnd"/>
          </w:p>
          <w:p w:rsidR="00F47433" w:rsidRPr="00212005" w:rsidRDefault="00F47433" w:rsidP="000724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 Ihr Kind in der Mensa essen. </w:t>
            </w:r>
            <w:r w:rsidRPr="00D4319C">
              <w:rPr>
                <w:rFonts w:ascii="Arial" w:hAnsi="Arial" w:cs="Arial"/>
                <w:color w:val="000000"/>
                <w:sz w:val="20"/>
                <w:szCs w:val="20"/>
              </w:rPr>
              <w:t>Das Esse</w:t>
            </w:r>
            <w:r w:rsidRPr="000D0C6B">
              <w:rPr>
                <w:rFonts w:ascii="Arial" w:hAnsi="Arial" w:cs="Arial"/>
                <w:color w:val="000000"/>
                <w:sz w:val="20"/>
                <w:szCs w:val="20"/>
              </w:rPr>
              <w:t>n kostet …</w:t>
            </w:r>
            <w:r w:rsidR="00285824" w:rsidRPr="000D0C6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обедната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почивка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часа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обядва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училищния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стол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Храната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струва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...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9C9015E" wp14:editId="3F464D70">
                  <wp:extent cx="1076191" cy="1047619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P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285824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8E32C9" w:rsidRPr="008E32C9" w:rsidRDefault="008E32C9" w:rsidP="002454D0">
            <w:pPr>
              <w:autoSpaceDE w:val="0"/>
              <w:autoSpaceDN w:val="0"/>
              <w:adjustRightInd w:val="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Точност</w:t>
            </w:r>
            <w:proofErr w:type="spellEnd"/>
          </w:p>
          <w:p w:rsidR="00F47433" w:rsidRPr="005B337A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morgens und nach den Pausen pünktlich zum Unterricht kommen.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Сутрин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след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междучасията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идва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навреме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учебните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7F932A5" wp14:editId="7E189D21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654FC1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9"/>
        <w:gridCol w:w="2329"/>
      </w:tblGrid>
      <w:tr w:rsidR="00F47433" w:rsidRPr="00C45F53" w:rsidTr="00433AF3">
        <w:tc>
          <w:tcPr>
            <w:tcW w:w="7196" w:type="dxa"/>
          </w:tcPr>
          <w:p w:rsidR="00A05D6A" w:rsidRPr="00A05D6A" w:rsidRDefault="00D1785F" w:rsidP="002858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Училищен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комплекс</w:t>
            </w:r>
            <w:proofErr w:type="spellEnd"/>
          </w:p>
          <w:p w:rsidR="00F47433" w:rsidRPr="003402DC" w:rsidRDefault="00F47433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Das Schulgelände darf während der Unterrichtszeit und in den Pausen nicht verlassen werden.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време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в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междучасията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напуска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територията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3402DC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BC68E6" w:rsidTr="00433AF3">
        <w:tc>
          <w:tcPr>
            <w:tcW w:w="7196" w:type="dxa"/>
          </w:tcPr>
          <w:p w:rsidR="00A05D6A" w:rsidRPr="00A05D6A" w:rsidRDefault="00D1785F" w:rsidP="0056297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Schulpflicht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Задължително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образование</w:t>
            </w:r>
            <w:proofErr w:type="spellEnd"/>
          </w:p>
          <w:p w:rsidR="00F47433" w:rsidRPr="00212005" w:rsidRDefault="00F47433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regelmäßig und pünktlich zum Unterricht erscheinen.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редовно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точно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посещава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учебните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285824" w:rsidRPr="00BC68E6" w:rsidRDefault="00285824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BC68E6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Schülerpat</w:t>
            </w:r>
            <w:r w:rsidR="002454D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innen/Schülerpat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Доброволци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в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</w:t>
            </w:r>
            <w:proofErr w:type="spellEnd"/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Patinnen und Paten helfen Ihrem Kind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im Schulalltag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Доброволците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помагат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училищния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живот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:rsidR="001F4845" w:rsidRPr="00BC68E6" w:rsidRDefault="001F4845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E2C172A" wp14:editId="5C819FDD">
                  <wp:extent cx="1123950" cy="1247123"/>
                  <wp:effectExtent l="57150" t="0" r="3810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1E502F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Selbstlernzentrum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Център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самостоятелно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учене</w:t>
            </w:r>
            <w:proofErr w:type="spellEnd"/>
          </w:p>
          <w:p w:rsidR="00F47433" w:rsidRPr="00212005" w:rsidRDefault="00DA6D88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selbstständig lerne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Computer und Bücher darf es benutzen.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Тук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самостоятелно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използва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компютър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книги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285824" w:rsidRPr="001E502F" w:rsidRDefault="00285824" w:rsidP="0028582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1E502F" w:rsidRDefault="00F47433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Pr="000D0C6B" w:rsidRDefault="00F47433" w:rsidP="00F104E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 und Schwimmen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Спорт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плуване</w:t>
            </w:r>
            <w:proofErr w:type="spellEnd"/>
          </w:p>
          <w:p w:rsidR="00F47433" w:rsidRPr="00212005" w:rsidRDefault="00DA6D88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regelmäßig am Sport- und Schwimmunterricht teilnehmen.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Es brauch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 dafür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geeignete und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saubere Sport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kleidung.</w:t>
            </w:r>
          </w:p>
          <w:p w:rsidR="00F104E2" w:rsidRPr="001E502F" w:rsidRDefault="008E32C9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редовно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занятията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физическо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възпитание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плуване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тази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цел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нуждае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подходящо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чисто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спортно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облекло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екипировка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плуване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5887" behindDoc="0" locked="0" layoutInCell="1" allowOverlap="1">
                  <wp:simplePos x="0" y="0"/>
                  <wp:positionH relativeFrom="column">
                    <wp:posOffset>126545</wp:posOffset>
                  </wp:positionH>
                  <wp:positionV relativeFrom="paragraph">
                    <wp:posOffset>29845</wp:posOffset>
                  </wp:positionV>
                  <wp:extent cx="1075690" cy="1199515"/>
                  <wp:effectExtent l="0" t="0" r="0" b="635"/>
                  <wp:wrapNone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433" w:rsidRPr="00212005" w:rsidTr="00433AF3">
        <w:tc>
          <w:tcPr>
            <w:tcW w:w="7196" w:type="dxa"/>
          </w:tcPr>
          <w:p w:rsidR="00A05D6A" w:rsidRDefault="002454D0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Stundenplan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Учебен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план</w:t>
            </w:r>
            <w:proofErr w:type="spellEnd"/>
          </w:p>
          <w:p w:rsidR="00F47433" w:rsidRPr="00212005" w:rsidRDefault="00DA6D88" w:rsidP="00B20FF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erhält einen 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Stundenplan.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Helfen Sie täglich dabei, die richtigen Materialien für die Fächer einzupacken.</w:t>
            </w:r>
          </w:p>
          <w:p w:rsidR="00F104E2" w:rsidRPr="008D693E" w:rsidRDefault="008E32C9" w:rsidP="001E502F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Детето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получава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учебен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план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Помагайте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му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всеки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ден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опакова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правилните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материали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предметите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6911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163195</wp:posOffset>
                  </wp:positionV>
                  <wp:extent cx="1075690" cy="742315"/>
                  <wp:effectExtent l="0" t="0" r="0" b="635"/>
                  <wp:wrapThrough wrapText="bothSides">
                    <wp:wrapPolygon edited="0">
                      <wp:start x="0" y="0"/>
                      <wp:lineTo x="0" y="21064"/>
                      <wp:lineTo x="21039" y="21064"/>
                      <wp:lineTo x="21039" y="0"/>
                      <wp:lineTo x="0" y="0"/>
                    </wp:wrapPolygon>
                  </wp:wrapThrough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454D0" w:rsidRPr="00E05482" w:rsidRDefault="00A51F60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U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D1785F" w:rsidRPr="00212005" w:rsidTr="00433AF3">
        <w:tc>
          <w:tcPr>
            <w:tcW w:w="7196" w:type="dxa"/>
          </w:tcPr>
          <w:p w:rsidR="00A86F18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</w:p>
          <w:p w:rsidR="00554184" w:rsidRPr="00827C56" w:rsidRDefault="00827C56" w:rsidP="00735D9D">
            <w:pPr>
              <w:autoSpaceDE w:val="0"/>
              <w:autoSpaceDN w:val="0"/>
              <w:adjustRightInd w:val="0"/>
              <w:spacing w:before="60" w:after="60"/>
              <w:rPr>
                <w:color w:val="808080" w:themeColor="background1" w:themeShade="80"/>
              </w:rPr>
            </w:pP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Учебни</w:t>
            </w:r>
            <w:proofErr w:type="spellEnd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часове</w:t>
            </w:r>
            <w:proofErr w:type="spellEnd"/>
            <w:r w:rsidRPr="00C428E7">
              <w:rPr>
                <w:color w:val="808080" w:themeColor="background1" w:themeShade="80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2977"/>
            </w:tblGrid>
            <w:tr w:rsidR="008D693E" w:rsidRPr="00212005" w:rsidTr="00F15981"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8D693E" w:rsidRPr="00212005" w:rsidTr="00F15981"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8D693E" w:rsidRPr="00212005" w:rsidTr="00F15981"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8D693E" w:rsidRPr="00212005" w:rsidTr="00F15981"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8D693E" w:rsidRPr="00212005" w:rsidTr="00F15981"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  <w:tc>
                <w:tcPr>
                  <w:tcW w:w="2977" w:type="dxa"/>
                </w:tcPr>
                <w:p w:rsidR="008D693E" w:rsidRPr="00212005" w:rsidRDefault="008D693E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5.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4E5EA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EC227D" w:rsidRPr="00212005" w:rsidTr="00F15981">
              <w:tc>
                <w:tcPr>
                  <w:tcW w:w="2977" w:type="dxa"/>
                </w:tcPr>
                <w:p w:rsidR="00EC227D" w:rsidRPr="00212005" w:rsidRDefault="00EC227D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977" w:type="dxa"/>
                </w:tcPr>
                <w:p w:rsidR="00EC227D" w:rsidRPr="004E5EAA" w:rsidRDefault="00EC227D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c>
            </w:tr>
          </w:tbl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554184" w:rsidRPr="00212005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1785F" w:rsidRPr="00A86F18" w:rsidTr="00433AF3">
        <w:tc>
          <w:tcPr>
            <w:tcW w:w="7196" w:type="dxa"/>
          </w:tcPr>
          <w:p w:rsidR="00A05D6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Unfälle und E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rkrankungen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Злополуки</w:t>
            </w:r>
            <w:proofErr w:type="spellEnd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заболявания</w:t>
            </w:r>
            <w:proofErr w:type="spellEnd"/>
          </w:p>
          <w:p w:rsidR="005D2EE8" w:rsidRPr="00A86F18" w:rsidRDefault="00554184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Melde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 Sie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Unf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ä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ll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auf dem Schulweg dem Sekretariat</w:t>
            </w:r>
            <w:r w:rsidR="005D2EE8" w:rsidRPr="00212005">
              <w:rPr>
                <w:rFonts w:ascii="Arial" w:hAnsi="Arial" w:cs="Arial"/>
                <w:sz w:val="20"/>
                <w:szCs w:val="20"/>
              </w:rPr>
              <w:t>.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злополуки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пътя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съобщавайте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секретариата</w:t>
            </w:r>
            <w:proofErr w:type="spellEnd"/>
            <w:r w:rsidR="008E32C9"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</w:tc>
        <w:tc>
          <w:tcPr>
            <w:tcW w:w="2016" w:type="dxa"/>
          </w:tcPr>
          <w:p w:rsidR="00554184" w:rsidRPr="00A86F18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428CF" w:rsidRDefault="005428C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</w:p>
    <w:p w:rsidR="005428CF" w:rsidRDefault="005428C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</w:p>
    <w:p w:rsidR="005D2EE8" w:rsidRPr="00E05482" w:rsidRDefault="00554184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lastRenderedPageBreak/>
        <w:t>W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554184" w:rsidRPr="00A86F18" w:rsidTr="001410F2">
        <w:tc>
          <w:tcPr>
            <w:tcW w:w="7196" w:type="dxa"/>
          </w:tcPr>
          <w:p w:rsidR="007824F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24FA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8E32C9" w:rsidRPr="008E32C9" w:rsidRDefault="008E32C9" w:rsidP="008E32C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8E32C9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Оръжия</w:t>
            </w:r>
            <w:proofErr w:type="spellEnd"/>
          </w:p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</w:p>
          <w:p w:rsidR="00F104E2" w:rsidRPr="008B2B27" w:rsidRDefault="008E32C9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Оръжия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други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опасни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премети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ножове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боксове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…)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са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забранени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Pr="008E32C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</w:tc>
        <w:tc>
          <w:tcPr>
            <w:tcW w:w="2016" w:type="dxa"/>
          </w:tcPr>
          <w:p w:rsidR="00554184" w:rsidRPr="00A86F18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454D0" w:rsidRPr="00A86F18" w:rsidRDefault="002454D0" w:rsidP="00714C1F">
      <w:pPr>
        <w:autoSpaceDE w:val="0"/>
        <w:autoSpaceDN w:val="0"/>
        <w:adjustRightInd w:val="0"/>
        <w:spacing w:after="0" w:line="240" w:lineRule="auto"/>
        <w:rPr>
          <w:rFonts w:cs="TodaySB-Regular"/>
          <w:color w:val="000000"/>
          <w:sz w:val="24"/>
          <w:szCs w:val="24"/>
        </w:rPr>
      </w:pPr>
    </w:p>
    <w:sectPr w:rsidR="002454D0" w:rsidRPr="00A86F18" w:rsidSect="00C2435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E3B" w:rsidRDefault="007D4E3B" w:rsidP="003864DF">
      <w:pPr>
        <w:spacing w:after="0" w:line="240" w:lineRule="auto"/>
      </w:pPr>
      <w:r>
        <w:separator/>
      </w:r>
    </w:p>
  </w:endnote>
  <w:endnote w:type="continuationSeparator" w:id="0">
    <w:p w:rsidR="007D4E3B" w:rsidRDefault="007D4E3B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odaySB-Medi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daySB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E3B" w:rsidRDefault="007D4E3B" w:rsidP="003864DF">
      <w:pPr>
        <w:spacing w:after="0" w:line="240" w:lineRule="auto"/>
      </w:pPr>
      <w:r>
        <w:separator/>
      </w:r>
    </w:p>
  </w:footnote>
  <w:footnote w:type="continuationSeparator" w:id="0">
    <w:p w:rsidR="007D4E3B" w:rsidRDefault="007D4E3B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154A9"/>
    <w:rsid w:val="000349A6"/>
    <w:rsid w:val="00052552"/>
    <w:rsid w:val="00054898"/>
    <w:rsid w:val="00065C54"/>
    <w:rsid w:val="0007241C"/>
    <w:rsid w:val="000B082C"/>
    <w:rsid w:val="000D0C6B"/>
    <w:rsid w:val="000F1B0C"/>
    <w:rsid w:val="000F3E92"/>
    <w:rsid w:val="000F66CB"/>
    <w:rsid w:val="0010728C"/>
    <w:rsid w:val="0011161D"/>
    <w:rsid w:val="001255EA"/>
    <w:rsid w:val="0013600A"/>
    <w:rsid w:val="001410F2"/>
    <w:rsid w:val="0014719A"/>
    <w:rsid w:val="001500ED"/>
    <w:rsid w:val="00164C8C"/>
    <w:rsid w:val="001775D9"/>
    <w:rsid w:val="001935DE"/>
    <w:rsid w:val="001A1706"/>
    <w:rsid w:val="001E502F"/>
    <w:rsid w:val="001E7D12"/>
    <w:rsid w:val="001F4845"/>
    <w:rsid w:val="001F4C12"/>
    <w:rsid w:val="00212005"/>
    <w:rsid w:val="002247DF"/>
    <w:rsid w:val="002454D0"/>
    <w:rsid w:val="00255CC2"/>
    <w:rsid w:val="00265058"/>
    <w:rsid w:val="00285824"/>
    <w:rsid w:val="002908DE"/>
    <w:rsid w:val="002C49FF"/>
    <w:rsid w:val="002D7D6C"/>
    <w:rsid w:val="002E6AB3"/>
    <w:rsid w:val="003148D1"/>
    <w:rsid w:val="00326A49"/>
    <w:rsid w:val="00327342"/>
    <w:rsid w:val="003365E3"/>
    <w:rsid w:val="003402DC"/>
    <w:rsid w:val="0035169C"/>
    <w:rsid w:val="00362FD6"/>
    <w:rsid w:val="00363B81"/>
    <w:rsid w:val="00367299"/>
    <w:rsid w:val="0037334F"/>
    <w:rsid w:val="003864DF"/>
    <w:rsid w:val="00393642"/>
    <w:rsid w:val="0039651A"/>
    <w:rsid w:val="003B0F1A"/>
    <w:rsid w:val="003B3F5F"/>
    <w:rsid w:val="003D0789"/>
    <w:rsid w:val="003D3A4B"/>
    <w:rsid w:val="003D4F38"/>
    <w:rsid w:val="003E2500"/>
    <w:rsid w:val="003F66AA"/>
    <w:rsid w:val="004004DD"/>
    <w:rsid w:val="00402EAF"/>
    <w:rsid w:val="004337E9"/>
    <w:rsid w:val="00433AF3"/>
    <w:rsid w:val="00433E62"/>
    <w:rsid w:val="00446C3C"/>
    <w:rsid w:val="004718F0"/>
    <w:rsid w:val="004A56B2"/>
    <w:rsid w:val="004C3B34"/>
    <w:rsid w:val="004D3AB4"/>
    <w:rsid w:val="004E5EAA"/>
    <w:rsid w:val="0052139E"/>
    <w:rsid w:val="005428CF"/>
    <w:rsid w:val="005477F7"/>
    <w:rsid w:val="00550282"/>
    <w:rsid w:val="00554184"/>
    <w:rsid w:val="00562974"/>
    <w:rsid w:val="00572972"/>
    <w:rsid w:val="0057703E"/>
    <w:rsid w:val="00594255"/>
    <w:rsid w:val="005B337A"/>
    <w:rsid w:val="005D2EE8"/>
    <w:rsid w:val="005E5669"/>
    <w:rsid w:val="00620146"/>
    <w:rsid w:val="00645E62"/>
    <w:rsid w:val="00654FC1"/>
    <w:rsid w:val="00660C6B"/>
    <w:rsid w:val="00686689"/>
    <w:rsid w:val="00687159"/>
    <w:rsid w:val="00691259"/>
    <w:rsid w:val="006A6C59"/>
    <w:rsid w:val="006C6BE2"/>
    <w:rsid w:val="006D0648"/>
    <w:rsid w:val="007014D0"/>
    <w:rsid w:val="00712F5C"/>
    <w:rsid w:val="00713BBF"/>
    <w:rsid w:val="00714C1F"/>
    <w:rsid w:val="00716CB8"/>
    <w:rsid w:val="00724E47"/>
    <w:rsid w:val="00735D9D"/>
    <w:rsid w:val="007367F0"/>
    <w:rsid w:val="00766C28"/>
    <w:rsid w:val="007824FA"/>
    <w:rsid w:val="007C4DD4"/>
    <w:rsid w:val="007C78D7"/>
    <w:rsid w:val="007D4E3B"/>
    <w:rsid w:val="007E120C"/>
    <w:rsid w:val="007F6E6D"/>
    <w:rsid w:val="00820252"/>
    <w:rsid w:val="00825F09"/>
    <w:rsid w:val="00827C56"/>
    <w:rsid w:val="0083112C"/>
    <w:rsid w:val="00851367"/>
    <w:rsid w:val="008529C5"/>
    <w:rsid w:val="008A2535"/>
    <w:rsid w:val="008A5ACF"/>
    <w:rsid w:val="008B2B27"/>
    <w:rsid w:val="008B3283"/>
    <w:rsid w:val="008C60DA"/>
    <w:rsid w:val="008C70F1"/>
    <w:rsid w:val="008D693E"/>
    <w:rsid w:val="008E32C9"/>
    <w:rsid w:val="00936859"/>
    <w:rsid w:val="009401E1"/>
    <w:rsid w:val="00943664"/>
    <w:rsid w:val="0095235A"/>
    <w:rsid w:val="0098603A"/>
    <w:rsid w:val="009E24A8"/>
    <w:rsid w:val="00A05D6A"/>
    <w:rsid w:val="00A13A57"/>
    <w:rsid w:val="00A14D8A"/>
    <w:rsid w:val="00A51F60"/>
    <w:rsid w:val="00A56135"/>
    <w:rsid w:val="00A56D7F"/>
    <w:rsid w:val="00A60761"/>
    <w:rsid w:val="00A61F75"/>
    <w:rsid w:val="00A710A8"/>
    <w:rsid w:val="00A855A5"/>
    <w:rsid w:val="00A86F18"/>
    <w:rsid w:val="00B21106"/>
    <w:rsid w:val="00B45F8A"/>
    <w:rsid w:val="00B6757F"/>
    <w:rsid w:val="00B71F44"/>
    <w:rsid w:val="00B80798"/>
    <w:rsid w:val="00B926A9"/>
    <w:rsid w:val="00BC38E2"/>
    <w:rsid w:val="00BC68E6"/>
    <w:rsid w:val="00C01A03"/>
    <w:rsid w:val="00C13382"/>
    <w:rsid w:val="00C14EAD"/>
    <w:rsid w:val="00C24353"/>
    <w:rsid w:val="00C45F53"/>
    <w:rsid w:val="00C7079A"/>
    <w:rsid w:val="00C71391"/>
    <w:rsid w:val="00C73D9C"/>
    <w:rsid w:val="00C95203"/>
    <w:rsid w:val="00C960FF"/>
    <w:rsid w:val="00CA1825"/>
    <w:rsid w:val="00CE77AB"/>
    <w:rsid w:val="00CF3E16"/>
    <w:rsid w:val="00CF6CC9"/>
    <w:rsid w:val="00D1785F"/>
    <w:rsid w:val="00D3488E"/>
    <w:rsid w:val="00D3785C"/>
    <w:rsid w:val="00D3790E"/>
    <w:rsid w:val="00D4319C"/>
    <w:rsid w:val="00D45980"/>
    <w:rsid w:val="00D50DB8"/>
    <w:rsid w:val="00D66F16"/>
    <w:rsid w:val="00D77DF5"/>
    <w:rsid w:val="00D83F3B"/>
    <w:rsid w:val="00DA29BE"/>
    <w:rsid w:val="00DA6D88"/>
    <w:rsid w:val="00DB15AB"/>
    <w:rsid w:val="00DE38DC"/>
    <w:rsid w:val="00E05482"/>
    <w:rsid w:val="00E1692F"/>
    <w:rsid w:val="00E31E9A"/>
    <w:rsid w:val="00E352C9"/>
    <w:rsid w:val="00E41CCC"/>
    <w:rsid w:val="00E46879"/>
    <w:rsid w:val="00E55B2A"/>
    <w:rsid w:val="00E61A33"/>
    <w:rsid w:val="00EA197C"/>
    <w:rsid w:val="00EC227D"/>
    <w:rsid w:val="00EC3544"/>
    <w:rsid w:val="00EF0E24"/>
    <w:rsid w:val="00F10297"/>
    <w:rsid w:val="00F104E2"/>
    <w:rsid w:val="00F10B45"/>
    <w:rsid w:val="00F2708E"/>
    <w:rsid w:val="00F3431A"/>
    <w:rsid w:val="00F44DDC"/>
    <w:rsid w:val="00F47433"/>
    <w:rsid w:val="00F57AB4"/>
    <w:rsid w:val="00F75CB9"/>
    <w:rsid w:val="00F93EE4"/>
    <w:rsid w:val="00FB046D"/>
    <w:rsid w:val="00FC71C0"/>
    <w:rsid w:val="00FE449A"/>
    <w:rsid w:val="00FE6F53"/>
    <w:rsid w:val="00FE757C"/>
    <w:rsid w:val="00FF51B0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E5E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E5EAA"/>
    <w:rPr>
      <w:rFonts w:ascii="Courier New" w:eastAsia="Times New Roman" w:hAnsi="Courier New" w:cs="Courier New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E5E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E5EAA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4959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1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1529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8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5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7741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15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193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39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729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4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53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153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993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845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9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2578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36986-97C3-4C66-9486-2947CD216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938B5EFF.dotm</Template>
  <TotalTime>0</TotalTime>
  <Pages>7</Pages>
  <Words>1184</Words>
  <Characters>6679</Characters>
  <Application>Microsoft Office Word</Application>
  <DocSecurity>0</DocSecurity>
  <Lines>303</Lines>
  <Paragraphs>167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Die Schule von A bis Z für Eltern und Erziehungsberechtigte</vt:lpstr>
    </vt:vector>
  </TitlesOfParts>
  <Company>- - -</Company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Die Schule von A bis Z für Eltern und Erziehungsberechtigte</dc:title>
  <dc:subject>Information, Orientierung, Eltern, Zuwanderung, bulgarisch</dc:subject>
  <dc:creator>QUA-LiS NRW</dc:creator>
  <cp:keywords>ABC Eltern Erziehungsberechtigte</cp:keywords>
  <cp:lastModifiedBy>Cappenberg, Claudia</cp:lastModifiedBy>
  <cp:revision>17</cp:revision>
  <dcterms:created xsi:type="dcterms:W3CDTF">2018-01-02T13:45:00Z</dcterms:created>
  <dcterms:modified xsi:type="dcterms:W3CDTF">2018-01-03T14:25:00Z</dcterms:modified>
</cp:coreProperties>
</file>