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1985738"/>
        <w:docPartObj>
          <w:docPartGallery w:val="Cover Pages"/>
          <w:docPartUnique/>
        </w:docPartObj>
      </w:sdtPr>
      <w:sdtEndPr>
        <w:rPr>
          <w:rFonts w:ascii="TodaySB-Medium" w:hAnsi="TodaySB-Medium" w:cs="TodaySB-Medium"/>
          <w:color w:val="000000"/>
          <w:sz w:val="18"/>
          <w:szCs w:val="18"/>
        </w:rPr>
      </w:sdtEndPr>
      <w:sdtContent>
        <w:p w:rsidR="0083112C" w:rsidRDefault="00F2708E">
          <w:r>
            <w:rPr>
              <w:noProof/>
              <w:lang w:eastAsia="de-DE"/>
            </w:rPr>
            <w:drawing>
              <wp:anchor distT="0" distB="0" distL="114300" distR="114300" simplePos="0" relativeHeight="251677695" behindDoc="1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-933208</wp:posOffset>
                </wp:positionV>
                <wp:extent cx="7572375" cy="10737547"/>
                <wp:effectExtent l="0" t="0" r="0" b="698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chstabensalat-Titel_h'orange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171" cy="10737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401E1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76671" behindDoc="0" locked="0" layoutInCell="1" allowOverlap="1" wp14:anchorId="2412C412" wp14:editId="7EF8B9EE">
                    <wp:simplePos x="0" y="0"/>
                    <wp:positionH relativeFrom="column">
                      <wp:posOffset>3895725</wp:posOffset>
                    </wp:positionH>
                    <wp:positionV relativeFrom="paragraph">
                      <wp:posOffset>7636510</wp:posOffset>
                    </wp:positionV>
                    <wp:extent cx="2141674" cy="1116281"/>
                    <wp:effectExtent l="0" t="0" r="11430" b="27305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41674" cy="11162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8787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C03" w:rsidRPr="00B813A4" w:rsidRDefault="00880C03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i/>
                                    <w:color w:val="0D0D0D" w:themeColor="text1" w:themeTint="F2"/>
                                    <w:sz w:val="20"/>
                                    <w:szCs w:val="20"/>
                                  </w:rPr>
                                </w:pPr>
                                <w:r w:rsidRPr="00B813A4">
                                  <w:rPr>
                                    <w:rFonts w:ascii="Arial" w:hAnsi="Arial" w:cs="Arial"/>
                                    <w:i/>
                                    <w:color w:val="0D0D0D" w:themeColor="text1" w:themeTint="F2"/>
                                    <w:sz w:val="20"/>
                                    <w:szCs w:val="20"/>
                                  </w:rPr>
                                  <w:t>Schul-Logo</w:t>
                                </w:r>
                              </w:p>
                            </w:txbxContent>
                          </wps:txbx>
                          <wps:bodyPr rot="0" vert="horz" wrap="square" lIns="91440" tIns="108000" rIns="91440" bIns="9000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306.75pt;margin-top:601.3pt;width:168.65pt;height:87.9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KAd1CHkAAAADQEAAA8AAABkcnMvZG93bnJl&#10;di54bWxMj8FOwzAQRO9I/IO1SFxQazelIYQ4FUKq4FAhmnLguE22SURsh9htQ7+e5QTHnXmancmW&#10;o+nEkQbfOqthNlUgyJauam2t4X27miQgfEBbYecsafgmD8v88iLDtHInu6FjEWrBIdanqKEJoU+l&#10;9GVDBv3U9WTZ27vBYOBzqGU14InDTScjpWJpsLX8ocGenhoqP4uD0bBPYnrB83r1HBU3b6/d+ct9&#10;bFDr66vx8QFEoDH8wfBbn6tDzp127mArLzoN8Wy+YJSNSEUxCEbuF4rX7Fia3yW3IPNM/l+R/w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CgHdQh5AAAAA0BAAAPAAAAAAAAAAAAAAAA&#10;AIUEAABkcnMvZG93bnJldi54bWxQSwUGAAAAAAQABADzAAAAlgUAAAAA&#10;" strokecolor="#787878">
                    <v:textbox inset=",3mm,,2.5mm">
                      <w:txbxContent>
                        <w:p w:rsidR="00880C03" w:rsidRPr="00B813A4" w:rsidRDefault="00880C03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i/>
                              <w:color w:val="0D0D0D" w:themeColor="text1" w:themeTint="F2"/>
                              <w:sz w:val="20"/>
                              <w:szCs w:val="20"/>
                            </w:rPr>
                          </w:pPr>
                          <w:r w:rsidRPr="00B813A4">
                            <w:rPr>
                              <w:rFonts w:ascii="Arial" w:hAnsi="Arial" w:cs="Arial"/>
                              <w:i/>
                              <w:color w:val="0D0D0D" w:themeColor="text1" w:themeTint="F2"/>
                              <w:sz w:val="20"/>
                              <w:szCs w:val="20"/>
                            </w:rPr>
                            <w:t>Schul-Logo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3112C" w:rsidRDefault="0083112C"/>
        <w:p w:rsidR="0083112C" w:rsidRDefault="0083112C"/>
        <w:p w:rsidR="0083112C" w:rsidRDefault="0083112C"/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8A5ACF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74623" behindDoc="0" locked="0" layoutInCell="1" allowOverlap="1" wp14:anchorId="2701E609" wp14:editId="0EE2A371">
                    <wp:simplePos x="0" y="0"/>
                    <wp:positionH relativeFrom="column">
                      <wp:posOffset>1114425</wp:posOffset>
                    </wp:positionH>
                    <wp:positionV relativeFrom="paragraph">
                      <wp:posOffset>93658</wp:posOffset>
                    </wp:positionV>
                    <wp:extent cx="3527425" cy="1889760"/>
                    <wp:effectExtent l="0" t="0" r="15875" b="15240"/>
                    <wp:wrapNone/>
                    <wp:docPr id="14" name="Textfeld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27425" cy="1889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87878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0C03" w:rsidRPr="00870151" w:rsidRDefault="00880C03" w:rsidP="009401E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Informationen</w:t>
                                </w:r>
                                <w:r w:rsidRPr="00870151">
                                  <w:rPr>
                                    <w:rFonts w:ascii="Arial" w:hAnsi="Arial" w:cs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 XY-Schule</w:t>
                                </w:r>
                              </w:p>
                              <w:p w:rsidR="00880C03" w:rsidRPr="00E92E52" w:rsidRDefault="00880C03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E92E52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Orientierung</w:t>
                                </w:r>
                              </w:p>
                              <w:p w:rsidR="00880C03" w:rsidRPr="00E92E52" w:rsidRDefault="00880C03" w:rsidP="009401E1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E92E52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für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Eltern und Erziehungsberechtigte</w:t>
                                </w:r>
                              </w:p>
                              <w:p w:rsidR="00880C03" w:rsidRPr="00880C03" w:rsidRDefault="00880C03" w:rsidP="00880C0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 w:rsidRPr="00880C03">
                                  <w:rPr>
                                    <w:rFonts w:ascii="Tahoma" w:hAnsi="Tahoma" w:cs="Tahoma" w:hint="cs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>آشنایی</w:t>
                                </w:r>
                              </w:p>
                              <w:p w:rsidR="00880C03" w:rsidRDefault="00880C03" w:rsidP="00880C0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ahoma" w:hAnsi="Tahoma" w:cs="Tahoma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</w:pPr>
                                <w:r w:rsidRPr="00880C03">
                                  <w:rPr>
                                    <w:rFonts w:ascii="Tahoma" w:hAnsi="Tahoma" w:cs="Tahoma" w:hint="cs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>برای</w:t>
                                </w:r>
                                <w:r w:rsidRPr="00880C03"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 xml:space="preserve"> </w:t>
                                </w:r>
                                <w:r w:rsidRPr="00880C03">
                                  <w:rPr>
                                    <w:rFonts w:ascii="Tahoma" w:hAnsi="Tahoma" w:cs="Tahoma" w:hint="cs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>والدین</w:t>
                                </w:r>
                                <w:r w:rsidRPr="00880C03"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 xml:space="preserve"> </w:t>
                                </w:r>
                                <w:r w:rsidRPr="00880C03">
                                  <w:rPr>
                                    <w:rFonts w:ascii="Tahoma" w:hAnsi="Tahoma" w:cs="Tahoma" w:hint="cs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>و</w:t>
                                </w:r>
                                <w:r w:rsidRPr="00880C03"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 xml:space="preserve"> </w:t>
                                </w:r>
                                <w:r w:rsidRPr="00880C03">
                                  <w:rPr>
                                    <w:rFonts w:ascii="Tahoma" w:hAnsi="Tahoma" w:cs="Tahoma" w:hint="cs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>سرپرستان</w:t>
                                </w:r>
                                <w:r w:rsidRPr="00880C03"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 xml:space="preserve"> </w:t>
                                </w:r>
                                <w:r w:rsidRPr="00880C03">
                                  <w:rPr>
                                    <w:rFonts w:ascii="Tahoma" w:hAnsi="Tahoma" w:cs="Tahoma" w:hint="cs"/>
                                    <w:color w:val="787878"/>
                                    <w:sz w:val="28"/>
                                    <w:szCs w:val="28"/>
                                    <w:rtl/>
                                    <w:cs/>
                                    <w:lang w:val="en-US"/>
                                  </w:rPr>
                                  <w:t>قانونی</w:t>
                                </w:r>
                              </w:p>
                              <w:p w:rsidR="00880C03" w:rsidRPr="00880C03" w:rsidRDefault="00880C03" w:rsidP="00880C0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787878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</w:p>
                              <w:p w:rsidR="00880C03" w:rsidRPr="00870151" w:rsidRDefault="00880C03" w:rsidP="009401E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spellStart"/>
                                <w:r w:rsidRPr="00870151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Schuljahr</w:t>
                                </w:r>
                                <w:proofErr w:type="spellEnd"/>
                                <w:r w:rsidRPr="00870151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 w:rsidR="004A1E52">
                                  <w:rPr>
                                    <w:rFonts w:ascii="Arial" w:hAnsi="Arial" w:cs="Arial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4" o:spid="_x0000_s1027" type="#_x0000_t202" style="position:absolute;margin-left:87.75pt;margin-top:7.35pt;width:277.75pt;height:148.8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" strokecolor="#787878">
                    <v:textbox>
                      <w:txbxContent>
                        <w:p w:rsidR="00880C03" w:rsidRPr="00870151" w:rsidRDefault="00880C03" w:rsidP="009401E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  <w:t>Informationen</w:t>
                          </w:r>
                          <w:r w:rsidRPr="00870151"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  <w:t xml:space="preserve"> XY-Schule</w:t>
                          </w:r>
                        </w:p>
                        <w:p w:rsidR="00880C03" w:rsidRPr="00E92E52" w:rsidRDefault="00880C03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E92E5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Orientierung</w:t>
                          </w:r>
                        </w:p>
                        <w:p w:rsidR="00880C03" w:rsidRPr="00E92E52" w:rsidRDefault="00880C03" w:rsidP="009401E1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E92E52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für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Eltern und Erziehungsberechtigte</w:t>
                          </w:r>
                        </w:p>
                        <w:p w:rsidR="00880C03" w:rsidRPr="00880C03" w:rsidRDefault="00880C03" w:rsidP="00880C0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lang w:bidi="fa-IR"/>
                            </w:rPr>
                          </w:pPr>
                          <w:r w:rsidRPr="00880C03">
                            <w:rPr>
                              <w:rFonts w:ascii="Tahoma" w:hAnsi="Tahoma" w:cs="Tahoma" w:hint="cs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>آشنایی</w:t>
                          </w:r>
                        </w:p>
                        <w:p w:rsidR="00880C03" w:rsidRDefault="00880C03" w:rsidP="00880C0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</w:pPr>
                          <w:r w:rsidRPr="00880C03">
                            <w:rPr>
                              <w:rFonts w:ascii="Tahoma" w:hAnsi="Tahoma" w:cs="Tahoma" w:hint="cs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>برای</w:t>
                          </w:r>
                          <w:r w:rsidRPr="00880C03"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 xml:space="preserve"> </w:t>
                          </w:r>
                          <w:r w:rsidRPr="00880C03">
                            <w:rPr>
                              <w:rFonts w:ascii="Tahoma" w:hAnsi="Tahoma" w:cs="Tahoma" w:hint="cs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>والدین</w:t>
                          </w:r>
                          <w:r w:rsidRPr="00880C03"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 xml:space="preserve"> </w:t>
                          </w:r>
                          <w:r w:rsidRPr="00880C03">
                            <w:rPr>
                              <w:rFonts w:ascii="Tahoma" w:hAnsi="Tahoma" w:cs="Tahoma" w:hint="cs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>و</w:t>
                          </w:r>
                          <w:r w:rsidRPr="00880C03"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 xml:space="preserve"> </w:t>
                          </w:r>
                          <w:r w:rsidRPr="00880C03">
                            <w:rPr>
                              <w:rFonts w:ascii="Tahoma" w:hAnsi="Tahoma" w:cs="Tahoma" w:hint="cs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>سرپرستان</w:t>
                          </w:r>
                          <w:r w:rsidRPr="00880C03"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 xml:space="preserve"> </w:t>
                          </w:r>
                          <w:r w:rsidRPr="00880C03">
                            <w:rPr>
                              <w:rFonts w:ascii="Tahoma" w:hAnsi="Tahoma" w:cs="Tahoma" w:hint="cs"/>
                              <w:color w:val="787878"/>
                              <w:sz w:val="28"/>
                              <w:szCs w:val="28"/>
                              <w:rtl/>
                              <w:cs/>
                              <w:lang w:val="en-US"/>
                            </w:rPr>
                            <w:t>قانونی</w:t>
                          </w:r>
                        </w:p>
                        <w:p w:rsidR="00880C03" w:rsidRPr="00880C03" w:rsidRDefault="00880C03" w:rsidP="00880C0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787878"/>
                              <w:sz w:val="28"/>
                              <w:szCs w:val="28"/>
                              <w:lang w:bidi="fa-IR"/>
                            </w:rPr>
                          </w:pPr>
                        </w:p>
                        <w:p w:rsidR="00880C03" w:rsidRPr="00870151" w:rsidRDefault="00880C03" w:rsidP="009401E1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proofErr w:type="spellStart"/>
                          <w:r w:rsidRPr="00870151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  <w:t>Schuljahr</w:t>
                          </w:r>
                          <w:proofErr w:type="spellEnd"/>
                          <w:r w:rsidRPr="00870151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="004A1E52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  <w:lang w:val="en-US"/>
                            </w:rPr>
                            <w:t>…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EC3544" w:rsidRDefault="00EC3544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</w:p>
        <w:p w:rsidR="00402EAF" w:rsidRDefault="0083112C" w:rsidP="00402EAF">
          <w:pPr>
            <w:rPr>
              <w:rFonts w:ascii="TodaySB-Medium" w:hAnsi="TodaySB-Medium" w:cs="TodaySB-Medium"/>
              <w:color w:val="000000"/>
              <w:sz w:val="18"/>
              <w:szCs w:val="18"/>
            </w:rPr>
          </w:pPr>
          <w:r>
            <w:rPr>
              <w:rFonts w:ascii="TodaySB-Medium" w:hAnsi="TodaySB-Medium" w:cs="TodaySB-Medium"/>
              <w:color w:val="000000"/>
              <w:sz w:val="18"/>
              <w:szCs w:val="18"/>
            </w:rPr>
            <w:br w:type="page"/>
          </w:r>
        </w:p>
      </w:sdtContent>
    </w:sdt>
    <w:p w:rsidR="00B80798" w:rsidRPr="00402EAF" w:rsidRDefault="00E61A33" w:rsidP="00C45F53">
      <w:pPr>
        <w:spacing w:after="0" w:line="240" w:lineRule="auto"/>
        <w:rPr>
          <w:rFonts w:ascii="TodaySB-Medium" w:hAnsi="TodaySB-Medium" w:cs="TodaySB-Medium"/>
          <w:color w:val="000000"/>
          <w:sz w:val="18"/>
          <w:szCs w:val="18"/>
        </w:rPr>
      </w:pPr>
      <w:r w:rsidRPr="00367299">
        <w:rPr>
          <w:rFonts w:ascii="Arial" w:hAnsi="Arial" w:cs="Arial"/>
          <w:sz w:val="20"/>
          <w:szCs w:val="20"/>
        </w:rPr>
        <w:lastRenderedPageBreak/>
        <w:t>Sehr geehrter Frau</w:t>
      </w:r>
      <w:r w:rsidR="00A51F60" w:rsidRPr="00367299">
        <w:rPr>
          <w:rFonts w:ascii="Arial" w:hAnsi="Arial" w:cs="Arial"/>
          <w:sz w:val="20"/>
          <w:szCs w:val="20"/>
        </w:rPr>
        <w:t xml:space="preserve"> </w:t>
      </w:r>
      <w:r w:rsidR="00C73D9C" w:rsidRPr="00367299">
        <w:rPr>
          <w:rFonts w:ascii="Arial" w:hAnsi="Arial" w:cs="Arial"/>
          <w:sz w:val="20"/>
          <w:szCs w:val="20"/>
        </w:rPr>
        <w:t>…</w:t>
      </w:r>
      <w:r w:rsidR="00A51F60" w:rsidRPr="00367299">
        <w:rPr>
          <w:rFonts w:ascii="Arial" w:hAnsi="Arial" w:cs="Arial"/>
          <w:sz w:val="20"/>
          <w:szCs w:val="20"/>
        </w:rPr>
        <w:t xml:space="preserve">, sehr geehrter </w:t>
      </w:r>
      <w:r w:rsidRPr="00367299">
        <w:rPr>
          <w:rFonts w:ascii="Arial" w:hAnsi="Arial" w:cs="Arial"/>
          <w:sz w:val="20"/>
          <w:szCs w:val="20"/>
        </w:rPr>
        <w:t>Herr</w:t>
      </w:r>
      <w:r w:rsidR="00C73D9C" w:rsidRPr="00367299">
        <w:rPr>
          <w:rFonts w:ascii="Arial" w:hAnsi="Arial" w:cs="Arial"/>
          <w:sz w:val="20"/>
          <w:szCs w:val="20"/>
        </w:rPr>
        <w:t>…,</w:t>
      </w:r>
      <w:r w:rsidR="0098603A" w:rsidRPr="00367299">
        <w:rPr>
          <w:rFonts w:ascii="Arial" w:hAnsi="Arial" w:cs="Arial"/>
          <w:sz w:val="20"/>
          <w:szCs w:val="20"/>
        </w:rPr>
        <w:t xml:space="preserve"> </w:t>
      </w:r>
    </w:p>
    <w:p w:rsidR="00880C03" w:rsidRPr="00880C03" w:rsidRDefault="00880C03" w:rsidP="00880C03">
      <w:pPr>
        <w:spacing w:after="0" w:line="240" w:lineRule="auto"/>
        <w:rPr>
          <w:rFonts w:ascii="Arial" w:hAnsi="Arial" w:cs="Arial"/>
          <w:color w:val="787878"/>
          <w:sz w:val="20"/>
          <w:szCs w:val="20"/>
          <w:lang w:bidi="fa-IR"/>
        </w:rPr>
      </w:pP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سرکار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خانم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Arial" w:hAnsi="Arial" w:cs="Arial"/>
          <w:color w:val="787878"/>
          <w:sz w:val="20"/>
          <w:szCs w:val="20"/>
          <w:rtl/>
          <w:lang w:bidi="fa-IR"/>
        </w:rPr>
        <w:t xml:space="preserve">...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جناب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آقای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Arial" w:hAnsi="Arial" w:cs="Arial"/>
          <w:color w:val="787878"/>
          <w:sz w:val="20"/>
          <w:szCs w:val="20"/>
          <w:rtl/>
          <w:lang w:bidi="fa-IR"/>
        </w:rPr>
        <w:t xml:space="preserve">... </w:t>
      </w:r>
    </w:p>
    <w:p w:rsidR="00C45F53" w:rsidRDefault="00C45F53" w:rsidP="00B80798">
      <w:pPr>
        <w:spacing w:after="0" w:line="240" w:lineRule="auto"/>
        <w:rPr>
          <w:rFonts w:ascii="Arial" w:hAnsi="Arial" w:cs="Arial"/>
          <w:color w:val="787878"/>
          <w:sz w:val="20"/>
          <w:szCs w:val="20"/>
        </w:rPr>
      </w:pPr>
    </w:p>
    <w:p w:rsidR="00367299" w:rsidRDefault="00A710A8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8479" behindDoc="1" locked="0" layoutInCell="1" allowOverlap="1" wp14:anchorId="79AFE378" wp14:editId="6BB66442">
            <wp:simplePos x="0" y="0"/>
            <wp:positionH relativeFrom="column">
              <wp:posOffset>4386580</wp:posOffset>
            </wp:positionH>
            <wp:positionV relativeFrom="paragraph">
              <wp:posOffset>84455</wp:posOffset>
            </wp:positionV>
            <wp:extent cx="1734820" cy="1468755"/>
            <wp:effectExtent l="0" t="318" r="0" b="0"/>
            <wp:wrapThrough wrapText="bothSides">
              <wp:wrapPolygon edited="0">
                <wp:start x="21604" y="5"/>
                <wp:lineTo x="257" y="5"/>
                <wp:lineTo x="257" y="21296"/>
                <wp:lineTo x="21604" y="21297"/>
                <wp:lineTo x="21604" y="5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48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60" w:rsidRPr="00367299">
        <w:rPr>
          <w:rFonts w:ascii="Arial" w:hAnsi="Arial" w:cs="Arial"/>
          <w:sz w:val="20"/>
          <w:szCs w:val="20"/>
        </w:rPr>
        <w:t>wir begrüßen Ihre Familie und Ihre Tochter/Ihren Sohn an der</w:t>
      </w:r>
      <w:r w:rsidR="00326A49" w:rsidRPr="00367299">
        <w:rPr>
          <w:rFonts w:ascii="Arial" w:hAnsi="Arial" w:cs="Arial"/>
          <w:sz w:val="20"/>
          <w:szCs w:val="20"/>
        </w:rPr>
        <w:t xml:space="preserve"> XY-Schule</w:t>
      </w:r>
      <w:r w:rsidR="00367299">
        <w:rPr>
          <w:rFonts w:ascii="Arial" w:hAnsi="Arial" w:cs="Arial"/>
          <w:sz w:val="20"/>
          <w:szCs w:val="20"/>
        </w:rPr>
        <w:t>.</w:t>
      </w:r>
    </w:p>
    <w:p w:rsidR="00880C03" w:rsidRPr="00880C03" w:rsidRDefault="00880C03" w:rsidP="00880C03">
      <w:pPr>
        <w:spacing w:after="0" w:line="240" w:lineRule="auto"/>
        <w:rPr>
          <w:rFonts w:ascii="Arial" w:hAnsi="Arial" w:cs="Arial"/>
          <w:color w:val="787878"/>
          <w:sz w:val="20"/>
          <w:szCs w:val="20"/>
          <w:lang w:bidi="fa-IR"/>
        </w:rPr>
      </w:pP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ورود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خانواده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و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دختر</w:t>
      </w:r>
      <w:r w:rsidRPr="00880C03">
        <w:rPr>
          <w:rFonts w:ascii="Arial" w:hAnsi="Arial" w:cs="Arial"/>
          <w:color w:val="787878"/>
          <w:sz w:val="20"/>
          <w:szCs w:val="20"/>
          <w:rtl/>
          <w:lang w:bidi="fa-IR"/>
        </w:rPr>
        <w:t>/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پسر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شما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را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به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مدرسه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Arial" w:hAnsi="Arial" w:cs="Arial"/>
          <w:color w:val="787878"/>
          <w:sz w:val="20"/>
          <w:szCs w:val="20"/>
          <w:lang w:bidi="fa-IR"/>
        </w:rPr>
        <w:t>XY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خوشامد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می</w:t>
      </w:r>
      <w:r w:rsidRPr="00880C03">
        <w:rPr>
          <w:rFonts w:ascii="Arial" w:hAnsi="Arial" w:cs="Arial" w:hint="cs"/>
          <w:color w:val="787878"/>
          <w:sz w:val="20"/>
          <w:szCs w:val="20"/>
          <w:rtl/>
          <w:cs/>
          <w:lang w:bidi="fa-IR"/>
        </w:rPr>
        <w:t>‌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گوییم</w:t>
      </w:r>
    </w:p>
    <w:p w:rsidR="00C45F53" w:rsidRDefault="00C45F53" w:rsidP="00B80798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B80798" w:rsidRDefault="00326A49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Das ABC hilft </w:t>
      </w:r>
      <w:r w:rsidR="008B3283" w:rsidRPr="00367299">
        <w:rPr>
          <w:rFonts w:ascii="Arial" w:hAnsi="Arial" w:cs="Arial"/>
          <w:sz w:val="20"/>
          <w:szCs w:val="20"/>
        </w:rPr>
        <w:t>Ihnen bei der Orientierung</w:t>
      </w:r>
      <w:r w:rsidRPr="00367299">
        <w:rPr>
          <w:rFonts w:ascii="Arial" w:hAnsi="Arial" w:cs="Arial"/>
          <w:sz w:val="20"/>
          <w:szCs w:val="20"/>
        </w:rPr>
        <w:t>.</w:t>
      </w:r>
    </w:p>
    <w:p w:rsidR="00880C03" w:rsidRPr="00880C03" w:rsidRDefault="00880C03" w:rsidP="00880C03">
      <w:pPr>
        <w:rPr>
          <w:rFonts w:ascii="Arial" w:hAnsi="Arial" w:cs="Arial"/>
          <w:color w:val="787878"/>
          <w:sz w:val="20"/>
          <w:szCs w:val="20"/>
          <w:lang w:bidi="fa-IR"/>
        </w:rPr>
      </w:pPr>
      <w:r w:rsidRPr="00880C03">
        <w:rPr>
          <w:rFonts w:ascii="Arial" w:hAnsi="Arial" w:cs="Arial"/>
          <w:color w:val="787878"/>
          <w:sz w:val="20"/>
          <w:szCs w:val="20"/>
          <w:lang w:bidi="fa-IR"/>
        </w:rPr>
        <w:t>ABC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به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شما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در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زمینه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آشنایی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کمک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می</w:t>
      </w:r>
      <w:r w:rsidRPr="00880C03">
        <w:rPr>
          <w:rFonts w:ascii="Arial" w:hAnsi="Arial" w:cs="Arial" w:hint="cs"/>
          <w:color w:val="787878"/>
          <w:sz w:val="20"/>
          <w:szCs w:val="20"/>
          <w:rtl/>
          <w:cs/>
          <w:lang w:bidi="fa-IR"/>
        </w:rPr>
        <w:t>‌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کند</w:t>
      </w:r>
      <w:r w:rsidRPr="00880C03">
        <w:rPr>
          <w:rFonts w:ascii="Arial" w:hAnsi="Arial" w:cs="Arial"/>
          <w:color w:val="787878"/>
          <w:sz w:val="20"/>
          <w:szCs w:val="20"/>
          <w:rtl/>
          <w:lang w:bidi="fa-IR"/>
        </w:rPr>
        <w:t>.</w:t>
      </w:r>
    </w:p>
    <w:p w:rsidR="00E41CCC" w:rsidRPr="00C45F53" w:rsidRDefault="00C73D9C" w:rsidP="00825F09">
      <w:pPr>
        <w:rPr>
          <w:rFonts w:ascii="Arial" w:hAnsi="Arial" w:cs="Arial"/>
          <w:sz w:val="20"/>
          <w:szCs w:val="20"/>
          <w:lang w:bidi="fa-IR"/>
        </w:rPr>
      </w:pPr>
      <w:r w:rsidRPr="00367299">
        <w:rPr>
          <w:rFonts w:ascii="Arial" w:hAnsi="Arial" w:cs="Arial"/>
          <w:sz w:val="20"/>
          <w:szCs w:val="20"/>
        </w:rPr>
        <w:t>Die</w:t>
      </w:r>
      <w:r w:rsidR="008B3283" w:rsidRPr="00367299">
        <w:rPr>
          <w:rFonts w:ascii="Arial" w:hAnsi="Arial" w:cs="Arial"/>
          <w:sz w:val="20"/>
          <w:szCs w:val="20"/>
        </w:rPr>
        <w:t xml:space="preserve"> Klassenlehrer</w:t>
      </w:r>
      <w:r w:rsidRPr="00367299">
        <w:rPr>
          <w:rFonts w:ascii="Arial" w:hAnsi="Arial" w:cs="Arial"/>
          <w:sz w:val="20"/>
          <w:szCs w:val="20"/>
        </w:rPr>
        <w:t>in/der Klassenlehrer Ihrer Tochter/Ihres Sohnes</w:t>
      </w:r>
      <w:r w:rsidR="008B3283" w:rsidRPr="00367299">
        <w:rPr>
          <w:rFonts w:ascii="Arial" w:hAnsi="Arial" w:cs="Arial"/>
          <w:sz w:val="20"/>
          <w:szCs w:val="20"/>
        </w:rPr>
        <w:t xml:space="preserve"> heißt … und beantwortet weitere Fragen.</w:t>
      </w:r>
      <w:r w:rsidR="004C3B34" w:rsidRPr="00367299">
        <w:rPr>
          <w:rFonts w:ascii="Arial" w:hAnsi="Arial" w:cs="Arial"/>
          <w:sz w:val="20"/>
          <w:szCs w:val="20"/>
        </w:rPr>
        <w:br/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نام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معلم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کلاس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درس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دختر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lang w:bidi="fa-IR"/>
        </w:rPr>
        <w:t>/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پسر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شما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lang w:bidi="fa-IR"/>
        </w:rPr>
        <w:t xml:space="preserve">...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است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و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به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هر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سؤال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دیگری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که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داشته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باشید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پاسخ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خواهد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="00880C03"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داد</w:t>
      </w:r>
      <w:r w:rsidR="00880C03" w:rsidRPr="00880C03">
        <w:rPr>
          <w:rFonts w:ascii="Arial" w:hAnsi="Arial" w:cs="Arial"/>
          <w:color w:val="787878"/>
          <w:sz w:val="20"/>
          <w:szCs w:val="20"/>
          <w:rtl/>
          <w:lang w:bidi="fa-IR"/>
        </w:rPr>
        <w:t>.</w:t>
      </w:r>
    </w:p>
    <w:p w:rsidR="00E41CCC" w:rsidRPr="00367299" w:rsidRDefault="00E41CCC" w:rsidP="00B8079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67299">
        <w:rPr>
          <w:rFonts w:ascii="Arial" w:hAnsi="Arial" w:cs="Arial"/>
          <w:sz w:val="20"/>
          <w:szCs w:val="20"/>
        </w:rPr>
        <w:t xml:space="preserve">Wir </w:t>
      </w:r>
      <w:r w:rsidR="008B3283" w:rsidRPr="00367299">
        <w:rPr>
          <w:rFonts w:ascii="Arial" w:hAnsi="Arial" w:cs="Arial"/>
          <w:sz w:val="20"/>
          <w:szCs w:val="20"/>
        </w:rPr>
        <w:t>freuen uns auf eine gute Zusammenarbeit</w:t>
      </w:r>
      <w:r w:rsidRPr="00367299">
        <w:rPr>
          <w:rFonts w:ascii="Arial" w:hAnsi="Arial" w:cs="Arial"/>
          <w:sz w:val="20"/>
          <w:szCs w:val="20"/>
        </w:rPr>
        <w:t xml:space="preserve">! </w:t>
      </w:r>
    </w:p>
    <w:p w:rsidR="00880C03" w:rsidRPr="00880C03" w:rsidRDefault="00880C03" w:rsidP="00880C03">
      <w:pPr>
        <w:spacing w:after="0" w:line="240" w:lineRule="auto"/>
        <w:ind w:left="284" w:hanging="284"/>
        <w:rPr>
          <w:rFonts w:ascii="Arial" w:hAnsi="Arial" w:cs="Arial"/>
          <w:color w:val="787878"/>
          <w:sz w:val="20"/>
          <w:szCs w:val="20"/>
          <w:lang w:bidi="fa-IR"/>
        </w:rPr>
      </w:pP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مشتاق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همکاری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خوب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شما</w:t>
      </w:r>
      <w:r w:rsidRPr="00880C03">
        <w:rPr>
          <w:rFonts w:ascii="Arial" w:hAnsi="Arial" w:cs="Arial"/>
          <w:color w:val="787878"/>
          <w:sz w:val="20"/>
          <w:szCs w:val="20"/>
          <w:rtl/>
          <w:cs/>
          <w:lang w:bidi="fa-IR"/>
        </w:rPr>
        <w:t xml:space="preserve"> </w:t>
      </w:r>
      <w:r w:rsidRPr="00880C03">
        <w:rPr>
          <w:rFonts w:ascii="Tahoma" w:hAnsi="Tahoma" w:cs="Tahoma" w:hint="cs"/>
          <w:color w:val="787878"/>
          <w:sz w:val="20"/>
          <w:szCs w:val="20"/>
          <w:rtl/>
          <w:cs/>
          <w:lang w:bidi="fa-IR"/>
        </w:rPr>
        <w:t>هستیم</w:t>
      </w:r>
      <w:r w:rsidRPr="00880C03">
        <w:rPr>
          <w:rFonts w:ascii="Arial" w:hAnsi="Arial" w:cs="Arial"/>
          <w:color w:val="787878"/>
          <w:sz w:val="20"/>
          <w:szCs w:val="20"/>
          <w:rtl/>
          <w:lang w:bidi="fa-IR"/>
        </w:rPr>
        <w:t xml:space="preserve">! </w:t>
      </w:r>
    </w:p>
    <w:p w:rsidR="00E46879" w:rsidRPr="000D0C6B" w:rsidRDefault="00E46879" w:rsidP="00620146">
      <w:pPr>
        <w:spacing w:after="0" w:line="240" w:lineRule="auto"/>
        <w:ind w:left="284" w:hanging="284"/>
        <w:rPr>
          <w:rFonts w:ascii="Arial" w:hAnsi="Arial" w:cs="Arial"/>
          <w:color w:val="787878"/>
          <w:sz w:val="20"/>
          <w:szCs w:val="20"/>
        </w:rPr>
      </w:pPr>
    </w:p>
    <w:p w:rsidR="00620146" w:rsidRPr="00870151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0D0C6B">
        <w:rPr>
          <w:rFonts w:ascii="Arial" w:hAnsi="Arial" w:cs="Arial"/>
          <w:color w:val="0D0D0D" w:themeColor="text1" w:themeTint="F2"/>
          <w:sz w:val="20"/>
          <w:szCs w:val="20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620146" w:rsidRDefault="00620146" w:rsidP="00620146">
      <w:pPr>
        <w:spacing w:after="0" w:line="240" w:lineRule="auto"/>
        <w:ind w:left="284" w:hanging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D85887" w:rsidRPr="0063488B" w:rsidRDefault="00D85887" w:rsidP="00D85887">
      <w:pPr>
        <w:tabs>
          <w:tab w:val="left" w:pos="6244"/>
        </w:tabs>
        <w:bidi/>
        <w:ind w:left="284"/>
        <w:rPr>
          <w:rFonts w:ascii="Arial" w:hAnsi="Arial"/>
          <w:color w:val="A6A6A6" w:themeColor="background1" w:themeShade="A6"/>
          <w:sz w:val="20"/>
          <w:szCs w:val="20"/>
          <w:lang w:bidi="fa-IR"/>
        </w:rPr>
      </w:pPr>
      <w:r>
        <w:rPr>
          <w:rFonts w:ascii="Arial" w:hAnsi="Arial"/>
          <w:color w:val="A6A6A6" w:themeColor="background1" w:themeShade="A6"/>
          <w:sz w:val="20"/>
          <w:szCs w:val="20"/>
          <w:rtl/>
        </w:rPr>
        <w:t xml:space="preserve">        </w:t>
      </w:r>
      <w:r>
        <w:rPr>
          <w:rFonts w:ascii="Arial" w:hAnsi="Arial"/>
          <w:color w:val="A6A6A6" w:themeColor="background1" w:themeShade="A6"/>
          <w:sz w:val="20"/>
          <w:szCs w:val="20"/>
          <w:rtl/>
        </w:rPr>
        <w:t xml:space="preserve">                       </w:t>
      </w:r>
      <w:r>
        <w:rPr>
          <w:rFonts w:ascii="Arial" w:hAnsi="Arial"/>
          <w:color w:val="A6A6A6" w:themeColor="background1" w:themeShade="A6"/>
          <w:sz w:val="20"/>
          <w:szCs w:val="20"/>
          <w:rtl/>
        </w:rPr>
        <w:t xml:space="preserve">                                                </w:t>
      </w:r>
      <w:r w:rsidRPr="004E25A0">
        <w:rPr>
          <w:rFonts w:ascii="Tahoma" w:hAnsi="Tahoma" w:cs="Tahoma"/>
          <w:color w:val="808080" w:themeColor="background1" w:themeShade="80"/>
          <w:sz w:val="20"/>
          <w:szCs w:val="20"/>
          <w:rtl/>
          <w:lang w:val="ru-RU" w:bidi="fa-IR"/>
        </w:rPr>
        <w:t>معلم زن/مرد</w:t>
      </w:r>
      <w:r>
        <w:rPr>
          <w:rFonts w:ascii="Arial" w:hAnsi="Arial"/>
          <w:color w:val="A6A6A6" w:themeColor="background1" w:themeShade="A6"/>
          <w:sz w:val="20"/>
          <w:szCs w:val="20"/>
          <w:rtl/>
        </w:rPr>
        <w:t xml:space="preserve"> </w:t>
      </w:r>
      <w:r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        </w:t>
      </w:r>
      <w:r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</w:t>
      </w:r>
      <w:r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       </w:t>
      </w:r>
      <w:bookmarkStart w:id="0" w:name="_GoBack"/>
      <w:bookmarkEnd w:id="0"/>
      <w:r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   </w:t>
      </w:r>
      <w:r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 </w:t>
      </w:r>
      <w:r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       </w:t>
      </w:r>
      <w:r w:rsidRPr="004E25A0">
        <w:rPr>
          <w:rFonts w:ascii="Tahoma" w:hAnsi="Tahoma" w:cs="Tahoma"/>
          <w:color w:val="808080" w:themeColor="background1" w:themeShade="80"/>
          <w:sz w:val="20"/>
          <w:szCs w:val="20"/>
          <w:rtl/>
          <w:lang w:val="ru-RU" w:bidi="fa-IR"/>
        </w:rPr>
        <w:t>مدیریت مدرسه</w:t>
      </w:r>
    </w:p>
    <w:p w:rsidR="000154A9" w:rsidRDefault="000154A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714C1F" w:rsidRPr="000154A9" w:rsidRDefault="00F75CB9" w:rsidP="00D77D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  <w:szCs w:val="36"/>
        </w:rPr>
        <w:t xml:space="preserve">Die XY-Schule von A bis </w:t>
      </w:r>
      <w:r w:rsidR="00B71F44">
        <w:rPr>
          <w:rFonts w:ascii="Arial" w:hAnsi="Arial" w:cs="Arial"/>
          <w:b/>
          <w:sz w:val="36"/>
          <w:szCs w:val="36"/>
        </w:rPr>
        <w:t>Z</w:t>
      </w:r>
    </w:p>
    <w:p w:rsidR="005D2EE8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A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B046D" w:rsidRPr="00212005" w:rsidTr="0011161D">
        <w:trPr>
          <w:trHeight w:val="1343"/>
        </w:trPr>
        <w:tc>
          <w:tcPr>
            <w:tcW w:w="7318" w:type="dxa"/>
          </w:tcPr>
          <w:p w:rsidR="00212005" w:rsidRPr="00212005" w:rsidRDefault="00D1785F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آدرس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مدرسه</w:t>
            </w:r>
          </w:p>
          <w:p w:rsidR="001A1706" w:rsidRDefault="00F10297" w:rsidP="001A1706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Name der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A56D7F" w:rsidRPr="00212005" w:rsidRDefault="00F10297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Telefon, 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A51F60" w:rsidRPr="00212005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FB046D" w:rsidRDefault="00A56D7F" w:rsidP="001A170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  <w:r w:rsidR="00FB046D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color w:val="A6A6A6" w:themeColor="background1" w:themeShade="A6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نام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مدرسه،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خیابان،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شهر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color w:val="A6A6A6" w:themeColor="background1" w:themeShade="A6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تلفن،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ایمیل،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صفحه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وب</w:t>
            </w:r>
          </w:p>
          <w:p w:rsidR="00880C03" w:rsidRPr="00212005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ایستگاه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اتوبوس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</w:rPr>
              <w:t>/</w:t>
            </w:r>
            <w:r w:rsidRPr="00880C03">
              <w:rPr>
                <w:rFonts w:ascii="Tahoma" w:hAnsi="Tahoma" w:cs="Tahoma" w:hint="cs"/>
                <w:color w:val="A6A6A6" w:themeColor="background1" w:themeShade="A6"/>
                <w:sz w:val="20"/>
                <w:szCs w:val="20"/>
                <w:rtl/>
                <w:cs/>
              </w:rPr>
              <w:t>قطار</w:t>
            </w:r>
            <w:r w:rsidRPr="00880C03">
              <w:rPr>
                <w:rFonts w:ascii="Arial" w:hAnsi="Arial" w:cs="Arial"/>
                <w:color w:val="A6A6A6" w:themeColor="background1" w:themeShade="A6"/>
                <w:sz w:val="20"/>
                <w:szCs w:val="20"/>
                <w:rtl/>
                <w:cs/>
              </w:rPr>
              <w:t xml:space="preserve"> </w:t>
            </w:r>
          </w:p>
        </w:tc>
        <w:tc>
          <w:tcPr>
            <w:tcW w:w="1970" w:type="dxa"/>
          </w:tcPr>
          <w:p w:rsidR="00FB046D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62E911F" wp14:editId="338226DB">
                  <wp:extent cx="1000125" cy="1070368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5" cy="107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0F2" w:rsidRPr="00212005" w:rsidTr="0011161D">
        <w:trPr>
          <w:trHeight w:val="1232"/>
        </w:trPr>
        <w:tc>
          <w:tcPr>
            <w:tcW w:w="7318" w:type="dxa"/>
          </w:tcPr>
          <w:p w:rsidR="00212005" w:rsidRPr="00212005" w:rsidRDefault="001410F2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Änderung der Adresse/Telefonnummer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تغییر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آدرس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/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شماره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تلفن</w:t>
            </w:r>
          </w:p>
          <w:p w:rsidR="001A1706" w:rsidRDefault="001410F2" w:rsidP="0056297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Bitte informieren Sie </w:t>
            </w:r>
            <w:r w:rsidR="0005255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Klassenlehrerin bzw. den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Klassenlehrer sofort über eine geänderte Adresse oder Telefonnummer</w:t>
            </w:r>
            <w:r w:rsidR="00D83F3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1410F2" w:rsidRPr="00880C03" w:rsidRDefault="00880C03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لطفاً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صورت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تغییر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آدرس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یا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شماره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تلفن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بلافاصله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معلم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یا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درس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اطلاع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دهید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</w:tcPr>
          <w:p w:rsidR="001410F2" w:rsidRPr="00212005" w:rsidRDefault="00F93EE4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FF088FE" wp14:editId="79C47ADF">
                  <wp:extent cx="552091" cy="866056"/>
                  <wp:effectExtent l="0" t="4445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2576" cy="88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11161D">
        <w:trPr>
          <w:trHeight w:val="697"/>
        </w:trPr>
        <w:tc>
          <w:tcPr>
            <w:tcW w:w="7318" w:type="dxa"/>
          </w:tcPr>
          <w:p w:rsidR="00212005" w:rsidRPr="00212005" w:rsidRDefault="00A51F60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گردش</w:t>
            </w:r>
            <w:r w:rsidRPr="00880C0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ها</w:t>
            </w:r>
          </w:p>
          <w:p w:rsidR="00A51F60" w:rsidRPr="00880C03" w:rsidRDefault="00A51F60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sz w:val="20"/>
                <w:szCs w:val="20"/>
              </w:rPr>
              <w:t>Ausflüge gehören zum Unterricht. Ihr Kind muss daran teilnehmen.</w:t>
            </w:r>
            <w:r w:rsidR="004C3B34" w:rsidRPr="00212005">
              <w:rPr>
                <w:rFonts w:ascii="Arial" w:hAnsi="Arial" w:cs="Arial"/>
                <w:sz w:val="20"/>
                <w:szCs w:val="20"/>
              </w:rPr>
              <w:br/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گردش</w:t>
            </w:r>
            <w:r w:rsidR="00880C03"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بخشی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هستند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شما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باید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این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مورد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شرکت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</w:tcPr>
          <w:p w:rsidR="00A51F60" w:rsidRPr="00212005" w:rsidRDefault="00F93EE4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38F968F" wp14:editId="168FC784">
                  <wp:extent cx="664529" cy="972789"/>
                  <wp:effectExtent l="0" t="1588" r="953" b="952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0543" cy="98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F60" w:rsidRPr="00212005" w:rsidTr="0011161D">
        <w:tc>
          <w:tcPr>
            <w:tcW w:w="7318" w:type="dxa"/>
          </w:tcPr>
          <w:p w:rsidR="00212005" w:rsidRPr="00212005" w:rsidRDefault="00D1785F" w:rsidP="00CE77A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 (AGs)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گروه</w:t>
            </w:r>
            <w:r w:rsidRPr="00880C0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های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کاری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(</w:t>
            </w:r>
            <w:r w:rsidR="002034DB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  <w:t>A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  <w:t>G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)</w:t>
            </w:r>
          </w:p>
          <w:p w:rsidR="00A51F60" w:rsidRPr="00880C03" w:rsidRDefault="00A51F60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kann nachmittags an einer AG teilnehmen.</w:t>
            </w:r>
            <w:r w:rsidR="00C707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Informationen erhalten Sie 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in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/bei 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Klassenlehrer.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880C03"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بعدازظهر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یک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گروه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کاری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شرکت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شما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880C03"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توانید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اطلاعات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معلم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زن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/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مرد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درس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دریافت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کنید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br/>
            </w:r>
          </w:p>
        </w:tc>
        <w:tc>
          <w:tcPr>
            <w:tcW w:w="1970" w:type="dxa"/>
          </w:tcPr>
          <w:p w:rsidR="00A51F60" w:rsidRPr="00212005" w:rsidRDefault="00A56D7F" w:rsidP="004A1E52">
            <w:pPr>
              <w:autoSpaceDE w:val="0"/>
              <w:autoSpaceDN w:val="0"/>
              <w:adjustRightInd w:val="0"/>
              <w:spacing w:before="24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960BC85" wp14:editId="0F2D4636">
                  <wp:extent cx="932180" cy="84138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85F" w:rsidRPr="00E05482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lastRenderedPageBreak/>
        <w:t>B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c>
          <w:tcPr>
            <w:tcW w:w="7318" w:type="dxa"/>
          </w:tcPr>
          <w:p w:rsidR="00212005" w:rsidRPr="00212005" w:rsidRDefault="00D1785F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Bibliothek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کتابخانه</w:t>
            </w:r>
          </w:p>
          <w:p w:rsidR="00FB046D" w:rsidRPr="00880C03" w:rsidRDefault="00D77DF5" w:rsidP="00D1785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Hier kann Ihr Kind Bücher ausleihen.</w:t>
            </w:r>
            <w:r w:rsidR="004C3B3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کودکتان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880C03"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آنجا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کتاب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امانت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بگیرد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</w:tcPr>
          <w:p w:rsidR="00FB046D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1165256" wp14:editId="60619A43">
                  <wp:extent cx="936232" cy="811953"/>
                  <wp:effectExtent l="0" t="0" r="0" b="762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20" cy="81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DF5" w:rsidRPr="00212005" w:rsidTr="00433AF3">
        <w:tc>
          <w:tcPr>
            <w:tcW w:w="7318" w:type="dxa"/>
          </w:tcPr>
          <w:p w:rsidR="00212005" w:rsidRPr="000D0C6B" w:rsidRDefault="00FB046D" w:rsidP="00D1785F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D1785F"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کتاب</w:t>
            </w:r>
            <w:r w:rsidRPr="00880C0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ها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ابزار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 xml:space="preserve">/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لوازم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یادگیری</w:t>
            </w:r>
          </w:p>
          <w:p w:rsidR="00D4319C" w:rsidRPr="00880C03" w:rsidRDefault="00D77DF5" w:rsidP="00E4687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Schule verleiht Bücher für den Unterricht. Diese müss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en sorgfältig behandelt werden.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کتابهای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مربوط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>‌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امانت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880C03"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دهد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باید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آنها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مراقبت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شود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FB046D" w:rsidRPr="00880C03" w:rsidRDefault="00362FD6" w:rsidP="00A61F7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bekommt eine Liste mit Sachen, die Sie kaufen müssen.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لیستی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اقلامی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که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باید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بخرید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دریافت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880C03"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</w:tcPr>
          <w:p w:rsidR="00FB046D" w:rsidRPr="00212005" w:rsidRDefault="00A56D7F" w:rsidP="004A1E52">
            <w:pPr>
              <w:autoSpaceDE w:val="0"/>
              <w:autoSpaceDN w:val="0"/>
              <w:adjustRightInd w:val="0"/>
              <w:spacing w:before="24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1CCA971" wp14:editId="338D3CE0">
                  <wp:extent cx="1079761" cy="621102"/>
                  <wp:effectExtent l="0" t="0" r="6350" b="762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06" cy="6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46D" w:rsidRPr="00212005" w:rsidTr="00433AF3">
        <w:tc>
          <w:tcPr>
            <w:tcW w:w="7318" w:type="dxa"/>
          </w:tcPr>
          <w:p w:rsidR="00212005" w:rsidRPr="00212005" w:rsidRDefault="00D1785F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1410F2"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Pr="00212005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بلیط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اتوبوس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قطار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(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بلیط</w:t>
            </w:r>
            <w:r w:rsidRPr="00880C0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ها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)</w:t>
            </w:r>
          </w:p>
          <w:p w:rsidR="00FB046D" w:rsidRPr="00880C03" w:rsidRDefault="00D77DF5" w:rsidP="00660C6B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Mit dem Schülerticket kann Ihr Kind Bus und Bahn fahren. 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استفاده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کارت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عبور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مدرسه،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کودکتان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880C03"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اتوبوس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قطار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استفاده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880C03"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کند</w:t>
            </w:r>
            <w:r w:rsidR="00880C03"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1970" w:type="dxa"/>
          </w:tcPr>
          <w:p w:rsidR="00FB046D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98FE268" wp14:editId="3FED65BB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A61F75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1785F" w:rsidRPr="00E05482" w:rsidRDefault="00714C1F" w:rsidP="00A61F75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C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212005" w:rsidTr="00433AF3">
        <w:trPr>
          <w:trHeight w:val="1083"/>
        </w:trPr>
        <w:tc>
          <w:tcPr>
            <w:tcW w:w="7318" w:type="dxa"/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کافه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تریا</w:t>
            </w:r>
          </w:p>
          <w:p w:rsidR="00D77DF5" w:rsidRPr="00212005" w:rsidRDefault="00D77DF5" w:rsidP="00D77DF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EF0E24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Ihr Kind kann dort Essen und Getränke kaufen.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کافه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تریا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...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...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باز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کودکتان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آنجا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غذا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نوشیدنی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بخرد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D77DF5" w:rsidRPr="00A60761" w:rsidRDefault="00D77DF5" w:rsidP="00EF0E2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</w:tcPr>
          <w:p w:rsidR="00D77DF5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A0FFA48" wp14:editId="12018043">
                  <wp:extent cx="832999" cy="810883"/>
                  <wp:effectExtent l="0" t="0" r="5715" b="889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050" cy="81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C1F" w:rsidRPr="00A61F75" w:rsidRDefault="00714C1F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D1785F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D77DF5" w:rsidRPr="00D3790E" w:rsidTr="00A61F75">
        <w:trPr>
          <w:trHeight w:val="1343"/>
        </w:trPr>
        <w:tc>
          <w:tcPr>
            <w:tcW w:w="7318" w:type="dxa"/>
            <w:tcBorders>
              <w:bottom w:val="single" w:sz="4" w:space="0" w:color="787878"/>
            </w:tcBorders>
          </w:tcPr>
          <w:p w:rsidR="00735D9D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Eltern/Erziehungsberechtigte </w:t>
            </w:r>
            <w:r w:rsidR="00FC71C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–</w:t>
            </w: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Zusammenarbeit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والدین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/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سرپرستان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قانونی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 xml:space="preserve">-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همکاری</w:t>
            </w:r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Alle wichtigen Informationen stehen im Elternheft. Lesen Sie regelmäßig die Eintragungen und unterschreiben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ie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تمام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اطلاعات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مهم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کتابچه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والدین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آمده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این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موارد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طور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مرتب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بخوانید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آنها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امضا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نمایید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1A1706" w:rsidRDefault="00D77DF5" w:rsidP="00A61F75">
            <w:pPr>
              <w:autoSpaceDE w:val="0"/>
              <w:autoSpaceDN w:val="0"/>
              <w:adjustRightInd w:val="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Eltern sind eingeladen,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am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Schul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leb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en mitzuwirken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(z.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B. Schulfeste, Klassenpflegschaftssitzungen)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D77DF5" w:rsidRPr="00880C03" w:rsidRDefault="00880C03" w:rsidP="00A61F75">
            <w:pPr>
              <w:autoSpaceDE w:val="0"/>
              <w:autoSpaceDN w:val="0"/>
              <w:adjustRightInd w:val="0"/>
              <w:spacing w:after="60"/>
              <w:ind w:right="-269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والدین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دعوت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شود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زندگی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(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یعنی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رویدادهای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مدرسه،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جلسات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هیئت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مدیره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)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شرکت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کنند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D77DF5" w:rsidRPr="00D3790E" w:rsidRDefault="00D77DF5" w:rsidP="00A61F75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C45F53" w:rsidTr="00A61F75">
        <w:trPr>
          <w:trHeight w:val="425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80C03" w:rsidRDefault="00880C03" w:rsidP="00F4743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A05D6A" w:rsidRDefault="00F47433" w:rsidP="00F4743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Elternsprechtage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ind w:right="-553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جلسات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والدین</w:t>
            </w:r>
            <w:r w:rsidRPr="00880C0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-</w:t>
            </w:r>
            <w:r w:rsidRPr="00880C0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معلم</w:t>
            </w:r>
          </w:p>
          <w:p w:rsidR="00F47433" w:rsidRPr="000D0C6B" w:rsidRDefault="00F47433" w:rsidP="00735D9D">
            <w:pPr>
              <w:autoSpaceDE w:val="0"/>
              <w:autoSpaceDN w:val="0"/>
              <w:adjustRightInd w:val="0"/>
              <w:ind w:right="-55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Zweimal im Schuljahr können Sie mit den Lehrerinnen und Lehrern über </w:t>
            </w:r>
            <w:r w:rsidR="00E61A33" w:rsidRPr="00212005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hr Kind sprechen. </w:t>
            </w:r>
            <w:r w:rsidRPr="000D0C6B">
              <w:rPr>
                <w:rFonts w:ascii="Arial" w:hAnsi="Arial" w:cs="Arial"/>
                <w:color w:val="000000"/>
                <w:sz w:val="20"/>
                <w:szCs w:val="20"/>
              </w:rPr>
              <w:t>Vereinbaren Sie einen Termin und kommen Sie zum Elternsprechtag.</w:t>
            </w:r>
          </w:p>
          <w:p w:rsidR="004718F0" w:rsidRPr="00880C03" w:rsidRDefault="00880C03" w:rsidP="001F484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شما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Pr="00880C03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توانید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دو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سال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معلم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/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مرد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مورد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 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صحبت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کنید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وقت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ملاقاتی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تعیین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کرده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جلسات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والدین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-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معلم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بروید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F47433" w:rsidRPr="00687159" w:rsidRDefault="00F47433" w:rsidP="00D77DF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77DF5" w:rsidRPr="00212005" w:rsidTr="00A61F75">
        <w:trPr>
          <w:trHeight w:val="1343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A05D6A" w:rsidRDefault="00D1785F" w:rsidP="00433E62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Entschuldigungen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880C03">
              <w:rPr>
                <w:rFonts w:ascii="Tahoma" w:hAnsi="Tahoma" w:cs="Tahoma"/>
                <w:b/>
                <w:color w:val="808080" w:themeColor="background1" w:themeShade="80"/>
                <w:sz w:val="28"/>
                <w:szCs w:val="28"/>
                <w:rtl/>
                <w:cs/>
              </w:rPr>
              <w:t>یادداشت‌های غیبت</w:t>
            </w:r>
          </w:p>
          <w:p w:rsidR="00433E62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krank ist, müssen Sie</w:t>
            </w:r>
            <w:r w:rsidR="00433E6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morgens in der Schule anrufen.</w:t>
            </w:r>
          </w:p>
          <w:p w:rsidR="00F47433" w:rsidRPr="00212005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Bei der Rückkehr Ihres Kindes geben Sie diesem eine schriftliche Entschuldigung mit.</w:t>
            </w:r>
          </w:p>
          <w:p w:rsidR="00880C03" w:rsidRPr="00880C03" w:rsidRDefault="00880C03" w:rsidP="00880C03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b/>
                <w:color w:val="787878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/>
                <w:b/>
                <w:color w:val="787878"/>
                <w:sz w:val="20"/>
                <w:szCs w:val="20"/>
                <w:rtl/>
                <w:cs/>
              </w:rPr>
              <w:t>یادداشت‌های غیبت</w:t>
            </w:r>
          </w:p>
          <w:p w:rsidR="00D77DF5" w:rsidRPr="00212005" w:rsidRDefault="00F47433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besonderen Fällen kann Ihr Kind beurlaubt werden.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Erkundigen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Sie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sich dazu bei der Schulleitung.</w:t>
            </w:r>
          </w:p>
          <w:p w:rsidR="00C01A03" w:rsidRPr="00880C03" w:rsidRDefault="00880C03" w:rsidP="001F484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برخی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موارد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خاص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ممکن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مرخصی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داده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شود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این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خصوص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مدیر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سؤال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880C03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کنید</w:t>
            </w:r>
            <w:r w:rsidRPr="00880C03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D77DF5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3BAB775" wp14:editId="5D1D0700">
                  <wp:extent cx="1076191" cy="990476"/>
                  <wp:effectExtent l="0" t="0" r="0" b="63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F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E757C" w:rsidRPr="00212005" w:rsidTr="00433AF3">
        <w:tc>
          <w:tcPr>
            <w:tcW w:w="7196" w:type="dxa"/>
          </w:tcPr>
          <w:p w:rsidR="00A05D6A" w:rsidRDefault="00D1785F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سؤالات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مشکلات</w:t>
            </w:r>
          </w:p>
          <w:p w:rsidR="00D1785F" w:rsidRPr="00212005" w:rsidRDefault="00F47433" w:rsidP="00A56D7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Viele Personen helfen Ihnen und Ihrem Kind, wenn Sie Fragen oder Probleme haben.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5235A" w:rsidRPr="00212005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finden sie auf der </w:t>
            </w:r>
            <w:r w:rsidRPr="00212005">
              <w:rPr>
                <w:rFonts w:ascii="Arial" w:hAnsi="Arial" w:cs="Arial"/>
                <w:sz w:val="20"/>
                <w:szCs w:val="20"/>
              </w:rPr>
              <w:t xml:space="preserve">Liste </w:t>
            </w:r>
            <w:r w:rsidR="0095235A" w:rsidRPr="00212005">
              <w:rPr>
                <w:rFonts w:ascii="Arial" w:hAnsi="Arial" w:cs="Arial"/>
                <w:sz w:val="20"/>
                <w:szCs w:val="20"/>
              </w:rPr>
              <w:t xml:space="preserve">„Ansprechpersonen“ 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(siehe 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Ansprechpersonen</w:t>
            </w:r>
            <w:r w:rsidR="0095235A"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der Schule)</w:t>
            </w:r>
            <w:r w:rsidRPr="00212005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.</w:t>
            </w:r>
          </w:p>
          <w:p w:rsidR="001E7D12" w:rsidRPr="00504600" w:rsidRDefault="00504600" w:rsidP="00D4319C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اگر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سؤال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یا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مشکلی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دارید،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افراد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زیادی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هستند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توانند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شما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کمک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کنند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توانید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آنها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"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لیست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مسئولان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تماس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"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مشاهده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کنید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Arial" w:hAnsi="Arial" w:cs="Arial"/>
                <w:i/>
                <w:color w:val="787878"/>
                <w:sz w:val="20"/>
                <w:szCs w:val="20"/>
                <w:rtl/>
              </w:rPr>
              <w:t>(</w:t>
            </w:r>
            <w:r w:rsidRPr="00504600">
              <w:rPr>
                <w:rFonts w:ascii="Tahoma" w:hAnsi="Tahoma" w:cs="Tahoma" w:hint="cs"/>
                <w:i/>
                <w:color w:val="787878"/>
                <w:sz w:val="20"/>
                <w:szCs w:val="20"/>
                <w:rtl/>
                <w:cs/>
              </w:rPr>
              <w:t>به</w:t>
            </w:r>
            <w:r w:rsidRPr="00504600">
              <w:rPr>
                <w:rFonts w:ascii="Arial" w:hAnsi="Arial" w:cs="Arial"/>
                <w:i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i/>
                <w:color w:val="787878"/>
                <w:sz w:val="20"/>
                <w:szCs w:val="20"/>
                <w:rtl/>
                <w:cs/>
              </w:rPr>
              <w:t>مسئولان</w:t>
            </w:r>
            <w:r w:rsidRPr="00504600">
              <w:rPr>
                <w:rFonts w:ascii="Arial" w:hAnsi="Arial" w:cs="Arial"/>
                <w:i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i/>
                <w:color w:val="787878"/>
                <w:sz w:val="20"/>
                <w:szCs w:val="20"/>
                <w:rtl/>
                <w:cs/>
              </w:rPr>
              <w:t>تماس</w:t>
            </w:r>
            <w:r w:rsidRPr="00504600">
              <w:rPr>
                <w:rFonts w:ascii="Arial" w:hAnsi="Arial" w:cs="Arial"/>
                <w:i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i/>
                <w:color w:val="787878"/>
                <w:sz w:val="20"/>
                <w:szCs w:val="20"/>
                <w:rtl/>
                <w:cs/>
              </w:rPr>
              <w:t>مدرسه</w:t>
            </w:r>
            <w:r w:rsidRPr="00504600">
              <w:rPr>
                <w:rFonts w:ascii="Arial" w:hAnsi="Arial" w:cs="Arial"/>
                <w:i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i/>
                <w:color w:val="787878"/>
                <w:sz w:val="20"/>
                <w:szCs w:val="20"/>
                <w:rtl/>
                <w:cs/>
              </w:rPr>
              <w:t>مراجعه</w:t>
            </w:r>
            <w:r w:rsidRPr="00504600">
              <w:rPr>
                <w:rFonts w:ascii="Arial" w:hAnsi="Arial" w:cs="Arial"/>
                <w:i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i/>
                <w:color w:val="787878"/>
                <w:sz w:val="20"/>
                <w:szCs w:val="20"/>
                <w:rtl/>
                <w:cs/>
              </w:rPr>
              <w:t>کنید</w:t>
            </w:r>
            <w:r w:rsidRPr="00504600">
              <w:rPr>
                <w:rFonts w:ascii="Arial" w:hAnsi="Arial" w:cs="Arial"/>
                <w:i/>
                <w:color w:val="787878"/>
                <w:sz w:val="20"/>
                <w:szCs w:val="20"/>
                <w:rtl/>
              </w:rPr>
              <w:t xml:space="preserve">). </w:t>
            </w:r>
          </w:p>
        </w:tc>
        <w:tc>
          <w:tcPr>
            <w:tcW w:w="2016" w:type="dxa"/>
          </w:tcPr>
          <w:p w:rsidR="00F47433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6E1CF8F" wp14:editId="4FE4A3A0">
                  <wp:extent cx="1076191" cy="84761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57C" w:rsidRPr="00212005" w:rsidTr="00433AF3">
        <w:tc>
          <w:tcPr>
            <w:tcW w:w="7196" w:type="dxa"/>
          </w:tcPr>
          <w:p w:rsidR="00A05D6A" w:rsidRDefault="00D1785F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صبحانه</w:t>
            </w:r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Bitte geben Sie Ihrem Kind täglich ein gesundes Frühstück mit.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before="60" w:after="60"/>
              <w:rPr>
                <w:rFonts w:ascii="Tahoma" w:hAnsi="Tahoma" w:cs="Tahoma"/>
                <w:color w:val="787878"/>
                <w:sz w:val="20"/>
                <w:szCs w:val="20"/>
                <w:lang w:bidi="fa-IR"/>
              </w:rPr>
            </w:pPr>
            <w:r w:rsidRPr="00504600">
              <w:rPr>
                <w:rFonts w:ascii="Tahoma" w:hAnsi="Tahoma" w:cs="Tahoma"/>
                <w:color w:val="787878"/>
                <w:sz w:val="20"/>
                <w:szCs w:val="20"/>
                <w:rtl/>
                <w:cs/>
              </w:rPr>
              <w:t>لطفاً هر روز صبحانه سالمی به فرزندتان بدهید</w:t>
            </w:r>
            <w:r w:rsidRPr="00504600">
              <w:rPr>
                <w:rFonts w:ascii="Tahoma" w:hAnsi="Tahoma" w:cs="Tahoma"/>
                <w:color w:val="787878"/>
                <w:sz w:val="20"/>
                <w:szCs w:val="20"/>
                <w:rtl/>
              </w:rPr>
              <w:t>.</w:t>
            </w:r>
          </w:p>
          <w:p w:rsidR="001E7D12" w:rsidRPr="00D4319C" w:rsidRDefault="001E7D12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F47433" w:rsidRPr="00212005" w:rsidRDefault="00A56D7F" w:rsidP="004A1E52">
            <w:pPr>
              <w:autoSpaceDE w:val="0"/>
              <w:autoSpaceDN w:val="0"/>
              <w:adjustRightInd w:val="0"/>
              <w:spacing w:before="12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4F1B911" wp14:editId="7855A547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D12" w:rsidRPr="00654FC1" w:rsidRDefault="001E7D12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5D2EE8" w:rsidRPr="00E05482" w:rsidRDefault="0010728C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C45F53" w:rsidTr="00433AF3">
        <w:trPr>
          <w:trHeight w:val="421"/>
        </w:trPr>
        <w:tc>
          <w:tcPr>
            <w:tcW w:w="7196" w:type="dxa"/>
          </w:tcPr>
          <w:p w:rsidR="00A05D6A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Goldene Regeln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قوانین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طلایی</w:t>
            </w:r>
          </w:p>
          <w:p w:rsidR="004A1E52" w:rsidRDefault="004A1E52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47433" w:rsidRPr="00504600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in der Schule folgende Klassen- und Schulregeln beachten: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باید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قوانین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کە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زیر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آمدە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است،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رعایت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: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br/>
            </w:r>
          </w:p>
          <w:p w:rsidR="00F47433" w:rsidRPr="00212005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1. Wir nehmen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>Rücksicht und haben Respekt vor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einander.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مؤدب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هستیم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یکدیگر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احترام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گذاریم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504600" w:rsidRDefault="002454D0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787878"/>
                <w:sz w:val="20"/>
                <w:szCs w:val="20"/>
                <w:rtl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2. Wir hören einander zu.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حرف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یکدیگر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گوش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دهیم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F47433" w:rsidRPr="00D4319C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3. Wir lösen Probleme ohne Waffen und Gewalt.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مشکلات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بدون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استفاده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سلاح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خشونت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حل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کنیم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F47433" w:rsidRPr="00D4319C" w:rsidRDefault="00F47433" w:rsidP="00F4743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4. Wir achten darauf, dass nichts zerstört wird.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مطمئن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شویم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هیچ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چیزی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نابود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نشود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504600" w:rsidRDefault="00F47433" w:rsidP="001F484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rtl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5. Wir kommen pünktlich und regelmäßig zum Unterricht.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موقع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مرتب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رویم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F47433" w:rsidRPr="00504600" w:rsidRDefault="00F47433" w:rsidP="001F4845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6. Wir bringen unsere Materialien mit.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  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لوازم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خود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خودمان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آوریم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F47433" w:rsidRPr="00504600" w:rsidRDefault="00F47433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45F8A" w:rsidRPr="00504600" w:rsidRDefault="00B45F8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4337E9" w:rsidRDefault="00714C1F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lastRenderedPageBreak/>
        <w:t>K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D4319C" w:rsidTr="00433AF3">
        <w:tc>
          <w:tcPr>
            <w:tcW w:w="7196" w:type="dxa"/>
          </w:tcPr>
          <w:p w:rsidR="00A05D6A" w:rsidRDefault="00F47433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کلاس</w:t>
            </w:r>
            <w:r w:rsidRPr="00504600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ها</w:t>
            </w:r>
          </w:p>
          <w:p w:rsidR="002454D0" w:rsidRPr="00504600" w:rsidRDefault="00F47433" w:rsidP="00D4319C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geht in die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Klasse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3785C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Es lernt Deutsch in der Sprachfördergruppe…</w:t>
            </w:r>
            <w:r w:rsidR="0014719A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7D1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شما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...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رود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 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او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زبان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آلمانی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گروه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آموزش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زبان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...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یاد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گیرد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 </w:t>
            </w:r>
          </w:p>
        </w:tc>
        <w:tc>
          <w:tcPr>
            <w:tcW w:w="2016" w:type="dxa"/>
          </w:tcPr>
          <w:p w:rsidR="00F47433" w:rsidRPr="00D4319C" w:rsidRDefault="00F47433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3431A" w:rsidRPr="00D4319C" w:rsidRDefault="00F3431A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4337E9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4337E9">
        <w:rPr>
          <w:rFonts w:ascii="Arial" w:hAnsi="Arial" w:cs="Arial"/>
          <w:b/>
          <w:sz w:val="60"/>
          <w:szCs w:val="60"/>
        </w:rPr>
        <w:t>M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غذاخوری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/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ناهار</w:t>
            </w:r>
          </w:p>
          <w:p w:rsidR="00F47433" w:rsidRPr="00504600" w:rsidRDefault="00F47433" w:rsidP="000724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 Ihr Kind in der Mensa essen. </w:t>
            </w:r>
            <w:r w:rsidRPr="00D4319C">
              <w:rPr>
                <w:rFonts w:ascii="Arial" w:hAnsi="Arial" w:cs="Arial"/>
                <w:color w:val="000000"/>
                <w:sz w:val="20"/>
                <w:szCs w:val="20"/>
              </w:rPr>
              <w:t>Das Esse</w:t>
            </w:r>
            <w:r w:rsidRPr="000D0C6B">
              <w:rPr>
                <w:rFonts w:ascii="Arial" w:hAnsi="Arial" w:cs="Arial"/>
                <w:color w:val="000000"/>
                <w:sz w:val="20"/>
                <w:szCs w:val="20"/>
              </w:rPr>
              <w:t>n kostet …</w:t>
            </w:r>
            <w:r w:rsidR="00285824" w:rsidRPr="000D0C6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طول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ساعات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ناهار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...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...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،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تواند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غذاخوری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غذا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بخورد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هزینه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غذا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عبارت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… </w:t>
            </w:r>
          </w:p>
        </w:tc>
        <w:tc>
          <w:tcPr>
            <w:tcW w:w="2016" w:type="dxa"/>
          </w:tcPr>
          <w:p w:rsidR="00F47433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9C9015E" wp14:editId="3F464D70">
                  <wp:extent cx="1076191" cy="1047619"/>
                  <wp:effectExtent l="0" t="0" r="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P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212005" w:rsidTr="00433AF3">
        <w:tc>
          <w:tcPr>
            <w:tcW w:w="7196" w:type="dxa"/>
          </w:tcPr>
          <w:p w:rsidR="00A05D6A" w:rsidRDefault="00D1785F" w:rsidP="00880C0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285824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وقت</w:t>
            </w:r>
            <w:r w:rsidRPr="00504600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شناسی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</w:p>
          <w:p w:rsidR="00F47433" w:rsidRPr="00504600" w:rsidRDefault="00F47433" w:rsidP="002454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morgens und nach den Pausen pünktlich zum Unterricht kommen.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باید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صبح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بعد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از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استراحت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موقع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برود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br/>
            </w:r>
          </w:p>
        </w:tc>
        <w:tc>
          <w:tcPr>
            <w:tcW w:w="2016" w:type="dxa"/>
          </w:tcPr>
          <w:p w:rsidR="00F47433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7F932A5" wp14:editId="7E189D21">
                  <wp:extent cx="898031" cy="1009291"/>
                  <wp:effectExtent l="0" t="0" r="0" b="635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89" cy="101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DDC" w:rsidRPr="00654FC1" w:rsidRDefault="00F44DDC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3431A" w:rsidRPr="00E05482" w:rsidRDefault="00F3431A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F47433" w:rsidRPr="00C45F53" w:rsidTr="00433AF3">
        <w:tc>
          <w:tcPr>
            <w:tcW w:w="7196" w:type="dxa"/>
          </w:tcPr>
          <w:p w:rsidR="00A05D6A" w:rsidRPr="00A05D6A" w:rsidRDefault="00D1785F" w:rsidP="002858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Schulgelände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محیط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مدرسه</w:t>
            </w:r>
          </w:p>
          <w:p w:rsidR="00F47433" w:rsidRPr="00504600" w:rsidRDefault="00F47433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Das Schulgelände darf während der Unterrichtszeit und in den Pausen nicht verlassen werden.</w:t>
            </w:r>
            <w:r w:rsidR="00285824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طول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دوره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های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استراحت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نباید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محیط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ترک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کرد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F47433" w:rsidRPr="003402DC" w:rsidRDefault="00F47433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BC68E6" w:rsidTr="00433AF3">
        <w:tc>
          <w:tcPr>
            <w:tcW w:w="7196" w:type="dxa"/>
          </w:tcPr>
          <w:p w:rsidR="00A05D6A" w:rsidRPr="00A05D6A" w:rsidRDefault="00D1785F" w:rsidP="0056297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Schulpflicht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آموزش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اجباری</w:t>
            </w:r>
          </w:p>
          <w:p w:rsidR="00F47433" w:rsidRPr="00212005" w:rsidRDefault="00F47433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 regelmäßig und pünktlich zum Unterricht erscheinen.</w:t>
            </w:r>
          </w:p>
          <w:p w:rsidR="00285824" w:rsidRPr="00504600" w:rsidRDefault="00504600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باید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سر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وقت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طور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منظم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حضور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پیدا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F47433" w:rsidRPr="00BC68E6" w:rsidRDefault="00F47433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47433" w:rsidRPr="00212005" w:rsidTr="00433AF3">
        <w:tc>
          <w:tcPr>
            <w:tcW w:w="7196" w:type="dxa"/>
          </w:tcPr>
          <w:p w:rsidR="00A05D6A" w:rsidRDefault="00F47433" w:rsidP="00880C0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Schülerpat</w:t>
            </w:r>
            <w:r w:rsidR="002454D0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innen/Schülerpat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دوستان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 xml:space="preserve">"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دختر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</w:rPr>
              <w:t>/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پسر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مدرسه</w:t>
            </w:r>
          </w:p>
          <w:p w:rsidR="00F47433" w:rsidRPr="00212005" w:rsidRDefault="00F47433" w:rsidP="002454D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Die Patinnen und Paten helfen Ihrem Kind 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im Schulalltag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:rsidR="001F4845" w:rsidRPr="00504600" w:rsidRDefault="00504600" w:rsidP="00285824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دوستان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"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مرد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زمینه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فعالیت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های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روزانه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کودکتان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کمک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کنند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2016" w:type="dxa"/>
          </w:tcPr>
          <w:p w:rsidR="00F47433" w:rsidRPr="00212005" w:rsidRDefault="00A56D7F" w:rsidP="004A1E5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991519F" wp14:editId="36F52DB5">
                  <wp:extent cx="1003916" cy="1113934"/>
                  <wp:effectExtent l="1905" t="0" r="8255" b="825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6168" cy="111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33" w:rsidRPr="00212005" w:rsidTr="00433AF3">
        <w:tc>
          <w:tcPr>
            <w:tcW w:w="7196" w:type="dxa"/>
          </w:tcPr>
          <w:p w:rsidR="00A05D6A" w:rsidRPr="000D0C6B" w:rsidRDefault="00F47433" w:rsidP="00F104E2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D0C6B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Sport und Schwimmen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ورزش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شنا</w:t>
            </w:r>
          </w:p>
          <w:p w:rsidR="00F47433" w:rsidRPr="00212005" w:rsidRDefault="00DA6D88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Ihr Kind muss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regelmäßig am Sport- und Schwimmunterricht teilnehmen.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Es brauch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t dafür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geeignete und 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saubere Sport</w:t>
            </w:r>
            <w:r w:rsidR="002454D0" w:rsidRPr="00212005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="00F47433" w:rsidRPr="00212005">
              <w:rPr>
                <w:rFonts w:ascii="Arial" w:hAnsi="Arial" w:cs="Arial"/>
                <w:color w:val="000000"/>
                <w:sz w:val="20"/>
                <w:szCs w:val="20"/>
              </w:rPr>
              <w:t>kleidung.</w:t>
            </w:r>
          </w:p>
          <w:p w:rsidR="00F104E2" w:rsidRPr="00504600" w:rsidRDefault="00504600" w:rsidP="00DA6D88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باید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های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ورزشی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شنا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شرکت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برای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انجام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این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کار،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لباس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ورزش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لباس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شنای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مناسب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نیاز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دارد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F47433" w:rsidRPr="00212005" w:rsidRDefault="00A56D7F" w:rsidP="004A1E52">
            <w:pPr>
              <w:autoSpaceDE w:val="0"/>
              <w:autoSpaceDN w:val="0"/>
              <w:adjustRightInd w:val="0"/>
              <w:spacing w:before="12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ADE216E" wp14:editId="76B555B8">
                  <wp:extent cx="974786" cy="1086929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40" cy="108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33" w:rsidRPr="00212005" w:rsidTr="00433AF3">
        <w:tc>
          <w:tcPr>
            <w:tcW w:w="7196" w:type="dxa"/>
          </w:tcPr>
          <w:p w:rsidR="00A05D6A" w:rsidRDefault="002454D0" w:rsidP="00880C03">
            <w:pPr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Stundenplan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جدول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زمان</w:t>
            </w:r>
            <w:r w:rsidRPr="00504600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بندی</w:t>
            </w:r>
          </w:p>
          <w:p w:rsidR="00F47433" w:rsidRPr="00212005" w:rsidRDefault="00DA6D88" w:rsidP="00880C03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Ihr Kind erhält einen </w:t>
            </w:r>
            <w:r w:rsidR="00562974" w:rsidRPr="00212005">
              <w:rPr>
                <w:rFonts w:ascii="Arial" w:hAnsi="Arial" w:cs="Arial"/>
                <w:color w:val="000000"/>
                <w:sz w:val="20"/>
                <w:szCs w:val="20"/>
              </w:rPr>
              <w:t>Stundenplan.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Helfen Sie täglich dabei, die richtigen Materialien für die Fächer einzupacken.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فرزندتان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جدول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زمان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بندی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دریافت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می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روز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کمک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کنید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تا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لوازم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مناسب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برای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کلاس</w:t>
            </w:r>
            <w:r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را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همراه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بیاورد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</w:p>
          <w:p w:rsidR="00F104E2" w:rsidRPr="001E502F" w:rsidRDefault="00F104E2" w:rsidP="001E502F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F47433" w:rsidRPr="00212005" w:rsidRDefault="00A56D7F" w:rsidP="004A1E52">
            <w:pPr>
              <w:autoSpaceDE w:val="0"/>
              <w:autoSpaceDN w:val="0"/>
              <w:adjustRightInd w:val="0"/>
              <w:spacing w:before="12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171919E" wp14:editId="5CEC4E50">
                  <wp:extent cx="924797" cy="638355"/>
                  <wp:effectExtent l="0" t="0" r="889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25" cy="63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7E9" w:rsidRPr="00654FC1" w:rsidRDefault="004337E9" w:rsidP="00714C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2454D0" w:rsidRPr="00E05482" w:rsidRDefault="00A51F60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U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D1785F" w:rsidRPr="00212005" w:rsidTr="00433AF3">
        <w:tc>
          <w:tcPr>
            <w:tcW w:w="7196" w:type="dxa"/>
          </w:tcPr>
          <w:p w:rsidR="00A86F18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554184" w:rsidRPr="00212005" w:rsidTr="00880C03">
              <w:tc>
                <w:tcPr>
                  <w:tcW w:w="4985" w:type="dxa"/>
                </w:tcPr>
                <w:p w:rsidR="00504600" w:rsidRDefault="00504600" w:rsidP="00504600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Tahoma" w:hAnsi="Tahoma" w:cs="Tahoma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</w:pPr>
                  <w:r w:rsidRPr="00504600">
                    <w:rPr>
                      <w:rFonts w:ascii="Tahoma" w:hAnsi="Tahoma" w:cs="Tahoma" w:hint="cs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  <w:t>ساعات</w:t>
                  </w:r>
                  <w:r w:rsidRPr="00504600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Pr="00504600">
                    <w:rPr>
                      <w:rFonts w:ascii="Tahoma" w:hAnsi="Tahoma" w:cs="Tahoma" w:hint="cs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  <w:t>کلاس</w:t>
                  </w:r>
                </w:p>
                <w:p w:rsidR="004A1E52" w:rsidRPr="00504600" w:rsidRDefault="004A1E52" w:rsidP="00504600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bidi="fa-IR"/>
                    </w:rPr>
                  </w:pPr>
                  <w:r w:rsidRPr="004A1E52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3" behindDoc="0" locked="0" layoutInCell="1" allowOverlap="1" wp14:anchorId="7F0E2465" wp14:editId="5C9744D4">
                            <wp:simplePos x="0" y="0"/>
                            <wp:positionH relativeFrom="column">
                              <wp:posOffset>2076450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1654810" cy="1328420"/>
                            <wp:effectExtent l="0" t="0" r="2540" b="5080"/>
                            <wp:wrapNone/>
                            <wp:docPr id="11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54810" cy="13284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tbl>
                                        <w:tblPr>
                                          <w:bidiVisual/>
                                          <w:tblW w:w="0" w:type="auto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519"/>
                                        </w:tblGrid>
                                        <w:tr w:rsidR="004A1E52" w:rsidRPr="007F6113" w:rsidTr="004A1E52">
                                          <w:tc>
                                            <w:tcPr>
                                              <w:tcW w:w="2519" w:type="dxa"/>
                                              <w:shd w:val="clear" w:color="auto" w:fill="auto"/>
                                            </w:tcPr>
                                            <w:p w:rsidR="004A1E52" w:rsidRPr="004A1E52" w:rsidRDefault="004A1E52" w:rsidP="00412684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  <w:tr w:rsidR="004A1E52" w:rsidRPr="007F6113" w:rsidTr="004A1E52">
                                          <w:tc>
                                            <w:tcPr>
                                              <w:tcW w:w="2519" w:type="dxa"/>
                                              <w:shd w:val="clear" w:color="auto" w:fill="auto"/>
                                            </w:tcPr>
                                            <w:p w:rsidR="004A1E52" w:rsidRPr="004A1E52" w:rsidRDefault="004A1E52" w:rsidP="00412684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  <w:t>2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  <w:tr w:rsidR="004A1E52" w:rsidRPr="007F6113" w:rsidTr="004A1E52">
                                          <w:tc>
                                            <w:tcPr>
                                              <w:tcW w:w="2519" w:type="dxa"/>
                                              <w:shd w:val="clear" w:color="auto" w:fill="auto"/>
                                            </w:tcPr>
                                            <w:p w:rsidR="004A1E52" w:rsidRPr="004A1E52" w:rsidRDefault="004A1E52" w:rsidP="00412684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  <w:tr w:rsidR="004A1E52" w:rsidRPr="007F6113" w:rsidTr="004A1E52">
                                          <w:tc>
                                            <w:tcPr>
                                              <w:tcW w:w="2519" w:type="dxa"/>
                                              <w:shd w:val="clear" w:color="auto" w:fill="auto"/>
                                            </w:tcPr>
                                            <w:p w:rsidR="004A1E52" w:rsidRPr="004A1E52" w:rsidRDefault="004A1E52" w:rsidP="00412684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  <w:t>4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  <w:tr w:rsidR="004A1E52" w:rsidRPr="007F6113" w:rsidTr="004A1E52">
                                          <w:tc>
                                            <w:tcPr>
                                              <w:tcW w:w="2519" w:type="dxa"/>
                                              <w:shd w:val="clear" w:color="auto" w:fill="auto"/>
                                            </w:tcPr>
                                            <w:p w:rsidR="004A1E52" w:rsidRPr="004A1E52" w:rsidRDefault="004A1E52" w:rsidP="00412684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  <w:t>5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4A1E52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:rsidR="004A1E52" w:rsidRDefault="004A1E5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28" type="#_x0000_t202" style="position:absolute;margin-left:163.5pt;margin-top:7.1pt;width:130.3pt;height:104.6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" stroked="f">
                            <v:textbox>
                              <w:txbxContent>
                                <w:tbl>
                                  <w:tblPr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519"/>
                                  </w:tblGrid>
                                  <w:tr w:rsidR="004A1E52" w:rsidRPr="007F6113" w:rsidTr="004A1E52">
                                    <w:tc>
                                      <w:tcPr>
                                        <w:tcW w:w="2519" w:type="dxa"/>
                                        <w:shd w:val="clear" w:color="auto" w:fill="auto"/>
                                      </w:tcPr>
                                      <w:p w:rsidR="004A1E52" w:rsidRPr="004A1E52" w:rsidRDefault="004A1E52" w:rsidP="00412684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  <w:tr w:rsidR="004A1E52" w:rsidRPr="007F6113" w:rsidTr="004A1E52">
                                    <w:tc>
                                      <w:tcPr>
                                        <w:tcW w:w="2519" w:type="dxa"/>
                                        <w:shd w:val="clear" w:color="auto" w:fill="auto"/>
                                      </w:tcPr>
                                      <w:p w:rsidR="004A1E52" w:rsidRPr="004A1E52" w:rsidRDefault="004A1E52" w:rsidP="00412684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  <w:tr w:rsidR="004A1E52" w:rsidRPr="007F6113" w:rsidTr="004A1E52">
                                    <w:tc>
                                      <w:tcPr>
                                        <w:tcW w:w="2519" w:type="dxa"/>
                                        <w:shd w:val="clear" w:color="auto" w:fill="auto"/>
                                      </w:tcPr>
                                      <w:p w:rsidR="004A1E52" w:rsidRPr="004A1E52" w:rsidRDefault="004A1E52" w:rsidP="00412684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  <w:tr w:rsidR="004A1E52" w:rsidRPr="007F6113" w:rsidTr="004A1E52">
                                    <w:tc>
                                      <w:tcPr>
                                        <w:tcW w:w="2519" w:type="dxa"/>
                                        <w:shd w:val="clear" w:color="auto" w:fill="auto"/>
                                      </w:tcPr>
                                      <w:p w:rsidR="004A1E52" w:rsidRPr="004A1E52" w:rsidRDefault="004A1E52" w:rsidP="00412684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  <w:tr w:rsidR="004A1E52" w:rsidRPr="007F6113" w:rsidTr="004A1E52">
                                    <w:tc>
                                      <w:tcPr>
                                        <w:tcW w:w="2519" w:type="dxa"/>
                                        <w:shd w:val="clear" w:color="auto" w:fill="auto"/>
                                      </w:tcPr>
                                      <w:p w:rsidR="004A1E52" w:rsidRPr="004A1E52" w:rsidRDefault="004A1E52" w:rsidP="00412684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4A1E52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4A1E52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</w:tbl>
                                <w:p w:rsidR="004A1E52" w:rsidRDefault="004A1E52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54184" w:rsidRPr="00212005" w:rsidRDefault="00554184" w:rsidP="004A1E5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</w:tr>
            <w:tr w:rsidR="00554184" w:rsidRPr="00212005" w:rsidTr="00880C03">
              <w:tc>
                <w:tcPr>
                  <w:tcW w:w="4985" w:type="dxa"/>
                </w:tcPr>
                <w:p w:rsidR="00554184" w:rsidRPr="00212005" w:rsidRDefault="00554184" w:rsidP="004A1E5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</w:tr>
            <w:tr w:rsidR="00554184" w:rsidRPr="00212005" w:rsidTr="00880C03">
              <w:tc>
                <w:tcPr>
                  <w:tcW w:w="4985" w:type="dxa"/>
                </w:tcPr>
                <w:p w:rsidR="00554184" w:rsidRPr="00212005" w:rsidRDefault="00554184" w:rsidP="004A1E5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</w:tr>
            <w:tr w:rsidR="00554184" w:rsidRPr="00212005" w:rsidTr="00880C03">
              <w:tc>
                <w:tcPr>
                  <w:tcW w:w="4985" w:type="dxa"/>
                </w:tcPr>
                <w:p w:rsidR="00554184" w:rsidRPr="00212005" w:rsidRDefault="00554184" w:rsidP="004A1E5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</w:tr>
            <w:tr w:rsidR="00554184" w:rsidRPr="00212005" w:rsidTr="00880C03">
              <w:tc>
                <w:tcPr>
                  <w:tcW w:w="4985" w:type="dxa"/>
                </w:tcPr>
                <w:p w:rsidR="005D2EE8" w:rsidRPr="00212005" w:rsidRDefault="00554184" w:rsidP="004A1E5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</w:tr>
            <w:tr w:rsidR="0013600A" w:rsidRPr="00212005" w:rsidTr="00880C03">
              <w:tc>
                <w:tcPr>
                  <w:tcW w:w="4985" w:type="dxa"/>
                </w:tcPr>
                <w:p w:rsidR="0013600A" w:rsidRDefault="0013600A" w:rsidP="004A1E5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21200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  <w:p w:rsidR="004A1E52" w:rsidRDefault="004A1E52" w:rsidP="004A1E5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4A1E52" w:rsidRPr="00212005" w:rsidRDefault="004A1E52" w:rsidP="004A1E5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F4845" w:rsidRPr="00212005" w:rsidTr="00880C03">
              <w:tc>
                <w:tcPr>
                  <w:tcW w:w="4985" w:type="dxa"/>
                </w:tcPr>
                <w:p w:rsidR="001F4845" w:rsidRPr="001F4845" w:rsidRDefault="001F4845" w:rsidP="00880C0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</w:p>
              </w:tc>
            </w:tr>
          </w:tbl>
          <w:p w:rsidR="00554184" w:rsidRPr="00212005" w:rsidRDefault="00554184" w:rsidP="00880C03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</w:tcPr>
          <w:p w:rsidR="00554184" w:rsidRPr="00212005" w:rsidRDefault="00554184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1785F" w:rsidRPr="00A86F18" w:rsidTr="00433AF3">
        <w:tc>
          <w:tcPr>
            <w:tcW w:w="7196" w:type="dxa"/>
          </w:tcPr>
          <w:p w:rsidR="00A05D6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Unfälle und E</w:t>
            </w:r>
            <w:r w:rsidR="00D1785F" w:rsidRPr="00A05D6A">
              <w:rPr>
                <w:rFonts w:ascii="Arial" w:hAnsi="Arial" w:cs="Arial"/>
                <w:b/>
                <w:color w:val="000000"/>
                <w:sz w:val="28"/>
                <w:szCs w:val="28"/>
              </w:rPr>
              <w:t>rkrankungen</w:t>
            </w:r>
          </w:p>
          <w:p w:rsidR="00A86F18" w:rsidRDefault="00504600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حوادث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</w:t>
            </w:r>
            <w:r w:rsidRPr="00504600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بیماری</w:t>
            </w:r>
            <w:r w:rsidRPr="00504600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ها</w:t>
            </w:r>
          </w:p>
          <w:p w:rsidR="005D2EE8" w:rsidRPr="00504600" w:rsidRDefault="00554184" w:rsidP="00735D9D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Melde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n Sie 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Unf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ä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>ll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410F2" w:rsidRPr="00212005">
              <w:rPr>
                <w:rFonts w:ascii="Arial" w:hAnsi="Arial" w:cs="Arial"/>
                <w:color w:val="000000"/>
                <w:sz w:val="20"/>
                <w:szCs w:val="20"/>
              </w:rPr>
              <w:t>auf dem Schulweg dem Sekretariat</w:t>
            </w:r>
            <w:r w:rsidR="005D2EE8" w:rsidRPr="00212005">
              <w:rPr>
                <w:rFonts w:ascii="Arial" w:hAnsi="Arial" w:cs="Arial"/>
                <w:sz w:val="20"/>
                <w:szCs w:val="20"/>
              </w:rPr>
              <w:t>.</w:t>
            </w: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104E2" w:rsidRPr="0021200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دفتر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منشی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اطلاع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دهید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.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که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حادثه</w:t>
            </w:r>
            <w:r w:rsidR="00504600" w:rsidRPr="00504600">
              <w:rPr>
                <w:rFonts w:ascii="Arial" w:hAnsi="Arial" w:cs="Arial" w:hint="cs"/>
                <w:color w:val="787878"/>
                <w:sz w:val="20"/>
                <w:szCs w:val="20"/>
                <w:rtl/>
                <w:cs/>
              </w:rPr>
              <w:t>‌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ای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مسیر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رخ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داده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="00504600"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</w:t>
            </w:r>
            <w:r w:rsidR="00504600"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2016" w:type="dxa"/>
          </w:tcPr>
          <w:p w:rsidR="00554184" w:rsidRPr="00A86F18" w:rsidRDefault="00554184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E2500" w:rsidRPr="00A86F18" w:rsidRDefault="003E2500" w:rsidP="00F10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5D2EE8" w:rsidRPr="00E05482" w:rsidRDefault="00554184" w:rsidP="0011161D">
      <w:pPr>
        <w:autoSpaceDE w:val="0"/>
        <w:autoSpaceDN w:val="0"/>
        <w:adjustRightInd w:val="0"/>
        <w:spacing w:after="60" w:line="240" w:lineRule="auto"/>
        <w:rPr>
          <w:rFonts w:ascii="Arial" w:hAnsi="Arial" w:cs="Arial"/>
          <w:b/>
          <w:sz w:val="60"/>
          <w:szCs w:val="60"/>
        </w:rPr>
      </w:pPr>
      <w:r w:rsidRPr="00E05482">
        <w:rPr>
          <w:rFonts w:ascii="Arial" w:hAnsi="Arial" w:cs="Arial"/>
          <w:b/>
          <w:sz w:val="60"/>
          <w:szCs w:val="60"/>
        </w:rPr>
        <w:t>W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554184" w:rsidRPr="00A86F18" w:rsidTr="001410F2">
        <w:tc>
          <w:tcPr>
            <w:tcW w:w="7196" w:type="dxa"/>
          </w:tcPr>
          <w:p w:rsidR="007824FA" w:rsidRDefault="00554184" w:rsidP="00735D9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24FA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504600" w:rsidRPr="00504600" w:rsidRDefault="00504600" w:rsidP="00504600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504600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سلاح</w:t>
            </w:r>
          </w:p>
          <w:p w:rsidR="00554184" w:rsidRPr="00212005" w:rsidRDefault="00554184" w:rsidP="00880C03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2005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</w:p>
          <w:p w:rsidR="00F104E2" w:rsidRPr="00504600" w:rsidRDefault="00504600" w:rsidP="00880C03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787878"/>
                <w:sz w:val="20"/>
                <w:szCs w:val="20"/>
                <w:lang w:bidi="fa-IR"/>
              </w:rPr>
            </w:pP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سلاح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و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سایر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اقلام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خطرناک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>(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چاقو،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پنجه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بوکس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...)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در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مدرسه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ممنوع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  <w:cs/>
              </w:rPr>
              <w:t xml:space="preserve"> </w:t>
            </w:r>
            <w:r w:rsidRPr="00504600">
              <w:rPr>
                <w:rFonts w:ascii="Tahoma" w:hAnsi="Tahoma" w:cs="Tahoma" w:hint="cs"/>
                <w:color w:val="787878"/>
                <w:sz w:val="20"/>
                <w:szCs w:val="20"/>
                <w:rtl/>
                <w:cs/>
              </w:rPr>
              <w:t>است</w:t>
            </w:r>
            <w:r w:rsidRPr="00504600">
              <w:rPr>
                <w:rFonts w:ascii="Arial" w:hAnsi="Arial" w:cs="Arial"/>
                <w:color w:val="787878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2016" w:type="dxa"/>
          </w:tcPr>
          <w:p w:rsidR="00554184" w:rsidRPr="00A86F18" w:rsidRDefault="00554184" w:rsidP="00880C0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454D0" w:rsidRPr="00A86F18" w:rsidRDefault="002454D0" w:rsidP="00714C1F">
      <w:pPr>
        <w:autoSpaceDE w:val="0"/>
        <w:autoSpaceDN w:val="0"/>
        <w:adjustRightInd w:val="0"/>
        <w:spacing w:after="0" w:line="240" w:lineRule="auto"/>
        <w:rPr>
          <w:rFonts w:cs="TodaySB-Regular"/>
          <w:color w:val="000000"/>
          <w:sz w:val="24"/>
          <w:szCs w:val="24"/>
        </w:rPr>
      </w:pPr>
    </w:p>
    <w:sectPr w:rsidR="002454D0" w:rsidRPr="00A86F18" w:rsidSect="00C2435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C03" w:rsidRDefault="00880C03" w:rsidP="003864DF">
      <w:pPr>
        <w:spacing w:after="0" w:line="240" w:lineRule="auto"/>
      </w:pPr>
      <w:r>
        <w:separator/>
      </w:r>
    </w:p>
  </w:endnote>
  <w:endnote w:type="continuationSeparator" w:id="0">
    <w:p w:rsidR="00880C03" w:rsidRDefault="00880C03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odaySB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odaySB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C03" w:rsidRDefault="00880C0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C03" w:rsidRDefault="00880C0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C03" w:rsidRDefault="00880C0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C03" w:rsidRDefault="00880C03" w:rsidP="003864DF">
      <w:pPr>
        <w:spacing w:after="0" w:line="240" w:lineRule="auto"/>
      </w:pPr>
      <w:r>
        <w:separator/>
      </w:r>
    </w:p>
  </w:footnote>
  <w:footnote w:type="continuationSeparator" w:id="0">
    <w:p w:rsidR="00880C03" w:rsidRDefault="00880C03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C03" w:rsidRDefault="00880C0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C03" w:rsidRDefault="00880C0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C03" w:rsidRDefault="00880C0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154A9"/>
    <w:rsid w:val="00052552"/>
    <w:rsid w:val="00054898"/>
    <w:rsid w:val="00065C54"/>
    <w:rsid w:val="0007241C"/>
    <w:rsid w:val="000D0C6B"/>
    <w:rsid w:val="000F3E92"/>
    <w:rsid w:val="000F66CB"/>
    <w:rsid w:val="0010728C"/>
    <w:rsid w:val="0011161D"/>
    <w:rsid w:val="001255EA"/>
    <w:rsid w:val="0013600A"/>
    <w:rsid w:val="001410F2"/>
    <w:rsid w:val="0014719A"/>
    <w:rsid w:val="001500ED"/>
    <w:rsid w:val="00164C8C"/>
    <w:rsid w:val="001775D9"/>
    <w:rsid w:val="001935DE"/>
    <w:rsid w:val="001A1706"/>
    <w:rsid w:val="001E502F"/>
    <w:rsid w:val="001E7D12"/>
    <w:rsid w:val="001F4845"/>
    <w:rsid w:val="001F4C12"/>
    <w:rsid w:val="002034DB"/>
    <w:rsid w:val="00212005"/>
    <w:rsid w:val="002247DF"/>
    <w:rsid w:val="002454D0"/>
    <w:rsid w:val="00255CC2"/>
    <w:rsid w:val="00265058"/>
    <w:rsid w:val="00285824"/>
    <w:rsid w:val="002908DE"/>
    <w:rsid w:val="002C49FF"/>
    <w:rsid w:val="002D7D6C"/>
    <w:rsid w:val="003148D1"/>
    <w:rsid w:val="00326A49"/>
    <w:rsid w:val="00327342"/>
    <w:rsid w:val="003365E3"/>
    <w:rsid w:val="003402DC"/>
    <w:rsid w:val="0035169C"/>
    <w:rsid w:val="00362FD6"/>
    <w:rsid w:val="00363B81"/>
    <w:rsid w:val="00367299"/>
    <w:rsid w:val="0037334F"/>
    <w:rsid w:val="003864DF"/>
    <w:rsid w:val="00393642"/>
    <w:rsid w:val="0039651A"/>
    <w:rsid w:val="003B0F1A"/>
    <w:rsid w:val="003B3F5F"/>
    <w:rsid w:val="003D0789"/>
    <w:rsid w:val="003D3A4B"/>
    <w:rsid w:val="003D4F38"/>
    <w:rsid w:val="003E2500"/>
    <w:rsid w:val="003F66AA"/>
    <w:rsid w:val="00402EAF"/>
    <w:rsid w:val="004337E9"/>
    <w:rsid w:val="00433AF3"/>
    <w:rsid w:val="00433E62"/>
    <w:rsid w:val="00446C3C"/>
    <w:rsid w:val="004718F0"/>
    <w:rsid w:val="004A1E52"/>
    <w:rsid w:val="004A56B2"/>
    <w:rsid w:val="004C3B34"/>
    <w:rsid w:val="004D3AB4"/>
    <w:rsid w:val="00504600"/>
    <w:rsid w:val="0052139E"/>
    <w:rsid w:val="005477F7"/>
    <w:rsid w:val="00550282"/>
    <w:rsid w:val="00554184"/>
    <w:rsid w:val="00562974"/>
    <w:rsid w:val="00572972"/>
    <w:rsid w:val="0057703E"/>
    <w:rsid w:val="00594255"/>
    <w:rsid w:val="005B337A"/>
    <w:rsid w:val="005D2EE8"/>
    <w:rsid w:val="005E5669"/>
    <w:rsid w:val="00620146"/>
    <w:rsid w:val="00654FC1"/>
    <w:rsid w:val="00660C6B"/>
    <w:rsid w:val="00686689"/>
    <w:rsid w:val="00687159"/>
    <w:rsid w:val="00691259"/>
    <w:rsid w:val="006A6C59"/>
    <w:rsid w:val="006C6BE2"/>
    <w:rsid w:val="007014D0"/>
    <w:rsid w:val="00712F5C"/>
    <w:rsid w:val="00713BBF"/>
    <w:rsid w:val="00714C1F"/>
    <w:rsid w:val="00716CB8"/>
    <w:rsid w:val="00724E47"/>
    <w:rsid w:val="00735D9D"/>
    <w:rsid w:val="007367F0"/>
    <w:rsid w:val="00766C28"/>
    <w:rsid w:val="007824FA"/>
    <w:rsid w:val="007C4DD4"/>
    <w:rsid w:val="007C78D7"/>
    <w:rsid w:val="007D4E3B"/>
    <w:rsid w:val="007E120C"/>
    <w:rsid w:val="007F6E6D"/>
    <w:rsid w:val="00820252"/>
    <w:rsid w:val="00825F09"/>
    <w:rsid w:val="0083112C"/>
    <w:rsid w:val="008529C5"/>
    <w:rsid w:val="00880C03"/>
    <w:rsid w:val="008A2535"/>
    <w:rsid w:val="008A5ACF"/>
    <w:rsid w:val="008B3283"/>
    <w:rsid w:val="008C60DA"/>
    <w:rsid w:val="008C70F1"/>
    <w:rsid w:val="00936859"/>
    <w:rsid w:val="009401E1"/>
    <w:rsid w:val="00943664"/>
    <w:rsid w:val="0095235A"/>
    <w:rsid w:val="0098603A"/>
    <w:rsid w:val="009E24A8"/>
    <w:rsid w:val="00A05D6A"/>
    <w:rsid w:val="00A13A57"/>
    <w:rsid w:val="00A14D8A"/>
    <w:rsid w:val="00A51F60"/>
    <w:rsid w:val="00A56D7F"/>
    <w:rsid w:val="00A60761"/>
    <w:rsid w:val="00A61F75"/>
    <w:rsid w:val="00A710A8"/>
    <w:rsid w:val="00A855A5"/>
    <w:rsid w:val="00A86F18"/>
    <w:rsid w:val="00B21106"/>
    <w:rsid w:val="00B45F8A"/>
    <w:rsid w:val="00B6757F"/>
    <w:rsid w:val="00B71F44"/>
    <w:rsid w:val="00B80798"/>
    <w:rsid w:val="00B926A9"/>
    <w:rsid w:val="00BC38E2"/>
    <w:rsid w:val="00BC68E6"/>
    <w:rsid w:val="00C01A03"/>
    <w:rsid w:val="00C13382"/>
    <w:rsid w:val="00C14EAD"/>
    <w:rsid w:val="00C24353"/>
    <w:rsid w:val="00C45F53"/>
    <w:rsid w:val="00C7079A"/>
    <w:rsid w:val="00C73D9C"/>
    <w:rsid w:val="00C95203"/>
    <w:rsid w:val="00C960FF"/>
    <w:rsid w:val="00CA1825"/>
    <w:rsid w:val="00CE77AB"/>
    <w:rsid w:val="00CF3E16"/>
    <w:rsid w:val="00CF6CC9"/>
    <w:rsid w:val="00D1785F"/>
    <w:rsid w:val="00D3488E"/>
    <w:rsid w:val="00D3785C"/>
    <w:rsid w:val="00D3790E"/>
    <w:rsid w:val="00D4319C"/>
    <w:rsid w:val="00D66F16"/>
    <w:rsid w:val="00D77DF5"/>
    <w:rsid w:val="00D83F3B"/>
    <w:rsid w:val="00D85887"/>
    <w:rsid w:val="00DA29BE"/>
    <w:rsid w:val="00DA6D88"/>
    <w:rsid w:val="00DE38DC"/>
    <w:rsid w:val="00E05482"/>
    <w:rsid w:val="00E1692F"/>
    <w:rsid w:val="00E31E9A"/>
    <w:rsid w:val="00E352C9"/>
    <w:rsid w:val="00E41CCC"/>
    <w:rsid w:val="00E46879"/>
    <w:rsid w:val="00E55B2A"/>
    <w:rsid w:val="00E61A33"/>
    <w:rsid w:val="00E92710"/>
    <w:rsid w:val="00EA197C"/>
    <w:rsid w:val="00EC3544"/>
    <w:rsid w:val="00EF0E24"/>
    <w:rsid w:val="00F10297"/>
    <w:rsid w:val="00F104E2"/>
    <w:rsid w:val="00F10B45"/>
    <w:rsid w:val="00F2708E"/>
    <w:rsid w:val="00F3431A"/>
    <w:rsid w:val="00F44DDC"/>
    <w:rsid w:val="00F47433"/>
    <w:rsid w:val="00F57AB4"/>
    <w:rsid w:val="00F75CB9"/>
    <w:rsid w:val="00F93EE4"/>
    <w:rsid w:val="00FB046D"/>
    <w:rsid w:val="00FC71C0"/>
    <w:rsid w:val="00FE449A"/>
    <w:rsid w:val="00FE6F53"/>
    <w:rsid w:val="00FE757C"/>
    <w:rsid w:val="00FF51B0"/>
    <w:rsid w:val="00FF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paragraph" w:styleId="KeinLeerraum">
    <w:name w:val="No Spacing"/>
    <w:link w:val="KeinLeerraumZchn"/>
    <w:uiPriority w:val="1"/>
    <w:qFormat/>
    <w:rsid w:val="0083112C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3112C"/>
    <w:rPr>
      <w:rFonts w:eastAsiaTheme="minorEastAsia"/>
      <w:lang w:eastAsia="de-DE"/>
    </w:rPr>
  </w:style>
  <w:style w:type="table" w:styleId="Tabellenraster">
    <w:name w:val="Table Grid"/>
    <w:basedOn w:val="NormaleTabelle"/>
    <w:uiPriority w:val="59"/>
    <w:rsid w:val="00FB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195D5-D1B3-4728-998E-5ACA0E58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DE19D438.dotm</Template>
  <TotalTime>0</TotalTime>
  <Pages>6</Pages>
  <Words>1114</Words>
  <Characters>5784</Characters>
  <Application>Microsoft Office Word</Application>
  <DocSecurity>0</DocSecurity>
  <Lines>266</Lines>
  <Paragraphs>134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Die Schule von A bis Z für Eltern und Erziehungsberechtigte</vt:lpstr>
    </vt:vector>
  </TitlesOfParts>
  <Company>MSW NRW</Company>
  <LinksUpToDate>false</LinksUpToDate>
  <CharactersWithSpaces>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Die Schule von A bis Z für Eltern und Erziehungsberechtigte</dc:title>
  <dc:creator>QUA-LiS NRW</dc:creator>
  <cp:keywords>ABC Eltern, Erziehungsberechtigte, Information, Orientierung, farsi</cp:keywords>
  <cp:lastModifiedBy>Cappenberg, Claudia</cp:lastModifiedBy>
  <cp:revision>4</cp:revision>
  <dcterms:created xsi:type="dcterms:W3CDTF">2018-01-03T10:30:00Z</dcterms:created>
  <dcterms:modified xsi:type="dcterms:W3CDTF">2018-01-04T09:15:00Z</dcterms:modified>
</cp:coreProperties>
</file>